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B62F2" w14:textId="77777777" w:rsidR="00610CFB" w:rsidRDefault="00992160">
      <w:pPr>
        <w:tabs>
          <w:tab w:val="left" w:pos="360"/>
        </w:tabs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M7</w:t>
      </w:r>
    </w:p>
    <w:p w14:paraId="0AEFCC70" w14:textId="587FC3CC" w:rsidR="00610CFB" w:rsidRDefault="00992160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14307A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3 meses </w:t>
      </w:r>
    </w:p>
    <w:p w14:paraId="2C829518" w14:textId="525B7C47" w:rsidR="00610CFB" w:rsidRDefault="00992160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14307A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289E7A3C" w14:textId="77777777" w:rsidR="00610CFB" w:rsidRDefault="00610CFB">
      <w:pPr>
        <w:jc w:val="center"/>
        <w:rPr>
          <w:b/>
          <w:sz w:val="22"/>
          <w:szCs w:val="22"/>
          <w:lang w:val="es-US"/>
        </w:rPr>
      </w:pPr>
    </w:p>
    <w:p w14:paraId="62C41255" w14:textId="77777777" w:rsidR="00610CFB" w:rsidRDefault="00610CFB">
      <w:pPr>
        <w:rPr>
          <w:b/>
          <w:sz w:val="22"/>
          <w:szCs w:val="22"/>
          <w:lang w:val="es-US"/>
        </w:rPr>
      </w:pPr>
    </w:p>
    <w:p w14:paraId="17002C1C" w14:textId="6D106F53" w:rsidR="00610CFB" w:rsidRDefault="00992160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14307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bookmarkStart w:id="0" w:name="Text1"/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bookmarkEnd w:id="0"/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1"/>
    </w:p>
    <w:p w14:paraId="7CA8F0DB" w14:textId="77777777" w:rsidR="00610CFB" w:rsidRDefault="00992160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A6AFB0" wp14:editId="22AEF83D">
                <wp:simplePos x="0" y="0"/>
                <wp:positionH relativeFrom="column">
                  <wp:posOffset>2732726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5A813E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5.2pt;margin-top:.7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CSWP9sAAAAHAQAADwAAAGRycy9kb3ducmV2&#10;LnhtbEyPQU/CQBCF7yb+h82QeDGySwEjtVtCTDx4FEi8Lt2xrXRnm+6WVn69Axc8vnwvb77J1qNr&#10;xAm7UHvSMJsqEEiFtzWVGva796cXECEasqbxhBp+McA6v7/LTGr9QJ942sZS8AiF1GioYmxTKUNR&#10;oTNh6lskZt++cyZy7EppOzPwuGtkotSzdKYmvlCZFt8qLI7b3mnA0C9narNy5f7jPDx+Jeefod1p&#10;/TAZN68gIo7xVoaLPqtDzk4H35MNotGwmKsFVxksQTBfzRN+5XDNMs/kf//8Dw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Bwklj/bAAAABwEAAA8AAAAAAAAAAAAAAAAAEgQAAGRycy9k&#10;b3ducmV2LnhtbFBLBQYAAAAABAAEAPMAAAAaBQAAAAA=&#10;"/>
            </w:pict>
          </mc:Fallback>
        </mc:AlternateContent>
      </w:r>
    </w:p>
    <w:p w14:paraId="782CF4B8" w14:textId="1B0B36F9" w:rsidR="00610CFB" w:rsidRDefault="00992160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1"/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>
        <w:rPr>
          <w:rFonts w:eastAsia="Arial"/>
          <w:sz w:val="22"/>
          <w:szCs w:val="22"/>
          <w:lang w:val="es-ES_tradnl"/>
        </w:rPr>
        <w:t xml:space="preserve"> Early Head Start </w:t>
      </w:r>
      <w:r>
        <w:rPr>
          <w:rFonts w:eastAsia="Arial"/>
          <w:sz w:val="22"/>
          <w:szCs w:val="22"/>
          <w:lang w:val="es-ES_tradnl"/>
        </w:rPr>
        <w:tab/>
      </w:r>
      <w:bookmarkStart w:id="3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Healthy Families Oregon</w:t>
      </w:r>
    </w:p>
    <w:p w14:paraId="6FB53E16" w14:textId="77777777" w:rsidR="00610CFB" w:rsidRDefault="00610CFB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</w:p>
    <w:p w14:paraId="171BCCF4" w14:textId="629E3290" w:rsidR="00610CFB" w:rsidRDefault="00992160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14307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14307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4" w:name="Text22"/>
      <w:r>
        <w:rPr>
          <w:rFonts w:eastAsia="Arial"/>
          <w:sz w:val="22"/>
          <w:szCs w:val="22"/>
          <w:lang w:val="es-ES_tradnl"/>
        </w:rPr>
        <w:t xml:space="preserve">          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</w:p>
    <w:p w14:paraId="209262F7" w14:textId="77777777" w:rsidR="00610CFB" w:rsidRDefault="00992160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75F508" wp14:editId="26936364">
                <wp:simplePos x="0" y="0"/>
                <wp:positionH relativeFrom="column">
                  <wp:posOffset>2729865</wp:posOffset>
                </wp:positionH>
                <wp:positionV relativeFrom="paragraph">
                  <wp:posOffset>15875</wp:posOffset>
                </wp:positionV>
                <wp:extent cx="384048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404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CA0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4.95pt;margin-top:1.25pt;width:302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"/>
            </w:pict>
          </mc:Fallback>
        </mc:AlternateContent>
      </w:r>
    </w:p>
    <w:p w14:paraId="2AEB6BA8" w14:textId="18A66042" w:rsidR="00610CFB" w:rsidRDefault="00992160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bookmarkStart w:id="5" w:name="Text3"/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14307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14307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bookmarkEnd w:id="5"/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r>
        <w:rPr>
          <w:rFonts w:eastAsia="Arial"/>
          <w:b/>
          <w:bCs/>
          <w:sz w:val="22"/>
          <w:szCs w:val="22"/>
          <w:lang w:val="es-ES_tradnl"/>
        </w:rPr>
        <w:tab/>
      </w:r>
    </w:p>
    <w:p w14:paraId="248DE247" w14:textId="36D35D01" w:rsidR="00610CFB" w:rsidRDefault="00992160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C3D2FC" wp14:editId="63D81E92">
                <wp:simplePos x="0" y="0"/>
                <wp:positionH relativeFrom="column">
                  <wp:posOffset>3207689</wp:posOffset>
                </wp:positionH>
                <wp:positionV relativeFrom="paragraph">
                  <wp:posOffset>22860</wp:posOffset>
                </wp:positionV>
                <wp:extent cx="338328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3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65E60" id="AutoShape 2" o:spid="_x0000_s1026" type="#_x0000_t32" style="position:absolute;margin-left:252.55pt;margin-top:1.8pt;width:266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"/>
            </w:pict>
          </mc:Fallback>
        </mc:AlternateContent>
      </w:r>
      <w:r>
        <w:rPr>
          <w:i/>
          <w:sz w:val="22"/>
          <w:szCs w:val="22"/>
          <w:lang w:val="es-US"/>
        </w:rPr>
        <w:t xml:space="preserve"> </w:t>
      </w:r>
    </w:p>
    <w:p w14:paraId="722E73E3" w14:textId="09FBBE80" w:rsidR="00610CFB" w:rsidRDefault="00992160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241A58" wp14:editId="60FAA0E8">
                <wp:simplePos x="0" y="0"/>
                <wp:positionH relativeFrom="column">
                  <wp:posOffset>3433749</wp:posOffset>
                </wp:positionH>
                <wp:positionV relativeFrom="paragraph">
                  <wp:posOffset>170815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CB5C2" id="AutoShape 2" o:spid="_x0000_s1026" type="#_x0000_t32" style="position:absolute;margin-left:270.35pt;margin-top:13.4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miRkh94AAAAKAQAADwAAAGRycy9kb3ducmV2&#10;LnhtbEyPwU7DMAyG70i8Q2QkLoglLdtgpek0IXHgyDaJq9eYttA4VZOuZU9PJg7jaPvT7+/P15Nt&#10;xZF63zjWkMwUCOLSmYYrDfvd6/0TCB+QDbaOScMPeVgX11c5ZsaN/E7HbahEDGGfoYY6hC6T0pc1&#10;WfQz1xHH26frLYY49pU0PY4x3LYyVWopLTYcP9TY0UtN5fd2sBrID4tEbVa22r+dxruP9PQ1djut&#10;b2+mzTOIQFO4wHDWj+pQRKeDG9h40WpYzNVjRDWkyxWIM6DmDwmIw99GFrn8X6H4BQ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JokZIf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14307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14307A">
        <w:rPr>
          <w:rFonts w:eastAsia="Arial"/>
          <w:b/>
          <w:bCs/>
          <w:sz w:val="22"/>
          <w:szCs w:val="22"/>
          <w:lang w:val="es-ES_tradnl"/>
        </w:rPr>
        <w:t>/amdre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r w:rsidR="00075AC2">
        <w:rPr>
          <w:rFonts w:eastAsia="Arial"/>
          <w:b/>
          <w:bCs/>
          <w:sz w:val="22"/>
          <w:szCs w:val="22"/>
          <w:lang w:val="es-ES_tradnl"/>
        </w:rPr>
        <w:t xml:space="preserve"> </w:t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7B20D135" w14:textId="77777777" w:rsidR="00610CFB" w:rsidRDefault="00610CFB">
      <w:pPr>
        <w:rPr>
          <w:sz w:val="22"/>
          <w:szCs w:val="22"/>
          <w:lang w:val="es-US"/>
        </w:rPr>
      </w:pPr>
    </w:p>
    <w:p w14:paraId="3506E74C" w14:textId="77777777" w:rsidR="00610CFB" w:rsidRDefault="00610CFB">
      <w:pPr>
        <w:rPr>
          <w:b/>
          <w:sz w:val="22"/>
          <w:szCs w:val="22"/>
          <w:lang w:val="es-US"/>
        </w:rPr>
      </w:pPr>
    </w:p>
    <w:p w14:paraId="64E430FD" w14:textId="77777777" w:rsidR="00610CFB" w:rsidRDefault="00992160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/</w:t>
      </w:r>
      <w:bookmarkStart w:id="6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6"/>
      <w:r>
        <w:rPr>
          <w:rFonts w:eastAsia="Arial"/>
          <w:sz w:val="22"/>
          <w:szCs w:val="22"/>
          <w:lang w:val="es-ES_tradnl"/>
        </w:rPr>
        <w:t>/20</w:t>
      </w:r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213846B5" w14:textId="77777777" w:rsidR="00610CFB" w:rsidRDefault="00992160">
      <w:pPr>
        <w:tabs>
          <w:tab w:val="left" w:pos="720"/>
          <w:tab w:val="left" w:pos="1440"/>
          <w:tab w:val="left" w:pos="3240"/>
        </w:tabs>
        <w:spacing w:line="360" w:lineRule="auto"/>
        <w:rPr>
          <w:b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93CA27" wp14:editId="70BF2F21">
                <wp:simplePos x="0" y="0"/>
                <wp:positionH relativeFrom="column">
                  <wp:posOffset>2104572</wp:posOffset>
                </wp:positionH>
                <wp:positionV relativeFrom="paragraph">
                  <wp:posOffset>21590</wp:posOffset>
                </wp:positionV>
                <wp:extent cx="883920" cy="0"/>
                <wp:effectExtent l="6350" t="13335" r="5080" b="5715"/>
                <wp:wrapNone/>
                <wp:docPr id="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1DB9A4F" id="AutoShape 17" o:spid="_x0000_s1026" type="#_x0000_t32" style="position:absolute;margin-left:165.7pt;margin-top:1.7pt;width:69.6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BaBSqs3AAAAAcBAAAPAAAAZHJzL2Rvd25yZXYu&#10;eG1sTI7BTsMwEETvSPyDtUhcELXTlgJpnKqqxIEjbSWubrwkKfE6ip0m7dezcCmnndGMZl+2Gl0j&#10;TtiF2pOGZKJAIBXe1lRq2O/eHl9AhGjImsYTajhjgFV+e5OZ1PqBPvC0jaXgEQqp0VDF2KZShqJC&#10;Z8LEt0icffnOmci2K6XtzMDjrpFTpRbSmZr4Q2Va3FRYfG97pwFD/5So9asr9++X4eFzejkO7U7r&#10;+7txvQQRcYzXMvziMzrkzHTwPdkgGg2zWTLnKgs+nM+f1QLE4c/LPJP/+fMf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FoFKqzcAAAABwEAAA8AAAAAAAAAAAAAAAAAEQQAAGRycy9k&#10;b3ducmV2LnhtbFBLBQYAAAAABAAEAPMAAAAaBQAAAAA=&#10;"/>
            </w:pict>
          </mc:Fallback>
        </mc:AlternateContent>
      </w:r>
    </w:p>
    <w:p w14:paraId="06FD5DB5" w14:textId="77777777" w:rsidR="00610CFB" w:rsidRDefault="00992160">
      <w:pPr>
        <w:rPr>
          <w:lang w:val="es-US"/>
        </w:rPr>
      </w:pPr>
      <w:r>
        <w:rPr>
          <w:sz w:val="22"/>
          <w:szCs w:val="22"/>
          <w:lang w:val="es-US"/>
        </w:rPr>
        <w:t xml:space="preserve"> </w:t>
      </w:r>
    </w:p>
    <w:p w14:paraId="410094F6" w14:textId="15BE2C93" w:rsidR="00610CFB" w:rsidRDefault="00992160">
      <w:pPr>
        <w:pStyle w:val="ListParagraph"/>
        <w:numPr>
          <w:ilvl w:val="0"/>
          <w:numId w:val="1"/>
        </w:numPr>
        <w:tabs>
          <w:tab w:val="left" w:pos="360"/>
          <w:tab w:val="left" w:pos="3240"/>
        </w:tabs>
        <w:spacing w:line="360" w:lineRule="auto"/>
        <w:ind w:left="0" w:firstLine="0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¿</w:t>
      </w:r>
      <w:r w:rsidR="0014307A">
        <w:rPr>
          <w:rFonts w:eastAsia="Arial"/>
          <w:b/>
          <w:bCs/>
          <w:sz w:val="22"/>
          <w:szCs w:val="22"/>
          <w:lang w:val="es-ES_tradnl"/>
        </w:rPr>
        <w:t>S</w:t>
      </w:r>
      <w:r>
        <w:rPr>
          <w:rFonts w:eastAsia="Arial"/>
          <w:b/>
          <w:bCs/>
          <w:sz w:val="22"/>
          <w:szCs w:val="22"/>
          <w:lang w:val="es-ES_tradnl"/>
        </w:rPr>
        <w:t xml:space="preserve">u </w:t>
      </w:r>
      <w:r w:rsidR="0014307A">
        <w:rPr>
          <w:rFonts w:eastAsia="Arial"/>
          <w:b/>
          <w:bCs/>
          <w:sz w:val="22"/>
          <w:szCs w:val="22"/>
          <w:lang w:val="es-ES_tradnl"/>
        </w:rPr>
        <w:t>niño/a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</w:t>
      </w:r>
      <w:r w:rsidR="0014307A">
        <w:rPr>
          <w:rFonts w:eastAsia="Arial"/>
          <w:b/>
          <w:bCs/>
          <w:sz w:val="22"/>
          <w:szCs w:val="22"/>
          <w:lang w:val="es-ES_tradnl"/>
        </w:rPr>
        <w:t>h</w:t>
      </w:r>
      <w:r>
        <w:rPr>
          <w:rFonts w:eastAsia="Arial"/>
          <w:b/>
          <w:bCs/>
          <w:sz w:val="22"/>
          <w:szCs w:val="22"/>
          <w:lang w:val="es-ES_tradnl"/>
        </w:rPr>
        <w:t>a</w:t>
      </w:r>
      <w:r w:rsidR="0014307A">
        <w:rPr>
          <w:rFonts w:eastAsia="Arial"/>
          <w:b/>
          <w:bCs/>
          <w:sz w:val="22"/>
          <w:szCs w:val="22"/>
          <w:lang w:val="es-ES_tradnl"/>
        </w:rPr>
        <w:t xml:space="preserve"> atendido a</w:t>
      </w:r>
      <w:r>
        <w:rPr>
          <w:rFonts w:eastAsia="Arial"/>
          <w:b/>
          <w:bCs/>
          <w:sz w:val="22"/>
          <w:szCs w:val="22"/>
          <w:lang w:val="es-ES_tradnl"/>
        </w:rPr>
        <w:t xml:space="preserve"> las siguientes visitas de control?</w:t>
      </w:r>
      <w:r>
        <w:rPr>
          <w:rFonts w:eastAsia="Arial"/>
          <w:sz w:val="22"/>
          <w:szCs w:val="22"/>
          <w:lang w:val="es-ES_tradnl"/>
        </w:rPr>
        <w:t xml:space="preserve">       </w:t>
      </w:r>
    </w:p>
    <w:p w14:paraId="4E5F81A6" w14:textId="2F7EF472" w:rsidR="00610CFB" w:rsidRDefault="0099216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i/>
          <w:iCs/>
          <w:sz w:val="22"/>
          <w:szCs w:val="22"/>
          <w:lang w:val="es-ES_tradnl"/>
        </w:rPr>
        <w:tab/>
        <w:t>1 mes:</w:t>
      </w:r>
      <w:r>
        <w:rPr>
          <w:rFonts w:eastAsia="Arial"/>
          <w:sz w:val="22"/>
          <w:szCs w:val="22"/>
          <w:lang w:val="es-ES_tradnl"/>
        </w:rPr>
        <w:tab/>
        <w:t xml:space="preserve"> </w:t>
      </w:r>
      <w:r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Sí </w:t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No</w:t>
      </w:r>
    </w:p>
    <w:p w14:paraId="40FDA6CE" w14:textId="48395EEE" w:rsidR="00610CFB" w:rsidRDefault="0099216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i/>
          <w:iCs/>
          <w:sz w:val="22"/>
          <w:szCs w:val="22"/>
          <w:lang w:val="es-ES_tradnl"/>
        </w:rPr>
        <w:tab/>
        <w:t>2 meses:</w:t>
      </w:r>
      <w:r>
        <w:rPr>
          <w:rFonts w:eastAsia="Arial"/>
          <w:sz w:val="22"/>
          <w:szCs w:val="22"/>
          <w:lang w:val="es-ES_tradnl"/>
        </w:rPr>
        <w:tab/>
        <w:t xml:space="preserve"> </w:t>
      </w:r>
      <w:r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Sí </w:t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No</w:t>
      </w:r>
    </w:p>
    <w:p w14:paraId="5DF4FD15" w14:textId="77777777" w:rsidR="00610CFB" w:rsidRDefault="00610CFB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</w:p>
    <w:p w14:paraId="1A9DFD13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2.</w:t>
      </w:r>
      <w:proofErr w:type="gramStart"/>
      <w:r>
        <w:rPr>
          <w:rFonts w:eastAsia="Arial"/>
          <w:b/>
          <w:bCs/>
          <w:sz w:val="22"/>
          <w:szCs w:val="22"/>
          <w:lang w:val="es-ES_tradnl"/>
        </w:rPr>
        <w:t xml:space="preserve">   ¿</w:t>
      </w:r>
      <w:proofErr w:type="gramEnd"/>
      <w:r>
        <w:rPr>
          <w:rFonts w:eastAsia="Arial"/>
          <w:b/>
          <w:bCs/>
          <w:sz w:val="22"/>
          <w:szCs w:val="22"/>
          <w:lang w:val="es-ES_tradnl"/>
        </w:rPr>
        <w:t>Con qué frecuencia acuesta a su bebé boca arriba?</w:t>
      </w:r>
      <w:r>
        <w:rPr>
          <w:rFonts w:eastAsia="Arial"/>
          <w:sz w:val="22"/>
          <w:szCs w:val="22"/>
          <w:lang w:val="es-ES_tradnl"/>
        </w:rPr>
        <w:tab/>
      </w:r>
    </w:p>
    <w:p w14:paraId="3A0291B4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bookmarkStart w:id="7" w:name="Check9"/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Siempre</w:t>
      </w:r>
    </w:p>
    <w:p w14:paraId="0F9C6B07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A veces</w:t>
      </w:r>
    </w:p>
    <w:p w14:paraId="7EC2ADB3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Nunca</w:t>
      </w:r>
    </w:p>
    <w:p w14:paraId="0D8EBB25" w14:textId="77777777" w:rsidR="00610CFB" w:rsidRDefault="00610CFB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</w:p>
    <w:p w14:paraId="37AE2B85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3.</w:t>
      </w:r>
      <w:proofErr w:type="gramStart"/>
      <w:r>
        <w:rPr>
          <w:rFonts w:eastAsia="Arial"/>
          <w:b/>
          <w:bCs/>
          <w:sz w:val="22"/>
          <w:szCs w:val="22"/>
          <w:lang w:val="es-ES_tradnl"/>
        </w:rPr>
        <w:t xml:space="preserve">   ¿</w:t>
      </w:r>
      <w:proofErr w:type="gramEnd"/>
      <w:r>
        <w:rPr>
          <w:rFonts w:eastAsia="Arial"/>
          <w:b/>
          <w:bCs/>
          <w:sz w:val="22"/>
          <w:szCs w:val="22"/>
          <w:lang w:val="es-ES_tradnl"/>
        </w:rPr>
        <w:t>Con qué frecuencia comparte la cama con su bebé?</w:t>
      </w:r>
      <w:r>
        <w:rPr>
          <w:rFonts w:eastAsia="Arial"/>
          <w:sz w:val="22"/>
          <w:szCs w:val="22"/>
          <w:lang w:val="es-ES_tradnl"/>
        </w:rPr>
        <w:tab/>
      </w:r>
    </w:p>
    <w:p w14:paraId="2FC8662F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Siempre</w:t>
      </w:r>
    </w:p>
    <w:p w14:paraId="3604DCE3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A veces</w:t>
      </w:r>
    </w:p>
    <w:p w14:paraId="739AB2B3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Nunca</w:t>
      </w:r>
    </w:p>
    <w:p w14:paraId="10C66CC0" w14:textId="77777777" w:rsidR="00610CFB" w:rsidRDefault="00610CFB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</w:p>
    <w:p w14:paraId="2746AEA2" w14:textId="3BC0C903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4.</w:t>
      </w:r>
      <w:proofErr w:type="gramStart"/>
      <w:r>
        <w:rPr>
          <w:rFonts w:eastAsia="Arial"/>
          <w:b/>
          <w:bCs/>
          <w:sz w:val="22"/>
          <w:szCs w:val="22"/>
          <w:lang w:val="es-ES_tradnl"/>
        </w:rPr>
        <w:t xml:space="preserve">   ¿</w:t>
      </w:r>
      <w:proofErr w:type="gramEnd"/>
      <w:r>
        <w:rPr>
          <w:rFonts w:eastAsia="Arial"/>
          <w:b/>
          <w:bCs/>
          <w:sz w:val="22"/>
          <w:szCs w:val="22"/>
          <w:lang w:val="es-ES_tradnl"/>
        </w:rPr>
        <w:t xml:space="preserve">Con qué frecuencia duerme su bebé con ropa de cama </w:t>
      </w:r>
      <w:r w:rsidR="0014307A">
        <w:rPr>
          <w:rFonts w:eastAsia="Arial"/>
          <w:b/>
          <w:bCs/>
          <w:sz w:val="22"/>
          <w:szCs w:val="22"/>
          <w:lang w:val="es-ES_tradnl"/>
        </w:rPr>
        <w:t>suave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  <w:r>
        <w:rPr>
          <w:rFonts w:eastAsia="Arial"/>
          <w:sz w:val="22"/>
          <w:szCs w:val="22"/>
          <w:lang w:val="es-ES_tradnl"/>
        </w:rPr>
        <w:tab/>
      </w:r>
    </w:p>
    <w:p w14:paraId="5DA64F1F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Siempre</w:t>
      </w:r>
    </w:p>
    <w:p w14:paraId="50364309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A veces</w:t>
      </w:r>
    </w:p>
    <w:p w14:paraId="4CB683E4" w14:textId="77777777" w:rsidR="00610CFB" w:rsidRDefault="009921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Nunca</w:t>
      </w:r>
    </w:p>
    <w:p w14:paraId="10EE9095" w14:textId="77777777" w:rsidR="00610CFB" w:rsidRDefault="00610CFB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</w:p>
    <w:p w14:paraId="2B2D53EF" w14:textId="6DEC481C" w:rsidR="00610CFB" w:rsidRDefault="00992160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5.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bookmarkEnd w:id="7"/>
      <w:r>
        <w:rPr>
          <w:rFonts w:eastAsia="Arial"/>
          <w:b/>
          <w:bCs/>
          <w:sz w:val="22"/>
          <w:szCs w:val="22"/>
          <w:lang w:val="es-ES_tradnl"/>
        </w:rPr>
        <w:t xml:space="preserve">Durante una semana típica, ¿cuántos días usted (o un familiar) lee, cuenta cuentos o canta canciones a su </w:t>
      </w:r>
      <w:r w:rsidR="0014307A">
        <w:rPr>
          <w:rFonts w:eastAsia="Arial"/>
          <w:b/>
          <w:bCs/>
          <w:sz w:val="22"/>
          <w:szCs w:val="22"/>
          <w:lang w:val="es-ES_tradnl"/>
        </w:rPr>
        <w:t>niño/niña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</w:p>
    <w:p w14:paraId="04F9CD52" w14:textId="77777777" w:rsidR="00610CFB" w:rsidRDefault="00992160">
      <w:pPr>
        <w:tabs>
          <w:tab w:val="left" w:pos="360"/>
          <w:tab w:val="left" w:pos="1440"/>
          <w:tab w:val="left" w:pos="3240"/>
          <w:tab w:val="left" w:pos="5040"/>
        </w:tabs>
        <w:spacing w:line="360" w:lineRule="auto"/>
        <w:ind w:left="360" w:hanging="360"/>
        <w:rPr>
          <w:sz w:val="22"/>
          <w:szCs w:val="22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0–Nunca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1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2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3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4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5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6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3E61F3">
        <w:rPr>
          <w:sz w:val="22"/>
          <w:szCs w:val="22"/>
        </w:rPr>
      </w:r>
      <w:r w:rsidR="003E61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7–Todos los días</w:t>
      </w:r>
    </w:p>
    <w:p w14:paraId="7E467FED" w14:textId="77777777" w:rsidR="00610CFB" w:rsidRDefault="00610CFB">
      <w:pPr>
        <w:tabs>
          <w:tab w:val="left" w:pos="360"/>
          <w:tab w:val="left" w:pos="3240"/>
        </w:tabs>
        <w:spacing w:line="360" w:lineRule="auto"/>
        <w:ind w:left="360" w:hanging="360"/>
        <w:rPr>
          <w:sz w:val="22"/>
          <w:szCs w:val="22"/>
        </w:rPr>
      </w:pPr>
    </w:p>
    <w:sectPr w:rsidR="00610CFB">
      <w:footerReference w:type="default" r:id="rId10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D2074" w14:textId="77777777" w:rsidR="0014307A" w:rsidRDefault="0014307A">
      <w:r>
        <w:separator/>
      </w:r>
    </w:p>
  </w:endnote>
  <w:endnote w:type="continuationSeparator" w:id="0">
    <w:p w14:paraId="520FD02A" w14:textId="77777777" w:rsidR="0014307A" w:rsidRDefault="0014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2C0A1" w14:textId="4B8CA12F" w:rsidR="00610CFB" w:rsidRDefault="00992160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3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  <w:t>rev. 06/15/2017_Spanish</w:t>
    </w:r>
  </w:p>
  <w:p w14:paraId="7E790CAA" w14:textId="2CFBBF04" w:rsidR="00075AC2" w:rsidRDefault="00075AC2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s-US"/>
      </w:rPr>
    </w:pPr>
    <w:r>
      <w:rPr>
        <w:rFonts w:eastAsia="Arial"/>
        <w:lang w:val="es-ES_tradnl"/>
      </w:rPr>
      <w:t>Niño</w:t>
    </w:r>
    <w:r w:rsidR="005D5218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FF3A8" w14:textId="77777777" w:rsidR="0014307A" w:rsidRDefault="0014307A">
      <w:r>
        <w:separator/>
      </w:r>
    </w:p>
  </w:footnote>
  <w:footnote w:type="continuationSeparator" w:id="0">
    <w:p w14:paraId="7F62E2E0" w14:textId="77777777" w:rsidR="0014307A" w:rsidRDefault="00143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719CF7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B666FBA" w:tentative="1">
      <w:start w:val="1"/>
      <w:numFmt w:val="lowerLetter"/>
      <w:lvlText w:val="%2."/>
      <w:lvlJc w:val="left"/>
      <w:pPr>
        <w:ind w:left="1440" w:hanging="360"/>
      </w:pPr>
    </w:lvl>
    <w:lvl w:ilvl="2" w:tplc="B5A02D0E" w:tentative="1">
      <w:start w:val="1"/>
      <w:numFmt w:val="lowerRoman"/>
      <w:lvlText w:val="%3."/>
      <w:lvlJc w:val="right"/>
      <w:pPr>
        <w:ind w:left="2160" w:hanging="180"/>
      </w:pPr>
    </w:lvl>
    <w:lvl w:ilvl="3" w:tplc="C21EAA4E" w:tentative="1">
      <w:start w:val="1"/>
      <w:numFmt w:val="decimal"/>
      <w:lvlText w:val="%4."/>
      <w:lvlJc w:val="left"/>
      <w:pPr>
        <w:ind w:left="2880" w:hanging="360"/>
      </w:pPr>
    </w:lvl>
    <w:lvl w:ilvl="4" w:tplc="FF8C3552" w:tentative="1">
      <w:start w:val="1"/>
      <w:numFmt w:val="lowerLetter"/>
      <w:lvlText w:val="%5."/>
      <w:lvlJc w:val="left"/>
      <w:pPr>
        <w:ind w:left="3600" w:hanging="360"/>
      </w:pPr>
    </w:lvl>
    <w:lvl w:ilvl="5" w:tplc="1CF0A14E" w:tentative="1">
      <w:start w:val="1"/>
      <w:numFmt w:val="lowerRoman"/>
      <w:lvlText w:val="%6."/>
      <w:lvlJc w:val="right"/>
      <w:pPr>
        <w:ind w:left="4320" w:hanging="180"/>
      </w:pPr>
    </w:lvl>
    <w:lvl w:ilvl="6" w:tplc="DB90D124" w:tentative="1">
      <w:start w:val="1"/>
      <w:numFmt w:val="decimal"/>
      <w:lvlText w:val="%7."/>
      <w:lvlJc w:val="left"/>
      <w:pPr>
        <w:ind w:left="5040" w:hanging="360"/>
      </w:pPr>
    </w:lvl>
    <w:lvl w:ilvl="7" w:tplc="D6146EB6" w:tentative="1">
      <w:start w:val="1"/>
      <w:numFmt w:val="lowerLetter"/>
      <w:lvlText w:val="%8."/>
      <w:lvlJc w:val="left"/>
      <w:pPr>
        <w:ind w:left="5760" w:hanging="360"/>
      </w:pPr>
    </w:lvl>
    <w:lvl w:ilvl="8" w:tplc="93E2C56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07A"/>
    <w:rsid w:val="00075AC2"/>
    <w:rsid w:val="00093DC3"/>
    <w:rsid w:val="0014307A"/>
    <w:rsid w:val="00377250"/>
    <w:rsid w:val="003E61F3"/>
    <w:rsid w:val="004B0618"/>
    <w:rsid w:val="004F5E55"/>
    <w:rsid w:val="005D5218"/>
    <w:rsid w:val="00610CFB"/>
    <w:rsid w:val="00992160"/>
    <w:rsid w:val="00D8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CEA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14307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https://stage.oregon.gov/oha/PH/HEALTHYPEOPLEFAMILIES/BABIES/HOMEVISITING/MIECHV/Documents/ehshfo2017/M7.dotx</Url>
      <Description>M7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83BA55E2-A303-4AC5-8C95-63D8C68790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81AADE-7DD7-4147-9633-9DA143CE9DE0}"/>
</file>

<file path=customXml/itemProps3.xml><?xml version="1.0" encoding="utf-8"?>
<ds:datastoreItem xmlns:ds="http://schemas.openxmlformats.org/officeDocument/2006/customXml" ds:itemID="{0105B964-189D-40BE-985D-D8919257BEE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M7_Spanish.dotx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M7</vt:lpstr>
    </vt:vector>
  </TitlesOfParts>
  <Company>DHS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M7</dc:title>
  <dc:creator>Aragon Catalina</dc:creator>
  <cp:lastModifiedBy>Zukowski Laura A</cp:lastModifiedBy>
  <cp:revision>3</cp:revision>
  <cp:lastPrinted>2013-09-30T04:23:00Z</cp:lastPrinted>
  <dcterms:created xsi:type="dcterms:W3CDTF">2023-07-21T19:24:00Z</dcterms:created>
  <dcterms:modified xsi:type="dcterms:W3CDTF">2023-07-24T15:37:00Z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4500</vt:r8>
  </property>
  <property fmtid="{D5CDD505-2E9C-101B-9397-08002B2CF9AE}" pid="4" name="WorkflowChangePath">
    <vt:lpwstr>8f18a465-e429-4aec-ae98-e5ed602c4d6f,4;8f18a465-e429-4aec-ae98-e5ed602c4d6f,6;</vt:lpwstr>
  </property>
</Properties>
</file>