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A26A2" w14:textId="77777777" w:rsidR="00E47D4E" w:rsidRPr="009A6070" w:rsidRDefault="00E70450" w:rsidP="000E113A">
      <w:pPr>
        <w:tabs>
          <w:tab w:val="left" w:pos="36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A14099">
        <w:rPr>
          <w:b/>
          <w:i/>
          <w:sz w:val="28"/>
          <w:szCs w:val="28"/>
        </w:rPr>
        <w:t>7</w:t>
      </w:r>
    </w:p>
    <w:p w14:paraId="5208E09A" w14:textId="77777777" w:rsidR="00E47D4E" w:rsidRPr="009A6070" w:rsidRDefault="00E70450" w:rsidP="00E47D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MIECHV </w:t>
      </w:r>
      <w:r w:rsidR="00397730">
        <w:rPr>
          <w:b/>
          <w:i/>
          <w:sz w:val="28"/>
          <w:szCs w:val="28"/>
        </w:rPr>
        <w:t xml:space="preserve">Baby’s Age </w:t>
      </w:r>
      <w:r>
        <w:rPr>
          <w:b/>
          <w:i/>
          <w:sz w:val="28"/>
          <w:szCs w:val="28"/>
        </w:rPr>
        <w:t>3 M</w:t>
      </w:r>
      <w:r w:rsidR="000F3471">
        <w:rPr>
          <w:b/>
          <w:i/>
          <w:sz w:val="28"/>
          <w:szCs w:val="28"/>
        </w:rPr>
        <w:t>onths</w:t>
      </w:r>
      <w:r w:rsidR="00063DB1">
        <w:rPr>
          <w:b/>
          <w:i/>
          <w:sz w:val="28"/>
          <w:szCs w:val="28"/>
        </w:rPr>
        <w:t xml:space="preserve"> </w:t>
      </w:r>
    </w:p>
    <w:p w14:paraId="399D6649" w14:textId="77777777" w:rsidR="00E47D4E" w:rsidRPr="009A6070" w:rsidRDefault="00E47D4E" w:rsidP="00DA14FB">
      <w:pPr>
        <w:jc w:val="center"/>
        <w:rPr>
          <w:i/>
          <w:sz w:val="28"/>
          <w:szCs w:val="28"/>
        </w:rPr>
      </w:pPr>
      <w:r w:rsidRPr="009A6070">
        <w:rPr>
          <w:i/>
          <w:sz w:val="28"/>
          <w:szCs w:val="28"/>
        </w:rPr>
        <w:t xml:space="preserve">Index </w:t>
      </w:r>
      <w:r w:rsidR="00397730">
        <w:rPr>
          <w:i/>
          <w:sz w:val="28"/>
          <w:szCs w:val="28"/>
        </w:rPr>
        <w:t>Child</w:t>
      </w:r>
    </w:p>
    <w:p w14:paraId="6669DF66" w14:textId="77777777" w:rsidR="00E47D4E" w:rsidRPr="003A2D44" w:rsidRDefault="00E47D4E" w:rsidP="00374262">
      <w:pPr>
        <w:jc w:val="center"/>
        <w:rPr>
          <w:b/>
          <w:sz w:val="22"/>
          <w:szCs w:val="22"/>
        </w:rPr>
      </w:pPr>
    </w:p>
    <w:p w14:paraId="06AC46F1" w14:textId="77777777" w:rsidR="00374262" w:rsidRDefault="00374262" w:rsidP="00E47D4E">
      <w:pPr>
        <w:rPr>
          <w:b/>
          <w:sz w:val="22"/>
          <w:szCs w:val="22"/>
        </w:rPr>
      </w:pPr>
    </w:p>
    <w:p w14:paraId="1A2A3AD5" w14:textId="77777777" w:rsidR="00324AA6" w:rsidRPr="002418BF" w:rsidRDefault="00324AA6" w:rsidP="00324AA6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</w:t>
      </w:r>
      <w:bookmarkStart w:id="0" w:name="Text1"/>
      <w:r w:rsidRPr="002418BF">
        <w:rPr>
          <w:b/>
          <w:sz w:val="22"/>
          <w:szCs w:val="22"/>
        </w:rPr>
        <w:t>:</w:t>
      </w:r>
      <w:r w:rsidRPr="002418BF">
        <w:rPr>
          <w:b/>
          <w:sz w:val="22"/>
          <w:szCs w:val="22"/>
        </w:rPr>
        <w:tab/>
      </w:r>
      <w:bookmarkEnd w:id="0"/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1"/>
    </w:p>
    <w:p w14:paraId="611FC875" w14:textId="77777777" w:rsidR="00324AA6" w:rsidRPr="002418BF" w:rsidRDefault="00324AA6" w:rsidP="00324AA6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B8C873" wp14:editId="43EEC09D">
                <wp:simplePos x="0" y="0"/>
                <wp:positionH relativeFrom="column">
                  <wp:posOffset>1819275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605F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.75pt;width:251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vrW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"/>
            </w:pict>
          </mc:Fallback>
        </mc:AlternateContent>
      </w:r>
    </w:p>
    <w:p w14:paraId="1B5A0A7F" w14:textId="77777777" w:rsidR="00324AA6" w:rsidRPr="002418BF" w:rsidRDefault="00324AA6" w:rsidP="00324AA6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"/>
      <w:r w:rsidRPr="002418BF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2"/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3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3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68516361" w14:textId="77777777" w:rsidR="00324AA6" w:rsidRPr="002418BF" w:rsidRDefault="00324AA6" w:rsidP="00324AA6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155E77C0" w14:textId="77777777" w:rsidR="00324AA6" w:rsidRPr="002418BF" w:rsidRDefault="00324AA6" w:rsidP="00324AA6">
      <w:pPr>
        <w:tabs>
          <w:tab w:val="left" w:pos="2880"/>
        </w:tabs>
        <w:rPr>
          <w:sz w:val="22"/>
          <w:szCs w:val="22"/>
        </w:rPr>
      </w:pP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 ID #: </w:t>
      </w:r>
      <w:r w:rsidRPr="002418BF">
        <w:rPr>
          <w:sz w:val="22"/>
          <w:szCs w:val="22"/>
        </w:rPr>
        <w:tab/>
      </w:r>
      <w:bookmarkStart w:id="4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4"/>
    </w:p>
    <w:p w14:paraId="6424CFB9" w14:textId="77777777" w:rsidR="00324AA6" w:rsidRPr="002418BF" w:rsidRDefault="00324AA6" w:rsidP="00324AA6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6022E6" wp14:editId="38279F8E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CB895" id="AutoShape 8" o:spid="_x0000_s1026" type="#_x0000_t32" style="position:absolute;margin-left:143.9pt;margin-top:1.25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3lI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g0RPe69jZTQP4xmMKyCqUlsbGqRH9WqeNf3ukNJVR1TLY/DbyUBuFjKSdynh4gwU2Q1fNIMYAvhx&#10;VsfG9gESpoCOUZLTTRJ+9IjCx4dskU5yUI5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"/>
            </w:pict>
          </mc:Fallback>
        </mc:AlternateContent>
      </w:r>
    </w:p>
    <w:p w14:paraId="7341D747" w14:textId="77777777" w:rsidR="00324AA6" w:rsidRDefault="00324AA6" w:rsidP="00324AA6">
      <w:pPr>
        <w:tabs>
          <w:tab w:val="left" w:pos="2880"/>
          <w:tab w:val="left" w:pos="3240"/>
        </w:tabs>
        <w:rPr>
          <w:b/>
          <w:sz w:val="22"/>
          <w:szCs w:val="22"/>
        </w:rPr>
      </w:pPr>
      <w:bookmarkStart w:id="5" w:name="Text3"/>
      <w:r w:rsidRPr="002418BF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: </w:t>
      </w:r>
      <w:r w:rsidRPr="002418BF">
        <w:rPr>
          <w:b/>
          <w:sz w:val="22"/>
          <w:szCs w:val="22"/>
        </w:rPr>
        <w:tab/>
      </w:r>
      <w:bookmarkEnd w:id="5"/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</w:p>
    <w:p w14:paraId="3FECAE49" w14:textId="77777777" w:rsidR="00324AA6" w:rsidRPr="002418BF" w:rsidRDefault="00324AA6" w:rsidP="00324AA6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0E7CB" wp14:editId="00695574">
                <wp:simplePos x="0" y="0"/>
                <wp:positionH relativeFrom="column">
                  <wp:posOffset>1818005</wp:posOffset>
                </wp:positionH>
                <wp:positionV relativeFrom="paragraph">
                  <wp:posOffset>22860</wp:posOffset>
                </wp:positionV>
                <wp:extent cx="3190240" cy="0"/>
                <wp:effectExtent l="8255" t="10795" r="11430" b="82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664C0" id="AutoShape 2" o:spid="_x0000_s1026" type="#_x0000_t32" style="position:absolute;margin-left:143.15pt;margin-top:1.8pt;width:251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kK2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WeYSRJ&#10;DxI9HZwKlVHqxzNom0NUKXfGN0hP8lU/K/rdIqnKlsiGh+C3s4bcxGdE71L8xWoosh++KAYxBPDD&#10;rE616T0kTAGdgiTnmyT85BCFjw/JMk4z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"/>
            </w:pict>
          </mc:Fallback>
        </mc:AlternateContent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75E70B25" w14:textId="77777777" w:rsidR="00397730" w:rsidRPr="00324AA6" w:rsidRDefault="00CD51DF" w:rsidP="00CD51DF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FFFC89" wp14:editId="6E87F2DA">
                <wp:simplePos x="0" y="0"/>
                <wp:positionH relativeFrom="column">
                  <wp:posOffset>1819275</wp:posOffset>
                </wp:positionH>
                <wp:positionV relativeFrom="paragraph">
                  <wp:posOffset>170815</wp:posOffset>
                </wp:positionV>
                <wp:extent cx="3190240" cy="0"/>
                <wp:effectExtent l="8255" t="10795" r="11430" b="825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C69C1" id="AutoShape 2" o:spid="_x0000_s1026" type="#_x0000_t32" style="position:absolute;margin-left:143.25pt;margin-top:13.45pt;width:251.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"/>
            </w:pict>
          </mc:Fallback>
        </mc:AlternateContent>
      </w:r>
      <w:r w:rsidR="00397730" w:rsidRPr="003A2D44">
        <w:rPr>
          <w:b/>
          <w:sz w:val="22"/>
          <w:szCs w:val="22"/>
        </w:rPr>
        <w:t xml:space="preserve">Name of Index </w:t>
      </w:r>
      <w:r w:rsidR="00397730">
        <w:rPr>
          <w:b/>
          <w:sz w:val="22"/>
          <w:szCs w:val="22"/>
        </w:rPr>
        <w:t>Parent</w:t>
      </w:r>
      <w:r w:rsidR="00397730" w:rsidRPr="003A2D44">
        <w:rPr>
          <w:b/>
          <w:sz w:val="22"/>
          <w:szCs w:val="22"/>
        </w:rPr>
        <w:t>:</w:t>
      </w:r>
      <w:r w:rsidR="00397730" w:rsidRPr="003A2D4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97730"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397730">
        <w:rPr>
          <w:sz w:val="22"/>
          <w:szCs w:val="22"/>
        </w:rPr>
        <w:instrText xml:space="preserve"> FORMTEXT </w:instrText>
      </w:r>
      <w:r w:rsidR="00397730">
        <w:rPr>
          <w:sz w:val="22"/>
          <w:szCs w:val="22"/>
        </w:rPr>
      </w:r>
      <w:r w:rsidR="00397730">
        <w:rPr>
          <w:sz w:val="22"/>
          <w:szCs w:val="22"/>
        </w:rPr>
        <w:fldChar w:fldCharType="separate"/>
      </w:r>
      <w:r w:rsidR="00397730">
        <w:rPr>
          <w:noProof/>
          <w:sz w:val="22"/>
          <w:szCs w:val="22"/>
        </w:rPr>
        <w:t> </w:t>
      </w:r>
      <w:r w:rsidR="00397730">
        <w:rPr>
          <w:noProof/>
          <w:sz w:val="22"/>
          <w:szCs w:val="22"/>
        </w:rPr>
        <w:t> </w:t>
      </w:r>
      <w:r w:rsidR="00397730">
        <w:rPr>
          <w:noProof/>
          <w:sz w:val="22"/>
          <w:szCs w:val="22"/>
        </w:rPr>
        <w:t> </w:t>
      </w:r>
      <w:r w:rsidR="00397730">
        <w:rPr>
          <w:noProof/>
          <w:sz w:val="22"/>
          <w:szCs w:val="22"/>
        </w:rPr>
        <w:t> </w:t>
      </w:r>
      <w:r w:rsidR="00397730">
        <w:rPr>
          <w:noProof/>
          <w:sz w:val="22"/>
          <w:szCs w:val="22"/>
        </w:rPr>
        <w:t> </w:t>
      </w:r>
      <w:r w:rsidR="00397730">
        <w:rPr>
          <w:sz w:val="22"/>
          <w:szCs w:val="22"/>
        </w:rPr>
        <w:fldChar w:fldCharType="end"/>
      </w:r>
    </w:p>
    <w:p w14:paraId="3BA38879" w14:textId="77777777" w:rsidR="00397730" w:rsidRDefault="00397730" w:rsidP="00397730">
      <w:pPr>
        <w:rPr>
          <w:sz w:val="22"/>
          <w:szCs w:val="22"/>
        </w:rPr>
      </w:pPr>
    </w:p>
    <w:p w14:paraId="0BB75184" w14:textId="77777777" w:rsidR="005A3C6C" w:rsidRDefault="005A3C6C" w:rsidP="005A3C6C">
      <w:pPr>
        <w:rPr>
          <w:b/>
          <w:sz w:val="22"/>
          <w:szCs w:val="22"/>
        </w:rPr>
      </w:pPr>
    </w:p>
    <w:p w14:paraId="12BEFA57" w14:textId="77777777" w:rsidR="005A3C6C" w:rsidRPr="00FB69D8" w:rsidRDefault="005A3C6C" w:rsidP="005A3C6C">
      <w:pPr>
        <w:rPr>
          <w:sz w:val="22"/>
          <w:szCs w:val="22"/>
        </w:rPr>
      </w:pPr>
      <w:r w:rsidRPr="00FB69D8">
        <w:rPr>
          <w:b/>
          <w:sz w:val="22"/>
          <w:szCs w:val="22"/>
        </w:rPr>
        <w:t xml:space="preserve">Date </w:t>
      </w:r>
      <w:r>
        <w:rPr>
          <w:b/>
          <w:sz w:val="22"/>
          <w:szCs w:val="22"/>
        </w:rPr>
        <w:t>data</w:t>
      </w:r>
      <w:r w:rsidRPr="00FB69D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gather</w:t>
      </w:r>
      <w:r w:rsidRPr="00FB69D8">
        <w:rPr>
          <w:b/>
          <w:sz w:val="22"/>
          <w:szCs w:val="22"/>
        </w:rPr>
        <w:t xml:space="preserve">ed: </w:t>
      </w:r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r w:rsidRPr="00FB69D8">
        <w:rPr>
          <w:sz w:val="22"/>
          <w:szCs w:val="22"/>
        </w:rPr>
        <w:t xml:space="preserve"> / </w:t>
      </w:r>
      <w:bookmarkStart w:id="6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bookmarkEnd w:id="6"/>
      <w:r w:rsidRPr="00FB69D8">
        <w:rPr>
          <w:sz w:val="22"/>
          <w:szCs w:val="22"/>
        </w:rPr>
        <w:t xml:space="preserve"> / 20</w:t>
      </w:r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439696B9" w14:textId="77777777" w:rsidR="005A3C6C" w:rsidRPr="00C31123" w:rsidRDefault="005A3C6C" w:rsidP="005A3C6C">
      <w:pPr>
        <w:tabs>
          <w:tab w:val="left" w:pos="720"/>
          <w:tab w:val="left" w:pos="1440"/>
          <w:tab w:val="left" w:pos="3240"/>
        </w:tabs>
        <w:spacing w:line="360" w:lineRule="auto"/>
        <w:rPr>
          <w:b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7C90AD" wp14:editId="75C723DF">
                <wp:simplePos x="0" y="0"/>
                <wp:positionH relativeFrom="column">
                  <wp:posOffset>1320800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13335" r="5080" b="5715"/>
                <wp:wrapNone/>
                <wp:docPr id="1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7E3EC" id="AutoShape 17" o:spid="_x0000_s1026" type="#_x0000_t32" style="position:absolute;margin-left:104pt;margin-top:.65pt;width:69.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"/>
            </w:pict>
          </mc:Fallback>
        </mc:AlternateContent>
      </w:r>
    </w:p>
    <w:p w14:paraId="03211D1D" w14:textId="77777777" w:rsidR="0009761C" w:rsidRDefault="00397730" w:rsidP="0009761C">
      <w:r>
        <w:rPr>
          <w:sz w:val="22"/>
          <w:szCs w:val="22"/>
        </w:rPr>
        <w:t xml:space="preserve"> </w:t>
      </w:r>
    </w:p>
    <w:p w14:paraId="28669636" w14:textId="77777777" w:rsidR="0009761C" w:rsidRPr="0009761C" w:rsidRDefault="0009761C" w:rsidP="0009761C">
      <w:pPr>
        <w:pStyle w:val="ListParagraph"/>
        <w:numPr>
          <w:ilvl w:val="0"/>
          <w:numId w:val="1"/>
        </w:numPr>
        <w:tabs>
          <w:tab w:val="left" w:pos="360"/>
          <w:tab w:val="left" w:pos="3240"/>
        </w:tabs>
        <w:spacing w:line="360" w:lineRule="auto"/>
        <w:ind w:left="0" w:firstLine="0"/>
        <w:rPr>
          <w:sz w:val="22"/>
          <w:szCs w:val="22"/>
        </w:rPr>
      </w:pPr>
      <w:r w:rsidRPr="0009761C">
        <w:rPr>
          <w:b/>
          <w:sz w:val="22"/>
          <w:szCs w:val="22"/>
        </w:rPr>
        <w:t>Has your child had the following well-child visits?</w:t>
      </w:r>
      <w:r w:rsidRPr="0009761C">
        <w:rPr>
          <w:sz w:val="22"/>
          <w:szCs w:val="22"/>
        </w:rPr>
        <w:t xml:space="preserve">       </w:t>
      </w:r>
    </w:p>
    <w:p w14:paraId="029D63B3" w14:textId="77777777" w:rsidR="0009761C" w:rsidRDefault="0009761C" w:rsidP="0009761C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sz w:val="22"/>
          <w:szCs w:val="22"/>
        </w:rPr>
      </w:pPr>
      <w:r w:rsidRPr="0009761C">
        <w:rPr>
          <w:i/>
          <w:sz w:val="22"/>
          <w:szCs w:val="22"/>
        </w:rPr>
        <w:tab/>
        <w:t>By 1 month:</w:t>
      </w:r>
      <w:r w:rsidRPr="0009761C">
        <w:rPr>
          <w:sz w:val="22"/>
          <w:szCs w:val="22"/>
        </w:rPr>
        <w:tab/>
        <w:t xml:space="preserve"> </w:t>
      </w:r>
      <w:r w:rsidRPr="0009761C">
        <w:rPr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9761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09761C">
        <w:rPr>
          <w:sz w:val="22"/>
          <w:szCs w:val="22"/>
        </w:rPr>
        <w:fldChar w:fldCharType="end"/>
      </w:r>
      <w:r w:rsidRPr="0009761C">
        <w:rPr>
          <w:sz w:val="22"/>
          <w:szCs w:val="22"/>
        </w:rPr>
        <w:t xml:space="preserve"> Yes</w:t>
      </w:r>
      <w:r w:rsidRPr="0009761C">
        <w:rPr>
          <w:sz w:val="22"/>
          <w:szCs w:val="22"/>
        </w:rPr>
        <w:tab/>
      </w:r>
      <w:r w:rsidRPr="0009761C">
        <w:rPr>
          <w:sz w:val="22"/>
          <w:szCs w:val="22"/>
        </w:rPr>
        <w:tab/>
      </w:r>
      <w:r w:rsidRPr="0009761C">
        <w:rPr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09761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09761C">
        <w:rPr>
          <w:sz w:val="22"/>
          <w:szCs w:val="22"/>
        </w:rPr>
        <w:fldChar w:fldCharType="end"/>
      </w:r>
      <w:r w:rsidRPr="0009761C">
        <w:rPr>
          <w:sz w:val="22"/>
          <w:szCs w:val="22"/>
        </w:rPr>
        <w:t xml:space="preserve"> No</w:t>
      </w:r>
    </w:p>
    <w:p w14:paraId="6B06787B" w14:textId="77777777" w:rsidR="0009761C" w:rsidRPr="0009761C" w:rsidRDefault="0009761C" w:rsidP="0009761C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sz w:val="22"/>
          <w:szCs w:val="22"/>
        </w:rPr>
      </w:pPr>
      <w:r>
        <w:rPr>
          <w:i/>
          <w:sz w:val="22"/>
          <w:szCs w:val="22"/>
        </w:rPr>
        <w:tab/>
        <w:t>2</w:t>
      </w:r>
      <w:r w:rsidRPr="0009761C">
        <w:rPr>
          <w:i/>
          <w:sz w:val="22"/>
          <w:szCs w:val="22"/>
        </w:rPr>
        <w:t xml:space="preserve"> month</w:t>
      </w:r>
      <w:r>
        <w:rPr>
          <w:i/>
          <w:sz w:val="22"/>
          <w:szCs w:val="22"/>
        </w:rPr>
        <w:t>s</w:t>
      </w:r>
      <w:r w:rsidRPr="0009761C">
        <w:rPr>
          <w:i/>
          <w:sz w:val="22"/>
          <w:szCs w:val="22"/>
        </w:rPr>
        <w:t>:</w:t>
      </w:r>
      <w:r w:rsidRPr="0009761C">
        <w:rPr>
          <w:sz w:val="22"/>
          <w:szCs w:val="22"/>
        </w:rPr>
        <w:tab/>
        <w:t xml:space="preserve"> </w:t>
      </w:r>
      <w:r w:rsidRPr="0009761C">
        <w:rPr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9761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09761C">
        <w:rPr>
          <w:sz w:val="22"/>
          <w:szCs w:val="22"/>
        </w:rPr>
        <w:fldChar w:fldCharType="end"/>
      </w:r>
      <w:r w:rsidRPr="0009761C">
        <w:rPr>
          <w:sz w:val="22"/>
          <w:szCs w:val="22"/>
        </w:rPr>
        <w:t xml:space="preserve"> Yes</w:t>
      </w:r>
      <w:r w:rsidRPr="0009761C">
        <w:rPr>
          <w:sz w:val="22"/>
          <w:szCs w:val="22"/>
        </w:rPr>
        <w:tab/>
      </w:r>
      <w:r w:rsidRPr="0009761C">
        <w:rPr>
          <w:sz w:val="22"/>
          <w:szCs w:val="22"/>
        </w:rPr>
        <w:tab/>
      </w:r>
      <w:r w:rsidRPr="0009761C">
        <w:rPr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09761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09761C">
        <w:rPr>
          <w:sz w:val="22"/>
          <w:szCs w:val="22"/>
        </w:rPr>
        <w:fldChar w:fldCharType="end"/>
      </w:r>
      <w:r w:rsidRPr="0009761C">
        <w:rPr>
          <w:sz w:val="22"/>
          <w:szCs w:val="22"/>
        </w:rPr>
        <w:t xml:space="preserve"> No</w:t>
      </w:r>
    </w:p>
    <w:p w14:paraId="7248F833" w14:textId="77777777" w:rsidR="0009761C" w:rsidRPr="0009761C" w:rsidRDefault="0009761C" w:rsidP="0009761C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sz w:val="22"/>
          <w:szCs w:val="22"/>
        </w:rPr>
      </w:pPr>
    </w:p>
    <w:p w14:paraId="7466B47C" w14:textId="77777777" w:rsidR="005E6803" w:rsidRPr="005E6803" w:rsidRDefault="005E6803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5E6803">
        <w:rPr>
          <w:b/>
          <w:sz w:val="22"/>
          <w:szCs w:val="22"/>
        </w:rPr>
        <w:t xml:space="preserve">. </w:t>
      </w:r>
      <w:r w:rsidR="0009761C">
        <w:rPr>
          <w:b/>
          <w:sz w:val="22"/>
          <w:szCs w:val="22"/>
        </w:rPr>
        <w:t xml:space="preserve">  How often do you place your infant to sleep on their back</w:t>
      </w:r>
      <w:r w:rsidRPr="005E6803">
        <w:rPr>
          <w:b/>
          <w:sz w:val="22"/>
          <w:szCs w:val="22"/>
        </w:rPr>
        <w:t>?</w:t>
      </w:r>
      <w:r w:rsidRPr="005E6803">
        <w:rPr>
          <w:sz w:val="22"/>
          <w:szCs w:val="22"/>
        </w:rPr>
        <w:tab/>
      </w:r>
    </w:p>
    <w:p w14:paraId="2326F1E9" w14:textId="77777777" w:rsidR="005E6803" w:rsidRDefault="005E6803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 w:rsidRPr="005E6803">
        <w:rPr>
          <w:sz w:val="22"/>
          <w:szCs w:val="22"/>
        </w:rPr>
        <w:tab/>
      </w:r>
      <w:bookmarkStart w:id="7" w:name="Check9"/>
      <w:r w:rsidR="0009761C">
        <w:rPr>
          <w:sz w:val="22"/>
          <w:szCs w:val="22"/>
        </w:rPr>
        <w:tab/>
      </w:r>
      <w:r w:rsidRPr="005E680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5E6803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5E6803">
        <w:rPr>
          <w:sz w:val="22"/>
          <w:szCs w:val="22"/>
        </w:rPr>
        <w:fldChar w:fldCharType="end"/>
      </w:r>
      <w:r w:rsidRPr="005E6803">
        <w:rPr>
          <w:sz w:val="22"/>
          <w:szCs w:val="22"/>
        </w:rPr>
        <w:t xml:space="preserve"> </w:t>
      </w:r>
      <w:r w:rsidR="0009761C">
        <w:rPr>
          <w:sz w:val="22"/>
          <w:szCs w:val="22"/>
        </w:rPr>
        <w:t>Always</w:t>
      </w:r>
    </w:p>
    <w:p w14:paraId="281B2AAC" w14:textId="77777777" w:rsidR="0009761C" w:rsidRDefault="0009761C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E680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5E6803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5E6803">
        <w:rPr>
          <w:sz w:val="22"/>
          <w:szCs w:val="22"/>
        </w:rPr>
        <w:fldChar w:fldCharType="end"/>
      </w:r>
      <w:r w:rsidRPr="005E6803">
        <w:rPr>
          <w:sz w:val="22"/>
          <w:szCs w:val="22"/>
        </w:rPr>
        <w:t xml:space="preserve"> </w:t>
      </w:r>
      <w:r>
        <w:rPr>
          <w:sz w:val="22"/>
          <w:szCs w:val="22"/>
        </w:rPr>
        <w:t>Sometimes</w:t>
      </w:r>
    </w:p>
    <w:p w14:paraId="3540D6B6" w14:textId="77777777" w:rsidR="0009761C" w:rsidRDefault="0009761C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E680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5E6803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5E6803">
        <w:rPr>
          <w:sz w:val="22"/>
          <w:szCs w:val="22"/>
        </w:rPr>
        <w:fldChar w:fldCharType="end"/>
      </w:r>
      <w:r w:rsidRPr="005E6803">
        <w:rPr>
          <w:sz w:val="22"/>
          <w:szCs w:val="22"/>
        </w:rPr>
        <w:t xml:space="preserve"> </w:t>
      </w:r>
      <w:r>
        <w:rPr>
          <w:sz w:val="22"/>
          <w:szCs w:val="22"/>
        </w:rPr>
        <w:t>Never</w:t>
      </w:r>
    </w:p>
    <w:p w14:paraId="1379CFDF" w14:textId="77777777" w:rsidR="0009761C" w:rsidRDefault="0009761C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</w:p>
    <w:p w14:paraId="432869FD" w14:textId="77777777" w:rsidR="0009761C" w:rsidRPr="005E6803" w:rsidRDefault="0009761C" w:rsidP="000976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Pr="005E6803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 xml:space="preserve">  How often do you bed-share with your infant</w:t>
      </w:r>
      <w:r w:rsidRPr="005E6803">
        <w:rPr>
          <w:b/>
          <w:sz w:val="22"/>
          <w:szCs w:val="22"/>
        </w:rPr>
        <w:t>?</w:t>
      </w:r>
      <w:r w:rsidRPr="005E6803">
        <w:rPr>
          <w:sz w:val="22"/>
          <w:szCs w:val="22"/>
        </w:rPr>
        <w:tab/>
      </w:r>
    </w:p>
    <w:p w14:paraId="0076EFCC" w14:textId="77777777" w:rsidR="0009761C" w:rsidRDefault="0009761C" w:rsidP="000976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 w:rsidRPr="005E6803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E680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5E6803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5E6803">
        <w:rPr>
          <w:sz w:val="22"/>
          <w:szCs w:val="22"/>
        </w:rPr>
        <w:fldChar w:fldCharType="end"/>
      </w:r>
      <w:r w:rsidRPr="005E6803">
        <w:rPr>
          <w:sz w:val="22"/>
          <w:szCs w:val="22"/>
        </w:rPr>
        <w:t xml:space="preserve"> </w:t>
      </w:r>
      <w:r>
        <w:rPr>
          <w:sz w:val="22"/>
          <w:szCs w:val="22"/>
        </w:rPr>
        <w:t>Always</w:t>
      </w:r>
    </w:p>
    <w:p w14:paraId="6DDA1343" w14:textId="77777777" w:rsidR="0009761C" w:rsidRDefault="0009761C" w:rsidP="000976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E680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5E6803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5E6803">
        <w:rPr>
          <w:sz w:val="22"/>
          <w:szCs w:val="22"/>
        </w:rPr>
        <w:fldChar w:fldCharType="end"/>
      </w:r>
      <w:r w:rsidRPr="005E6803">
        <w:rPr>
          <w:sz w:val="22"/>
          <w:szCs w:val="22"/>
        </w:rPr>
        <w:t xml:space="preserve"> </w:t>
      </w:r>
      <w:r>
        <w:rPr>
          <w:sz w:val="22"/>
          <w:szCs w:val="22"/>
        </w:rPr>
        <w:t>Sometimes</w:t>
      </w:r>
    </w:p>
    <w:p w14:paraId="6221ED58" w14:textId="77777777" w:rsidR="0009761C" w:rsidRPr="005E6803" w:rsidRDefault="0009761C" w:rsidP="000976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E680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5E6803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5E6803">
        <w:rPr>
          <w:sz w:val="22"/>
          <w:szCs w:val="22"/>
        </w:rPr>
        <w:fldChar w:fldCharType="end"/>
      </w:r>
      <w:r w:rsidRPr="005E6803">
        <w:rPr>
          <w:sz w:val="22"/>
          <w:szCs w:val="22"/>
        </w:rPr>
        <w:t xml:space="preserve"> </w:t>
      </w:r>
      <w:r>
        <w:rPr>
          <w:sz w:val="22"/>
          <w:szCs w:val="22"/>
        </w:rPr>
        <w:t>Never</w:t>
      </w:r>
    </w:p>
    <w:p w14:paraId="4A9B4606" w14:textId="77777777" w:rsidR="0009761C" w:rsidRDefault="0009761C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</w:p>
    <w:p w14:paraId="41DA3417" w14:textId="77777777" w:rsidR="0009761C" w:rsidRPr="005E6803" w:rsidRDefault="0009761C" w:rsidP="000976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4</w:t>
      </w:r>
      <w:r w:rsidRPr="005E6803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 xml:space="preserve">  How often does your infant sleep with soft bedding</w:t>
      </w:r>
      <w:r w:rsidRPr="005E6803">
        <w:rPr>
          <w:b/>
          <w:sz w:val="22"/>
          <w:szCs w:val="22"/>
        </w:rPr>
        <w:t>?</w:t>
      </w:r>
      <w:r w:rsidRPr="005E6803">
        <w:rPr>
          <w:sz w:val="22"/>
          <w:szCs w:val="22"/>
        </w:rPr>
        <w:tab/>
      </w:r>
    </w:p>
    <w:p w14:paraId="6B0D1D03" w14:textId="77777777" w:rsidR="0009761C" w:rsidRDefault="0009761C" w:rsidP="000976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 w:rsidRPr="005E6803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E680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5E6803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5E6803">
        <w:rPr>
          <w:sz w:val="22"/>
          <w:szCs w:val="22"/>
        </w:rPr>
        <w:fldChar w:fldCharType="end"/>
      </w:r>
      <w:r w:rsidRPr="005E6803">
        <w:rPr>
          <w:sz w:val="22"/>
          <w:szCs w:val="22"/>
        </w:rPr>
        <w:t xml:space="preserve"> </w:t>
      </w:r>
      <w:r>
        <w:rPr>
          <w:sz w:val="22"/>
          <w:szCs w:val="22"/>
        </w:rPr>
        <w:t>Always</w:t>
      </w:r>
    </w:p>
    <w:p w14:paraId="711EE0F1" w14:textId="77777777" w:rsidR="0009761C" w:rsidRDefault="0009761C" w:rsidP="000976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E680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5E6803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5E6803">
        <w:rPr>
          <w:sz w:val="22"/>
          <w:szCs w:val="22"/>
        </w:rPr>
        <w:fldChar w:fldCharType="end"/>
      </w:r>
      <w:r w:rsidRPr="005E6803">
        <w:rPr>
          <w:sz w:val="22"/>
          <w:szCs w:val="22"/>
        </w:rPr>
        <w:t xml:space="preserve"> </w:t>
      </w:r>
      <w:r>
        <w:rPr>
          <w:sz w:val="22"/>
          <w:szCs w:val="22"/>
        </w:rPr>
        <w:t>Sometimes</w:t>
      </w:r>
    </w:p>
    <w:p w14:paraId="48A86A46" w14:textId="77777777" w:rsidR="0009761C" w:rsidRDefault="0009761C" w:rsidP="000976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E680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5E6803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5E6803">
        <w:rPr>
          <w:sz w:val="22"/>
          <w:szCs w:val="22"/>
        </w:rPr>
        <w:fldChar w:fldCharType="end"/>
      </w:r>
      <w:r w:rsidRPr="005E6803">
        <w:rPr>
          <w:sz w:val="22"/>
          <w:szCs w:val="22"/>
        </w:rPr>
        <w:t xml:space="preserve"> </w:t>
      </w:r>
      <w:r>
        <w:rPr>
          <w:sz w:val="22"/>
          <w:szCs w:val="22"/>
        </w:rPr>
        <w:t>Never</w:t>
      </w:r>
    </w:p>
    <w:p w14:paraId="0001C87D" w14:textId="77777777" w:rsidR="0009761C" w:rsidRDefault="0009761C" w:rsidP="000976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</w:p>
    <w:p w14:paraId="5F751AB5" w14:textId="77777777" w:rsidR="0076268C" w:rsidRPr="0076268C" w:rsidRDefault="0009761C" w:rsidP="0076268C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09761C">
        <w:rPr>
          <w:b/>
          <w:sz w:val="22"/>
          <w:szCs w:val="22"/>
        </w:rPr>
        <w:t>.</w:t>
      </w:r>
      <w:r w:rsidRPr="0009761C">
        <w:rPr>
          <w:b/>
          <w:sz w:val="22"/>
          <w:szCs w:val="22"/>
        </w:rPr>
        <w:tab/>
      </w:r>
      <w:bookmarkEnd w:id="7"/>
      <w:r w:rsidR="00E25158" w:rsidRPr="00E25158">
        <w:rPr>
          <w:b/>
          <w:sz w:val="22"/>
          <w:szCs w:val="22"/>
        </w:rPr>
        <w:t>During a typical week, how many days do you (and/or a family member) read, tell stories and/or sing songs to your child?</w:t>
      </w:r>
    </w:p>
    <w:p w14:paraId="2A8E6D8B" w14:textId="77777777" w:rsidR="0076268C" w:rsidRPr="0076268C" w:rsidRDefault="0076268C" w:rsidP="0076268C">
      <w:pPr>
        <w:tabs>
          <w:tab w:val="left" w:pos="360"/>
          <w:tab w:val="left" w:pos="1440"/>
          <w:tab w:val="left" w:pos="3240"/>
          <w:tab w:val="left" w:pos="5040"/>
        </w:tabs>
        <w:spacing w:line="360" w:lineRule="auto"/>
        <w:ind w:left="360" w:hanging="360"/>
        <w:rPr>
          <w:sz w:val="22"/>
          <w:szCs w:val="22"/>
        </w:rPr>
      </w:pPr>
      <w:r w:rsidRPr="0076268C">
        <w:rPr>
          <w:b/>
          <w:sz w:val="22"/>
          <w:szCs w:val="22"/>
        </w:rPr>
        <w:tab/>
      </w:r>
      <w:r w:rsidRPr="0076268C">
        <w:rPr>
          <w:b/>
          <w:sz w:val="22"/>
          <w:szCs w:val="22"/>
        </w:rPr>
        <w:tab/>
      </w:r>
      <w:r w:rsidRPr="0076268C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76268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76268C">
        <w:rPr>
          <w:sz w:val="22"/>
          <w:szCs w:val="22"/>
        </w:rPr>
        <w:fldChar w:fldCharType="end"/>
      </w:r>
      <w:r w:rsidRPr="0076268C">
        <w:rPr>
          <w:sz w:val="22"/>
          <w:szCs w:val="22"/>
        </w:rPr>
        <w:t xml:space="preserve"> 0 – Not at all      </w:t>
      </w:r>
      <w:r w:rsidRPr="0076268C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76268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76268C">
        <w:rPr>
          <w:sz w:val="22"/>
          <w:szCs w:val="22"/>
        </w:rPr>
        <w:fldChar w:fldCharType="end"/>
      </w:r>
      <w:r w:rsidRPr="0076268C">
        <w:rPr>
          <w:sz w:val="22"/>
          <w:szCs w:val="22"/>
        </w:rPr>
        <w:t xml:space="preserve"> 1      </w:t>
      </w:r>
      <w:r w:rsidRPr="0076268C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76268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76268C">
        <w:rPr>
          <w:sz w:val="22"/>
          <w:szCs w:val="22"/>
        </w:rPr>
        <w:fldChar w:fldCharType="end"/>
      </w:r>
      <w:r w:rsidRPr="0076268C">
        <w:rPr>
          <w:sz w:val="22"/>
          <w:szCs w:val="22"/>
        </w:rPr>
        <w:t xml:space="preserve"> 2      </w:t>
      </w:r>
      <w:r w:rsidRPr="0076268C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76268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76268C">
        <w:rPr>
          <w:sz w:val="22"/>
          <w:szCs w:val="22"/>
        </w:rPr>
        <w:fldChar w:fldCharType="end"/>
      </w:r>
      <w:r w:rsidRPr="0076268C">
        <w:rPr>
          <w:sz w:val="22"/>
          <w:szCs w:val="22"/>
        </w:rPr>
        <w:t xml:space="preserve"> 3      </w:t>
      </w:r>
      <w:r w:rsidRPr="0076268C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76268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76268C">
        <w:rPr>
          <w:sz w:val="22"/>
          <w:szCs w:val="22"/>
        </w:rPr>
        <w:fldChar w:fldCharType="end"/>
      </w:r>
      <w:r w:rsidRPr="0076268C">
        <w:rPr>
          <w:sz w:val="22"/>
          <w:szCs w:val="22"/>
        </w:rPr>
        <w:t xml:space="preserve"> 4      </w:t>
      </w:r>
      <w:r w:rsidRPr="0076268C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76268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76268C">
        <w:rPr>
          <w:sz w:val="22"/>
          <w:szCs w:val="22"/>
        </w:rPr>
        <w:fldChar w:fldCharType="end"/>
      </w:r>
      <w:r w:rsidRPr="0076268C">
        <w:rPr>
          <w:sz w:val="22"/>
          <w:szCs w:val="22"/>
        </w:rPr>
        <w:t xml:space="preserve"> 5      </w:t>
      </w:r>
      <w:r w:rsidRPr="0076268C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76268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76268C">
        <w:rPr>
          <w:sz w:val="22"/>
          <w:szCs w:val="22"/>
        </w:rPr>
        <w:fldChar w:fldCharType="end"/>
      </w:r>
      <w:r w:rsidRPr="0076268C">
        <w:rPr>
          <w:sz w:val="22"/>
          <w:szCs w:val="22"/>
        </w:rPr>
        <w:t xml:space="preserve"> 6      </w:t>
      </w:r>
      <w:r w:rsidRPr="0076268C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76268C">
        <w:rPr>
          <w:sz w:val="22"/>
          <w:szCs w:val="22"/>
        </w:rPr>
        <w:instrText xml:space="preserve"> FORMCHECKBOX </w:instrText>
      </w:r>
      <w:r w:rsidR="00611FB0">
        <w:rPr>
          <w:sz w:val="22"/>
          <w:szCs w:val="22"/>
        </w:rPr>
      </w:r>
      <w:r w:rsidR="00611FB0">
        <w:rPr>
          <w:sz w:val="22"/>
          <w:szCs w:val="22"/>
        </w:rPr>
        <w:fldChar w:fldCharType="separate"/>
      </w:r>
      <w:r w:rsidRPr="0076268C">
        <w:rPr>
          <w:sz w:val="22"/>
          <w:szCs w:val="22"/>
        </w:rPr>
        <w:fldChar w:fldCharType="end"/>
      </w:r>
      <w:r w:rsidRPr="0076268C">
        <w:rPr>
          <w:sz w:val="22"/>
          <w:szCs w:val="22"/>
        </w:rPr>
        <w:t xml:space="preserve"> 7 – Every day</w:t>
      </w:r>
    </w:p>
    <w:p w14:paraId="350D4264" w14:textId="77777777" w:rsidR="005E6803" w:rsidRPr="005E6803" w:rsidRDefault="005E6803" w:rsidP="0076268C">
      <w:pPr>
        <w:tabs>
          <w:tab w:val="left" w:pos="360"/>
          <w:tab w:val="left" w:pos="3240"/>
        </w:tabs>
        <w:spacing w:line="360" w:lineRule="auto"/>
        <w:ind w:left="360" w:hanging="360"/>
        <w:rPr>
          <w:sz w:val="22"/>
          <w:szCs w:val="22"/>
        </w:rPr>
      </w:pPr>
    </w:p>
    <w:sectPr w:rsidR="005E6803" w:rsidRPr="005E6803" w:rsidSect="003C1939">
      <w:footerReference w:type="default" r:id="rId10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9A6CE" w14:textId="77777777" w:rsidR="006C4A6D" w:rsidRDefault="006C4A6D" w:rsidP="000D61FA">
      <w:r>
        <w:separator/>
      </w:r>
    </w:p>
  </w:endnote>
  <w:endnote w:type="continuationSeparator" w:id="0">
    <w:p w14:paraId="63746704" w14:textId="77777777" w:rsidR="006C4A6D" w:rsidRDefault="006C4A6D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77BF5" w14:textId="77777777" w:rsidR="00B32CD6" w:rsidRPr="0037120D" w:rsidRDefault="00B32CD6" w:rsidP="0037120D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lang w:val="en-US"/>
      </w:rPr>
    </w:pPr>
    <w:r w:rsidRPr="0037120D">
      <w:t xml:space="preserve">MIECHV </w:t>
    </w:r>
    <w:r w:rsidR="0037120D" w:rsidRPr="0037120D">
      <w:rPr>
        <w:lang w:val="en-US"/>
      </w:rPr>
      <w:t xml:space="preserve">Baby’s Age 3 Months – Index </w:t>
    </w:r>
    <w:r w:rsidR="00896E94">
      <w:rPr>
        <w:lang w:val="en-US"/>
      </w:rPr>
      <w:t>Child</w:t>
    </w:r>
    <w:r w:rsidR="00E9756E">
      <w:tab/>
      <w:t>Page 1 of 1</w:t>
    </w:r>
    <w:r w:rsidR="00E9756E">
      <w:tab/>
    </w:r>
    <w:r w:rsidRPr="0037120D">
      <w:t xml:space="preserve"> </w:t>
    </w:r>
    <w:r w:rsidR="005A3C6C">
      <w:rPr>
        <w:lang w:val="en-US"/>
      </w:rPr>
      <w:t xml:space="preserve">rev. </w:t>
    </w:r>
    <w:r w:rsidR="006C4A6D">
      <w:rPr>
        <w:lang w:val="en-US"/>
      </w:rPr>
      <w:t>06/15/2017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818EC" w14:textId="77777777" w:rsidR="006C4A6D" w:rsidRDefault="006C4A6D" w:rsidP="000D61FA">
      <w:r>
        <w:separator/>
      </w:r>
    </w:p>
  </w:footnote>
  <w:footnote w:type="continuationSeparator" w:id="0">
    <w:p w14:paraId="529A9A8F" w14:textId="77777777" w:rsidR="006C4A6D" w:rsidRDefault="006C4A6D" w:rsidP="000D6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A90492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A6D"/>
    <w:rsid w:val="0000413E"/>
    <w:rsid w:val="00016035"/>
    <w:rsid w:val="00063DB1"/>
    <w:rsid w:val="00076E97"/>
    <w:rsid w:val="00091403"/>
    <w:rsid w:val="0009761C"/>
    <w:rsid w:val="000C0282"/>
    <w:rsid w:val="000C1CF3"/>
    <w:rsid w:val="000C5FC0"/>
    <w:rsid w:val="000D61FA"/>
    <w:rsid w:val="000E113A"/>
    <w:rsid w:val="000F18D8"/>
    <w:rsid w:val="000F3471"/>
    <w:rsid w:val="000F5555"/>
    <w:rsid w:val="001011EC"/>
    <w:rsid w:val="0012683F"/>
    <w:rsid w:val="00147763"/>
    <w:rsid w:val="00257954"/>
    <w:rsid w:val="002930FC"/>
    <w:rsid w:val="00324AA6"/>
    <w:rsid w:val="00336888"/>
    <w:rsid w:val="00345E26"/>
    <w:rsid w:val="003539E3"/>
    <w:rsid w:val="00353C64"/>
    <w:rsid w:val="00355EEA"/>
    <w:rsid w:val="0037120D"/>
    <w:rsid w:val="00371B25"/>
    <w:rsid w:val="00374262"/>
    <w:rsid w:val="00397730"/>
    <w:rsid w:val="00397970"/>
    <w:rsid w:val="003A2D44"/>
    <w:rsid w:val="003A3A02"/>
    <w:rsid w:val="003C1939"/>
    <w:rsid w:val="003C3363"/>
    <w:rsid w:val="00402A69"/>
    <w:rsid w:val="004069C2"/>
    <w:rsid w:val="00424AFB"/>
    <w:rsid w:val="004A4D7B"/>
    <w:rsid w:val="005206DB"/>
    <w:rsid w:val="00576D5D"/>
    <w:rsid w:val="005853B5"/>
    <w:rsid w:val="005A17EF"/>
    <w:rsid w:val="005A3C6C"/>
    <w:rsid w:val="005E6803"/>
    <w:rsid w:val="00611FB0"/>
    <w:rsid w:val="00655FE5"/>
    <w:rsid w:val="0065783A"/>
    <w:rsid w:val="00673FED"/>
    <w:rsid w:val="00680996"/>
    <w:rsid w:val="006A384D"/>
    <w:rsid w:val="006C4A6D"/>
    <w:rsid w:val="00701A11"/>
    <w:rsid w:val="00712E9E"/>
    <w:rsid w:val="0076268C"/>
    <w:rsid w:val="008020A4"/>
    <w:rsid w:val="00812A6B"/>
    <w:rsid w:val="00835BCC"/>
    <w:rsid w:val="00896E94"/>
    <w:rsid w:val="008B64AB"/>
    <w:rsid w:val="008C4BFC"/>
    <w:rsid w:val="008D4DDB"/>
    <w:rsid w:val="008F0CAC"/>
    <w:rsid w:val="008F5B36"/>
    <w:rsid w:val="0092745C"/>
    <w:rsid w:val="00975707"/>
    <w:rsid w:val="009A6070"/>
    <w:rsid w:val="00A04F82"/>
    <w:rsid w:val="00A14099"/>
    <w:rsid w:val="00A21F9D"/>
    <w:rsid w:val="00A466F5"/>
    <w:rsid w:val="00A6348E"/>
    <w:rsid w:val="00A85B15"/>
    <w:rsid w:val="00A93242"/>
    <w:rsid w:val="00AB0F7B"/>
    <w:rsid w:val="00AB5567"/>
    <w:rsid w:val="00AC27BC"/>
    <w:rsid w:val="00AF1AC5"/>
    <w:rsid w:val="00AF4FE2"/>
    <w:rsid w:val="00AF6997"/>
    <w:rsid w:val="00B32CD6"/>
    <w:rsid w:val="00B43BB5"/>
    <w:rsid w:val="00B9281E"/>
    <w:rsid w:val="00BA5757"/>
    <w:rsid w:val="00C25AA2"/>
    <w:rsid w:val="00C73D79"/>
    <w:rsid w:val="00CA6373"/>
    <w:rsid w:val="00CD51DF"/>
    <w:rsid w:val="00DA14FB"/>
    <w:rsid w:val="00DB6D11"/>
    <w:rsid w:val="00DC57E4"/>
    <w:rsid w:val="00E13F59"/>
    <w:rsid w:val="00E25158"/>
    <w:rsid w:val="00E47D4E"/>
    <w:rsid w:val="00E5597A"/>
    <w:rsid w:val="00E569C0"/>
    <w:rsid w:val="00E70450"/>
    <w:rsid w:val="00E739F9"/>
    <w:rsid w:val="00E80594"/>
    <w:rsid w:val="00E9756E"/>
    <w:rsid w:val="00F03A60"/>
    <w:rsid w:val="00FB009B"/>
    <w:rsid w:val="00FB69D8"/>
    <w:rsid w:val="00FC02EA"/>
    <w:rsid w:val="00FC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39B45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4E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7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https://stage.oregon.gov/oha/PH/HEALTHYPEOPLEFAMILIES/BABIES/HOMEVISITING/MIECHV/Documents/ehshfo2017/M7.dotx</Url>
      <Description>M7</Description>
    </URL>
    <PublishingStartDate xmlns="http://schemas.microsoft.com/sharepoint/v3" xsi:nil="true"/>
    <PublishingExpiration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6917A301-7FEB-4B00-90D3-9A353048F9D3}"/>
</file>

<file path=customXml/itemProps2.xml><?xml version="1.0" encoding="utf-8"?>
<ds:datastoreItem xmlns:ds="http://schemas.openxmlformats.org/officeDocument/2006/customXml" ds:itemID="{83BA55E2-A303-4AC5-8C95-63D8C68790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05B964-189D-40BE-985D-D8919257BEE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M7.dotx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M7</dc:title>
  <dc:subject/>
  <dc:creator>Kent Tina M</dc:creator>
  <cp:keywords/>
  <cp:lastModifiedBy>Zukowski Laura A</cp:lastModifiedBy>
  <cp:revision>2</cp:revision>
  <cp:lastPrinted>2013-09-30T04:23:00Z</cp:lastPrinted>
  <dcterms:created xsi:type="dcterms:W3CDTF">2023-05-12T18:02:00Z</dcterms:created>
  <dcterms:modified xsi:type="dcterms:W3CDTF">2023-05-12T18:02:00Z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orkflowChangePath">
    <vt:lpwstr>8f18a465-e429-4aec-ae98-e5ed602c4d6f,4;8f18a465-e429-4aec-ae98-e5ed602c4d6f,6;</vt:lpwstr>
  </property>
  <property fmtid="{D5CDD505-2E9C-101B-9397-08002B2CF9AE}" pid="3" name="ContentTypeId">
    <vt:lpwstr>0x0101008C291C5510E3DF4F87391C2624640C76</vt:lpwstr>
  </property>
  <property fmtid="{D5CDD505-2E9C-101B-9397-08002B2CF9AE}" pid="4" name="Order">
    <vt:r8>4500</vt:r8>
  </property>
</Properties>
</file>