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EC01B" w14:textId="77777777" w:rsidR="003B23F9" w:rsidRDefault="00572A7C">
      <w:pPr>
        <w:tabs>
          <w:tab w:val="left" w:pos="360"/>
        </w:tabs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M6P</w:t>
      </w:r>
    </w:p>
    <w:p w14:paraId="01BCB3AA" w14:textId="77777777" w:rsidR="003B23F9" w:rsidRDefault="00572A7C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B653FD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3 meses</w:t>
      </w:r>
    </w:p>
    <w:p w14:paraId="3F452ACB" w14:textId="77777777" w:rsidR="003B23F9" w:rsidRDefault="00572A7C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Padre</w:t>
      </w:r>
      <w:r w:rsidR="00B653FD">
        <w:rPr>
          <w:rFonts w:eastAsia="Arial"/>
          <w:i/>
          <w:iCs/>
          <w:sz w:val="28"/>
          <w:szCs w:val="28"/>
          <w:lang w:val="es-ES_tradnl"/>
        </w:rPr>
        <w:t>/madre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5B8783C4" w14:textId="77777777" w:rsidR="003B23F9" w:rsidRDefault="00572A7C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Para la madre</w:t>
      </w:r>
      <w:r w:rsidR="00B653FD">
        <w:rPr>
          <w:rFonts w:eastAsia="Arial"/>
          <w:i/>
          <w:iCs/>
          <w:sz w:val="28"/>
          <w:szCs w:val="28"/>
          <w:lang w:val="es-ES_tradnl"/>
        </w:rPr>
        <w:t>/</w:t>
      </w:r>
      <w:proofErr w:type="gramStart"/>
      <w:r w:rsidR="00B653FD">
        <w:rPr>
          <w:rFonts w:eastAsia="Arial"/>
          <w:i/>
          <w:iCs/>
          <w:sz w:val="28"/>
          <w:szCs w:val="28"/>
          <w:lang w:val="es-ES_tradnl"/>
        </w:rPr>
        <w:t>padre</w:t>
      </w:r>
      <w:r>
        <w:rPr>
          <w:rFonts w:eastAsia="Arial"/>
          <w:i/>
          <w:iCs/>
          <w:sz w:val="28"/>
          <w:szCs w:val="28"/>
          <w:lang w:val="es-ES_tradnl"/>
        </w:rPr>
        <w:t xml:space="preserve"> inscrita</w:t>
      </w:r>
      <w:proofErr w:type="gramEnd"/>
      <w:r w:rsidR="00B653FD">
        <w:rPr>
          <w:rFonts w:eastAsia="Arial"/>
          <w:i/>
          <w:iCs/>
          <w:sz w:val="28"/>
          <w:szCs w:val="28"/>
          <w:lang w:val="es-ES_tradnl"/>
        </w:rPr>
        <w:t>/o</w:t>
      </w:r>
      <w:r>
        <w:rPr>
          <w:rFonts w:eastAsia="Arial"/>
          <w:i/>
          <w:iCs/>
          <w:sz w:val="28"/>
          <w:szCs w:val="28"/>
          <w:lang w:val="es-ES_tradnl"/>
        </w:rPr>
        <w:t xml:space="preserve"> antes del nacimiento del bebé</w:t>
      </w:r>
    </w:p>
    <w:p w14:paraId="78D6D4C2" w14:textId="77777777" w:rsidR="003B23F9" w:rsidRDefault="003B23F9">
      <w:pPr>
        <w:jc w:val="center"/>
        <w:rPr>
          <w:b/>
          <w:sz w:val="22"/>
          <w:szCs w:val="22"/>
          <w:lang w:val="es-US"/>
        </w:rPr>
      </w:pPr>
    </w:p>
    <w:p w14:paraId="64AD1F85" w14:textId="77777777" w:rsidR="003B23F9" w:rsidRDefault="003B23F9">
      <w:pPr>
        <w:rPr>
          <w:b/>
          <w:sz w:val="22"/>
          <w:szCs w:val="22"/>
          <w:lang w:val="es-US"/>
        </w:rPr>
      </w:pPr>
    </w:p>
    <w:p w14:paraId="609F13B2" w14:textId="77777777" w:rsidR="003B23F9" w:rsidRDefault="003B23F9">
      <w:pPr>
        <w:rPr>
          <w:b/>
          <w:sz w:val="22"/>
          <w:szCs w:val="22"/>
          <w:lang w:val="es-US"/>
        </w:rPr>
      </w:pPr>
    </w:p>
    <w:p w14:paraId="51C38076" w14:textId="77777777" w:rsidR="003B23F9" w:rsidRDefault="00572A7C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B653FD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</w:t>
      </w:r>
      <w:bookmarkStart w:id="0" w:name="Text1"/>
      <w:r>
        <w:rPr>
          <w:rFonts w:eastAsia="Arial"/>
          <w:b/>
          <w:bCs/>
          <w:sz w:val="22"/>
          <w:szCs w:val="22"/>
          <w:lang w:val="es-ES_tradnl"/>
        </w:rPr>
        <w:t>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bookmarkEnd w:id="0"/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bookmarkEnd w:id="1"/>
    </w:p>
    <w:p w14:paraId="5423FED1" w14:textId="77777777" w:rsidR="003B23F9" w:rsidRDefault="00572A7C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00FD1A" wp14:editId="48FA9ACC">
                <wp:simplePos x="0" y="0"/>
                <wp:positionH relativeFrom="column">
                  <wp:posOffset>2725832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5A44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4.65pt;margin-top:1.25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+4jYI9wAAAAHAQAADwAAAGRycy9kb3ducmV2&#10;LnhtbEyOwU7DMBBE70j8g7VIvSDqJKVAQjZVVYkDR9pKXN14SQLxOoqdJvTrcXspx9GM3rx8NZlW&#10;HKl3jWWEeB6BIC6tbrhC2O/eHl5AOK9Yq9YyIfySg1Vxe5OrTNuRP+i49ZUIEHaZQqi97zIpXVmT&#10;UW5uO+LQfdneKB9iX0ndqzHATSuTKHqSRjUcHmrV0aam8mc7GARywzKO1qmp9u+n8f4zOX2P3Q5x&#10;djetX0F4mvx1DGf9oA5FcDrYgbUTLcJjki7CFCFZggh9uoifQRwuWRa5/O9f/AE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D7iNgj3AAAAAcBAAAPAAAAAAAAAAAAAAAAABIEAABkcnMv&#10;ZG93bnJldi54bWxQSwUGAAAAAAQABADzAAAAGwUAAAAA&#10;"/>
            </w:pict>
          </mc:Fallback>
        </mc:AlternateContent>
      </w:r>
    </w:p>
    <w:p w14:paraId="03F36A80" w14:textId="77777777" w:rsidR="003B23F9" w:rsidRDefault="00572A7C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Programa de visitas domiciliarias: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CC7AF9">
        <w:rPr>
          <w:sz w:val="22"/>
          <w:szCs w:val="22"/>
        </w:rPr>
      </w:r>
      <w:r w:rsidR="00CC7AF9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</w:t>
      </w:r>
      <w:proofErr w:type="spellStart"/>
      <w:r>
        <w:rPr>
          <w:rFonts w:eastAsia="Arial"/>
          <w:sz w:val="22"/>
          <w:szCs w:val="22"/>
          <w:lang w:val="es-ES_tradnl"/>
        </w:rPr>
        <w:t>Early</w:t>
      </w:r>
      <w:proofErr w:type="spellEnd"/>
      <w:r>
        <w:rPr>
          <w:rFonts w:eastAsia="Arial"/>
          <w:sz w:val="22"/>
          <w:szCs w:val="22"/>
          <w:lang w:val="es-ES_tradnl"/>
        </w:rPr>
        <w:t> Head </w:t>
      </w:r>
      <w:proofErr w:type="spellStart"/>
      <w:r>
        <w:rPr>
          <w:rFonts w:eastAsia="Arial"/>
          <w:sz w:val="22"/>
          <w:szCs w:val="22"/>
          <w:lang w:val="es-ES_tradnl"/>
        </w:rPr>
        <w:t>Start</w:t>
      </w:r>
      <w:proofErr w:type="spellEnd"/>
      <w:r>
        <w:rPr>
          <w:rFonts w:eastAsia="Arial"/>
          <w:sz w:val="22"/>
          <w:szCs w:val="22"/>
          <w:lang w:val="es-ES_tradnl"/>
        </w:rPr>
        <w:t xml:space="preserve"> </w:t>
      </w:r>
      <w:r>
        <w:rPr>
          <w:rFonts w:eastAsia="Arial"/>
          <w:sz w:val="22"/>
          <w:szCs w:val="22"/>
          <w:lang w:val="es-ES_tradnl"/>
        </w:rPr>
        <w:tab/>
      </w:r>
      <w:bookmarkStart w:id="2" w:name="Check2"/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CC7AF9">
        <w:rPr>
          <w:sz w:val="22"/>
          <w:szCs w:val="22"/>
        </w:rPr>
      </w:r>
      <w:r w:rsidR="00CC7AF9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"/>
      <w:r>
        <w:rPr>
          <w:rFonts w:eastAsia="Arial"/>
          <w:sz w:val="22"/>
          <w:szCs w:val="22"/>
          <w:lang w:val="es-ES_tradnl"/>
        </w:rPr>
        <w:t xml:space="preserve"> </w:t>
      </w:r>
      <w:proofErr w:type="spellStart"/>
      <w:r>
        <w:rPr>
          <w:rFonts w:eastAsia="Arial"/>
          <w:sz w:val="22"/>
          <w:szCs w:val="22"/>
          <w:lang w:val="es-ES_tradnl"/>
        </w:rPr>
        <w:t>Healthy</w:t>
      </w:r>
      <w:proofErr w:type="spellEnd"/>
      <w:r>
        <w:rPr>
          <w:rFonts w:eastAsia="Arial"/>
          <w:sz w:val="22"/>
          <w:szCs w:val="22"/>
          <w:lang w:val="es-ES_tradnl"/>
        </w:rPr>
        <w:t> </w:t>
      </w:r>
      <w:proofErr w:type="spellStart"/>
      <w:r>
        <w:rPr>
          <w:rFonts w:eastAsia="Arial"/>
          <w:sz w:val="22"/>
          <w:szCs w:val="22"/>
          <w:lang w:val="es-ES_tradnl"/>
        </w:rPr>
        <w:t>Families</w:t>
      </w:r>
      <w:proofErr w:type="spellEnd"/>
      <w:r>
        <w:rPr>
          <w:rFonts w:eastAsia="Arial"/>
          <w:sz w:val="22"/>
          <w:szCs w:val="22"/>
          <w:lang w:val="es-ES_tradnl"/>
        </w:rPr>
        <w:t> Oregon</w:t>
      </w:r>
    </w:p>
    <w:p w14:paraId="2C496A6C" w14:textId="77777777" w:rsidR="003B23F9" w:rsidRDefault="003B23F9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</w:p>
    <w:p w14:paraId="1784745F" w14:textId="77777777" w:rsidR="003B23F9" w:rsidRDefault="00572A7C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 padre</w:t>
      </w:r>
      <w:r w:rsidR="00B653FD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: </w:t>
      </w:r>
      <w:r>
        <w:rPr>
          <w:rFonts w:eastAsia="Arial"/>
          <w:sz w:val="22"/>
          <w:szCs w:val="22"/>
          <w:lang w:val="es-ES_tradnl"/>
        </w:rPr>
        <w:tab/>
      </w:r>
      <w:bookmarkStart w:id="3" w:name="Text22"/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</w:p>
    <w:p w14:paraId="4F7130C2" w14:textId="77777777" w:rsidR="003B23F9" w:rsidRDefault="00572A7C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116178" wp14:editId="22D51EDF">
                <wp:simplePos x="0" y="0"/>
                <wp:positionH relativeFrom="column">
                  <wp:posOffset>2730054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091E7" id="AutoShape 8" o:spid="_x0000_s1026" type="#_x0000_t32" style="position:absolute;margin-left:214.95pt;margin-top:1.25pt;width:2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zAhBKtwAAAAHAQAADwAAAGRycy9kb3ducmV2&#10;LnhtbEyOwU7DMBBE70j8g7VIvSDq1G0RCXGqqhIHjrSVuG7jJQnE6yh2mtCvx/QCx9GM3rx8M9lW&#10;nKn3jWMNi3kCgrh0puFKw/Hw8vAEwgdkg61j0vBNHjbF7U2OmXEjv9F5HyoRIewz1FCH0GVS+rIm&#10;i37uOuLYfbjeYoixr6TpcYxw20qVJI/SYsPxocaOdjWVX/vBaiA/rBfJNrXV8fUy3r+ry+fYHbSe&#10;3U3bZxCBpvA3hl/9qA5FdDq5gY0XrYaVStM41aDWIGKfLtUSxOmaZZHL//7FD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DMCEEq3AAAAAcBAAAPAAAAAAAAAAAAAAAAABIEAABkcnMv&#10;ZG93bnJldi54bWxQSwUGAAAAAAQABADzAAAAGwUAAAAA&#10;"/>
            </w:pict>
          </mc:Fallback>
        </mc:AlternateContent>
      </w:r>
    </w:p>
    <w:p w14:paraId="446870EC" w14:textId="77777777" w:rsidR="003B23F9" w:rsidRDefault="00572A7C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bookmarkStart w:id="4" w:name="Text3"/>
      <w:r>
        <w:rPr>
          <w:rFonts w:eastAsia="Arial"/>
          <w:b/>
          <w:bCs/>
          <w:sz w:val="22"/>
          <w:szCs w:val="22"/>
          <w:lang w:val="es-ES_tradnl"/>
        </w:rPr>
        <w:t>Nombre del padre</w:t>
      </w:r>
      <w:r w:rsidR="00B653FD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</w:t>
      </w:r>
      <w:bookmarkEnd w:id="4"/>
      <w:r w:rsidR="00800EE5">
        <w:rPr>
          <w:rFonts w:eastAsia="Arial"/>
          <w:b/>
          <w:bCs/>
          <w:sz w:val="22"/>
          <w:szCs w:val="22"/>
          <w:lang w:val="es-ES_tradnl"/>
        </w:rPr>
        <w:t xml:space="preserve"> </w:t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75C0DD88" w14:textId="77777777" w:rsidR="003B23F9" w:rsidRDefault="00572A7C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0E2887" wp14:editId="6B35A2E0">
                <wp:simplePos x="0" y="0"/>
                <wp:positionH relativeFrom="column">
                  <wp:posOffset>2801307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10795" r="11430" b="825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B6D14" id="AutoShape 2" o:spid="_x0000_s1026" type="#_x0000_t32" style="position:absolute;margin-left:220.6pt;margin-top:1.15pt;width:251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ZDIaRNwAAAAHAQAADwAAAGRycy9kb3ducmV2&#10;LnhtbEyOwU7DMBBE70j8g7VIvSDqJA0VDXGqqhIHjrSVuG7jJUkbr6PYaUK/HsOFHkczevPy9WRa&#10;caHeNZYVxPMIBHFpdcOVgsP+7ekFhPPIGlvLpOCbHKyL+7scM21H/qDLzlciQNhlqKD2vsukdGVN&#10;Bt3cdsSh+7K9QR9iX0nd4xjgppVJFC2lwYbDQ40dbWsqz7vBKCA3PMfRZmWqw/t1fPxMrqex2ys1&#10;e5g2ryA8Tf5/DL/6QR2K4HS0A2snWgVpGidhqiBZgAj9Kl0sQRz/sixyeetf/A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BkMhpE3AAAAAcBAAAPAAAAAAAAAAAAAAAAABIEAABkcnMv&#10;ZG93bnJldi54bWxQSwUGAAAAAAQABADzAAAAGwUAAAAA&#10;"/>
            </w:pict>
          </mc:Fallback>
        </mc:AlternateContent>
      </w:r>
    </w:p>
    <w:p w14:paraId="02FF9568" w14:textId="77777777" w:rsidR="003B23F9" w:rsidRDefault="003B23F9">
      <w:pPr>
        <w:rPr>
          <w:b/>
          <w:sz w:val="22"/>
          <w:szCs w:val="22"/>
          <w:lang w:val="es-US"/>
        </w:rPr>
      </w:pPr>
    </w:p>
    <w:p w14:paraId="221378F2" w14:textId="77777777" w:rsidR="003B23F9" w:rsidRDefault="00572A7C">
      <w:pPr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/</w:t>
      </w:r>
      <w:bookmarkStart w:id="5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  <w:r>
        <w:rPr>
          <w:rFonts w:eastAsia="Arial"/>
          <w:sz w:val="22"/>
          <w:szCs w:val="22"/>
          <w:lang w:val="es-ES_tradnl"/>
        </w:rPr>
        <w:t>/20</w:t>
      </w:r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60139E4D" w14:textId="77777777" w:rsidR="003B23F9" w:rsidRDefault="00572A7C">
      <w:pPr>
        <w:tabs>
          <w:tab w:val="left" w:pos="720"/>
          <w:tab w:val="left" w:pos="1440"/>
          <w:tab w:val="left" w:pos="3240"/>
        </w:tabs>
        <w:spacing w:line="360" w:lineRule="auto"/>
        <w:rPr>
          <w:b/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B6516E" wp14:editId="045EABBA">
                <wp:simplePos x="0" y="0"/>
                <wp:positionH relativeFrom="column">
                  <wp:posOffset>2128322</wp:posOffset>
                </wp:positionH>
                <wp:positionV relativeFrom="paragraph">
                  <wp:posOffset>9714</wp:posOffset>
                </wp:positionV>
                <wp:extent cx="883920" cy="0"/>
                <wp:effectExtent l="6350" t="13335" r="5080" b="5715"/>
                <wp:wrapNone/>
                <wp:docPr id="1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87802" id="AutoShape 17" o:spid="_x0000_s1026" type="#_x0000_t32" style="position:absolute;margin-left:167.6pt;margin-top:.75pt;width:69.6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BMoEpM3AAAAAcBAAAPAAAAZHJzL2Rvd25yZXYu&#10;eG1sTI5NT8MwEETvSPwHaytxQdRpmvAR4lQVEgeOtJV6deMlCY3XUew0ob+ehUt7HL3RzMtXk23F&#10;CXvfOFKwmEcgkEpnGqoU7LbvD88gfNBkdOsIFfygh1Vxe5PrzLiRPvG0CZXgEfKZVlCH0GVS+rJG&#10;q/3cdUjMvlxvdeDYV9L0euRx28o4ih6l1Q3xQ607fKuxPG4GqwD9kC6i9Yutdh/n8X4fn7/HbqvU&#10;3Wxav4IIOIVLGf70WR0Kdjq4gYwXrYLlMo25yiAFwTx5ShIQh/8si1xe+xe/AA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EygSkzcAAAABwEAAA8AAAAAAAAAAAAAAAAAEQQAAGRycy9k&#10;b3ducmV2LnhtbFBLBQYAAAAABAAEAPMAAAAaBQAAAAA=&#10;"/>
            </w:pict>
          </mc:Fallback>
        </mc:AlternateContent>
      </w:r>
    </w:p>
    <w:p w14:paraId="6BACDE44" w14:textId="77777777" w:rsidR="003B23F9" w:rsidRDefault="003B23F9">
      <w:pPr>
        <w:tabs>
          <w:tab w:val="left" w:pos="1440"/>
          <w:tab w:val="left" w:pos="2160"/>
          <w:tab w:val="left" w:pos="3600"/>
          <w:tab w:val="left" w:pos="7470"/>
        </w:tabs>
        <w:rPr>
          <w:b/>
          <w:i/>
          <w:sz w:val="24"/>
          <w:szCs w:val="24"/>
          <w:u w:val="single"/>
          <w:lang w:val="es-US"/>
        </w:rPr>
      </w:pPr>
    </w:p>
    <w:p w14:paraId="61D7BEED" w14:textId="77777777" w:rsidR="003B23F9" w:rsidRDefault="00572A7C">
      <w:pPr>
        <w:tabs>
          <w:tab w:val="left" w:pos="270"/>
          <w:tab w:val="left" w:pos="1440"/>
          <w:tab w:val="left" w:pos="2160"/>
          <w:tab w:val="left" w:pos="3600"/>
          <w:tab w:val="left" w:pos="7470"/>
        </w:tabs>
        <w:ind w:left="270" w:hanging="270"/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1. </w:t>
      </w:r>
      <w:r>
        <w:rPr>
          <w:rFonts w:eastAsia="Arial"/>
          <w:b/>
          <w:bCs/>
          <w:sz w:val="22"/>
          <w:szCs w:val="22"/>
          <w:lang w:val="es-ES_tradnl"/>
        </w:rPr>
        <w:tab/>
        <w:t xml:space="preserve">¿Recibió una visita posparto con un proveedor de atención médica en las 8 semanas </w:t>
      </w:r>
      <w:r w:rsidR="00B653FD">
        <w:rPr>
          <w:rFonts w:eastAsia="Arial"/>
          <w:b/>
          <w:bCs/>
          <w:sz w:val="22"/>
          <w:szCs w:val="22"/>
          <w:lang w:val="es-ES_tradnl"/>
        </w:rPr>
        <w:t>después de la fecha de parto</w:t>
      </w:r>
      <w:r>
        <w:rPr>
          <w:rFonts w:eastAsia="Arial"/>
          <w:b/>
          <w:bCs/>
          <w:sz w:val="22"/>
          <w:szCs w:val="22"/>
          <w:lang w:val="es-ES_tradnl"/>
        </w:rPr>
        <w:t>?</w:t>
      </w:r>
      <w:r>
        <w:rPr>
          <w:rFonts w:eastAsia="Arial"/>
          <w:sz w:val="22"/>
          <w:szCs w:val="22"/>
          <w:lang w:val="es-ES_tradnl"/>
        </w:rPr>
        <w:tab/>
      </w:r>
      <w:bookmarkStart w:id="6" w:name="Check1"/>
    </w:p>
    <w:p w14:paraId="2CC47D6A" w14:textId="77777777" w:rsidR="003B23F9" w:rsidRDefault="00572A7C">
      <w:pPr>
        <w:tabs>
          <w:tab w:val="left" w:pos="720"/>
          <w:tab w:val="left" w:pos="3240"/>
        </w:tabs>
        <w:rPr>
          <w:sz w:val="24"/>
          <w:szCs w:val="24"/>
          <w:lang w:val="es-US"/>
        </w:rPr>
      </w:pPr>
      <w:r>
        <w:rPr>
          <w:sz w:val="24"/>
          <w:szCs w:val="24"/>
          <w:lang w:val="es-US"/>
        </w:rPr>
        <w:tab/>
      </w:r>
      <w:bookmarkStart w:id="7" w:name="Check10"/>
      <w:bookmarkEnd w:id="6"/>
    </w:p>
    <w:p w14:paraId="090C13E4" w14:textId="35079090" w:rsidR="003B23F9" w:rsidRDefault="00572A7C">
      <w:pPr>
        <w:tabs>
          <w:tab w:val="left" w:pos="810"/>
          <w:tab w:val="left" w:pos="2160"/>
          <w:tab w:val="left" w:pos="2250"/>
          <w:tab w:val="left" w:pos="3240"/>
        </w:tabs>
        <w:rPr>
          <w:sz w:val="16"/>
          <w:szCs w:val="16"/>
          <w:lang w:val="es-US"/>
        </w:rPr>
      </w:pPr>
      <w:r>
        <w:rPr>
          <w:rFonts w:eastAsia="Arial"/>
          <w:sz w:val="24"/>
          <w:szCs w:val="24"/>
          <w:lang w:val="es-ES_tradnl"/>
        </w:rPr>
        <w:tab/>
      </w:r>
      <w:r>
        <w:rPr>
          <w:rFonts w:eastAsia="Arial"/>
          <w:sz w:val="24"/>
          <w:szCs w:val="24"/>
          <w:lang w:val="es-ES_tradnl"/>
        </w:rPr>
        <w:tab/>
      </w:r>
      <w:bookmarkEnd w:id="7"/>
      <w:r>
        <w:rPr>
          <w:sz w:val="22"/>
          <w:szCs w:val="22"/>
        </w:rPr>
        <w:fldChar w:fldCharType="begin" w:fldLock="1">
          <w:ffData>
            <w:name w:val="Check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CC7AF9">
        <w:rPr>
          <w:sz w:val="22"/>
          <w:szCs w:val="22"/>
        </w:rPr>
      </w:r>
      <w:r w:rsidR="00CC7AF9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Sí </w:t>
      </w:r>
      <w:bookmarkStart w:id="8" w:name="Check11"/>
    </w:p>
    <w:p w14:paraId="2F63D723" w14:textId="7E41B741" w:rsidR="003B23F9" w:rsidRDefault="003B23F9">
      <w:pPr>
        <w:tabs>
          <w:tab w:val="left" w:pos="810"/>
          <w:tab w:val="left" w:pos="2160"/>
          <w:tab w:val="left" w:pos="2250"/>
          <w:tab w:val="left" w:pos="3240"/>
        </w:tabs>
        <w:rPr>
          <w:sz w:val="16"/>
          <w:szCs w:val="16"/>
          <w:lang w:val="es-US"/>
        </w:rPr>
      </w:pPr>
    </w:p>
    <w:p w14:paraId="2441343B" w14:textId="77777777" w:rsidR="003B23F9" w:rsidRDefault="00572A7C">
      <w:pPr>
        <w:tabs>
          <w:tab w:val="left" w:pos="810"/>
          <w:tab w:val="left" w:pos="2160"/>
          <w:tab w:val="left" w:pos="2250"/>
          <w:tab w:val="left" w:pos="3240"/>
        </w:tabs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CC7AF9">
        <w:rPr>
          <w:sz w:val="22"/>
          <w:szCs w:val="22"/>
        </w:rPr>
      </w:r>
      <w:r w:rsidR="00CC7AF9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8"/>
      <w:r>
        <w:rPr>
          <w:rFonts w:eastAsia="Arial"/>
          <w:sz w:val="22"/>
          <w:szCs w:val="22"/>
          <w:lang w:val="es-ES_tradnl"/>
        </w:rPr>
        <w:t xml:space="preserve"> No</w:t>
      </w:r>
    </w:p>
    <w:p w14:paraId="747D7F17" w14:textId="77777777" w:rsidR="003B23F9" w:rsidRDefault="003B23F9">
      <w:pPr>
        <w:tabs>
          <w:tab w:val="left" w:pos="720"/>
          <w:tab w:val="left" w:pos="2160"/>
          <w:tab w:val="left" w:pos="3240"/>
        </w:tabs>
        <w:rPr>
          <w:sz w:val="22"/>
          <w:szCs w:val="22"/>
          <w:lang w:val="es-US"/>
        </w:rPr>
      </w:pPr>
    </w:p>
    <w:p w14:paraId="0D819663" w14:textId="77777777" w:rsidR="003B23F9" w:rsidRDefault="003B23F9">
      <w:pPr>
        <w:tabs>
          <w:tab w:val="left" w:pos="720"/>
          <w:tab w:val="left" w:pos="2160"/>
          <w:tab w:val="left" w:pos="3240"/>
        </w:tabs>
        <w:rPr>
          <w:sz w:val="22"/>
          <w:szCs w:val="22"/>
          <w:lang w:val="es-US"/>
        </w:rPr>
      </w:pPr>
    </w:p>
    <w:p w14:paraId="3F72FF59" w14:textId="77777777" w:rsidR="003B23F9" w:rsidRDefault="003B23F9">
      <w:pPr>
        <w:tabs>
          <w:tab w:val="left" w:pos="720"/>
          <w:tab w:val="left" w:pos="2160"/>
          <w:tab w:val="left" w:pos="3240"/>
        </w:tabs>
        <w:rPr>
          <w:sz w:val="22"/>
          <w:szCs w:val="22"/>
          <w:lang w:val="es-US"/>
        </w:rPr>
      </w:pPr>
    </w:p>
    <w:p w14:paraId="39BAD9B1" w14:textId="77777777" w:rsidR="003B23F9" w:rsidRDefault="00572A7C">
      <w:pPr>
        <w:tabs>
          <w:tab w:val="left" w:pos="72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2. En los últimos 6 meses, ¿hubo algún día en que no tuviera cobertura de un seguro de salud?</w:t>
      </w:r>
    </w:p>
    <w:p w14:paraId="503E2567" w14:textId="77777777" w:rsidR="003B23F9" w:rsidRDefault="003B23F9">
      <w:pPr>
        <w:tabs>
          <w:tab w:val="left" w:pos="720"/>
        </w:tabs>
        <w:rPr>
          <w:b/>
          <w:sz w:val="22"/>
          <w:szCs w:val="22"/>
          <w:lang w:val="es-US"/>
        </w:rPr>
      </w:pPr>
    </w:p>
    <w:p w14:paraId="7B2DD2E8" w14:textId="77777777" w:rsidR="003B23F9" w:rsidRDefault="00572A7C" w:rsidP="00800EE5">
      <w:pPr>
        <w:rPr>
          <w:sz w:val="22"/>
          <w:szCs w:val="22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CC7AF9">
        <w:rPr>
          <w:sz w:val="22"/>
          <w:szCs w:val="22"/>
        </w:rPr>
      </w:r>
      <w:r w:rsidR="00CC7AF9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 </w:t>
      </w:r>
      <w:proofErr w:type="gramStart"/>
      <w:r>
        <w:rPr>
          <w:rFonts w:eastAsia="Arial"/>
          <w:sz w:val="22"/>
          <w:szCs w:val="22"/>
          <w:lang w:val="es-ES_tradnl"/>
        </w:rPr>
        <w:t xml:space="preserve">Sí  </w:t>
      </w:r>
      <w:r>
        <w:rPr>
          <w:rFonts w:eastAsia="Arial"/>
          <w:sz w:val="22"/>
          <w:szCs w:val="22"/>
          <w:lang w:val="es-ES_tradnl"/>
        </w:rPr>
        <w:tab/>
      </w:r>
      <w:proofErr w:type="gramEnd"/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CC7AF9">
        <w:rPr>
          <w:sz w:val="22"/>
          <w:szCs w:val="22"/>
        </w:rPr>
      </w:r>
      <w:r w:rsidR="00CC7AF9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 No</w:t>
      </w:r>
    </w:p>
    <w:sectPr w:rsidR="003B23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080" w:right="1080" w:bottom="720" w:left="108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75EE8" w14:textId="77777777" w:rsidR="009573BC" w:rsidRDefault="009573BC">
      <w:r>
        <w:separator/>
      </w:r>
    </w:p>
  </w:endnote>
  <w:endnote w:type="continuationSeparator" w:id="0">
    <w:p w14:paraId="0D2A285A" w14:textId="77777777" w:rsidR="009573BC" w:rsidRDefault="0095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FB43A" w14:textId="77777777" w:rsidR="00426FE1" w:rsidRDefault="00426F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C8C43" w14:textId="66438CA8" w:rsidR="003B23F9" w:rsidRDefault="00572A7C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3 meses–</w:t>
    </w:r>
    <w:r>
      <w:rPr>
        <w:rFonts w:eastAsia="Arial"/>
        <w:lang w:val="es-ES_tradnl"/>
      </w:rPr>
      <w:tab/>
      <w:t>Página 1 de 1</w:t>
    </w:r>
    <w:r>
      <w:rPr>
        <w:rFonts w:eastAsia="Arial"/>
        <w:lang w:val="es-ES_tradnl"/>
      </w:rPr>
      <w:tab/>
    </w:r>
    <w:proofErr w:type="spellStart"/>
    <w:r>
      <w:rPr>
        <w:rFonts w:eastAsia="Arial"/>
        <w:lang w:val="es-ES_tradnl"/>
      </w:rPr>
      <w:t>rev.</w:t>
    </w:r>
    <w:proofErr w:type="spellEnd"/>
    <w:r>
      <w:rPr>
        <w:rFonts w:eastAsia="Arial"/>
        <w:lang w:val="es-ES_tradnl"/>
      </w:rPr>
      <w:t xml:space="preserve"> </w:t>
    </w:r>
    <w:r w:rsidR="00426FE1">
      <w:rPr>
        <w:rFonts w:eastAsia="Arial"/>
        <w:lang w:val="es-ES_tradnl"/>
      </w:rPr>
      <w:t>10/01/2023</w:t>
    </w:r>
    <w:r>
      <w:rPr>
        <w:rFonts w:eastAsia="Arial"/>
        <w:lang w:val="es-ES_tradnl"/>
      </w:rPr>
      <w:t>_Spanish</w:t>
    </w:r>
  </w:p>
  <w:p w14:paraId="164DB864" w14:textId="77777777" w:rsidR="00A12C2C" w:rsidRDefault="00A12C2C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lang w:val="es-US"/>
      </w:rPr>
    </w:pPr>
    <w:r>
      <w:rPr>
        <w:rFonts w:eastAsia="Arial"/>
        <w:lang w:val="es-ES_tradnl"/>
      </w:rPr>
      <w:t>Padre</w:t>
    </w:r>
    <w:r w:rsidR="00C634DD">
      <w:rPr>
        <w:rFonts w:eastAsia="Arial"/>
        <w:lang w:val="es-ES_tradnl"/>
      </w:rPr>
      <w:t>/madre</w:t>
    </w:r>
    <w:r>
      <w:rPr>
        <w:rFonts w:eastAsia="Arial"/>
        <w:lang w:val="es-ES_tradnl"/>
      </w:rPr>
      <w:t xml:space="preserve"> que aparece en la lista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988B4" w14:textId="77777777" w:rsidR="00426FE1" w:rsidRDefault="00426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DB327" w14:textId="77777777" w:rsidR="009573BC" w:rsidRDefault="009573BC">
      <w:r>
        <w:separator/>
      </w:r>
    </w:p>
  </w:footnote>
  <w:footnote w:type="continuationSeparator" w:id="0">
    <w:p w14:paraId="5972599B" w14:textId="77777777" w:rsidR="009573BC" w:rsidRDefault="00957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967E8" w14:textId="77777777" w:rsidR="00426FE1" w:rsidRDefault="00426F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BD6FA" w14:textId="77777777" w:rsidR="00426FE1" w:rsidRDefault="00426F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9135B" w14:textId="77777777" w:rsidR="00426FE1" w:rsidRDefault="00426F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3BC"/>
    <w:rsid w:val="003B23F9"/>
    <w:rsid w:val="00421300"/>
    <w:rsid w:val="00426FE1"/>
    <w:rsid w:val="00534553"/>
    <w:rsid w:val="00572A7C"/>
    <w:rsid w:val="00800EE5"/>
    <w:rsid w:val="0092138B"/>
    <w:rsid w:val="009573BC"/>
    <w:rsid w:val="00A12C2C"/>
    <w:rsid w:val="00B653FD"/>
    <w:rsid w:val="00C634DD"/>
    <w:rsid w:val="00CF2575"/>
    <w:rsid w:val="00E23716"/>
    <w:rsid w:val="00EF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937E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B653FD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https://stage.oregon.gov/oha/PH/HEALTHYPEOPLEFAMILIES/BABIES/HOMEVISITING/MIECHV/Documents/ehshfo2017/M6P.dotx</Url>
      <Description>M6P</Description>
    </URL>
    <PublishingStartDate xmlns="http://schemas.microsoft.com/sharepoint/v3" xsi:nil="true"/>
    <PublishingExpiration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IATopic xmlns="59da1016-2a1b-4f8a-9768-d7a4932f6f16" xsi:nil="true"/>
    <Meta_x0020_Description xmlns="d3485903-0c41-4c95-97c3-0887d5b9c67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311B6D-6BB7-4E07-A30A-37348CE6EC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7947BB-D290-42F0-979A-8B73C20BB9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3.xml><?xml version="1.0" encoding="utf-8"?>
<ds:datastoreItem xmlns:ds="http://schemas.openxmlformats.org/officeDocument/2006/customXml" ds:itemID="{7B230BC0-5BA5-4DE6-8BAA-DE935CF83E16}"/>
</file>

<file path=customXml/itemProps4.xml><?xml version="1.0" encoding="utf-8"?>
<ds:datastoreItem xmlns:ds="http://schemas.openxmlformats.org/officeDocument/2006/customXml" ds:itemID="{CF03276B-7B23-4101-B6AD-D973689372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M6P_Spanish_SKD Edits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M6P</dc:title>
  <dc:creator>Davis Spencer</dc:creator>
  <cp:lastModifiedBy>Davis Spencer</cp:lastModifiedBy>
  <cp:revision>2</cp:revision>
  <cp:lastPrinted>2013-09-30T04:23:00Z</cp:lastPrinted>
  <dcterms:created xsi:type="dcterms:W3CDTF">2023-09-28T19:21:00Z</dcterms:created>
  <dcterms:modified xsi:type="dcterms:W3CDTF">2023-09-28T19:21:00Z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5500</vt:r8>
  </property>
  <property fmtid="{D5CDD505-2E9C-101B-9397-08002B2CF9AE}" pid="4" name="WorkflowChangePath">
    <vt:lpwstr>8f18a465-e429-4aec-ae98-e5ed602c4d6f,4;8f18a465-e429-4aec-ae98-e5ed602c4d6f,6;</vt:lpwstr>
  </property>
</Properties>
</file>