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664EB" w14:textId="77777777" w:rsidR="00E47D4E" w:rsidRPr="009A6070" w:rsidRDefault="00E70450" w:rsidP="00F5313D">
      <w:pPr>
        <w:tabs>
          <w:tab w:val="left" w:pos="36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</w:t>
      </w:r>
      <w:r w:rsidR="001F2DE1">
        <w:rPr>
          <w:b/>
          <w:i/>
          <w:sz w:val="28"/>
          <w:szCs w:val="28"/>
        </w:rPr>
        <w:t>6</w:t>
      </w:r>
      <w:r>
        <w:rPr>
          <w:b/>
          <w:i/>
          <w:sz w:val="28"/>
          <w:szCs w:val="28"/>
        </w:rPr>
        <w:t>P</w:t>
      </w:r>
    </w:p>
    <w:p w14:paraId="5F7A7B16" w14:textId="77777777" w:rsidR="00E47D4E" w:rsidRPr="009A6070" w:rsidRDefault="00E70450" w:rsidP="00E47D4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MIECHV Baby’s </w:t>
      </w:r>
      <w:proofErr w:type="gramStart"/>
      <w:r>
        <w:rPr>
          <w:b/>
          <w:i/>
          <w:sz w:val="28"/>
          <w:szCs w:val="28"/>
        </w:rPr>
        <w:t>Age</w:t>
      </w:r>
      <w:proofErr w:type="gramEnd"/>
      <w:r>
        <w:rPr>
          <w:b/>
          <w:i/>
          <w:sz w:val="28"/>
          <w:szCs w:val="28"/>
        </w:rPr>
        <w:t xml:space="preserve"> 3 </w:t>
      </w:r>
      <w:r w:rsidR="005F2E8C">
        <w:rPr>
          <w:b/>
          <w:i/>
          <w:sz w:val="28"/>
          <w:szCs w:val="28"/>
        </w:rPr>
        <w:t>Months</w:t>
      </w:r>
    </w:p>
    <w:p w14:paraId="78D0F486" w14:textId="77777777" w:rsidR="00E47D4E" w:rsidRPr="009A6070" w:rsidRDefault="00E47D4E" w:rsidP="00DA14FB">
      <w:pPr>
        <w:jc w:val="center"/>
        <w:rPr>
          <w:i/>
          <w:sz w:val="28"/>
          <w:szCs w:val="28"/>
        </w:rPr>
      </w:pPr>
      <w:r w:rsidRPr="009A6070">
        <w:rPr>
          <w:i/>
          <w:sz w:val="28"/>
          <w:szCs w:val="28"/>
        </w:rPr>
        <w:t>Index Parent</w:t>
      </w:r>
    </w:p>
    <w:p w14:paraId="0341AA5A" w14:textId="77777777" w:rsidR="00DA14FB" w:rsidRPr="00016035" w:rsidRDefault="00E70450" w:rsidP="00DA14FB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For Mother Enrolled Prenatally</w:t>
      </w:r>
    </w:p>
    <w:p w14:paraId="0930E0F1" w14:textId="77777777" w:rsidR="00E47D4E" w:rsidRPr="003A2D44" w:rsidRDefault="00E47D4E" w:rsidP="00374262">
      <w:pPr>
        <w:jc w:val="center"/>
        <w:rPr>
          <w:b/>
          <w:sz w:val="22"/>
          <w:szCs w:val="22"/>
        </w:rPr>
      </w:pPr>
    </w:p>
    <w:p w14:paraId="33323168" w14:textId="77777777" w:rsidR="00374262" w:rsidRDefault="00374262" w:rsidP="00E47D4E">
      <w:pPr>
        <w:rPr>
          <w:b/>
          <w:sz w:val="22"/>
          <w:szCs w:val="22"/>
        </w:rPr>
      </w:pPr>
    </w:p>
    <w:p w14:paraId="279E2190" w14:textId="77777777" w:rsidR="00374262" w:rsidRDefault="00374262" w:rsidP="00E47D4E">
      <w:pPr>
        <w:rPr>
          <w:b/>
          <w:sz w:val="22"/>
          <w:szCs w:val="22"/>
        </w:rPr>
      </w:pPr>
    </w:p>
    <w:p w14:paraId="787A6425" w14:textId="77777777" w:rsidR="0090626B" w:rsidRPr="002418BF" w:rsidRDefault="0090626B" w:rsidP="0090626B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>Name of Home Visitor</w:t>
      </w:r>
      <w:bookmarkStart w:id="0" w:name="Text1"/>
      <w:r w:rsidRPr="002418BF">
        <w:rPr>
          <w:b/>
          <w:sz w:val="22"/>
          <w:szCs w:val="22"/>
        </w:rPr>
        <w:t>:</w:t>
      </w:r>
      <w:r w:rsidRPr="002418BF">
        <w:rPr>
          <w:b/>
          <w:sz w:val="22"/>
          <w:szCs w:val="22"/>
        </w:rPr>
        <w:tab/>
      </w:r>
      <w:bookmarkEnd w:id="0"/>
      <w:r w:rsidRPr="002418BF"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1" w:name="Text21"/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bookmarkEnd w:id="1"/>
    </w:p>
    <w:p w14:paraId="0A60C4EF" w14:textId="77777777" w:rsidR="0090626B" w:rsidRPr="002418BF" w:rsidRDefault="00DB3E31" w:rsidP="0090626B">
      <w:pPr>
        <w:tabs>
          <w:tab w:val="left" w:pos="288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C0DD5D" wp14:editId="14F90836">
                <wp:simplePos x="0" y="0"/>
                <wp:positionH relativeFrom="column">
                  <wp:posOffset>1819275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DE70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43.25pt;margin-top:1.25pt;width:251.2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"/>
            </w:pict>
          </mc:Fallback>
        </mc:AlternateContent>
      </w:r>
    </w:p>
    <w:p w14:paraId="3D6FCCD5" w14:textId="77777777" w:rsidR="0090626B" w:rsidRPr="002418BF" w:rsidRDefault="0090626B" w:rsidP="0090626B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Home Visiting Program: 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="006633D0">
        <w:rPr>
          <w:sz w:val="22"/>
          <w:szCs w:val="22"/>
        </w:rPr>
      </w:r>
      <w:r w:rsidR="006633D0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r w:rsidRPr="002418BF">
        <w:rPr>
          <w:sz w:val="22"/>
          <w:szCs w:val="22"/>
        </w:rPr>
        <w:t xml:space="preserve"> Early Head Start </w:t>
      </w:r>
      <w:r w:rsidRPr="002418BF">
        <w:rPr>
          <w:sz w:val="22"/>
          <w:szCs w:val="22"/>
        </w:rPr>
        <w:tab/>
      </w:r>
      <w:bookmarkStart w:id="2" w:name="Check2"/>
      <w:r w:rsidRPr="002418BF"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="006633D0">
        <w:rPr>
          <w:sz w:val="22"/>
          <w:szCs w:val="22"/>
        </w:rPr>
      </w:r>
      <w:r w:rsidR="006633D0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2"/>
      <w:r w:rsidRPr="002418BF">
        <w:rPr>
          <w:sz w:val="22"/>
          <w:szCs w:val="22"/>
        </w:rPr>
        <w:t xml:space="preserve"> Healthy Families Oregon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t xml:space="preserve"> </w:t>
      </w:r>
    </w:p>
    <w:p w14:paraId="0511D037" w14:textId="77777777" w:rsidR="0090626B" w:rsidRPr="002418BF" w:rsidRDefault="0090626B" w:rsidP="0090626B">
      <w:pPr>
        <w:tabs>
          <w:tab w:val="left" w:pos="2880"/>
          <w:tab w:val="left" w:pos="3240"/>
        </w:tabs>
        <w:rPr>
          <w:b/>
          <w:sz w:val="22"/>
          <w:szCs w:val="22"/>
        </w:rPr>
      </w:pPr>
    </w:p>
    <w:p w14:paraId="176D7060" w14:textId="77777777" w:rsidR="0090626B" w:rsidRPr="002418BF" w:rsidRDefault="0090626B" w:rsidP="0090626B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 xml:space="preserve">Parent ID #: </w:t>
      </w:r>
      <w:r w:rsidRPr="002418BF">
        <w:rPr>
          <w:sz w:val="22"/>
          <w:szCs w:val="22"/>
        </w:rPr>
        <w:tab/>
      </w:r>
      <w:bookmarkStart w:id="3" w:name="Text22"/>
      <w:r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2418BF">
        <w:rPr>
          <w:sz w:val="22"/>
          <w:szCs w:val="22"/>
        </w:rPr>
        <w:instrText xml:space="preserve"> FORMTEXT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sz w:val="22"/>
          <w:szCs w:val="22"/>
        </w:rPr>
        <w:fldChar w:fldCharType="end"/>
      </w:r>
      <w:bookmarkEnd w:id="3"/>
    </w:p>
    <w:p w14:paraId="5C7CD4A9" w14:textId="77777777" w:rsidR="0090626B" w:rsidRPr="002418BF" w:rsidRDefault="0090626B" w:rsidP="0090626B">
      <w:pPr>
        <w:tabs>
          <w:tab w:val="left" w:pos="2880"/>
          <w:tab w:val="left" w:pos="324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BCC7C6" wp14:editId="5548CDB2">
                <wp:simplePos x="0" y="0"/>
                <wp:positionH relativeFrom="column">
                  <wp:posOffset>1827530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20046" id="AutoShape 8" o:spid="_x0000_s1026" type="#_x0000_t32" style="position:absolute;margin-left:143.9pt;margin-top:1.25pt;width:251.2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"/>
            </w:pict>
          </mc:Fallback>
        </mc:AlternateContent>
      </w:r>
    </w:p>
    <w:p w14:paraId="3BF743AB" w14:textId="77777777" w:rsidR="0090626B" w:rsidRPr="002418BF" w:rsidRDefault="0090626B" w:rsidP="0090626B">
      <w:pPr>
        <w:tabs>
          <w:tab w:val="left" w:pos="2880"/>
          <w:tab w:val="left" w:pos="3240"/>
        </w:tabs>
        <w:rPr>
          <w:b/>
          <w:sz w:val="22"/>
          <w:szCs w:val="22"/>
        </w:rPr>
      </w:pPr>
      <w:bookmarkStart w:id="4" w:name="Text3"/>
      <w:r w:rsidRPr="002418BF">
        <w:rPr>
          <w:b/>
          <w:sz w:val="22"/>
          <w:szCs w:val="22"/>
        </w:rPr>
        <w:t xml:space="preserve">Name of Index Parent: </w:t>
      </w:r>
      <w:r w:rsidRPr="002418BF">
        <w:rPr>
          <w:b/>
          <w:sz w:val="22"/>
          <w:szCs w:val="22"/>
        </w:rPr>
        <w:tab/>
      </w:r>
      <w:bookmarkEnd w:id="4"/>
      <w:r w:rsidRPr="002418BF"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  <w:t xml:space="preserve"> </w:t>
      </w:r>
    </w:p>
    <w:p w14:paraId="17EBBCA8" w14:textId="77777777" w:rsidR="0090626B" w:rsidRPr="002418BF" w:rsidRDefault="0090626B" w:rsidP="0090626B">
      <w:pPr>
        <w:tabs>
          <w:tab w:val="left" w:pos="1440"/>
          <w:tab w:val="left" w:pos="3600"/>
        </w:tabs>
        <w:spacing w:line="360" w:lineRule="auto"/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080C8A" wp14:editId="00D5F309">
                <wp:simplePos x="0" y="0"/>
                <wp:positionH relativeFrom="column">
                  <wp:posOffset>1827530</wp:posOffset>
                </wp:positionH>
                <wp:positionV relativeFrom="paragraph">
                  <wp:posOffset>14605</wp:posOffset>
                </wp:positionV>
                <wp:extent cx="3190240" cy="0"/>
                <wp:effectExtent l="8255" t="10795" r="11430" b="8255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555BDA" id="AutoShape 2" o:spid="_x0000_s1026" type="#_x0000_t32" style="position:absolute;margin-left:143.9pt;margin-top:1.15pt;width:251.2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"/>
            </w:pict>
          </mc:Fallback>
        </mc:AlternateContent>
      </w:r>
    </w:p>
    <w:p w14:paraId="49B14216" w14:textId="77777777" w:rsidR="005A1E6F" w:rsidRDefault="005A1E6F" w:rsidP="005A1E6F">
      <w:pPr>
        <w:rPr>
          <w:b/>
          <w:sz w:val="22"/>
          <w:szCs w:val="22"/>
        </w:rPr>
      </w:pPr>
    </w:p>
    <w:p w14:paraId="304123A7" w14:textId="77777777" w:rsidR="005A1E6F" w:rsidRPr="00FB69D8" w:rsidRDefault="005A1E6F" w:rsidP="005A1E6F">
      <w:pPr>
        <w:rPr>
          <w:sz w:val="22"/>
          <w:szCs w:val="22"/>
        </w:rPr>
      </w:pPr>
      <w:r w:rsidRPr="00FB69D8">
        <w:rPr>
          <w:b/>
          <w:sz w:val="22"/>
          <w:szCs w:val="22"/>
        </w:rPr>
        <w:t xml:space="preserve">Date </w:t>
      </w:r>
      <w:r>
        <w:rPr>
          <w:b/>
          <w:sz w:val="22"/>
          <w:szCs w:val="22"/>
        </w:rPr>
        <w:t>data</w:t>
      </w:r>
      <w:r w:rsidRPr="00FB69D8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gather</w:t>
      </w:r>
      <w:r w:rsidRPr="00FB69D8">
        <w:rPr>
          <w:b/>
          <w:sz w:val="22"/>
          <w:szCs w:val="22"/>
        </w:rPr>
        <w:t xml:space="preserve">ed: </w:t>
      </w:r>
      <w:r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  <w:r w:rsidRPr="00FB69D8">
        <w:rPr>
          <w:sz w:val="22"/>
          <w:szCs w:val="22"/>
        </w:rPr>
        <w:t xml:space="preserve"> / </w:t>
      </w:r>
      <w:bookmarkStart w:id="5" w:name="Text2"/>
      <w:r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  <w:bookmarkEnd w:id="5"/>
      <w:r w:rsidRPr="00FB69D8">
        <w:rPr>
          <w:sz w:val="22"/>
          <w:szCs w:val="22"/>
        </w:rPr>
        <w:t xml:space="preserve"> / 20</w:t>
      </w:r>
      <w:r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14:paraId="4E019974" w14:textId="77777777" w:rsidR="005A1E6F" w:rsidRPr="00C31123" w:rsidRDefault="005A1E6F" w:rsidP="005A1E6F">
      <w:pPr>
        <w:tabs>
          <w:tab w:val="left" w:pos="720"/>
          <w:tab w:val="left" w:pos="1440"/>
          <w:tab w:val="left" w:pos="3240"/>
        </w:tabs>
        <w:spacing w:line="360" w:lineRule="auto"/>
        <w:rPr>
          <w:b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D95F23" wp14:editId="70238466">
                <wp:simplePos x="0" y="0"/>
                <wp:positionH relativeFrom="column">
                  <wp:posOffset>1320800</wp:posOffset>
                </wp:positionH>
                <wp:positionV relativeFrom="paragraph">
                  <wp:posOffset>8255</wp:posOffset>
                </wp:positionV>
                <wp:extent cx="883920" cy="0"/>
                <wp:effectExtent l="6350" t="13335" r="5080" b="5715"/>
                <wp:wrapNone/>
                <wp:docPr id="18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98B31D" id="AutoShape 17" o:spid="_x0000_s1026" type="#_x0000_t32" style="position:absolute;margin-left:104pt;margin-top:.65pt;width:69.6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"/>
            </w:pict>
          </mc:Fallback>
        </mc:AlternateContent>
      </w:r>
    </w:p>
    <w:p w14:paraId="2E68E48A" w14:textId="77777777" w:rsidR="00DA14FB" w:rsidRDefault="00DA14FB" w:rsidP="002930FC">
      <w:pPr>
        <w:tabs>
          <w:tab w:val="left" w:pos="1440"/>
          <w:tab w:val="left" w:pos="2160"/>
          <w:tab w:val="left" w:pos="3600"/>
          <w:tab w:val="left" w:pos="7470"/>
        </w:tabs>
        <w:rPr>
          <w:b/>
          <w:i/>
          <w:sz w:val="24"/>
          <w:szCs w:val="24"/>
          <w:u w:val="single"/>
        </w:rPr>
      </w:pPr>
    </w:p>
    <w:p w14:paraId="09143D1B" w14:textId="77777777" w:rsidR="002930FC" w:rsidRPr="005E6803" w:rsidRDefault="00E47D4E" w:rsidP="005E6803">
      <w:pPr>
        <w:tabs>
          <w:tab w:val="left" w:pos="270"/>
          <w:tab w:val="left" w:pos="1440"/>
          <w:tab w:val="left" w:pos="2160"/>
          <w:tab w:val="left" w:pos="3600"/>
          <w:tab w:val="left" w:pos="7470"/>
        </w:tabs>
        <w:ind w:left="270" w:hanging="270"/>
        <w:rPr>
          <w:sz w:val="22"/>
          <w:szCs w:val="22"/>
        </w:rPr>
      </w:pPr>
      <w:r w:rsidRPr="005E6803">
        <w:rPr>
          <w:b/>
          <w:sz w:val="22"/>
          <w:szCs w:val="22"/>
        </w:rPr>
        <w:t xml:space="preserve">1. </w:t>
      </w:r>
      <w:r w:rsidR="00F5313D">
        <w:rPr>
          <w:b/>
          <w:sz w:val="22"/>
          <w:szCs w:val="22"/>
        </w:rPr>
        <w:tab/>
      </w:r>
      <w:r w:rsidR="005E6803" w:rsidRPr="005E6803">
        <w:rPr>
          <w:b/>
          <w:sz w:val="22"/>
          <w:szCs w:val="22"/>
        </w:rPr>
        <w:t>Did you receive a postpartum visit with a healthcare provider within 8 weeks of delivery?</w:t>
      </w:r>
      <w:r w:rsidRPr="005E6803">
        <w:rPr>
          <w:sz w:val="22"/>
          <w:szCs w:val="22"/>
        </w:rPr>
        <w:tab/>
      </w:r>
      <w:bookmarkStart w:id="6" w:name="Check1"/>
    </w:p>
    <w:p w14:paraId="6878E669" w14:textId="77777777" w:rsidR="002930FC" w:rsidRDefault="002930FC" w:rsidP="002930FC">
      <w:pPr>
        <w:tabs>
          <w:tab w:val="left" w:pos="720"/>
          <w:tab w:val="left" w:pos="3240"/>
        </w:tabs>
        <w:rPr>
          <w:sz w:val="24"/>
          <w:szCs w:val="24"/>
        </w:rPr>
      </w:pPr>
      <w:r w:rsidRPr="002930FC">
        <w:rPr>
          <w:sz w:val="24"/>
          <w:szCs w:val="24"/>
        </w:rPr>
        <w:tab/>
      </w:r>
      <w:bookmarkStart w:id="7" w:name="Check10"/>
      <w:bookmarkEnd w:id="6"/>
    </w:p>
    <w:p w14:paraId="0EAF4F6D" w14:textId="77777777" w:rsidR="00C5636A" w:rsidRPr="002E5718" w:rsidRDefault="00C5636A" w:rsidP="00C5636A">
      <w:pPr>
        <w:tabs>
          <w:tab w:val="left" w:pos="720"/>
          <w:tab w:val="left" w:pos="1440"/>
        </w:tabs>
        <w:rPr>
          <w:b/>
          <w:sz w:val="22"/>
          <w:szCs w:val="22"/>
        </w:rPr>
      </w:pPr>
      <w:r w:rsidRPr="002E5718">
        <w:rPr>
          <w:b/>
          <w:sz w:val="22"/>
          <w:szCs w:val="22"/>
        </w:rPr>
        <w:tab/>
      </w:r>
      <w:r w:rsidRPr="002E5718"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2E5718">
        <w:rPr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2E5718">
        <w:rPr>
          <w:sz w:val="22"/>
          <w:szCs w:val="22"/>
        </w:rPr>
        <w:instrText xml:space="preserve"> FORMCHECKBOX </w:instrText>
      </w:r>
      <w:r w:rsidR="006633D0">
        <w:rPr>
          <w:sz w:val="22"/>
          <w:szCs w:val="22"/>
        </w:rPr>
      </w:r>
      <w:r w:rsidR="006633D0">
        <w:rPr>
          <w:sz w:val="22"/>
          <w:szCs w:val="22"/>
        </w:rPr>
        <w:fldChar w:fldCharType="separate"/>
      </w:r>
      <w:r w:rsidRPr="002E5718">
        <w:rPr>
          <w:sz w:val="22"/>
          <w:szCs w:val="22"/>
        </w:rPr>
        <w:fldChar w:fldCharType="end"/>
      </w:r>
      <w:r w:rsidRPr="002E5718">
        <w:rPr>
          <w:sz w:val="22"/>
          <w:szCs w:val="22"/>
        </w:rPr>
        <w:t xml:space="preserve"> Yes</w:t>
      </w:r>
      <w:r w:rsidRPr="002E5718">
        <w:rPr>
          <w:sz w:val="22"/>
          <w:szCs w:val="22"/>
        </w:rPr>
        <w:tab/>
      </w:r>
      <w:r w:rsidRPr="002E5718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E5718">
        <w:rPr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2E5718">
        <w:rPr>
          <w:sz w:val="22"/>
          <w:szCs w:val="22"/>
        </w:rPr>
        <w:instrText xml:space="preserve"> FORMCHECKBOX </w:instrText>
      </w:r>
      <w:r w:rsidR="006633D0">
        <w:rPr>
          <w:sz w:val="22"/>
          <w:szCs w:val="22"/>
        </w:rPr>
      </w:r>
      <w:r w:rsidR="006633D0">
        <w:rPr>
          <w:sz w:val="22"/>
          <w:szCs w:val="22"/>
        </w:rPr>
        <w:fldChar w:fldCharType="separate"/>
      </w:r>
      <w:r w:rsidRPr="002E5718">
        <w:rPr>
          <w:sz w:val="22"/>
          <w:szCs w:val="22"/>
        </w:rPr>
        <w:fldChar w:fldCharType="end"/>
      </w:r>
      <w:r w:rsidRPr="002E5718">
        <w:rPr>
          <w:sz w:val="22"/>
          <w:szCs w:val="22"/>
        </w:rPr>
        <w:t xml:space="preserve"> No</w:t>
      </w:r>
    </w:p>
    <w:bookmarkEnd w:id="7"/>
    <w:p w14:paraId="706A5492" w14:textId="77777777" w:rsidR="00C100B4" w:rsidRPr="005E6803" w:rsidRDefault="00C100B4" w:rsidP="00C100B4">
      <w:pPr>
        <w:tabs>
          <w:tab w:val="left" w:pos="720"/>
          <w:tab w:val="left" w:pos="2160"/>
          <w:tab w:val="left" w:pos="3240"/>
        </w:tabs>
        <w:rPr>
          <w:sz w:val="22"/>
          <w:szCs w:val="22"/>
        </w:rPr>
      </w:pPr>
    </w:p>
    <w:p w14:paraId="3A3B500A" w14:textId="77777777" w:rsidR="00CA6373" w:rsidRPr="005E6803" w:rsidRDefault="00CA6373" w:rsidP="005E6803">
      <w:pPr>
        <w:tabs>
          <w:tab w:val="left" w:pos="720"/>
          <w:tab w:val="left" w:pos="2160"/>
          <w:tab w:val="left" w:pos="3240"/>
        </w:tabs>
        <w:rPr>
          <w:sz w:val="22"/>
          <w:szCs w:val="22"/>
        </w:rPr>
      </w:pPr>
    </w:p>
    <w:p w14:paraId="107A51CC" w14:textId="77777777" w:rsidR="005E6803" w:rsidRPr="005E6803" w:rsidRDefault="005E6803" w:rsidP="005E6803">
      <w:pPr>
        <w:tabs>
          <w:tab w:val="left" w:pos="720"/>
          <w:tab w:val="left" w:pos="2160"/>
          <w:tab w:val="left" w:pos="3240"/>
        </w:tabs>
        <w:rPr>
          <w:sz w:val="22"/>
          <w:szCs w:val="22"/>
        </w:rPr>
      </w:pPr>
    </w:p>
    <w:p w14:paraId="3FA0C17F" w14:textId="77777777" w:rsidR="002E5718" w:rsidRDefault="002E5718" w:rsidP="002E5718">
      <w:pPr>
        <w:tabs>
          <w:tab w:val="left" w:pos="720"/>
        </w:tabs>
        <w:rPr>
          <w:b/>
          <w:sz w:val="22"/>
          <w:szCs w:val="22"/>
        </w:rPr>
      </w:pPr>
      <w:r w:rsidRPr="002E5718">
        <w:rPr>
          <w:b/>
          <w:sz w:val="22"/>
          <w:szCs w:val="22"/>
        </w:rPr>
        <w:t>2.   In the past 6 months, were there any days when you were not covered by health insurance?</w:t>
      </w:r>
    </w:p>
    <w:p w14:paraId="152BFC6E" w14:textId="77777777" w:rsidR="002E5718" w:rsidRPr="002E5718" w:rsidRDefault="002E5718" w:rsidP="002E5718">
      <w:pPr>
        <w:tabs>
          <w:tab w:val="left" w:pos="720"/>
        </w:tabs>
        <w:rPr>
          <w:b/>
          <w:sz w:val="22"/>
          <w:szCs w:val="22"/>
        </w:rPr>
      </w:pPr>
    </w:p>
    <w:p w14:paraId="537FD2E3" w14:textId="77777777" w:rsidR="002E5718" w:rsidRPr="002E5718" w:rsidRDefault="002E5718" w:rsidP="002E5718">
      <w:pPr>
        <w:tabs>
          <w:tab w:val="left" w:pos="720"/>
          <w:tab w:val="left" w:pos="1440"/>
        </w:tabs>
        <w:rPr>
          <w:b/>
          <w:sz w:val="22"/>
          <w:szCs w:val="22"/>
        </w:rPr>
      </w:pPr>
      <w:bookmarkStart w:id="8" w:name="_Hlk146292639"/>
      <w:r w:rsidRPr="002E5718">
        <w:rPr>
          <w:b/>
          <w:sz w:val="22"/>
          <w:szCs w:val="22"/>
        </w:rPr>
        <w:tab/>
      </w:r>
      <w:r w:rsidRPr="002E5718"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2E5718">
        <w:rPr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2E5718">
        <w:rPr>
          <w:sz w:val="22"/>
          <w:szCs w:val="22"/>
        </w:rPr>
        <w:instrText xml:space="preserve"> FORMCHECKBOX </w:instrText>
      </w:r>
      <w:r w:rsidR="006633D0">
        <w:rPr>
          <w:sz w:val="22"/>
          <w:szCs w:val="22"/>
        </w:rPr>
      </w:r>
      <w:r w:rsidR="006633D0">
        <w:rPr>
          <w:sz w:val="22"/>
          <w:szCs w:val="22"/>
        </w:rPr>
        <w:fldChar w:fldCharType="separate"/>
      </w:r>
      <w:r w:rsidRPr="002E5718">
        <w:rPr>
          <w:sz w:val="22"/>
          <w:szCs w:val="22"/>
        </w:rPr>
        <w:fldChar w:fldCharType="end"/>
      </w:r>
      <w:r w:rsidRPr="002E5718">
        <w:rPr>
          <w:sz w:val="22"/>
          <w:szCs w:val="22"/>
        </w:rPr>
        <w:t xml:space="preserve"> Yes</w:t>
      </w:r>
      <w:r w:rsidRPr="002E5718">
        <w:rPr>
          <w:sz w:val="22"/>
          <w:szCs w:val="22"/>
        </w:rPr>
        <w:tab/>
      </w:r>
      <w:r w:rsidRPr="002E5718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E5718">
        <w:rPr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2E5718">
        <w:rPr>
          <w:sz w:val="22"/>
          <w:szCs w:val="22"/>
        </w:rPr>
        <w:instrText xml:space="preserve"> FORMCHECKBOX </w:instrText>
      </w:r>
      <w:r w:rsidR="006633D0">
        <w:rPr>
          <w:sz w:val="22"/>
          <w:szCs w:val="22"/>
        </w:rPr>
      </w:r>
      <w:r w:rsidR="006633D0">
        <w:rPr>
          <w:sz w:val="22"/>
          <w:szCs w:val="22"/>
        </w:rPr>
        <w:fldChar w:fldCharType="separate"/>
      </w:r>
      <w:r w:rsidRPr="002E5718">
        <w:rPr>
          <w:sz w:val="22"/>
          <w:szCs w:val="22"/>
        </w:rPr>
        <w:fldChar w:fldCharType="end"/>
      </w:r>
      <w:r w:rsidRPr="002E5718">
        <w:rPr>
          <w:sz w:val="22"/>
          <w:szCs w:val="22"/>
        </w:rPr>
        <w:t xml:space="preserve"> No</w:t>
      </w:r>
    </w:p>
    <w:bookmarkEnd w:id="8"/>
    <w:p w14:paraId="69CA40E1" w14:textId="77777777" w:rsidR="005A1E6F" w:rsidRDefault="005A1E6F" w:rsidP="005E6803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b/>
          <w:sz w:val="22"/>
          <w:szCs w:val="22"/>
        </w:rPr>
      </w:pPr>
    </w:p>
    <w:p w14:paraId="0F27DF98" w14:textId="77777777" w:rsidR="005A1E6F" w:rsidRPr="005A1E6F" w:rsidRDefault="005A1E6F" w:rsidP="005A1E6F">
      <w:pPr>
        <w:rPr>
          <w:sz w:val="22"/>
          <w:szCs w:val="22"/>
        </w:rPr>
      </w:pPr>
    </w:p>
    <w:p w14:paraId="07B97442" w14:textId="77777777" w:rsidR="005A1E6F" w:rsidRPr="005A1E6F" w:rsidRDefault="005A1E6F" w:rsidP="005A1E6F">
      <w:pPr>
        <w:rPr>
          <w:sz w:val="22"/>
          <w:szCs w:val="22"/>
        </w:rPr>
      </w:pPr>
    </w:p>
    <w:p w14:paraId="70ADB7A1" w14:textId="77777777" w:rsidR="005A1E6F" w:rsidRPr="005A1E6F" w:rsidRDefault="005A1E6F" w:rsidP="005A1E6F">
      <w:pPr>
        <w:rPr>
          <w:sz w:val="22"/>
          <w:szCs w:val="22"/>
        </w:rPr>
      </w:pPr>
    </w:p>
    <w:p w14:paraId="536A8968" w14:textId="77777777" w:rsidR="005A1E6F" w:rsidRPr="005A1E6F" w:rsidRDefault="005A1E6F" w:rsidP="005A1E6F">
      <w:pPr>
        <w:rPr>
          <w:sz w:val="22"/>
          <w:szCs w:val="22"/>
        </w:rPr>
      </w:pPr>
    </w:p>
    <w:p w14:paraId="3926469B" w14:textId="77777777" w:rsidR="005A1E6F" w:rsidRPr="005A1E6F" w:rsidRDefault="005A1E6F" w:rsidP="005A1E6F">
      <w:pPr>
        <w:rPr>
          <w:sz w:val="22"/>
          <w:szCs w:val="22"/>
        </w:rPr>
      </w:pPr>
    </w:p>
    <w:p w14:paraId="0C6F6A66" w14:textId="77777777" w:rsidR="005A1E6F" w:rsidRPr="005A1E6F" w:rsidRDefault="005A1E6F" w:rsidP="005A1E6F">
      <w:pPr>
        <w:rPr>
          <w:sz w:val="22"/>
          <w:szCs w:val="22"/>
        </w:rPr>
      </w:pPr>
    </w:p>
    <w:p w14:paraId="29518679" w14:textId="77777777" w:rsidR="005A1E6F" w:rsidRPr="005A1E6F" w:rsidRDefault="005A1E6F" w:rsidP="005A1E6F">
      <w:pPr>
        <w:rPr>
          <w:sz w:val="22"/>
          <w:szCs w:val="22"/>
        </w:rPr>
      </w:pPr>
    </w:p>
    <w:p w14:paraId="37A0AB5F" w14:textId="77777777" w:rsidR="005A1E6F" w:rsidRPr="005A1E6F" w:rsidRDefault="005A1E6F" w:rsidP="005A1E6F">
      <w:pPr>
        <w:rPr>
          <w:sz w:val="22"/>
          <w:szCs w:val="22"/>
        </w:rPr>
      </w:pPr>
    </w:p>
    <w:p w14:paraId="29DB2611" w14:textId="77777777" w:rsidR="005A1E6F" w:rsidRPr="005A1E6F" w:rsidRDefault="005A1E6F" w:rsidP="005A1E6F">
      <w:pPr>
        <w:rPr>
          <w:sz w:val="22"/>
          <w:szCs w:val="22"/>
        </w:rPr>
      </w:pPr>
    </w:p>
    <w:p w14:paraId="575029C0" w14:textId="77777777" w:rsidR="005A1E6F" w:rsidRPr="005A1E6F" w:rsidRDefault="005A1E6F" w:rsidP="005A1E6F">
      <w:pPr>
        <w:rPr>
          <w:sz w:val="22"/>
          <w:szCs w:val="22"/>
        </w:rPr>
      </w:pPr>
    </w:p>
    <w:p w14:paraId="395E80D8" w14:textId="77777777" w:rsidR="005A1E6F" w:rsidRPr="005A1E6F" w:rsidRDefault="005A1E6F" w:rsidP="005A1E6F">
      <w:pPr>
        <w:rPr>
          <w:sz w:val="22"/>
          <w:szCs w:val="22"/>
        </w:rPr>
      </w:pPr>
    </w:p>
    <w:p w14:paraId="7981ACFE" w14:textId="77777777" w:rsidR="005A1E6F" w:rsidRPr="005A1E6F" w:rsidRDefault="005A1E6F" w:rsidP="005A1E6F">
      <w:pPr>
        <w:rPr>
          <w:sz w:val="22"/>
          <w:szCs w:val="22"/>
        </w:rPr>
      </w:pPr>
    </w:p>
    <w:p w14:paraId="7ED673E5" w14:textId="77777777" w:rsidR="005A1E6F" w:rsidRPr="005A1E6F" w:rsidRDefault="005A1E6F" w:rsidP="005A1E6F">
      <w:pPr>
        <w:rPr>
          <w:sz w:val="22"/>
          <w:szCs w:val="22"/>
        </w:rPr>
      </w:pPr>
    </w:p>
    <w:p w14:paraId="0429207D" w14:textId="77777777" w:rsidR="005A1E6F" w:rsidRPr="005A1E6F" w:rsidRDefault="005A1E6F" w:rsidP="005A1E6F">
      <w:pPr>
        <w:rPr>
          <w:sz w:val="22"/>
          <w:szCs w:val="22"/>
        </w:rPr>
      </w:pPr>
    </w:p>
    <w:p w14:paraId="38D01E79" w14:textId="77777777" w:rsidR="005A1E6F" w:rsidRDefault="005A1E6F" w:rsidP="005A1E6F">
      <w:pPr>
        <w:rPr>
          <w:sz w:val="22"/>
          <w:szCs w:val="22"/>
        </w:rPr>
      </w:pPr>
    </w:p>
    <w:p w14:paraId="232DD13D" w14:textId="77777777" w:rsidR="005E6803" w:rsidRPr="005A1E6F" w:rsidRDefault="005A1E6F" w:rsidP="005A1E6F">
      <w:pPr>
        <w:tabs>
          <w:tab w:val="left" w:pos="898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5E6803" w:rsidRPr="005A1E6F" w:rsidSect="003C193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080" w:right="1080" w:bottom="720" w:left="108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BA4F6" w14:textId="77777777" w:rsidR="00837CF3" w:rsidRDefault="00837CF3" w:rsidP="000D61FA">
      <w:r>
        <w:separator/>
      </w:r>
    </w:p>
  </w:endnote>
  <w:endnote w:type="continuationSeparator" w:id="0">
    <w:p w14:paraId="7DBB8159" w14:textId="77777777" w:rsidR="00837CF3" w:rsidRDefault="00837CF3" w:rsidP="000D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BB05A" w14:textId="77777777" w:rsidR="00CF6E5E" w:rsidRDefault="00CF6E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2FA83" w14:textId="324C7E69" w:rsidR="00B32CD6" w:rsidRPr="0037120D" w:rsidRDefault="00B32CD6" w:rsidP="0037120D">
    <w:pPr>
      <w:pStyle w:val="Footer"/>
      <w:tabs>
        <w:tab w:val="clear" w:pos="4680"/>
        <w:tab w:val="clear" w:pos="9360"/>
        <w:tab w:val="center" w:pos="5040"/>
        <w:tab w:val="right" w:pos="10080"/>
      </w:tabs>
      <w:ind w:hanging="720"/>
      <w:rPr>
        <w:lang w:val="en-US"/>
      </w:rPr>
    </w:pPr>
    <w:r w:rsidRPr="0037120D">
      <w:t xml:space="preserve">MIECHV </w:t>
    </w:r>
    <w:r w:rsidR="0037120D" w:rsidRPr="0037120D">
      <w:rPr>
        <w:lang w:val="en-US"/>
      </w:rPr>
      <w:t>Baby’s Age 3 Months – Index Parent</w:t>
    </w:r>
    <w:r w:rsidR="00476E88">
      <w:tab/>
      <w:t>Page 1 of 1</w:t>
    </w:r>
    <w:r w:rsidR="00476E88">
      <w:tab/>
    </w:r>
    <w:r w:rsidR="005A1E6F">
      <w:rPr>
        <w:lang w:val="en-US"/>
      </w:rPr>
      <w:t xml:space="preserve">rev. </w:t>
    </w:r>
    <w:r w:rsidR="00CF6E5E">
      <w:rPr>
        <w:lang w:val="en-US"/>
      </w:rPr>
      <w:t>10/01/2023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7E967" w14:textId="77777777" w:rsidR="00CF6E5E" w:rsidRDefault="00CF6E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034BE" w14:textId="77777777" w:rsidR="00837CF3" w:rsidRDefault="00837CF3" w:rsidP="000D61FA">
      <w:r>
        <w:separator/>
      </w:r>
    </w:p>
  </w:footnote>
  <w:footnote w:type="continuationSeparator" w:id="0">
    <w:p w14:paraId="780818D1" w14:textId="77777777" w:rsidR="00837CF3" w:rsidRDefault="00837CF3" w:rsidP="000D6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762E6" w14:textId="77777777" w:rsidR="00CF6E5E" w:rsidRDefault="00CF6E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299C6" w14:textId="77777777" w:rsidR="00CF6E5E" w:rsidRDefault="00CF6E5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B6E4D" w14:textId="77777777" w:rsidR="00CF6E5E" w:rsidRDefault="00CF6E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ocumentProtection w:edit="forms" w:enforcement="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CF3"/>
    <w:rsid w:val="0000413E"/>
    <w:rsid w:val="00016035"/>
    <w:rsid w:val="00076E97"/>
    <w:rsid w:val="000865A6"/>
    <w:rsid w:val="00091403"/>
    <w:rsid w:val="000C0282"/>
    <w:rsid w:val="000C1CF3"/>
    <w:rsid w:val="000D61FA"/>
    <w:rsid w:val="000F18D8"/>
    <w:rsid w:val="000F5555"/>
    <w:rsid w:val="001011EC"/>
    <w:rsid w:val="0012683F"/>
    <w:rsid w:val="00147763"/>
    <w:rsid w:val="001F2DE1"/>
    <w:rsid w:val="00257954"/>
    <w:rsid w:val="002930FC"/>
    <w:rsid w:val="002E5718"/>
    <w:rsid w:val="00336888"/>
    <w:rsid w:val="003539E3"/>
    <w:rsid w:val="00353C64"/>
    <w:rsid w:val="00355EEA"/>
    <w:rsid w:val="0037120D"/>
    <w:rsid w:val="00371B25"/>
    <w:rsid w:val="00374262"/>
    <w:rsid w:val="00397970"/>
    <w:rsid w:val="003A2D44"/>
    <w:rsid w:val="003A3A02"/>
    <w:rsid w:val="003C0117"/>
    <w:rsid w:val="003C1939"/>
    <w:rsid w:val="003C3363"/>
    <w:rsid w:val="00402A69"/>
    <w:rsid w:val="004069C2"/>
    <w:rsid w:val="00424AFB"/>
    <w:rsid w:val="00476E88"/>
    <w:rsid w:val="004A4D7B"/>
    <w:rsid w:val="00576D5D"/>
    <w:rsid w:val="005853B5"/>
    <w:rsid w:val="005A17EF"/>
    <w:rsid w:val="005A1E6F"/>
    <w:rsid w:val="005E6803"/>
    <w:rsid w:val="005F2E8C"/>
    <w:rsid w:val="00655FE5"/>
    <w:rsid w:val="0065783A"/>
    <w:rsid w:val="00673FED"/>
    <w:rsid w:val="00680996"/>
    <w:rsid w:val="006A384D"/>
    <w:rsid w:val="00701A11"/>
    <w:rsid w:val="00712E9E"/>
    <w:rsid w:val="00744A53"/>
    <w:rsid w:val="008020A4"/>
    <w:rsid w:val="00812A6B"/>
    <w:rsid w:val="00835BCC"/>
    <w:rsid w:val="00837CF3"/>
    <w:rsid w:val="008B64AB"/>
    <w:rsid w:val="008C4BFC"/>
    <w:rsid w:val="008D4DDB"/>
    <w:rsid w:val="008F0CAC"/>
    <w:rsid w:val="008F5B36"/>
    <w:rsid w:val="0090626B"/>
    <w:rsid w:val="0092745C"/>
    <w:rsid w:val="00975707"/>
    <w:rsid w:val="009A6070"/>
    <w:rsid w:val="00A04F82"/>
    <w:rsid w:val="00A21F9D"/>
    <w:rsid w:val="00A35EF0"/>
    <w:rsid w:val="00A466F5"/>
    <w:rsid w:val="00A6348E"/>
    <w:rsid w:val="00A85B15"/>
    <w:rsid w:val="00A93242"/>
    <w:rsid w:val="00AB0F7B"/>
    <w:rsid w:val="00AB5567"/>
    <w:rsid w:val="00AC27BC"/>
    <w:rsid w:val="00AF1AC5"/>
    <w:rsid w:val="00AF4FE2"/>
    <w:rsid w:val="00B32CD6"/>
    <w:rsid w:val="00B43BB5"/>
    <w:rsid w:val="00B9281E"/>
    <w:rsid w:val="00BA5757"/>
    <w:rsid w:val="00BD603C"/>
    <w:rsid w:val="00C100B4"/>
    <w:rsid w:val="00C25AA2"/>
    <w:rsid w:val="00C5636A"/>
    <w:rsid w:val="00C73D79"/>
    <w:rsid w:val="00CA6373"/>
    <w:rsid w:val="00CF6E5E"/>
    <w:rsid w:val="00DA14FB"/>
    <w:rsid w:val="00DB3E31"/>
    <w:rsid w:val="00DB6D11"/>
    <w:rsid w:val="00DC272E"/>
    <w:rsid w:val="00DC57E4"/>
    <w:rsid w:val="00E13F59"/>
    <w:rsid w:val="00E47D4E"/>
    <w:rsid w:val="00E5091F"/>
    <w:rsid w:val="00E5597A"/>
    <w:rsid w:val="00E569C0"/>
    <w:rsid w:val="00E70450"/>
    <w:rsid w:val="00E71D08"/>
    <w:rsid w:val="00E739F9"/>
    <w:rsid w:val="00E80594"/>
    <w:rsid w:val="00F03A60"/>
    <w:rsid w:val="00F5313D"/>
    <w:rsid w:val="00F61701"/>
    <w:rsid w:val="00FB009B"/>
    <w:rsid w:val="00FB69D8"/>
    <w:rsid w:val="00FB7004"/>
    <w:rsid w:val="00FC02EA"/>
    <w:rsid w:val="00FC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3903E2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D4E"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sid w:val="000D61FA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sid w:val="000D61FA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FA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D61F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CF6E5E"/>
    <w:rPr>
      <w:rFonts w:ascii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C563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636A"/>
  </w:style>
  <w:style w:type="character" w:customStyle="1" w:styleId="CommentTextChar">
    <w:name w:val="Comment Text Char"/>
    <w:basedOn w:val="DefaultParagraphFont"/>
    <w:link w:val="CommentText"/>
    <w:uiPriority w:val="99"/>
    <w:rsid w:val="00C5636A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63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636A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https://stage.oregon.gov/oha/PH/HEALTHYPEOPLEFAMILIES/BABIES/HOMEVISITING/MIECHV/Documents/ehshfo2017/M6P.dotx</Url>
      <Description>M6P</Description>
    </URL>
    <PublishingStartDate xmlns="http://schemas.microsoft.com/sharepoint/v3" xsi:nil="true"/>
    <PublishingExpirationDate xmlns="http://schemas.microsoft.com/sharepoint/v3" xsi:nil="true"/>
    <IASubtopic xmlns="59da1016-2a1b-4f8a-9768-d7a4932f6f16" xsi:nil="true"/>
    <DocumentExpirationDate xmlns="59da1016-2a1b-4f8a-9768-d7a4932f6f16" xsi:nil="true"/>
    <Meta_x0020_Keywords xmlns="d3485903-0c41-4c95-97c3-0887d5b9c673" xsi:nil="true"/>
    <IACategory xmlns="59da1016-2a1b-4f8a-9768-d7a4932f6f16" xsi:nil="true"/>
    <IATopic xmlns="59da1016-2a1b-4f8a-9768-d7a4932f6f16" xsi:nil="true"/>
    <Meta_x0020_Description xmlns="d3485903-0c41-4c95-97c3-0887d5b9c67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7B2C5B-84E7-4D7F-A59F-166A274A0401}"/>
</file>

<file path=customXml/itemProps2.xml><?xml version="1.0" encoding="utf-8"?>
<ds:datastoreItem xmlns:ds="http://schemas.openxmlformats.org/officeDocument/2006/customXml" ds:itemID="{FE7947BB-D290-42F0-979A-8B73C20BB96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9da1016-2a1b-4f8a-9768-d7a4932f6f16"/>
    <ds:schemaRef ds:uri="d3485903-0c41-4c95-97c3-0887d5b9c673"/>
  </ds:schemaRefs>
</ds:datastoreItem>
</file>

<file path=customXml/itemProps3.xml><?xml version="1.0" encoding="utf-8"?>
<ds:datastoreItem xmlns:ds="http://schemas.openxmlformats.org/officeDocument/2006/customXml" ds:itemID="{29311B6D-6BB7-4E07-A30A-37348CE6EC2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F03276B-7B23-4101-B6AD-D973689372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M6P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M6P</dc:title>
  <dc:subject/>
  <dc:creator>Davis Spencer</dc:creator>
  <cp:keywords/>
  <cp:lastModifiedBy>Davis Spencer</cp:lastModifiedBy>
  <cp:revision>2</cp:revision>
  <cp:lastPrinted>2013-09-30T04:23:00Z</cp:lastPrinted>
  <dcterms:created xsi:type="dcterms:W3CDTF">2023-09-28T19:00:00Z</dcterms:created>
  <dcterms:modified xsi:type="dcterms:W3CDTF">2023-09-28T19:00:00Z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orkflowChangePath">
    <vt:lpwstr>8f18a465-e429-4aec-ae98-e5ed602c4d6f,4;8f18a465-e429-4aec-ae98-e5ed602c4d6f,6;</vt:lpwstr>
  </property>
  <property fmtid="{D5CDD505-2E9C-101B-9397-08002B2CF9AE}" pid="3" name="ContentTypeId">
    <vt:lpwstr>0x0101008C291C5510E3DF4F87391C2624640C76</vt:lpwstr>
  </property>
  <property fmtid="{D5CDD505-2E9C-101B-9397-08002B2CF9AE}" pid="4" name="Order">
    <vt:r8>5500</vt:r8>
  </property>
</Properties>
</file>