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8D5C0" w14:textId="77777777" w:rsidR="00E47D4E" w:rsidRPr="009A6070" w:rsidRDefault="00E70450" w:rsidP="00E47D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M5</w:t>
      </w:r>
    </w:p>
    <w:p w14:paraId="326D02B0" w14:textId="472A4527" w:rsidR="00E47D4E" w:rsidRPr="009A6070" w:rsidRDefault="00E70450" w:rsidP="00E47D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MIECHV </w:t>
      </w:r>
      <w:r w:rsidR="00754BBE">
        <w:rPr>
          <w:b/>
          <w:i/>
          <w:sz w:val="28"/>
          <w:szCs w:val="28"/>
        </w:rPr>
        <w:t>Child’s</w:t>
      </w:r>
      <w:r w:rsidR="00063DB1">
        <w:rPr>
          <w:b/>
          <w:i/>
          <w:sz w:val="28"/>
          <w:szCs w:val="28"/>
        </w:rPr>
        <w:t xml:space="preserve"> Enrollment</w:t>
      </w:r>
      <w:r w:rsidR="00754BBE">
        <w:rPr>
          <w:b/>
          <w:i/>
          <w:sz w:val="28"/>
          <w:szCs w:val="28"/>
        </w:rPr>
        <w:t xml:space="preserve"> Tool</w:t>
      </w:r>
    </w:p>
    <w:p w14:paraId="1B0CEEE9" w14:textId="097D4D69" w:rsidR="00E47D4E" w:rsidRDefault="00E47D4E" w:rsidP="00754BBE">
      <w:pPr>
        <w:jc w:val="center"/>
        <w:rPr>
          <w:i/>
          <w:sz w:val="28"/>
          <w:szCs w:val="28"/>
        </w:rPr>
      </w:pPr>
      <w:r w:rsidRPr="009A6070">
        <w:rPr>
          <w:i/>
          <w:sz w:val="28"/>
          <w:szCs w:val="28"/>
        </w:rPr>
        <w:t>Index Parent</w:t>
      </w:r>
    </w:p>
    <w:p w14:paraId="5A36135F" w14:textId="77777777" w:rsidR="00754BBE" w:rsidRPr="00754BBE" w:rsidRDefault="00754BBE" w:rsidP="00754BBE">
      <w:pPr>
        <w:jc w:val="center"/>
        <w:rPr>
          <w:i/>
          <w:sz w:val="12"/>
          <w:szCs w:val="12"/>
        </w:rPr>
      </w:pPr>
    </w:p>
    <w:p w14:paraId="6791FC3A" w14:textId="5D88D5E7" w:rsidR="00637B6F" w:rsidRDefault="00754BBE" w:rsidP="00754BB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To be completed within </w:t>
      </w:r>
      <w:r w:rsidR="008B3CE0">
        <w:rPr>
          <w:i/>
          <w:sz w:val="24"/>
          <w:szCs w:val="24"/>
        </w:rPr>
        <w:t xml:space="preserve">90 days </w:t>
      </w:r>
      <w:r w:rsidR="00637B6F">
        <w:rPr>
          <w:i/>
          <w:sz w:val="24"/>
          <w:szCs w:val="24"/>
        </w:rPr>
        <w:t>of</w:t>
      </w:r>
      <w:r>
        <w:rPr>
          <w:i/>
          <w:sz w:val="24"/>
          <w:szCs w:val="24"/>
        </w:rPr>
        <w:t xml:space="preserve"> e</w:t>
      </w:r>
      <w:r w:rsidRPr="00C31123">
        <w:rPr>
          <w:i/>
          <w:sz w:val="24"/>
          <w:szCs w:val="24"/>
        </w:rPr>
        <w:t>nrollment</w:t>
      </w:r>
      <w:r w:rsidR="00637B6F">
        <w:rPr>
          <w:i/>
          <w:sz w:val="24"/>
          <w:szCs w:val="24"/>
        </w:rPr>
        <w:t xml:space="preserve"> (for those not enrolled prenatally)</w:t>
      </w:r>
    </w:p>
    <w:p w14:paraId="6686194E" w14:textId="3821F7EA" w:rsidR="00754BBE" w:rsidRDefault="00637B6F" w:rsidP="00754BB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OR within </w:t>
      </w:r>
      <w:r w:rsidR="008B3CE0">
        <w:rPr>
          <w:i/>
          <w:sz w:val="24"/>
          <w:szCs w:val="24"/>
        </w:rPr>
        <w:t>90 days of infant birth</w:t>
      </w:r>
      <w:r>
        <w:rPr>
          <w:i/>
          <w:sz w:val="24"/>
          <w:szCs w:val="24"/>
        </w:rPr>
        <w:t xml:space="preserve"> (for those enrolled prenatally) </w:t>
      </w:r>
    </w:p>
    <w:p w14:paraId="41AACB51" w14:textId="77777777" w:rsidR="00374262" w:rsidRPr="00532D11" w:rsidRDefault="00374262" w:rsidP="00E47D4E">
      <w:pPr>
        <w:rPr>
          <w:b/>
          <w:sz w:val="16"/>
          <w:szCs w:val="16"/>
        </w:rPr>
      </w:pPr>
    </w:p>
    <w:p w14:paraId="5046BCA4" w14:textId="77777777" w:rsidR="000C6D9C" w:rsidRPr="002C0D9C" w:rsidRDefault="000C6D9C" w:rsidP="000C6D9C">
      <w:pPr>
        <w:tabs>
          <w:tab w:val="left" w:pos="2880"/>
        </w:tabs>
      </w:pPr>
      <w:r w:rsidRPr="002C0D9C">
        <w:rPr>
          <w:b/>
        </w:rPr>
        <w:t>Name of Home Visitor</w:t>
      </w:r>
      <w:bookmarkStart w:id="0" w:name="Text1"/>
      <w:r w:rsidRPr="002C0D9C">
        <w:rPr>
          <w:b/>
        </w:rPr>
        <w:t>:</w:t>
      </w:r>
      <w:r w:rsidRPr="002C0D9C">
        <w:rPr>
          <w:b/>
        </w:rPr>
        <w:tab/>
      </w:r>
      <w:bookmarkEnd w:id="0"/>
      <w:r w:rsidRPr="002C0D9C">
        <w:rPr>
          <w:b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Pr="002C0D9C">
        <w:rPr>
          <w:b/>
        </w:rPr>
        <w:instrText xml:space="preserve"> FORMTEXT </w:instrText>
      </w:r>
      <w:r w:rsidRPr="002C0D9C">
        <w:rPr>
          <w:b/>
        </w:rPr>
      </w:r>
      <w:r w:rsidRPr="002C0D9C">
        <w:rPr>
          <w:b/>
        </w:rPr>
        <w:fldChar w:fldCharType="separate"/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</w:rPr>
        <w:fldChar w:fldCharType="end"/>
      </w:r>
      <w:bookmarkEnd w:id="1"/>
    </w:p>
    <w:p w14:paraId="44BFADBA" w14:textId="77777777" w:rsidR="000C6D9C" w:rsidRPr="002C0D9C" w:rsidRDefault="00B158FF" w:rsidP="000C6D9C">
      <w:pPr>
        <w:tabs>
          <w:tab w:val="left" w:pos="2880"/>
        </w:tabs>
      </w:pPr>
      <w:r w:rsidRPr="002C0D9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AEB886" wp14:editId="5B95D049">
                <wp:simplePos x="0" y="0"/>
                <wp:positionH relativeFrom="column">
                  <wp:posOffset>1819275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8057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1.15pt;width:251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CA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JMk4z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"/>
            </w:pict>
          </mc:Fallback>
        </mc:AlternateContent>
      </w:r>
    </w:p>
    <w:p w14:paraId="0878A3B9" w14:textId="756D507B" w:rsidR="000C6D9C" w:rsidRPr="002C0D9C" w:rsidRDefault="000C6D9C" w:rsidP="000C6D9C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</w:rPr>
      </w:pPr>
      <w:r w:rsidRPr="002C0D9C">
        <w:rPr>
          <w:b/>
        </w:rPr>
        <w:t xml:space="preserve">Home Visiting Program: </w:t>
      </w:r>
      <w:r w:rsidRPr="002C0D9C">
        <w:rPr>
          <w:b/>
        </w:rPr>
        <w:tab/>
      </w:r>
      <w:r w:rsidRPr="002C0D9C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C0D9C">
        <w:instrText xml:space="preserve"> FORMCHECKBOX </w:instrText>
      </w:r>
      <w:r w:rsidR="002F7360">
        <w:fldChar w:fldCharType="separate"/>
      </w:r>
      <w:r w:rsidRPr="002C0D9C">
        <w:fldChar w:fldCharType="end"/>
      </w:r>
      <w:r w:rsidRPr="002C0D9C">
        <w:t xml:space="preserve"> Early Head Start </w:t>
      </w:r>
      <w:r w:rsidRPr="002C0D9C">
        <w:tab/>
      </w:r>
      <w:bookmarkStart w:id="2" w:name="Check2"/>
      <w:r w:rsidRPr="002C0D9C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C0D9C">
        <w:instrText xml:space="preserve"> FORMCHECKBOX </w:instrText>
      </w:r>
      <w:r w:rsidR="002F7360">
        <w:fldChar w:fldCharType="separate"/>
      </w:r>
      <w:r w:rsidRPr="002C0D9C">
        <w:fldChar w:fldCharType="end"/>
      </w:r>
      <w:bookmarkEnd w:id="2"/>
      <w:r w:rsidRPr="002C0D9C">
        <w:t xml:space="preserve"> Healthy Families Oregon</w:t>
      </w:r>
      <w:r w:rsidRPr="002C0D9C">
        <w:rPr>
          <w:b/>
        </w:rPr>
        <w:tab/>
      </w:r>
      <w:r w:rsidRPr="002C0D9C">
        <w:t xml:space="preserve"> </w:t>
      </w:r>
    </w:p>
    <w:p w14:paraId="172D99F2" w14:textId="2D0B5A88" w:rsidR="000C6D9C" w:rsidRPr="002C0D9C" w:rsidRDefault="000C6D9C" w:rsidP="000C6D9C">
      <w:pPr>
        <w:tabs>
          <w:tab w:val="left" w:pos="2880"/>
          <w:tab w:val="left" w:pos="3240"/>
        </w:tabs>
        <w:rPr>
          <w:b/>
        </w:rPr>
      </w:pPr>
    </w:p>
    <w:p w14:paraId="4B77930F" w14:textId="77777777" w:rsidR="000C6D9C" w:rsidRPr="002C0D9C" w:rsidRDefault="000C6D9C" w:rsidP="000C6D9C">
      <w:pPr>
        <w:tabs>
          <w:tab w:val="left" w:pos="2880"/>
        </w:tabs>
      </w:pPr>
      <w:r w:rsidRPr="002C0D9C">
        <w:rPr>
          <w:b/>
        </w:rPr>
        <w:t xml:space="preserve">Parent ID #: </w:t>
      </w:r>
      <w:r w:rsidRPr="002C0D9C">
        <w:tab/>
      </w:r>
      <w:bookmarkStart w:id="3" w:name="Text22"/>
      <w:r w:rsidRPr="002C0D9C"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C0D9C">
        <w:instrText xml:space="preserve"> FORMTEXT </w:instrText>
      </w:r>
      <w:r w:rsidRPr="002C0D9C">
        <w:fldChar w:fldCharType="separate"/>
      </w:r>
      <w:r w:rsidRPr="002C0D9C">
        <w:rPr>
          <w:noProof/>
        </w:rPr>
        <w:t> </w:t>
      </w:r>
      <w:r w:rsidRPr="002C0D9C">
        <w:rPr>
          <w:noProof/>
        </w:rPr>
        <w:t> </w:t>
      </w:r>
      <w:r w:rsidRPr="002C0D9C">
        <w:rPr>
          <w:noProof/>
        </w:rPr>
        <w:t> </w:t>
      </w:r>
      <w:r w:rsidRPr="002C0D9C">
        <w:rPr>
          <w:noProof/>
        </w:rPr>
        <w:t> </w:t>
      </w:r>
      <w:r w:rsidRPr="002C0D9C">
        <w:rPr>
          <w:noProof/>
        </w:rPr>
        <w:t> </w:t>
      </w:r>
      <w:r w:rsidRPr="002C0D9C">
        <w:fldChar w:fldCharType="end"/>
      </w:r>
      <w:bookmarkEnd w:id="3"/>
    </w:p>
    <w:p w14:paraId="45517E7D" w14:textId="68449FAD" w:rsidR="000C6D9C" w:rsidRPr="002C0D9C" w:rsidRDefault="000C6D9C" w:rsidP="000C6D9C">
      <w:pPr>
        <w:tabs>
          <w:tab w:val="left" w:pos="2880"/>
          <w:tab w:val="left" w:pos="3240"/>
        </w:tabs>
      </w:pPr>
      <w:r w:rsidRPr="002C0D9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D3C09D" wp14:editId="51794E18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E55F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9pt;margin-top:1.25pt;width:251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3lI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P4xmMKyCqUlsbGqRH9WqeNf3ukNJVR1TLY/DbyUBuFjKSdynh4gwU2Q1fNIMYAvhx&#10;VsfG9gESpoCOUZLTTRJ+9IjCx4dskU5yUI5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"/>
            </w:pict>
          </mc:Fallback>
        </mc:AlternateContent>
      </w:r>
    </w:p>
    <w:p w14:paraId="626E6BA8" w14:textId="019201E1" w:rsidR="000C6D9C" w:rsidRPr="002C0D9C" w:rsidRDefault="000C6D9C" w:rsidP="000C6D9C">
      <w:pPr>
        <w:tabs>
          <w:tab w:val="left" w:pos="2880"/>
          <w:tab w:val="left" w:pos="3240"/>
        </w:tabs>
        <w:rPr>
          <w:b/>
        </w:rPr>
      </w:pPr>
      <w:bookmarkStart w:id="4" w:name="Text3"/>
      <w:r w:rsidRPr="002C0D9C">
        <w:rPr>
          <w:b/>
        </w:rPr>
        <w:t xml:space="preserve">Name of Index Parent: </w:t>
      </w:r>
      <w:r w:rsidRPr="002C0D9C">
        <w:rPr>
          <w:b/>
        </w:rPr>
        <w:tab/>
      </w:r>
      <w:bookmarkEnd w:id="4"/>
      <w:r w:rsidRPr="002C0D9C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C0D9C">
        <w:rPr>
          <w:b/>
        </w:rPr>
        <w:instrText xml:space="preserve"> FORMTEXT </w:instrText>
      </w:r>
      <w:r w:rsidRPr="002C0D9C">
        <w:rPr>
          <w:b/>
        </w:rPr>
      </w:r>
      <w:r w:rsidRPr="002C0D9C">
        <w:rPr>
          <w:b/>
        </w:rPr>
        <w:fldChar w:fldCharType="separate"/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  <w:noProof/>
        </w:rPr>
        <w:t> </w:t>
      </w:r>
      <w:r w:rsidRPr="002C0D9C">
        <w:rPr>
          <w:b/>
        </w:rPr>
        <w:fldChar w:fldCharType="end"/>
      </w:r>
      <w:r w:rsidRPr="002C0D9C">
        <w:rPr>
          <w:b/>
        </w:rPr>
        <w:tab/>
      </w:r>
      <w:r w:rsidRPr="002C0D9C">
        <w:rPr>
          <w:b/>
        </w:rPr>
        <w:tab/>
      </w:r>
      <w:r w:rsidRPr="002C0D9C">
        <w:rPr>
          <w:i/>
        </w:rPr>
        <w:tab/>
      </w:r>
      <w:r w:rsidRPr="002C0D9C">
        <w:rPr>
          <w:i/>
        </w:rPr>
        <w:tab/>
      </w:r>
      <w:r w:rsidRPr="002C0D9C">
        <w:rPr>
          <w:i/>
        </w:rPr>
        <w:tab/>
        <w:t xml:space="preserve"> </w:t>
      </w:r>
    </w:p>
    <w:p w14:paraId="4124FB9A" w14:textId="7A0B73F9" w:rsidR="00754BBE" w:rsidRPr="002C0D9C" w:rsidRDefault="000C6D9C" w:rsidP="00532D11">
      <w:pPr>
        <w:tabs>
          <w:tab w:val="left" w:pos="1440"/>
          <w:tab w:val="left" w:pos="3600"/>
        </w:tabs>
        <w:spacing w:line="360" w:lineRule="auto"/>
        <w:rPr>
          <w:b/>
        </w:rPr>
      </w:pPr>
      <w:r w:rsidRPr="002C0D9C">
        <w:rPr>
          <w:i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72C79B" wp14:editId="07E9A374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26E1A" id="AutoShape 2" o:spid="_x0000_s1026" type="#_x0000_t32" style="position:absolute;margin-left:143.9pt;margin-top:1.15pt;width:251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t+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"/>
            </w:pict>
          </mc:Fallback>
        </mc:AlternateContent>
      </w:r>
    </w:p>
    <w:p w14:paraId="09E9F172" w14:textId="001D6BE4" w:rsidR="00EF3E46" w:rsidRPr="00EF3E46" w:rsidRDefault="00802626">
      <w:pPr>
        <w:tabs>
          <w:tab w:val="left" w:pos="3240"/>
        </w:tabs>
        <w:rPr>
          <w:sz w:val="24"/>
          <w:szCs w:val="24"/>
          <w:u w:val="single"/>
        </w:rPr>
      </w:pPr>
      <w:r w:rsidRPr="008F46DC">
        <w:rPr>
          <w:i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687E700" wp14:editId="486B269C">
                <wp:simplePos x="0" y="0"/>
                <wp:positionH relativeFrom="column">
                  <wp:posOffset>-19050</wp:posOffset>
                </wp:positionH>
                <wp:positionV relativeFrom="paragraph">
                  <wp:posOffset>302260</wp:posOffset>
                </wp:positionV>
                <wp:extent cx="6538595" cy="1404620"/>
                <wp:effectExtent l="0" t="0" r="146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8595" cy="1404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CCFCA" w14:textId="6598B7F5" w:rsidR="008F46DC" w:rsidRDefault="004857AF">
                            <w:r w:rsidRPr="004857AF">
                              <w:rPr>
                                <w:i/>
                                <w:sz w:val="22"/>
                                <w:szCs w:val="22"/>
                              </w:rPr>
                              <w:t>To meet the measure,</w:t>
                            </w:r>
                            <w:r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="008F46DC" w:rsidRPr="00F07706"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 xml:space="preserve">ll </w:t>
                            </w:r>
                            <w:r w:rsidR="007F6124"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>lients</w:t>
                            </w:r>
                            <w:r w:rsidR="008F46DC" w:rsidRPr="00F07706"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>must</w:t>
                            </w:r>
                            <w:r w:rsidR="008F46DC" w:rsidRPr="00F07706"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  <w:t xml:space="preserve"> receive a PHQ-9 screening</w:t>
                            </w:r>
                            <w:r w:rsidR="008F46D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within 90 days of </w:t>
                            </w:r>
                            <w:r w:rsidR="00176DB0">
                              <w:rPr>
                                <w:i/>
                                <w:sz w:val="22"/>
                                <w:szCs w:val="22"/>
                              </w:rPr>
                              <w:t xml:space="preserve">enrollment or </w:t>
                            </w:r>
                            <w:r w:rsidR="008F46D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infant birth </w:t>
                            </w:r>
                            <w:r w:rsidR="008F46DC" w:rsidRPr="008C02CC">
                              <w:rPr>
                                <w:i/>
                                <w:sz w:val="22"/>
                                <w:szCs w:val="22"/>
                              </w:rPr>
                              <w:t>regardless of whether they are currently</w:t>
                            </w:r>
                            <w:r w:rsidR="00176DB0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receiving</w:t>
                            </w:r>
                            <w:r w:rsidR="008F46DC" w:rsidRPr="008C02C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or have previously received </w:t>
                            </w:r>
                            <w:r w:rsidR="007F6124">
                              <w:rPr>
                                <w:i/>
                                <w:sz w:val="22"/>
                                <w:szCs w:val="22"/>
                              </w:rPr>
                              <w:t>depression</w:t>
                            </w:r>
                            <w:r w:rsidR="008F46DC" w:rsidRPr="008C02C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services</w:t>
                            </w:r>
                            <w:r w:rsidR="00822E5A" w:rsidRPr="00822E5A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87E7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pt;margin-top:23.8pt;width:514.8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" fillcolor="#e7e6e6 [3214]">
                <v:textbox style="mso-fit-shape-to-text:t">
                  <w:txbxContent>
                    <w:p w14:paraId="21FCCFCA" w14:textId="6598B7F5" w:rsidR="008F46DC" w:rsidRDefault="004857AF">
                      <w:r w:rsidRPr="004857AF">
                        <w:rPr>
                          <w:i/>
                          <w:sz w:val="22"/>
                          <w:szCs w:val="22"/>
                        </w:rPr>
                        <w:t>To meet the measure,</w:t>
                      </w:r>
                      <w:r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  <w:t xml:space="preserve"> a</w:t>
                      </w:r>
                      <w:r w:rsidR="008F46DC" w:rsidRPr="00F07706"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  <w:t xml:space="preserve">ll </w:t>
                      </w:r>
                      <w:r w:rsidR="007F6124"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  <w:t>c</w:t>
                      </w:r>
                      <w:r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  <w:t>lients</w:t>
                      </w:r>
                      <w:r w:rsidR="008F46DC" w:rsidRPr="00F07706"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  <w:t>must</w:t>
                      </w:r>
                      <w:r w:rsidR="008F46DC" w:rsidRPr="00F07706"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  <w:t xml:space="preserve"> receive a PHQ-9 screening</w:t>
                      </w:r>
                      <w:r w:rsidR="008F46DC">
                        <w:rPr>
                          <w:i/>
                          <w:sz w:val="22"/>
                          <w:szCs w:val="22"/>
                        </w:rPr>
                        <w:t xml:space="preserve"> within 90 days of </w:t>
                      </w:r>
                      <w:r w:rsidR="00176DB0">
                        <w:rPr>
                          <w:i/>
                          <w:sz w:val="22"/>
                          <w:szCs w:val="22"/>
                        </w:rPr>
                        <w:t xml:space="preserve">enrollment or </w:t>
                      </w:r>
                      <w:r w:rsidR="008F46DC">
                        <w:rPr>
                          <w:i/>
                          <w:sz w:val="22"/>
                          <w:szCs w:val="22"/>
                        </w:rPr>
                        <w:t xml:space="preserve">infant birth </w:t>
                      </w:r>
                      <w:r w:rsidR="008F46DC" w:rsidRPr="008C02CC">
                        <w:rPr>
                          <w:i/>
                          <w:sz w:val="22"/>
                          <w:szCs w:val="22"/>
                        </w:rPr>
                        <w:t>regardless of whether they are currently</w:t>
                      </w:r>
                      <w:r w:rsidR="00176DB0">
                        <w:rPr>
                          <w:i/>
                          <w:sz w:val="22"/>
                          <w:szCs w:val="22"/>
                        </w:rPr>
                        <w:t xml:space="preserve"> receiving</w:t>
                      </w:r>
                      <w:r w:rsidR="008F46DC" w:rsidRPr="008C02CC">
                        <w:rPr>
                          <w:i/>
                          <w:sz w:val="22"/>
                          <w:szCs w:val="22"/>
                        </w:rPr>
                        <w:t xml:space="preserve"> or have previously received </w:t>
                      </w:r>
                      <w:r w:rsidR="007F6124">
                        <w:rPr>
                          <w:i/>
                          <w:sz w:val="22"/>
                          <w:szCs w:val="22"/>
                        </w:rPr>
                        <w:t>depression</w:t>
                      </w:r>
                      <w:r w:rsidR="008F46DC" w:rsidRPr="008C02CC">
                        <w:rPr>
                          <w:i/>
                          <w:sz w:val="22"/>
                          <w:szCs w:val="22"/>
                        </w:rPr>
                        <w:t xml:space="preserve"> services</w:t>
                      </w:r>
                      <w:r w:rsidR="00822E5A" w:rsidRPr="00822E5A">
                        <w:rPr>
                          <w:i/>
                          <w:iCs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E3467" w:rsidRPr="00537C49">
        <w:rPr>
          <w:sz w:val="24"/>
          <w:szCs w:val="24"/>
          <w:u w:val="single"/>
        </w:rPr>
        <w:t xml:space="preserve">Part A: </w:t>
      </w:r>
      <w:r w:rsidR="00EE3467">
        <w:rPr>
          <w:sz w:val="24"/>
          <w:szCs w:val="24"/>
          <w:u w:val="single"/>
        </w:rPr>
        <w:t>Depression Screening</w:t>
      </w:r>
    </w:p>
    <w:p w14:paraId="16BBCBC3" w14:textId="788038C0" w:rsidR="005E6803" w:rsidRPr="004572CA" w:rsidRDefault="00754BBE" w:rsidP="00117334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 w:rsidRPr="002C0D9C">
        <w:rPr>
          <w:b/>
        </w:rPr>
        <w:t>1</w:t>
      </w:r>
      <w:r w:rsidR="005E6803" w:rsidRPr="002C0D9C">
        <w:rPr>
          <w:b/>
        </w:rPr>
        <w:t xml:space="preserve">. </w:t>
      </w:r>
      <w:r w:rsidR="00117334" w:rsidRPr="002C0D9C">
        <w:rPr>
          <w:b/>
        </w:rPr>
        <w:tab/>
      </w:r>
      <w:r w:rsidR="005E6803" w:rsidRPr="004572CA">
        <w:rPr>
          <w:b/>
          <w:sz w:val="22"/>
          <w:szCs w:val="22"/>
        </w:rPr>
        <w:t>PHQ-9 completed?</w:t>
      </w:r>
      <w:r w:rsidR="005E6803" w:rsidRPr="004572CA">
        <w:rPr>
          <w:sz w:val="22"/>
          <w:szCs w:val="22"/>
        </w:rPr>
        <w:tab/>
      </w:r>
    </w:p>
    <w:p w14:paraId="3D84ABC4" w14:textId="38976CEB" w:rsidR="005E6803" w:rsidRPr="004572CA" w:rsidRDefault="005E6803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 w:rsidRPr="004572C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0F3C64" wp14:editId="684149DC">
                <wp:simplePos x="0" y="0"/>
                <wp:positionH relativeFrom="column">
                  <wp:posOffset>3305175</wp:posOffset>
                </wp:positionH>
                <wp:positionV relativeFrom="paragraph">
                  <wp:posOffset>153035</wp:posOffset>
                </wp:positionV>
                <wp:extent cx="885825" cy="0"/>
                <wp:effectExtent l="0" t="0" r="0" b="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5D517" id="Straight Arrow Connector 5" o:spid="_x0000_s1026" type="#_x0000_t32" style="position:absolute;margin-left:260.25pt;margin-top:12.05pt;width:6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"/>
            </w:pict>
          </mc:Fallback>
        </mc:AlternateContent>
      </w:r>
      <w:r w:rsidRPr="004572CA">
        <w:rPr>
          <w:sz w:val="22"/>
          <w:szCs w:val="22"/>
        </w:rPr>
        <w:tab/>
      </w:r>
      <w:bookmarkStart w:id="5" w:name="Check8"/>
      <w:r w:rsidRPr="004572CA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4572CA">
        <w:rPr>
          <w:sz w:val="22"/>
          <w:szCs w:val="22"/>
        </w:rPr>
        <w:instrText xml:space="preserve"> FORMCHECKBOX </w:instrText>
      </w:r>
      <w:r w:rsidR="002F7360">
        <w:rPr>
          <w:sz w:val="22"/>
          <w:szCs w:val="22"/>
        </w:rPr>
      </w:r>
      <w:r w:rsidR="002F7360">
        <w:rPr>
          <w:sz w:val="22"/>
          <w:szCs w:val="22"/>
        </w:rPr>
        <w:fldChar w:fldCharType="separate"/>
      </w:r>
      <w:r w:rsidRPr="004572CA">
        <w:rPr>
          <w:sz w:val="22"/>
          <w:szCs w:val="22"/>
        </w:rPr>
        <w:fldChar w:fldCharType="end"/>
      </w:r>
      <w:bookmarkEnd w:id="5"/>
      <w:r w:rsidRPr="004572CA">
        <w:rPr>
          <w:sz w:val="22"/>
          <w:szCs w:val="22"/>
        </w:rPr>
        <w:t xml:space="preserve"> Yes, completed → </w:t>
      </w:r>
      <w:r w:rsidRPr="004572CA">
        <w:rPr>
          <w:b/>
          <w:sz w:val="22"/>
          <w:szCs w:val="22"/>
        </w:rPr>
        <w:t>Date tool completed:</w:t>
      </w:r>
      <w:bookmarkStart w:id="6" w:name="Text8"/>
      <w:r w:rsidRPr="004572CA">
        <w:rPr>
          <w:sz w:val="22"/>
          <w:szCs w:val="22"/>
        </w:rPr>
        <w:t xml:space="preserve">   </w:t>
      </w:r>
      <w:r w:rsidRPr="004572CA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4572CA">
        <w:rPr>
          <w:sz w:val="22"/>
          <w:szCs w:val="22"/>
        </w:rPr>
        <w:instrText xml:space="preserve"> FORMTEXT </w:instrText>
      </w:r>
      <w:r w:rsidRPr="004572CA">
        <w:rPr>
          <w:sz w:val="22"/>
          <w:szCs w:val="22"/>
        </w:rPr>
      </w:r>
      <w:r w:rsidRPr="004572CA">
        <w:rPr>
          <w:sz w:val="22"/>
          <w:szCs w:val="22"/>
        </w:rPr>
        <w:fldChar w:fldCharType="separate"/>
      </w:r>
      <w:r w:rsidRPr="004572CA">
        <w:rPr>
          <w:sz w:val="22"/>
          <w:szCs w:val="22"/>
        </w:rPr>
        <w:t> </w:t>
      </w:r>
      <w:r w:rsidRPr="004572CA">
        <w:rPr>
          <w:sz w:val="22"/>
          <w:szCs w:val="22"/>
        </w:rPr>
        <w:t> </w:t>
      </w:r>
      <w:r w:rsidRPr="004572CA">
        <w:rPr>
          <w:sz w:val="22"/>
          <w:szCs w:val="22"/>
        </w:rPr>
        <w:fldChar w:fldCharType="end"/>
      </w:r>
      <w:bookmarkEnd w:id="6"/>
      <w:r w:rsidRPr="004572CA">
        <w:rPr>
          <w:sz w:val="22"/>
          <w:szCs w:val="22"/>
        </w:rPr>
        <w:t xml:space="preserve"> /</w:t>
      </w:r>
      <w:bookmarkStart w:id="7" w:name="Text15"/>
      <w:r w:rsidRPr="004572CA">
        <w:rPr>
          <w:sz w:val="22"/>
          <w:szCs w:val="22"/>
        </w:rPr>
        <w:t xml:space="preserve"> </w:t>
      </w:r>
      <w:r w:rsidRPr="004572CA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4572CA">
        <w:rPr>
          <w:sz w:val="22"/>
          <w:szCs w:val="22"/>
        </w:rPr>
        <w:instrText xml:space="preserve"> FORMTEXT </w:instrText>
      </w:r>
      <w:r w:rsidRPr="004572CA">
        <w:rPr>
          <w:sz w:val="22"/>
          <w:szCs w:val="22"/>
        </w:rPr>
      </w:r>
      <w:r w:rsidRPr="004572CA">
        <w:rPr>
          <w:sz w:val="22"/>
          <w:szCs w:val="22"/>
        </w:rPr>
        <w:fldChar w:fldCharType="separate"/>
      </w:r>
      <w:r w:rsidRPr="004572CA">
        <w:rPr>
          <w:noProof/>
          <w:sz w:val="22"/>
          <w:szCs w:val="22"/>
        </w:rPr>
        <w:t> </w:t>
      </w:r>
      <w:r w:rsidRPr="004572CA">
        <w:rPr>
          <w:noProof/>
          <w:sz w:val="22"/>
          <w:szCs w:val="22"/>
        </w:rPr>
        <w:t> </w:t>
      </w:r>
      <w:r w:rsidRPr="004572CA">
        <w:rPr>
          <w:sz w:val="22"/>
          <w:szCs w:val="22"/>
        </w:rPr>
        <w:fldChar w:fldCharType="end"/>
      </w:r>
      <w:bookmarkEnd w:id="7"/>
      <w:r w:rsidRPr="004572CA">
        <w:rPr>
          <w:sz w:val="22"/>
          <w:szCs w:val="22"/>
        </w:rPr>
        <w:t xml:space="preserve"> / 20</w:t>
      </w:r>
      <w:bookmarkStart w:id="8" w:name="Text16"/>
      <w:r w:rsidRPr="004572CA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4572CA">
        <w:rPr>
          <w:sz w:val="22"/>
          <w:szCs w:val="22"/>
        </w:rPr>
        <w:instrText xml:space="preserve"> FORMTEXT </w:instrText>
      </w:r>
      <w:r w:rsidRPr="004572CA">
        <w:rPr>
          <w:sz w:val="22"/>
          <w:szCs w:val="22"/>
        </w:rPr>
      </w:r>
      <w:r w:rsidRPr="004572CA">
        <w:rPr>
          <w:sz w:val="22"/>
          <w:szCs w:val="22"/>
        </w:rPr>
        <w:fldChar w:fldCharType="separate"/>
      </w:r>
      <w:r w:rsidRPr="004572CA">
        <w:rPr>
          <w:noProof/>
          <w:sz w:val="22"/>
          <w:szCs w:val="22"/>
        </w:rPr>
        <w:t> </w:t>
      </w:r>
      <w:r w:rsidRPr="004572CA">
        <w:rPr>
          <w:noProof/>
          <w:sz w:val="22"/>
          <w:szCs w:val="22"/>
        </w:rPr>
        <w:t> </w:t>
      </w:r>
      <w:r w:rsidRPr="004572CA">
        <w:rPr>
          <w:sz w:val="22"/>
          <w:szCs w:val="22"/>
        </w:rPr>
        <w:fldChar w:fldCharType="end"/>
      </w:r>
      <w:bookmarkEnd w:id="8"/>
      <w:r w:rsidRPr="004572CA">
        <w:rPr>
          <w:sz w:val="22"/>
          <w:szCs w:val="22"/>
        </w:rPr>
        <w:t xml:space="preserve"> → </w:t>
      </w:r>
      <w:r w:rsidRPr="004572CA">
        <w:rPr>
          <w:i/>
          <w:sz w:val="22"/>
          <w:szCs w:val="22"/>
        </w:rPr>
        <w:t xml:space="preserve">Go to Question </w:t>
      </w:r>
      <w:r w:rsidR="00754BBE" w:rsidRPr="004572CA">
        <w:rPr>
          <w:i/>
          <w:sz w:val="22"/>
          <w:szCs w:val="22"/>
        </w:rPr>
        <w:t>1</w:t>
      </w:r>
      <w:r w:rsidRPr="004572CA">
        <w:rPr>
          <w:i/>
          <w:sz w:val="22"/>
          <w:szCs w:val="22"/>
        </w:rPr>
        <w:t>a.</w:t>
      </w:r>
    </w:p>
    <w:p w14:paraId="25BE5ED3" w14:textId="1A80C342" w:rsidR="005E6803" w:rsidRPr="004572CA" w:rsidRDefault="005E6803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</w:rPr>
      </w:pPr>
      <w:r w:rsidRPr="004572CA">
        <w:rPr>
          <w:sz w:val="22"/>
          <w:szCs w:val="22"/>
        </w:rPr>
        <w:tab/>
      </w:r>
      <w:r w:rsidRPr="004572CA">
        <w:rPr>
          <w:sz w:val="22"/>
          <w:szCs w:val="22"/>
        </w:rPr>
        <w:tab/>
      </w:r>
      <w:bookmarkStart w:id="9" w:name="Check9"/>
      <w:r w:rsidR="00754BBE" w:rsidRPr="004572CA">
        <w:rPr>
          <w:b/>
          <w:sz w:val="22"/>
          <w:szCs w:val="22"/>
        </w:rPr>
        <w:t>1</w:t>
      </w:r>
      <w:r w:rsidRPr="004572CA">
        <w:rPr>
          <w:b/>
          <w:sz w:val="22"/>
          <w:szCs w:val="22"/>
        </w:rPr>
        <w:t>a. If Yes, result of PHQ-9:</w:t>
      </w:r>
    </w:p>
    <w:p w14:paraId="134893EE" w14:textId="0E8DACA1" w:rsidR="005E6803" w:rsidRPr="004572CA" w:rsidRDefault="005E6803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 w:rsidRPr="004572CA">
        <w:rPr>
          <w:sz w:val="22"/>
          <w:szCs w:val="22"/>
        </w:rPr>
        <w:tab/>
      </w:r>
      <w:r w:rsidRPr="004572CA">
        <w:rPr>
          <w:sz w:val="22"/>
          <w:szCs w:val="22"/>
        </w:rPr>
        <w:tab/>
      </w:r>
      <w:r w:rsidRPr="004572CA">
        <w:rPr>
          <w:sz w:val="22"/>
          <w:szCs w:val="22"/>
        </w:rPr>
        <w:tab/>
      </w:r>
      <w:r w:rsidRPr="004572CA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72CA">
        <w:rPr>
          <w:sz w:val="22"/>
          <w:szCs w:val="22"/>
        </w:rPr>
        <w:instrText xml:space="preserve"> FORMCHECKBOX </w:instrText>
      </w:r>
      <w:r w:rsidR="002F7360">
        <w:rPr>
          <w:sz w:val="22"/>
          <w:szCs w:val="22"/>
        </w:rPr>
      </w:r>
      <w:r w:rsidR="002F7360">
        <w:rPr>
          <w:sz w:val="22"/>
          <w:szCs w:val="22"/>
        </w:rPr>
        <w:fldChar w:fldCharType="separate"/>
      </w:r>
      <w:r w:rsidRPr="004572CA">
        <w:rPr>
          <w:sz w:val="22"/>
          <w:szCs w:val="22"/>
        </w:rPr>
        <w:fldChar w:fldCharType="end"/>
      </w:r>
      <w:r w:rsidRPr="004572CA">
        <w:rPr>
          <w:sz w:val="22"/>
          <w:szCs w:val="22"/>
        </w:rPr>
        <w:t xml:space="preserve"> Score of 10 or higher</w:t>
      </w:r>
      <w:r w:rsidRPr="004572CA">
        <w:rPr>
          <w:i/>
          <w:sz w:val="22"/>
          <w:szCs w:val="22"/>
        </w:rPr>
        <w:t xml:space="preserve"> </w:t>
      </w:r>
      <w:r w:rsidRPr="004572CA">
        <w:rPr>
          <w:sz w:val="22"/>
          <w:szCs w:val="22"/>
        </w:rPr>
        <w:t xml:space="preserve">→ </w:t>
      </w:r>
      <w:r w:rsidRPr="004572CA">
        <w:rPr>
          <w:i/>
          <w:sz w:val="22"/>
          <w:szCs w:val="22"/>
        </w:rPr>
        <w:t xml:space="preserve">Go to </w:t>
      </w:r>
      <w:r w:rsidR="00EE3467">
        <w:rPr>
          <w:i/>
          <w:sz w:val="22"/>
          <w:szCs w:val="22"/>
        </w:rPr>
        <w:t xml:space="preserve">Part B: </w:t>
      </w:r>
      <w:r w:rsidR="00EE3467" w:rsidRPr="004572CA">
        <w:rPr>
          <w:i/>
          <w:sz w:val="22"/>
          <w:szCs w:val="22"/>
        </w:rPr>
        <w:t>Depression Referral</w:t>
      </w:r>
      <w:r w:rsidRPr="004572CA">
        <w:rPr>
          <w:i/>
          <w:sz w:val="22"/>
          <w:szCs w:val="22"/>
        </w:rPr>
        <w:t>.</w:t>
      </w:r>
    </w:p>
    <w:p w14:paraId="625FCBAE" w14:textId="54F6583F" w:rsidR="005E6803" w:rsidRPr="004572CA" w:rsidRDefault="005E6803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sz w:val="22"/>
          <w:szCs w:val="22"/>
        </w:rPr>
      </w:pPr>
      <w:r w:rsidRPr="004572CA">
        <w:rPr>
          <w:sz w:val="22"/>
          <w:szCs w:val="22"/>
        </w:rPr>
        <w:tab/>
      </w:r>
      <w:r w:rsidRPr="004572CA">
        <w:rPr>
          <w:sz w:val="22"/>
          <w:szCs w:val="22"/>
        </w:rPr>
        <w:tab/>
      </w:r>
      <w:r w:rsidRPr="004572CA">
        <w:rPr>
          <w:sz w:val="22"/>
          <w:szCs w:val="22"/>
        </w:rPr>
        <w:tab/>
      </w:r>
      <w:r w:rsidRPr="004572CA"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4572CA">
        <w:rPr>
          <w:sz w:val="22"/>
          <w:szCs w:val="22"/>
        </w:rPr>
        <w:instrText xml:space="preserve"> FORMCHECKBOX </w:instrText>
      </w:r>
      <w:r w:rsidR="002F7360">
        <w:rPr>
          <w:sz w:val="22"/>
          <w:szCs w:val="22"/>
        </w:rPr>
      </w:r>
      <w:r w:rsidR="002F7360">
        <w:rPr>
          <w:sz w:val="22"/>
          <w:szCs w:val="22"/>
        </w:rPr>
        <w:fldChar w:fldCharType="separate"/>
      </w:r>
      <w:r w:rsidRPr="004572CA">
        <w:rPr>
          <w:sz w:val="22"/>
          <w:szCs w:val="22"/>
        </w:rPr>
        <w:fldChar w:fldCharType="end"/>
      </w:r>
      <w:r w:rsidRPr="004572CA">
        <w:rPr>
          <w:sz w:val="22"/>
          <w:szCs w:val="22"/>
        </w:rPr>
        <w:t xml:space="preserve"> Score of 9 or lower </w:t>
      </w:r>
    </w:p>
    <w:p w14:paraId="0CE5EEB9" w14:textId="38EA688B" w:rsidR="007B7832" w:rsidRDefault="00EE3467" w:rsidP="004857AF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720" w:hanging="86"/>
        <w:rPr>
          <w:i/>
          <w:sz w:val="22"/>
          <w:szCs w:val="22"/>
        </w:rPr>
      </w:pPr>
      <w:r w:rsidRPr="00C6369A">
        <w:rPr>
          <w:sz w:val="22"/>
          <w:szCs w:val="22"/>
        </w:rPr>
        <w:tab/>
      </w:r>
      <w:r w:rsidRPr="00C6369A"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6369A">
        <w:rPr>
          <w:sz w:val="22"/>
          <w:szCs w:val="22"/>
        </w:rPr>
        <w:instrText xml:space="preserve"> FORMCHECKBOX </w:instrText>
      </w:r>
      <w:r w:rsidR="002F7360">
        <w:rPr>
          <w:sz w:val="22"/>
          <w:szCs w:val="22"/>
        </w:rPr>
      </w:r>
      <w:r w:rsidR="002F7360">
        <w:rPr>
          <w:sz w:val="22"/>
          <w:szCs w:val="22"/>
        </w:rPr>
        <w:fldChar w:fldCharType="separate"/>
      </w:r>
      <w:r w:rsidRPr="00C6369A">
        <w:rPr>
          <w:sz w:val="22"/>
          <w:szCs w:val="22"/>
        </w:rPr>
        <w:fldChar w:fldCharType="end"/>
      </w:r>
      <w:r w:rsidRPr="00C6369A">
        <w:rPr>
          <w:sz w:val="22"/>
          <w:szCs w:val="22"/>
        </w:rPr>
        <w:t xml:space="preserve"> No, not completed</w:t>
      </w:r>
      <w:r w:rsidR="00EF3E46">
        <w:rPr>
          <w:sz w:val="22"/>
          <w:szCs w:val="22"/>
        </w:rPr>
        <w:t xml:space="preserve"> </w:t>
      </w:r>
      <w:r w:rsidR="00EF3E46" w:rsidRPr="004572CA">
        <w:rPr>
          <w:sz w:val="22"/>
          <w:szCs w:val="22"/>
        </w:rPr>
        <w:t>→</w:t>
      </w:r>
      <w:r w:rsidR="00EF3E46">
        <w:rPr>
          <w:sz w:val="22"/>
          <w:szCs w:val="22"/>
        </w:rPr>
        <w:t xml:space="preserve"> </w:t>
      </w:r>
      <w:r w:rsidR="004857AF">
        <w:rPr>
          <w:sz w:val="22"/>
          <w:szCs w:val="22"/>
        </w:rPr>
        <w:t>C</w:t>
      </w:r>
      <w:r w:rsidRPr="003936C5">
        <w:rPr>
          <w:i/>
          <w:sz w:val="22"/>
          <w:szCs w:val="22"/>
        </w:rPr>
        <w:t>omplete Screening</w:t>
      </w:r>
      <w:r>
        <w:rPr>
          <w:i/>
          <w:sz w:val="22"/>
          <w:szCs w:val="22"/>
        </w:rPr>
        <w:t xml:space="preserve"> at future visit</w:t>
      </w:r>
      <w:r w:rsidRPr="003936C5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before the 90-day window </w:t>
      </w:r>
      <w:r w:rsidR="003348E5">
        <w:rPr>
          <w:i/>
          <w:sz w:val="22"/>
          <w:szCs w:val="22"/>
        </w:rPr>
        <w:t>closes, then</w:t>
      </w:r>
      <w:r>
        <w:rPr>
          <w:i/>
          <w:sz w:val="22"/>
          <w:szCs w:val="22"/>
        </w:rPr>
        <w:t xml:space="preserve"> </w:t>
      </w:r>
      <w:r w:rsidR="004857AF">
        <w:rPr>
          <w:i/>
          <w:sz w:val="22"/>
          <w:szCs w:val="22"/>
        </w:rPr>
        <w:t xml:space="preserve">  </w:t>
      </w:r>
      <w:r w:rsidRPr="00C6369A">
        <w:rPr>
          <w:i/>
          <w:sz w:val="22"/>
          <w:szCs w:val="22"/>
        </w:rPr>
        <w:t>complete another M5 form</w:t>
      </w:r>
      <w:r w:rsidR="003348E5">
        <w:rPr>
          <w:i/>
          <w:sz w:val="22"/>
          <w:szCs w:val="22"/>
        </w:rPr>
        <w:t xml:space="preserve"> and update in THEO</w:t>
      </w:r>
      <w:r>
        <w:rPr>
          <w:i/>
          <w:sz w:val="22"/>
          <w:szCs w:val="22"/>
        </w:rPr>
        <w:t>.</w:t>
      </w:r>
    </w:p>
    <w:p w14:paraId="21A3B9B4" w14:textId="6C1D9FCA" w:rsidR="000A441C" w:rsidRPr="000A441C" w:rsidRDefault="000A441C" w:rsidP="000A441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ind w:left="630"/>
        <w:rPr>
          <w:i/>
          <w:sz w:val="16"/>
          <w:szCs w:val="16"/>
        </w:rPr>
      </w:pPr>
    </w:p>
    <w:p w14:paraId="4CFE180A" w14:textId="6C24488B" w:rsidR="007B7832" w:rsidRPr="004572CA" w:rsidRDefault="007B7832" w:rsidP="007B7832">
      <w:pPr>
        <w:rPr>
          <w:sz w:val="24"/>
          <w:szCs w:val="24"/>
          <w:u w:val="single"/>
        </w:rPr>
      </w:pPr>
      <w:r w:rsidRPr="004572CA">
        <w:rPr>
          <w:sz w:val="24"/>
          <w:szCs w:val="24"/>
          <w:u w:val="single"/>
        </w:rPr>
        <w:t>Par</w:t>
      </w:r>
      <w:r w:rsidRPr="004572CA">
        <w:rPr>
          <w:sz w:val="22"/>
          <w:szCs w:val="22"/>
          <w:u w:val="single"/>
        </w:rPr>
        <w:t xml:space="preserve">t </w:t>
      </w:r>
      <w:r w:rsidRPr="004572CA">
        <w:rPr>
          <w:sz w:val="24"/>
          <w:szCs w:val="24"/>
          <w:u w:val="single"/>
        </w:rPr>
        <w:t xml:space="preserve">B: </w:t>
      </w:r>
      <w:r w:rsidRPr="00EF3E46">
        <w:rPr>
          <w:iCs/>
          <w:sz w:val="24"/>
          <w:szCs w:val="24"/>
          <w:u w:val="single"/>
        </w:rPr>
        <w:t>Depression Referral</w:t>
      </w:r>
      <w:r w:rsidRPr="004572CA">
        <w:rPr>
          <w:sz w:val="24"/>
          <w:szCs w:val="24"/>
          <w:u w:val="single"/>
        </w:rPr>
        <w:t xml:space="preserve"> </w:t>
      </w:r>
    </w:p>
    <w:p w14:paraId="4AED119F" w14:textId="03F93874" w:rsidR="007B7832" w:rsidRPr="00EF3E46" w:rsidRDefault="000A441C" w:rsidP="007B7832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720"/>
        <w:rPr>
          <w:bCs/>
          <w:i/>
          <w:iCs/>
          <w:sz w:val="22"/>
          <w:szCs w:val="22"/>
        </w:rPr>
      </w:pPr>
      <w:r w:rsidRPr="004572CA">
        <w:rPr>
          <w:bCs/>
          <w:i/>
          <w:iCs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03C9EBD7" wp14:editId="5364A126">
                <wp:simplePos x="0" y="0"/>
                <wp:positionH relativeFrom="column">
                  <wp:posOffset>-19050</wp:posOffset>
                </wp:positionH>
                <wp:positionV relativeFrom="paragraph">
                  <wp:posOffset>85725</wp:posOffset>
                </wp:positionV>
                <wp:extent cx="6429375" cy="1404620"/>
                <wp:effectExtent l="0" t="0" r="28575" b="165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1404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F405D" w14:textId="37718637" w:rsidR="007B7832" w:rsidRPr="00EF3E46" w:rsidRDefault="00F07706" w:rsidP="00366FA8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F07706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meet the measure,</w:t>
                            </w:r>
                            <w:r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857AF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client</w:t>
                            </w:r>
                            <w:r w:rsidR="00374FE4" w:rsidRPr="00374FE4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must receive a Referral AND at least one Service</w:t>
                            </w:r>
                            <w:r w:rsidR="00374FE4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7395C" w:rsidRPr="00EF3E46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if the client scores 10 or higher on the PHQ-9 during a MIECHV screening and is not currently receiving depression services.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C9EBD7" id="_x0000_s1027" type="#_x0000_t202" style="position:absolute;left:0;text-align:left;margin-left:-1.5pt;margin-top:6.75pt;width:506.25pt;height:110.6pt;z-index:-2516428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" fillcolor="#e7e6e6 [3214]">
                <v:textbox style="mso-fit-shape-to-text:t">
                  <w:txbxContent>
                    <w:p w14:paraId="5C3F405D" w14:textId="37718637" w:rsidR="007B7832" w:rsidRPr="00EF3E46" w:rsidRDefault="00F07706" w:rsidP="00366FA8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F07706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>To meet the measure,</w:t>
                      </w:r>
                      <w:r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4857AF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>client</w:t>
                      </w:r>
                      <w:r w:rsidR="00374FE4" w:rsidRPr="00374FE4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 must receive a Referral AND at least one Service</w:t>
                      </w:r>
                      <w:r w:rsidR="00374FE4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87395C" w:rsidRPr="00EF3E46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>if the client scores 10 or higher on the PHQ-9 during a MIECHV screening and is not currently receiving depression services.</w:t>
                      </w:r>
                    </w:p>
                  </w:txbxContent>
                </v:textbox>
              </v:shape>
            </w:pict>
          </mc:Fallback>
        </mc:AlternateContent>
      </w:r>
    </w:p>
    <w:p w14:paraId="48DB42ED" w14:textId="646EBDB4" w:rsidR="00EF3E46" w:rsidRDefault="0001557E" w:rsidP="007F6124">
      <w:pPr>
        <w:tabs>
          <w:tab w:val="left" w:pos="6660"/>
        </w:tabs>
        <w:spacing w:line="360" w:lineRule="auto"/>
        <w:rPr>
          <w:b/>
          <w:sz w:val="22"/>
          <w:szCs w:val="22"/>
        </w:rPr>
      </w:pPr>
      <w:r w:rsidRPr="00EF3E46">
        <w:rPr>
          <w:bCs/>
          <w:i/>
          <w:iCs/>
          <w:sz w:val="22"/>
          <w:szCs w:val="22"/>
        </w:rPr>
        <w:t xml:space="preserve"> </w:t>
      </w:r>
    </w:p>
    <w:p w14:paraId="33F85343" w14:textId="0BC4C82C" w:rsidR="00EF3E46" w:rsidRDefault="00EF3E46" w:rsidP="00537C49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</w:rPr>
      </w:pPr>
    </w:p>
    <w:p w14:paraId="54ACA7DD" w14:textId="77777777" w:rsidR="001B3513" w:rsidRDefault="001B3513" w:rsidP="002C5B84">
      <w:pPr>
        <w:tabs>
          <w:tab w:val="left" w:pos="360"/>
          <w:tab w:val="left" w:pos="1440"/>
          <w:tab w:val="left" w:pos="2160"/>
          <w:tab w:val="left" w:pos="2880"/>
          <w:tab w:val="left" w:pos="3600"/>
        </w:tabs>
        <w:rPr>
          <w:b/>
          <w:sz w:val="22"/>
          <w:szCs w:val="22"/>
        </w:rPr>
      </w:pPr>
    </w:p>
    <w:p w14:paraId="1015B139" w14:textId="6A478455" w:rsidR="005E6803" w:rsidRPr="004572CA" w:rsidRDefault="007B7832" w:rsidP="00EF3E46">
      <w:pPr>
        <w:tabs>
          <w:tab w:val="left" w:pos="36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5E6803" w:rsidRPr="004572CA">
        <w:rPr>
          <w:b/>
          <w:sz w:val="22"/>
          <w:szCs w:val="22"/>
        </w:rPr>
        <w:t xml:space="preserve"> </w:t>
      </w:r>
      <w:r w:rsidR="00EF3E46">
        <w:rPr>
          <w:b/>
          <w:sz w:val="22"/>
          <w:szCs w:val="22"/>
        </w:rPr>
        <w:tab/>
      </w:r>
      <w:r w:rsidR="005E6803" w:rsidRPr="004572CA">
        <w:rPr>
          <w:b/>
          <w:sz w:val="22"/>
          <w:szCs w:val="22"/>
        </w:rPr>
        <w:t xml:space="preserve">If a Score of 10 or higher, </w:t>
      </w:r>
      <w:r w:rsidR="00280F24" w:rsidRPr="004572CA">
        <w:rPr>
          <w:b/>
          <w:sz w:val="22"/>
          <w:szCs w:val="22"/>
        </w:rPr>
        <w:t xml:space="preserve">did you </w:t>
      </w:r>
      <w:r w:rsidR="0035554D" w:rsidRPr="004572CA">
        <w:rPr>
          <w:b/>
          <w:sz w:val="22"/>
          <w:szCs w:val="22"/>
        </w:rPr>
        <w:t xml:space="preserve">provide a </w:t>
      </w:r>
      <w:r w:rsidR="00280F24" w:rsidRPr="004572CA">
        <w:rPr>
          <w:b/>
          <w:sz w:val="22"/>
          <w:szCs w:val="22"/>
        </w:rPr>
        <w:t>referral</w:t>
      </w:r>
      <w:bookmarkStart w:id="10" w:name="_Hlk42713779"/>
      <w:r w:rsidR="005E6803" w:rsidRPr="004572CA">
        <w:rPr>
          <w:b/>
          <w:sz w:val="22"/>
          <w:szCs w:val="22"/>
        </w:rPr>
        <w:t>?</w:t>
      </w:r>
      <w:bookmarkEnd w:id="10"/>
      <w:r w:rsidR="00A942AD" w:rsidRPr="004572CA">
        <w:rPr>
          <w:b/>
          <w:sz w:val="22"/>
          <w:szCs w:val="22"/>
        </w:rPr>
        <w:t xml:space="preserve"> </w:t>
      </w:r>
      <w:bookmarkStart w:id="11" w:name="_Hlk43222377"/>
      <w:r w:rsidR="00C65098" w:rsidRPr="00315DFE">
        <w:rPr>
          <w:bCs/>
          <w:sz w:val="22"/>
          <w:szCs w:val="22"/>
        </w:rPr>
        <w:t>*See examples below</w:t>
      </w:r>
      <w:bookmarkEnd w:id="11"/>
    </w:p>
    <w:p w14:paraId="2B3C9779" w14:textId="7E5D6FA9" w:rsidR="005E6803" w:rsidRPr="004572CA" w:rsidRDefault="005E6803" w:rsidP="00C65098">
      <w:pPr>
        <w:tabs>
          <w:tab w:val="left" w:pos="720"/>
          <w:tab w:val="left" w:pos="1440"/>
          <w:tab w:val="left" w:pos="2880"/>
          <w:tab w:val="left" w:pos="3600"/>
        </w:tabs>
        <w:spacing w:after="120" w:line="360" w:lineRule="auto"/>
        <w:rPr>
          <w:sz w:val="22"/>
          <w:szCs w:val="22"/>
        </w:rPr>
      </w:pPr>
      <w:r w:rsidRPr="004572CA">
        <w:rPr>
          <w:b/>
          <w:sz w:val="22"/>
          <w:szCs w:val="22"/>
        </w:rPr>
        <w:tab/>
      </w:r>
      <w:r w:rsidRPr="004572CA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4572CA">
        <w:rPr>
          <w:sz w:val="22"/>
          <w:szCs w:val="22"/>
        </w:rPr>
        <w:instrText xml:space="preserve"> FORMCHECKBOX </w:instrText>
      </w:r>
      <w:r w:rsidR="002F7360">
        <w:rPr>
          <w:sz w:val="22"/>
          <w:szCs w:val="22"/>
        </w:rPr>
      </w:r>
      <w:r w:rsidR="002F7360">
        <w:rPr>
          <w:sz w:val="22"/>
          <w:szCs w:val="22"/>
        </w:rPr>
        <w:fldChar w:fldCharType="separate"/>
      </w:r>
      <w:r w:rsidRPr="004572CA">
        <w:rPr>
          <w:sz w:val="22"/>
          <w:szCs w:val="22"/>
        </w:rPr>
        <w:fldChar w:fldCharType="end"/>
      </w:r>
      <w:r w:rsidRPr="004572CA">
        <w:rPr>
          <w:sz w:val="22"/>
          <w:szCs w:val="22"/>
        </w:rPr>
        <w:t xml:space="preserve"> Yes</w:t>
      </w:r>
      <w:r w:rsidRPr="004572CA">
        <w:rPr>
          <w:i/>
          <w:sz w:val="22"/>
          <w:szCs w:val="22"/>
        </w:rPr>
        <w:t xml:space="preserve"> </w:t>
      </w:r>
      <w:bookmarkStart w:id="12" w:name="_Hlk42713811"/>
      <w:bookmarkStart w:id="13" w:name="_Hlk42706506"/>
      <w:r w:rsidR="00637B6F" w:rsidRPr="004572CA">
        <w:rPr>
          <w:sz w:val="22"/>
          <w:szCs w:val="22"/>
        </w:rPr>
        <w:t xml:space="preserve">→ </w:t>
      </w:r>
      <w:r w:rsidR="0035554D" w:rsidRPr="004572CA">
        <w:rPr>
          <w:i/>
          <w:iCs/>
          <w:sz w:val="22"/>
          <w:szCs w:val="22"/>
          <w:u w:val="single"/>
        </w:rPr>
        <w:t>Complete M2B-MIECHV Referral Tracking &amp; Follow-up Form</w:t>
      </w:r>
      <w:r w:rsidR="0016691C">
        <w:rPr>
          <w:i/>
          <w:iCs/>
          <w:sz w:val="22"/>
          <w:szCs w:val="22"/>
          <w:u w:val="single"/>
        </w:rPr>
        <w:t>.</w:t>
      </w:r>
      <w:r w:rsidR="0035554D" w:rsidRPr="008B3CE0" w:rsidDel="00C149A3">
        <w:rPr>
          <w:b/>
          <w:sz w:val="22"/>
          <w:szCs w:val="22"/>
        </w:rPr>
        <w:t xml:space="preserve"> </w:t>
      </w:r>
      <w:bookmarkEnd w:id="12"/>
      <w:bookmarkEnd w:id="13"/>
    </w:p>
    <w:p w14:paraId="03B90CC7" w14:textId="6FAD6E67" w:rsidR="005E6803" w:rsidRPr="004572CA" w:rsidRDefault="008451A1" w:rsidP="004857AF">
      <w:pPr>
        <w:tabs>
          <w:tab w:val="left" w:pos="720"/>
          <w:tab w:val="left" w:pos="1440"/>
          <w:tab w:val="left" w:pos="2880"/>
          <w:tab w:val="left" w:pos="3600"/>
        </w:tabs>
        <w:spacing w:after="120"/>
        <w:ind w:left="720"/>
        <w:rPr>
          <w:i/>
          <w:iCs/>
          <w:sz w:val="22"/>
          <w:szCs w:val="22"/>
        </w:rPr>
      </w:pPr>
      <w:r w:rsidRPr="004572CA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4572CA">
        <w:rPr>
          <w:sz w:val="22"/>
          <w:szCs w:val="22"/>
        </w:rPr>
        <w:instrText xml:space="preserve"> FORMCHECKBOX </w:instrText>
      </w:r>
      <w:r w:rsidR="002F7360">
        <w:rPr>
          <w:sz w:val="22"/>
          <w:szCs w:val="22"/>
        </w:rPr>
      </w:r>
      <w:r w:rsidR="002F7360">
        <w:rPr>
          <w:sz w:val="22"/>
          <w:szCs w:val="22"/>
        </w:rPr>
        <w:fldChar w:fldCharType="separate"/>
      </w:r>
      <w:r w:rsidRPr="004572CA">
        <w:rPr>
          <w:sz w:val="22"/>
          <w:szCs w:val="22"/>
        </w:rPr>
        <w:fldChar w:fldCharType="end"/>
      </w:r>
      <w:r w:rsidRPr="004572CA">
        <w:rPr>
          <w:sz w:val="22"/>
          <w:szCs w:val="22"/>
        </w:rPr>
        <w:t xml:space="preserve"> No,</w:t>
      </w:r>
      <w:r w:rsidR="007122C8" w:rsidRPr="004572CA">
        <w:rPr>
          <w:sz w:val="22"/>
          <w:szCs w:val="22"/>
        </w:rPr>
        <w:t xml:space="preserve"> </w:t>
      </w:r>
      <w:r w:rsidR="00FA2DB6" w:rsidRPr="004572CA">
        <w:rPr>
          <w:sz w:val="22"/>
          <w:szCs w:val="22"/>
        </w:rPr>
        <w:t>the client is currently receiving services</w:t>
      </w:r>
      <w:r w:rsidR="0035554D" w:rsidRPr="008B3CE0">
        <w:rPr>
          <w:i/>
          <w:iCs/>
          <w:sz w:val="22"/>
          <w:szCs w:val="22"/>
        </w:rPr>
        <w:t xml:space="preserve"> </w:t>
      </w:r>
      <w:r w:rsidR="00EF3E46">
        <w:rPr>
          <w:i/>
          <w:iCs/>
          <w:sz w:val="22"/>
          <w:szCs w:val="22"/>
        </w:rPr>
        <w:t>(</w:t>
      </w:r>
      <w:r w:rsidR="0035554D" w:rsidRPr="004572CA">
        <w:rPr>
          <w:i/>
          <w:iCs/>
          <w:sz w:val="22"/>
          <w:szCs w:val="22"/>
        </w:rPr>
        <w:t xml:space="preserve">Clients who are currently receiving </w:t>
      </w:r>
      <w:r w:rsidR="007F6124">
        <w:rPr>
          <w:i/>
          <w:iCs/>
          <w:sz w:val="22"/>
          <w:szCs w:val="22"/>
        </w:rPr>
        <w:t>depression</w:t>
      </w:r>
      <w:r w:rsidR="0035554D" w:rsidRPr="004572CA">
        <w:rPr>
          <w:i/>
          <w:iCs/>
          <w:sz w:val="22"/>
          <w:szCs w:val="22"/>
        </w:rPr>
        <w:t xml:space="preserve"> services do not need to be referred</w:t>
      </w:r>
      <w:r w:rsidR="00EF3E46">
        <w:rPr>
          <w:i/>
          <w:iCs/>
          <w:sz w:val="22"/>
          <w:szCs w:val="22"/>
        </w:rPr>
        <w:t>)</w:t>
      </w:r>
      <w:r w:rsidR="003348E5">
        <w:rPr>
          <w:i/>
          <w:iCs/>
          <w:sz w:val="22"/>
          <w:szCs w:val="22"/>
        </w:rPr>
        <w:t>.</w:t>
      </w:r>
    </w:p>
    <w:p w14:paraId="3A70E580" w14:textId="77777777" w:rsidR="00E969F3" w:rsidRDefault="001B3513" w:rsidP="00E969F3">
      <w:pPr>
        <w:tabs>
          <w:tab w:val="left" w:pos="720"/>
          <w:tab w:val="left" w:pos="1440"/>
          <w:tab w:val="left" w:pos="2880"/>
          <w:tab w:val="left" w:pos="3600"/>
        </w:tabs>
        <w:ind w:left="720"/>
        <w:rPr>
          <w:i/>
          <w:i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93B6D57" wp14:editId="3CC4D128">
                <wp:simplePos x="0" y="0"/>
                <wp:positionH relativeFrom="margin">
                  <wp:posOffset>66675</wp:posOffset>
                </wp:positionH>
                <wp:positionV relativeFrom="margin">
                  <wp:posOffset>7734300</wp:posOffset>
                </wp:positionV>
                <wp:extent cx="6600825" cy="926465"/>
                <wp:effectExtent l="0" t="0" r="28575" b="260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92646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24DF6" w14:textId="77777777" w:rsidR="000A441C" w:rsidRDefault="000A441C" w:rsidP="000A441C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 w:rsidRPr="00FB157C">
                              <w:rPr>
                                <w:sz w:val="22"/>
                                <w:szCs w:val="22"/>
                              </w:rPr>
                              <w:t>*Recommended referral services include:</w:t>
                            </w:r>
                          </w:p>
                          <w:p w14:paraId="0555DEBE" w14:textId="77777777" w:rsidR="000A441C" w:rsidRPr="000A441C" w:rsidRDefault="000A441C" w:rsidP="000A441C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firstLine="144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A4EC29D" w14:textId="5F6DB3E2" w:rsidR="000A441C" w:rsidRPr="00FB157C" w:rsidRDefault="00CA380D" w:rsidP="001B35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contextualSpacing w:val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Internal referral to self or other staff trained in </w:t>
                            </w:r>
                            <w:r w:rsidR="000A441C" w:rsidRPr="00FB157C">
                              <w:rPr>
                                <w:sz w:val="22"/>
                                <w:szCs w:val="22"/>
                              </w:rPr>
                              <w:t>Mothers and Babies intervention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14:paraId="554079CD" w14:textId="4D16377A" w:rsidR="00892B28" w:rsidRDefault="00892B28" w:rsidP="00CA38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892B28">
                              <w:rPr>
                                <w:sz w:val="22"/>
                                <w:szCs w:val="22"/>
                              </w:rPr>
                              <w:t>Licensed or licensed-eligible mental health provider (LMHC, LCSW, or LMFT)</w:t>
                            </w:r>
                            <w:r w:rsidR="00CF1673">
                              <w:rPr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14:paraId="2278ED1E" w14:textId="33F1907A" w:rsidR="000A441C" w:rsidRPr="00CA380D" w:rsidRDefault="00CA380D" w:rsidP="00CA380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A380D">
                              <w:rPr>
                                <w:sz w:val="22"/>
                                <w:szCs w:val="22"/>
                              </w:rPr>
                              <w:t>Medication therapy from a primary care provider, psychiatrist, or women’s health provider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B6D57" id="_x0000_s1028" type="#_x0000_t202" style="position:absolute;left:0;text-align:left;margin-left:5.25pt;margin-top:609pt;width:519.75pt;height:72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" fillcolor="#e7e6e6 [3214]">
                <v:textbox>
                  <w:txbxContent>
                    <w:p w14:paraId="7B624DF6" w14:textId="77777777" w:rsidR="000A441C" w:rsidRDefault="000A441C" w:rsidP="000A441C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sz w:val="22"/>
                          <w:szCs w:val="22"/>
                        </w:rPr>
                      </w:pPr>
                      <w:r w:rsidRPr="00FB157C">
                        <w:rPr>
                          <w:sz w:val="22"/>
                          <w:szCs w:val="22"/>
                        </w:rPr>
                        <w:t>*Recommended referral services include:</w:t>
                      </w:r>
                    </w:p>
                    <w:p w14:paraId="0555DEBE" w14:textId="77777777" w:rsidR="000A441C" w:rsidRPr="000A441C" w:rsidRDefault="000A441C" w:rsidP="000A441C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firstLine="1440"/>
                        <w:rPr>
                          <w:sz w:val="16"/>
                          <w:szCs w:val="16"/>
                        </w:rPr>
                      </w:pPr>
                    </w:p>
                    <w:p w14:paraId="4A4EC29D" w14:textId="5F6DB3E2" w:rsidR="000A441C" w:rsidRPr="00FB157C" w:rsidRDefault="00CA380D" w:rsidP="001B35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contextualSpacing w:val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Internal referral to self or other staff trained in </w:t>
                      </w:r>
                      <w:r w:rsidR="000A441C" w:rsidRPr="00FB157C">
                        <w:rPr>
                          <w:sz w:val="22"/>
                          <w:szCs w:val="22"/>
                        </w:rPr>
                        <w:t>Mothers and Babies intervention</w:t>
                      </w:r>
                      <w:r>
                        <w:rPr>
                          <w:sz w:val="22"/>
                          <w:szCs w:val="22"/>
                        </w:rPr>
                        <w:t>;</w:t>
                      </w:r>
                    </w:p>
                    <w:p w14:paraId="554079CD" w14:textId="4D16377A" w:rsidR="00892B28" w:rsidRDefault="00892B28" w:rsidP="00CA38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892B28">
                        <w:rPr>
                          <w:sz w:val="22"/>
                          <w:szCs w:val="22"/>
                        </w:rPr>
                        <w:t>Licensed or licensed-eligible mental health provider (LMHC, LCSW, or LMFT)</w:t>
                      </w:r>
                      <w:r w:rsidR="00CF1673">
                        <w:rPr>
                          <w:sz w:val="22"/>
                          <w:szCs w:val="22"/>
                        </w:rPr>
                        <w:t>;</w:t>
                      </w:r>
                    </w:p>
                    <w:p w14:paraId="2278ED1E" w14:textId="33F1907A" w:rsidR="000A441C" w:rsidRPr="00CA380D" w:rsidRDefault="00CA380D" w:rsidP="00CA380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2"/>
                          <w:szCs w:val="22"/>
                        </w:rPr>
                      </w:pPr>
                      <w:r w:rsidRPr="00CA380D">
                        <w:rPr>
                          <w:sz w:val="22"/>
                          <w:szCs w:val="22"/>
                        </w:rPr>
                        <w:t>Medication therapy from a primary care provider, psychiatrist, or women’s health provider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E6803" w:rsidRPr="004572CA"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5E6803" w:rsidRPr="004572CA">
        <w:rPr>
          <w:sz w:val="22"/>
          <w:szCs w:val="22"/>
        </w:rPr>
        <w:instrText xml:space="preserve"> FORMCHECKBOX </w:instrText>
      </w:r>
      <w:r w:rsidR="002F7360">
        <w:rPr>
          <w:sz w:val="22"/>
          <w:szCs w:val="22"/>
        </w:rPr>
      </w:r>
      <w:r w:rsidR="002F7360">
        <w:rPr>
          <w:sz w:val="22"/>
          <w:szCs w:val="22"/>
        </w:rPr>
        <w:fldChar w:fldCharType="separate"/>
      </w:r>
      <w:r w:rsidR="005E6803" w:rsidRPr="004572CA">
        <w:rPr>
          <w:sz w:val="22"/>
          <w:szCs w:val="22"/>
        </w:rPr>
        <w:fldChar w:fldCharType="end"/>
      </w:r>
      <w:r w:rsidR="005E6803" w:rsidRPr="004572CA">
        <w:rPr>
          <w:sz w:val="22"/>
          <w:szCs w:val="22"/>
        </w:rPr>
        <w:t xml:space="preserve"> No, other reason</w:t>
      </w:r>
      <w:r w:rsidR="0016691C">
        <w:rPr>
          <w:sz w:val="22"/>
          <w:szCs w:val="22"/>
        </w:rPr>
        <w:t xml:space="preserve"> </w:t>
      </w:r>
      <w:bookmarkStart w:id="14" w:name="_Hlk43225996"/>
      <w:r w:rsidR="0016691C" w:rsidRPr="004572CA">
        <w:rPr>
          <w:sz w:val="22"/>
          <w:szCs w:val="22"/>
        </w:rPr>
        <w:t>→</w:t>
      </w:r>
      <w:r w:rsidR="0035554D" w:rsidRPr="004572CA">
        <w:rPr>
          <w:sz w:val="22"/>
          <w:szCs w:val="22"/>
        </w:rPr>
        <w:t xml:space="preserve"> </w:t>
      </w:r>
      <w:bookmarkStart w:id="15" w:name="_Hlk42713871"/>
      <w:bookmarkEnd w:id="14"/>
      <w:r w:rsidR="00EA1CCB" w:rsidRPr="00B65DD6">
        <w:rPr>
          <w:i/>
          <w:iCs/>
          <w:sz w:val="22"/>
          <w:szCs w:val="22"/>
        </w:rPr>
        <w:t xml:space="preserve">Clients who screen positive should be </w:t>
      </w:r>
      <w:r w:rsidR="00EA1CCB" w:rsidRPr="0016691C">
        <w:rPr>
          <w:i/>
          <w:iCs/>
          <w:sz w:val="22"/>
          <w:szCs w:val="22"/>
          <w:u w:val="single"/>
        </w:rPr>
        <w:t xml:space="preserve">offered and </w:t>
      </w:r>
      <w:r w:rsidR="002C5B84">
        <w:rPr>
          <w:i/>
          <w:iCs/>
          <w:sz w:val="22"/>
          <w:szCs w:val="22"/>
          <w:u w:val="single"/>
        </w:rPr>
        <w:t>start/</w:t>
      </w:r>
      <w:r w:rsidR="00EA1CCB" w:rsidRPr="0016691C">
        <w:rPr>
          <w:i/>
          <w:iCs/>
          <w:sz w:val="22"/>
          <w:szCs w:val="22"/>
          <w:u w:val="single"/>
        </w:rPr>
        <w:t>receive a</w:t>
      </w:r>
      <w:r w:rsidR="00F07706">
        <w:rPr>
          <w:i/>
          <w:iCs/>
          <w:sz w:val="22"/>
          <w:szCs w:val="22"/>
          <w:u w:val="single"/>
        </w:rPr>
        <w:t>t least 1</w:t>
      </w:r>
      <w:r w:rsidR="00EA1CCB" w:rsidRPr="0016691C">
        <w:rPr>
          <w:i/>
          <w:iCs/>
          <w:sz w:val="22"/>
          <w:szCs w:val="22"/>
          <w:u w:val="single"/>
        </w:rPr>
        <w:t xml:space="preserve"> referral service</w:t>
      </w:r>
      <w:r w:rsidR="00EA1CCB">
        <w:rPr>
          <w:i/>
          <w:iCs/>
          <w:sz w:val="22"/>
          <w:szCs w:val="22"/>
        </w:rPr>
        <w:t>.</w:t>
      </w:r>
      <w:r w:rsidR="00EA1CCB" w:rsidRPr="00B65DD6">
        <w:rPr>
          <w:i/>
          <w:iCs/>
          <w:sz w:val="22"/>
          <w:szCs w:val="22"/>
        </w:rPr>
        <w:t xml:space="preserve"> </w:t>
      </w:r>
      <w:r w:rsidR="00EA1CCB">
        <w:rPr>
          <w:i/>
          <w:iCs/>
          <w:sz w:val="22"/>
          <w:szCs w:val="22"/>
        </w:rPr>
        <w:t>C</w:t>
      </w:r>
      <w:r w:rsidR="00EA1CCB" w:rsidRPr="002B0C52">
        <w:rPr>
          <w:i/>
          <w:iCs/>
          <w:sz w:val="22"/>
          <w:szCs w:val="22"/>
        </w:rPr>
        <w:t>ontinue to follow up with c</w:t>
      </w:r>
      <w:r w:rsidR="004857AF">
        <w:rPr>
          <w:i/>
          <w:iCs/>
          <w:sz w:val="22"/>
          <w:szCs w:val="22"/>
        </w:rPr>
        <w:t>lient</w:t>
      </w:r>
      <w:r w:rsidR="00EA1CCB">
        <w:rPr>
          <w:i/>
          <w:iCs/>
          <w:sz w:val="22"/>
          <w:szCs w:val="22"/>
        </w:rPr>
        <w:t xml:space="preserve"> at future visits</w:t>
      </w:r>
      <w:r w:rsidR="00EA1CCB" w:rsidRPr="002B0C52">
        <w:rPr>
          <w:i/>
          <w:iCs/>
          <w:sz w:val="22"/>
          <w:szCs w:val="22"/>
        </w:rPr>
        <w:t xml:space="preserve"> </w:t>
      </w:r>
      <w:r w:rsidR="00EA1CCB">
        <w:rPr>
          <w:i/>
          <w:iCs/>
          <w:sz w:val="22"/>
          <w:szCs w:val="22"/>
        </w:rPr>
        <w:t xml:space="preserve">to track referral </w:t>
      </w:r>
      <w:r w:rsidR="002C5B84">
        <w:rPr>
          <w:i/>
          <w:iCs/>
          <w:sz w:val="22"/>
          <w:szCs w:val="22"/>
        </w:rPr>
        <w:t xml:space="preserve">and follow-up </w:t>
      </w:r>
      <w:r w:rsidR="00EA1CCB" w:rsidRPr="003936C5">
        <w:rPr>
          <w:i/>
          <w:iCs/>
          <w:sz w:val="22"/>
          <w:szCs w:val="22"/>
        </w:rPr>
        <w:t xml:space="preserve">on </w:t>
      </w:r>
    </w:p>
    <w:p w14:paraId="6E3A3FCE" w14:textId="5E60963F" w:rsidR="002C0D9C" w:rsidRPr="002C5B84" w:rsidRDefault="00AF2458" w:rsidP="00E969F3">
      <w:pPr>
        <w:tabs>
          <w:tab w:val="left" w:pos="720"/>
          <w:tab w:val="left" w:pos="1440"/>
          <w:tab w:val="left" w:pos="2880"/>
          <w:tab w:val="left" w:pos="3600"/>
        </w:tabs>
        <w:ind w:left="720"/>
        <w:rPr>
          <w:i/>
          <w:iCs/>
          <w:sz w:val="22"/>
          <w:szCs w:val="22"/>
        </w:rPr>
      </w:pPr>
      <w:r w:rsidRPr="003936C5">
        <w:rPr>
          <w:i/>
          <w:iCs/>
          <w:sz w:val="22"/>
          <w:szCs w:val="22"/>
        </w:rPr>
        <w:t>M2B-MIECHV Referral Tracking &amp; Follow-up Form</w:t>
      </w:r>
      <w:r w:rsidR="0035554D" w:rsidRPr="008B3CE0">
        <w:rPr>
          <w:i/>
          <w:iCs/>
          <w:sz w:val="22"/>
          <w:szCs w:val="22"/>
        </w:rPr>
        <w:t>.</w:t>
      </w:r>
      <w:bookmarkEnd w:id="9"/>
      <w:bookmarkEnd w:id="15"/>
    </w:p>
    <w:sectPr w:rsidR="002C0D9C" w:rsidRPr="002C5B84" w:rsidSect="00532D11">
      <w:footerReference w:type="default" r:id="rId10"/>
      <w:pgSz w:w="12240" w:h="15840" w:code="1"/>
      <w:pgMar w:top="72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B6586" w14:textId="77777777" w:rsidR="003C3F31" w:rsidRDefault="003C3F31" w:rsidP="000D61FA">
      <w:r>
        <w:separator/>
      </w:r>
    </w:p>
  </w:endnote>
  <w:endnote w:type="continuationSeparator" w:id="0">
    <w:p w14:paraId="4EC5B2ED" w14:textId="77777777" w:rsidR="003C3F31" w:rsidRDefault="003C3F31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669A4" w14:textId="20089CC5" w:rsidR="00B32CD6" w:rsidRPr="009A57C4" w:rsidRDefault="00B32CD6" w:rsidP="004572CA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630"/>
      <w:rPr>
        <w:lang w:val="en-US"/>
      </w:rPr>
    </w:pPr>
    <w:r w:rsidRPr="0037120D">
      <w:t xml:space="preserve">MIECHV </w:t>
    </w:r>
    <w:r w:rsidR="00754BBE">
      <w:rPr>
        <w:lang w:val="en-US"/>
      </w:rPr>
      <w:t>Child’s</w:t>
    </w:r>
    <w:r w:rsidR="0005522A">
      <w:rPr>
        <w:lang w:val="en-US"/>
      </w:rPr>
      <w:t xml:space="preserve"> Enrollment</w:t>
    </w:r>
    <w:r w:rsidR="00754BBE">
      <w:rPr>
        <w:lang w:val="en-US"/>
      </w:rPr>
      <w:t xml:space="preserve"> Tool</w:t>
    </w:r>
    <w:r w:rsidR="0037120D" w:rsidRPr="0037120D">
      <w:rPr>
        <w:lang w:val="en-US"/>
      </w:rPr>
      <w:t xml:space="preserve"> – Index Parent</w:t>
    </w:r>
    <w:r w:rsidR="007344A9">
      <w:tab/>
      <w:t>Page 1 of 1</w:t>
    </w:r>
    <w:r w:rsidR="007344A9">
      <w:tab/>
    </w:r>
    <w:r w:rsidR="009C6E31">
      <w:rPr>
        <w:lang w:val="en-US"/>
      </w:rPr>
      <w:t xml:space="preserve">rev. </w:t>
    </w:r>
    <w:r w:rsidR="00693CDC">
      <w:rPr>
        <w:lang w:val="en-US"/>
      </w:rPr>
      <w:t>10</w:t>
    </w:r>
    <w:r w:rsidRPr="0037120D">
      <w:t>/</w:t>
    </w:r>
    <w:r w:rsidR="009A57C4">
      <w:rPr>
        <w:lang w:val="en-US"/>
      </w:rPr>
      <w:t>01</w:t>
    </w:r>
    <w:r w:rsidRPr="0037120D">
      <w:t>/20</w:t>
    </w:r>
    <w:r w:rsidR="000A441C">
      <w:rPr>
        <w:lang w:val="en-US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73729" w14:textId="77777777" w:rsidR="003C3F31" w:rsidRDefault="003C3F31" w:rsidP="000D61FA">
      <w:r>
        <w:separator/>
      </w:r>
    </w:p>
  </w:footnote>
  <w:footnote w:type="continuationSeparator" w:id="0">
    <w:p w14:paraId="507055E3" w14:textId="77777777" w:rsidR="003C3F31" w:rsidRDefault="003C3F31" w:rsidP="000D6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21ED1"/>
    <w:multiLevelType w:val="hybridMultilevel"/>
    <w:tmpl w:val="C6BCB71E"/>
    <w:lvl w:ilvl="0" w:tplc="4A40114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782277"/>
    <w:multiLevelType w:val="hybridMultilevel"/>
    <w:tmpl w:val="BB82E736"/>
    <w:lvl w:ilvl="0" w:tplc="4A40114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418D9"/>
    <w:multiLevelType w:val="hybridMultilevel"/>
    <w:tmpl w:val="D302B11C"/>
    <w:lvl w:ilvl="0" w:tplc="4A40114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enforcement="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31"/>
    <w:rsid w:val="0000413E"/>
    <w:rsid w:val="0001557E"/>
    <w:rsid w:val="00016035"/>
    <w:rsid w:val="0005522A"/>
    <w:rsid w:val="00063DB1"/>
    <w:rsid w:val="00076E97"/>
    <w:rsid w:val="00091403"/>
    <w:rsid w:val="000A441C"/>
    <w:rsid w:val="000C0282"/>
    <w:rsid w:val="000C1CF3"/>
    <w:rsid w:val="000C6D9C"/>
    <w:rsid w:val="000D61FA"/>
    <w:rsid w:val="000F18D8"/>
    <w:rsid w:val="000F5555"/>
    <w:rsid w:val="001011EC"/>
    <w:rsid w:val="001126E4"/>
    <w:rsid w:val="00117334"/>
    <w:rsid w:val="0012683F"/>
    <w:rsid w:val="0013690C"/>
    <w:rsid w:val="00147763"/>
    <w:rsid w:val="00147F35"/>
    <w:rsid w:val="0016563E"/>
    <w:rsid w:val="0016691C"/>
    <w:rsid w:val="001757D1"/>
    <w:rsid w:val="00176DB0"/>
    <w:rsid w:val="001B3513"/>
    <w:rsid w:val="00257954"/>
    <w:rsid w:val="0026333D"/>
    <w:rsid w:val="00280F24"/>
    <w:rsid w:val="002930FC"/>
    <w:rsid w:val="002C0D9C"/>
    <w:rsid w:val="002C5B84"/>
    <w:rsid w:val="002F7360"/>
    <w:rsid w:val="00317EB8"/>
    <w:rsid w:val="00324C9F"/>
    <w:rsid w:val="00331E14"/>
    <w:rsid w:val="00333AEF"/>
    <w:rsid w:val="003348E5"/>
    <w:rsid w:val="00336888"/>
    <w:rsid w:val="003539E3"/>
    <w:rsid w:val="00353C64"/>
    <w:rsid w:val="0035554D"/>
    <w:rsid w:val="00355EEA"/>
    <w:rsid w:val="00366FA8"/>
    <w:rsid w:val="0037120D"/>
    <w:rsid w:val="00371794"/>
    <w:rsid w:val="00371B25"/>
    <w:rsid w:val="00374262"/>
    <w:rsid w:val="00374FE4"/>
    <w:rsid w:val="00397970"/>
    <w:rsid w:val="00397B03"/>
    <w:rsid w:val="003A2D44"/>
    <w:rsid w:val="003A3A02"/>
    <w:rsid w:val="003A3FE8"/>
    <w:rsid w:val="003A436B"/>
    <w:rsid w:val="003A7B9F"/>
    <w:rsid w:val="003C1939"/>
    <w:rsid w:val="003C3363"/>
    <w:rsid w:val="003C3F31"/>
    <w:rsid w:val="00400834"/>
    <w:rsid w:val="00402A69"/>
    <w:rsid w:val="004069C2"/>
    <w:rsid w:val="00424AFB"/>
    <w:rsid w:val="004572CA"/>
    <w:rsid w:val="004857AF"/>
    <w:rsid w:val="00491DB0"/>
    <w:rsid w:val="004A4D7B"/>
    <w:rsid w:val="004E36F0"/>
    <w:rsid w:val="004E4C27"/>
    <w:rsid w:val="00532D11"/>
    <w:rsid w:val="00537C49"/>
    <w:rsid w:val="00576D5D"/>
    <w:rsid w:val="005853B5"/>
    <w:rsid w:val="005A17EF"/>
    <w:rsid w:val="005C1299"/>
    <w:rsid w:val="005E6803"/>
    <w:rsid w:val="00637B6F"/>
    <w:rsid w:val="00655FE5"/>
    <w:rsid w:val="0065783A"/>
    <w:rsid w:val="00673FED"/>
    <w:rsid w:val="00680996"/>
    <w:rsid w:val="00693CDC"/>
    <w:rsid w:val="006A384D"/>
    <w:rsid w:val="00701A11"/>
    <w:rsid w:val="00711FBC"/>
    <w:rsid w:val="007122C8"/>
    <w:rsid w:val="00712E9E"/>
    <w:rsid w:val="007344A9"/>
    <w:rsid w:val="00754BBE"/>
    <w:rsid w:val="007B7832"/>
    <w:rsid w:val="007B7AD4"/>
    <w:rsid w:val="007F6124"/>
    <w:rsid w:val="008020A4"/>
    <w:rsid w:val="00802626"/>
    <w:rsid w:val="00812A6B"/>
    <w:rsid w:val="00822E5A"/>
    <w:rsid w:val="00835BCC"/>
    <w:rsid w:val="008451A1"/>
    <w:rsid w:val="0087395C"/>
    <w:rsid w:val="00892B28"/>
    <w:rsid w:val="008B3CE0"/>
    <w:rsid w:val="008B64AB"/>
    <w:rsid w:val="008C4BFC"/>
    <w:rsid w:val="008D4DDB"/>
    <w:rsid w:val="008E388F"/>
    <w:rsid w:val="008F0CAC"/>
    <w:rsid w:val="008F46DC"/>
    <w:rsid w:val="008F5B36"/>
    <w:rsid w:val="00923269"/>
    <w:rsid w:val="0092745C"/>
    <w:rsid w:val="00975707"/>
    <w:rsid w:val="009A57C4"/>
    <w:rsid w:val="009A6070"/>
    <w:rsid w:val="009C6E31"/>
    <w:rsid w:val="00A04F82"/>
    <w:rsid w:val="00A21F9D"/>
    <w:rsid w:val="00A464A4"/>
    <w:rsid w:val="00A466F5"/>
    <w:rsid w:val="00A6348E"/>
    <w:rsid w:val="00A80F78"/>
    <w:rsid w:val="00A85B15"/>
    <w:rsid w:val="00A93242"/>
    <w:rsid w:val="00A942AD"/>
    <w:rsid w:val="00AA0813"/>
    <w:rsid w:val="00AB0F7B"/>
    <w:rsid w:val="00AB5567"/>
    <w:rsid w:val="00AC27BC"/>
    <w:rsid w:val="00AF152B"/>
    <w:rsid w:val="00AF1AC5"/>
    <w:rsid w:val="00AF2458"/>
    <w:rsid w:val="00AF4C6F"/>
    <w:rsid w:val="00AF4FE2"/>
    <w:rsid w:val="00B158FF"/>
    <w:rsid w:val="00B27651"/>
    <w:rsid w:val="00B32CD6"/>
    <w:rsid w:val="00B43BB5"/>
    <w:rsid w:val="00B56F2B"/>
    <w:rsid w:val="00B9281E"/>
    <w:rsid w:val="00BA5757"/>
    <w:rsid w:val="00C25AA2"/>
    <w:rsid w:val="00C65098"/>
    <w:rsid w:val="00C73D79"/>
    <w:rsid w:val="00CA380D"/>
    <w:rsid w:val="00CA6373"/>
    <w:rsid w:val="00CD0943"/>
    <w:rsid w:val="00CF1673"/>
    <w:rsid w:val="00D02609"/>
    <w:rsid w:val="00D8175F"/>
    <w:rsid w:val="00DA14FB"/>
    <w:rsid w:val="00DB6D11"/>
    <w:rsid w:val="00DC009A"/>
    <w:rsid w:val="00DC57E4"/>
    <w:rsid w:val="00E13F59"/>
    <w:rsid w:val="00E47D4E"/>
    <w:rsid w:val="00E5597A"/>
    <w:rsid w:val="00E569C0"/>
    <w:rsid w:val="00E652A7"/>
    <w:rsid w:val="00E70450"/>
    <w:rsid w:val="00E739F9"/>
    <w:rsid w:val="00E80594"/>
    <w:rsid w:val="00E969F3"/>
    <w:rsid w:val="00EA1CCB"/>
    <w:rsid w:val="00EE3467"/>
    <w:rsid w:val="00EF3E46"/>
    <w:rsid w:val="00F03A60"/>
    <w:rsid w:val="00F07706"/>
    <w:rsid w:val="00F237C1"/>
    <w:rsid w:val="00F5690C"/>
    <w:rsid w:val="00FA2DB6"/>
    <w:rsid w:val="00FB009B"/>
    <w:rsid w:val="00FB69D8"/>
    <w:rsid w:val="00FC02EA"/>
    <w:rsid w:val="00FC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18A98C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64A4"/>
    <w:pPr>
      <w:ind w:left="720"/>
      <w:contextualSpacing/>
    </w:pPr>
  </w:style>
  <w:style w:type="paragraph" w:styleId="Revision">
    <w:name w:val="Revision"/>
    <w:hidden/>
    <w:uiPriority w:val="99"/>
    <w:semiHidden/>
    <w:rsid w:val="00537C49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>2029-05-07T07:00:00+00:00</DocumentExpirationDate>
    <URL xmlns="http://schemas.microsoft.com/sharepoint/v3">
      <Url>https://stage.oregon.gov/oha/PH/HEALTHYPEOPLEFAMILIES/BABIES/HOMEVISITING/MIECHV/Documents/ehshfo2017/M5.dotx</Url>
      <Description>M5</Description>
    </URL>
    <Meta_x0020_Keywords xmlns="d3485903-0c41-4c95-97c3-0887d5b9c673" xsi:nil="true"/>
    <PublishingStartDate xmlns="http://schemas.microsoft.com/sharepoint/v3" xsi:nil="true"/>
    <PublishingExpirationDate xmlns="http://schemas.microsoft.com/sharepoint/v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4F42C3F7-F645-4EB1-A06C-E07854040F85}"/>
</file>

<file path=customXml/itemProps2.xml><?xml version="1.0" encoding="utf-8"?>
<ds:datastoreItem xmlns:ds="http://schemas.openxmlformats.org/officeDocument/2006/customXml" ds:itemID="{171B07B7-ABD4-435B-9FAB-CA4C26C24F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917DC6-12C4-4A8E-8BAA-6B19B1B6BC66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M5.dotx</Template>
  <TotalTime>8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M5</dc:title>
  <dc:subject/>
  <dc:creator>Kent Tina M</dc:creator>
  <cp:keywords/>
  <cp:lastModifiedBy>Zukowski Laura A</cp:lastModifiedBy>
  <cp:revision>2</cp:revision>
  <cp:lastPrinted>2020-06-23T19:16:00Z</cp:lastPrinted>
  <dcterms:created xsi:type="dcterms:W3CDTF">2023-05-12T18:43:00Z</dcterms:created>
  <dcterms:modified xsi:type="dcterms:W3CDTF">2023-05-12T18:43:00Z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3800</vt:r8>
  </property>
  <property fmtid="{D5CDD505-2E9C-101B-9397-08002B2CF9AE}" pid="3" name="WorkflowChangePath">
    <vt:lpwstr>622fb36b-95c5-4852-a5f3-6a0153e8f2ee,8;622fb36b-95c5-4852-a5f3-6a0153e8f2ee,10;</vt:lpwstr>
  </property>
  <property fmtid="{D5CDD505-2E9C-101B-9397-08002B2CF9AE}" pid="4" name="ContentTypeId">
    <vt:lpwstr>0x0101008C291C5510E3DF4F87391C2624640C76</vt:lpwstr>
  </property>
</Properties>
</file>