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C5C62" w14:textId="77777777" w:rsidR="00584658" w:rsidRDefault="00E8719A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M47-THEO</w:t>
      </w:r>
    </w:p>
    <w:p w14:paraId="64C0E8ED" w14:textId="77777777" w:rsidR="00584658" w:rsidRDefault="00E8719A">
      <w:pPr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ABANDONO DEL PROGRAMA MIECHV</w:t>
      </w:r>
    </w:p>
    <w:p w14:paraId="57B4B752" w14:textId="6DE8871C" w:rsidR="00584658" w:rsidRDefault="00E8719A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Padre/madre y niño/a que aparecen en la lista</w:t>
      </w:r>
    </w:p>
    <w:p w14:paraId="4AE99BDB" w14:textId="77777777" w:rsidR="00584658" w:rsidRDefault="00584658">
      <w:pPr>
        <w:rPr>
          <w:b/>
          <w:sz w:val="28"/>
          <w:szCs w:val="28"/>
          <w:lang w:val="es-US"/>
        </w:rPr>
      </w:pPr>
    </w:p>
    <w:p w14:paraId="7F0CFCF1" w14:textId="23B731AD" w:rsidR="00584658" w:rsidRDefault="00E8719A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del(a) visitante domiciliario/a: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0"/>
    </w:p>
    <w:p w14:paraId="3050A855" w14:textId="77777777" w:rsidR="00584658" w:rsidRDefault="00E8719A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A9387E" wp14:editId="29C7A435">
                <wp:simplePos x="0" y="0"/>
                <wp:positionH relativeFrom="column">
                  <wp:posOffset>2713660</wp:posOffset>
                </wp:positionH>
                <wp:positionV relativeFrom="paragraph">
                  <wp:posOffset>17145</wp:posOffset>
                </wp:positionV>
                <wp:extent cx="3190240" cy="0"/>
                <wp:effectExtent l="0" t="0" r="0" b="0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863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3.65pt;margin-top:1.35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DAEDzNwAAAAHAQAADwAAAGRycy9kb3ducmV2&#10;LnhtbEyOzU7DMBCE75X6DtYi9VJRp+anJMSpKiQOHGkrcXXjJQnE6yh2mtCnZ+ECtxnNaObLt5Nr&#10;xRn70HjSsF4lIJBKbxuqNBwPz9cPIEI0ZE3rCTV8YYBtMZ/lJrN+pFc872MleIRCZjTUMXaZlKGs&#10;0Zmw8h0SZ+++dyay7StpezPyuGulSpJ76UxD/FCbDp9qLD/3g9OAYbhbJ7vUVceXy7h8U5ePsTto&#10;vbiado8gIk7xrww/+IwOBTOd/EA2iFbDrdrccFWD2oDgPFUpi9Ovl0Uu//MX3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AMAQPM3AAAAAcBAAAPAAAAAAAAAAAAAAAAABIEAABkcnMv&#10;ZG93bnJldi54bWxQSwUGAAAAAAQABADzAAAAGwUAAAAA&#10;"/>
            </w:pict>
          </mc:Fallback>
        </mc:AlternateContent>
      </w:r>
    </w:p>
    <w:p w14:paraId="2156853F" w14:textId="5FDDA972" w:rsidR="00584658" w:rsidRPr="00E8719A" w:rsidRDefault="00E8719A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419"/>
        </w:rPr>
      </w:pPr>
      <w:r w:rsidRPr="00E8719A">
        <w:rPr>
          <w:rFonts w:eastAsia="Arial"/>
          <w:b/>
          <w:bCs/>
          <w:sz w:val="22"/>
          <w:szCs w:val="22"/>
          <w:lang w:val="es-419"/>
        </w:rPr>
        <w:t>Programa de visitas domiciliarias:</w:t>
      </w:r>
      <w:r w:rsidRPr="00E8719A">
        <w:rPr>
          <w:rFonts w:eastAsia="Arial"/>
          <w:b/>
          <w:bCs/>
          <w:sz w:val="22"/>
          <w:szCs w:val="22"/>
          <w:lang w:val="es-419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8719A">
        <w:rPr>
          <w:sz w:val="22"/>
          <w:szCs w:val="22"/>
          <w:lang w:val="es-419"/>
        </w:rPr>
        <w:instrText xml:space="preserve"> FORMCHECKBOX </w:instrText>
      </w:r>
      <w:r w:rsidR="00171CEA">
        <w:rPr>
          <w:sz w:val="22"/>
          <w:szCs w:val="22"/>
        </w:rPr>
      </w:r>
      <w:r w:rsidR="00171CE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E8719A">
        <w:rPr>
          <w:rFonts w:eastAsia="Arial"/>
          <w:sz w:val="22"/>
          <w:szCs w:val="22"/>
          <w:lang w:val="es-419"/>
        </w:rPr>
        <w:t xml:space="preserve"> Early</w:t>
      </w:r>
      <w:r w:rsidR="007F1675">
        <w:rPr>
          <w:rFonts w:eastAsia="Arial"/>
          <w:sz w:val="22"/>
          <w:szCs w:val="22"/>
          <w:lang w:val="es-419"/>
        </w:rPr>
        <w:t xml:space="preserve"> </w:t>
      </w:r>
      <w:r w:rsidRPr="00E8719A">
        <w:rPr>
          <w:rFonts w:eastAsia="Arial"/>
          <w:sz w:val="22"/>
          <w:szCs w:val="22"/>
          <w:lang w:val="es-419"/>
        </w:rPr>
        <w:t>Hea</w:t>
      </w:r>
      <w:r w:rsidR="007F1675">
        <w:rPr>
          <w:rFonts w:eastAsia="Arial"/>
          <w:sz w:val="22"/>
          <w:szCs w:val="22"/>
          <w:lang w:val="es-419"/>
        </w:rPr>
        <w:t xml:space="preserve">d </w:t>
      </w:r>
      <w:r w:rsidRPr="00E8719A">
        <w:rPr>
          <w:rFonts w:eastAsia="Arial"/>
          <w:sz w:val="22"/>
          <w:szCs w:val="22"/>
          <w:lang w:val="es-419"/>
        </w:rPr>
        <w:t>Start</w:t>
      </w:r>
      <w:r w:rsidR="00895C90">
        <w:rPr>
          <w:rFonts w:eastAsia="Arial"/>
          <w:sz w:val="22"/>
          <w:szCs w:val="22"/>
          <w:lang w:val="es-419"/>
        </w:rPr>
        <w:tab/>
      </w:r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8719A">
        <w:rPr>
          <w:sz w:val="22"/>
          <w:szCs w:val="22"/>
          <w:lang w:val="es-419"/>
        </w:rPr>
        <w:instrText xml:space="preserve"> FORMCHECKBOX </w:instrText>
      </w:r>
      <w:r w:rsidR="00171CEA">
        <w:rPr>
          <w:sz w:val="22"/>
          <w:szCs w:val="22"/>
        </w:rPr>
      </w:r>
      <w:r w:rsidR="00171CE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E8719A">
        <w:rPr>
          <w:rFonts w:eastAsia="Arial"/>
          <w:sz w:val="22"/>
          <w:szCs w:val="22"/>
          <w:lang w:val="es-419"/>
        </w:rPr>
        <w:t xml:space="preserve"> Healthy Families Oregon</w:t>
      </w:r>
    </w:p>
    <w:p w14:paraId="0F42767D" w14:textId="77777777" w:rsidR="00584658" w:rsidRPr="00E8719A" w:rsidRDefault="00584658">
      <w:pPr>
        <w:tabs>
          <w:tab w:val="left" w:pos="2880"/>
          <w:tab w:val="left" w:pos="3240"/>
        </w:tabs>
        <w:rPr>
          <w:b/>
          <w:sz w:val="22"/>
          <w:szCs w:val="22"/>
          <w:lang w:val="es-419"/>
        </w:rPr>
      </w:pPr>
    </w:p>
    <w:p w14:paraId="03C86085" w14:textId="1068DD3C" w:rsidR="00584658" w:rsidRDefault="00E8719A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N.º de identificación del(a) padre/madre: </w:t>
      </w:r>
      <w:r>
        <w:rPr>
          <w:rFonts w:eastAsia="Arial"/>
          <w:sz w:val="22"/>
          <w:szCs w:val="22"/>
          <w:lang w:val="es-ES_tradnl"/>
        </w:rPr>
        <w:tab/>
      </w:r>
      <w:bookmarkStart w:id="1" w:name="Text22"/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1"/>
    </w:p>
    <w:p w14:paraId="392B9041" w14:textId="77777777" w:rsidR="00584658" w:rsidRDefault="00E8719A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A5A21C" wp14:editId="129D0F89">
                <wp:simplePos x="0" y="0"/>
                <wp:positionH relativeFrom="column">
                  <wp:posOffset>2716200</wp:posOffset>
                </wp:positionH>
                <wp:positionV relativeFrom="paragraph">
                  <wp:posOffset>21590</wp:posOffset>
                </wp:positionV>
                <wp:extent cx="3190240" cy="0"/>
                <wp:effectExtent l="0" t="0" r="0" b="0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DA98F" id="AutoShape 8" o:spid="_x0000_s1026" type="#_x0000_t32" style="position:absolute;margin-left:213.85pt;margin-top:1.7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c6KBb9wAAAAHAQAADwAAAGRycy9kb3ducmV2&#10;LnhtbEyOwU7DMBBE70j8g7VIXBC1kxbahjhVhcSBI20lrtt4mwTidRQ7TejXY7jAcTSjNy/fTLYV&#10;Z+p941hDMlMgiEtnGq40HPYv9ysQPiAbbB2Thi/ysCmur3LMjBv5jc67UIkIYZ+hhjqELpPSlzVZ&#10;9DPXEcfu5HqLIca+kqbHMcJtK1OlHqXFhuNDjR0911R+7gargfzwkKjt2laH18t4955ePsZur/Xt&#10;zbR9AhFoCn9j+NGP6lBEp6Mb2HjRaliky2WcapgvQMR+PVcJiONvlkUu//sX3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zooFv3AAAAAcBAAAPAAAAAAAAAAAAAAAAABIEAABkcnMv&#10;ZG93bnJldi54bWxQSwUGAAAAAAQABADzAAAAGwUAAAAA&#10;"/>
            </w:pict>
          </mc:Fallback>
        </mc:AlternateContent>
      </w:r>
    </w:p>
    <w:p w14:paraId="5749E175" w14:textId="1F7BBB16" w:rsidR="00584658" w:rsidRDefault="00E8719A" w:rsidP="00895C90">
      <w:pPr>
        <w:tabs>
          <w:tab w:val="left" w:pos="2880"/>
          <w:tab w:val="left" w:pos="3240"/>
          <w:tab w:val="left" w:pos="5490"/>
        </w:tabs>
        <w:rPr>
          <w:i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del(a) padre/madre que aparece en la lista:</w:t>
      </w:r>
      <w:r w:rsidR="00895C90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485B2929" w14:textId="77777777" w:rsidR="00584658" w:rsidRDefault="00E8719A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28EFBB" wp14:editId="09AFEE72">
                <wp:simplePos x="0" y="0"/>
                <wp:positionH relativeFrom="column">
                  <wp:posOffset>3448421</wp:posOffset>
                </wp:positionH>
                <wp:positionV relativeFrom="paragraph">
                  <wp:posOffset>22860</wp:posOffset>
                </wp:positionV>
                <wp:extent cx="3190240" cy="0"/>
                <wp:effectExtent l="0" t="0" r="0" b="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2981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71.55pt;margin-top:1.8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RbvBid0AAAAIAQAADwAAAGRycy9kb3ducmV2&#10;LnhtbEyPwU7DMBBE70j8g7VIXBC10zZVG+JUFRIHjrSVuG7jJQnE6yh2mtCvx+UCx9kZzbzNt5Nt&#10;xZl63zjWkMwUCOLSmYYrDcfDy+MahA/IBlvHpOGbPGyL25scM+NGfqPzPlQilrDPUEMdQpdJ6cua&#10;LPqZ64ij9+F6iyHKvpKmxzGW21bOlVpJiw3HhRo7eq6p/NoPVgP5IU3UbmOr4+tlfHifXz7H7qD1&#10;/d20ewIRaAp/YbjiR3QoItPJDWy8aDWky0USoxoWKxBXXy3TFMTp9yCLXP5/oPgB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RbvBid0AAAAIAQAADwAAAAAAAAAAAAAAAAASBAAAZHJz&#10;L2Rvd25yZXYueG1sUEsFBgAAAAAEAAQA8wAAABwFAAAAAA==&#10;"/>
            </w:pict>
          </mc:Fallback>
        </mc:AlternateContent>
      </w:r>
    </w:p>
    <w:p w14:paraId="6C46D3B2" w14:textId="00700428" w:rsidR="00584658" w:rsidRDefault="00E8719A" w:rsidP="00895C90">
      <w:pPr>
        <w:tabs>
          <w:tab w:val="left" w:pos="1440"/>
          <w:tab w:val="left" w:pos="2880"/>
          <w:tab w:val="left" w:pos="5490"/>
        </w:tabs>
        <w:spacing w:line="360" w:lineRule="auto"/>
        <w:rPr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FEE43E" wp14:editId="3FE073A9">
                <wp:simplePos x="0" y="0"/>
                <wp:positionH relativeFrom="column">
                  <wp:posOffset>3453394</wp:posOffset>
                </wp:positionH>
                <wp:positionV relativeFrom="paragraph">
                  <wp:posOffset>159385</wp:posOffset>
                </wp:positionV>
                <wp:extent cx="3190240" cy="0"/>
                <wp:effectExtent l="0" t="0" r="0" b="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337D9" id="AutoShape 2" o:spid="_x0000_s1026" type="#_x0000_t32" style="position:absolute;margin-left:271.9pt;margin-top:12.5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EtVoRN4AAAAKAQAADwAAAGRycy9kb3ducmV2&#10;LnhtbEyPwU7DMBBE70j8g7VIXBC1E5oKQpyqQuLAkbYS1228JIF4HcVOE/r1uOJQjjs7mnlTrGfb&#10;iSMNvnWsIVkoEMSVMy3XGva71/tHED4gG+wck4Yf8rAur68KzI2b+J2O21CLGMI+Rw1NCH0upa8a&#10;sugXrieOv083WAzxHGppBpxiuO1kqtRKWmw5NjTY00tD1fd2tBrIj1miNk+23r+dpruP9PQ19Tut&#10;b2/mzTOIQHO4mOGMH9GhjEwHN7LxotOQLR8ietCQZgmIs0EtVymIw58iy0L+n1D+Ag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BLVaET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del(a) niño/a que aparece en la lista:</w:t>
      </w:r>
      <w:r w:rsidR="00895C90"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743450A4" w14:textId="77777777" w:rsidR="00584658" w:rsidRDefault="00584658">
      <w:pPr>
        <w:rPr>
          <w:sz w:val="22"/>
          <w:szCs w:val="22"/>
          <w:lang w:val="es-US"/>
        </w:rPr>
      </w:pPr>
    </w:p>
    <w:p w14:paraId="1606A2E2" w14:textId="77777777" w:rsidR="00584658" w:rsidRDefault="00584658">
      <w:pPr>
        <w:rPr>
          <w:sz w:val="22"/>
          <w:szCs w:val="22"/>
          <w:lang w:val="es-US"/>
        </w:rPr>
      </w:pPr>
    </w:p>
    <w:p w14:paraId="17A382F5" w14:textId="77777777" w:rsidR="00584658" w:rsidRDefault="00E8719A">
      <w:pPr>
        <w:tabs>
          <w:tab w:val="left" w:pos="3240"/>
        </w:tabs>
        <w:rPr>
          <w:i/>
          <w:lang w:val="es-US"/>
        </w:rPr>
      </w:pPr>
      <w:r>
        <w:rPr>
          <w:rFonts w:eastAsia="Arial"/>
          <w:i/>
          <w:iCs/>
          <w:lang w:val="es-ES_tradnl"/>
        </w:rPr>
        <w:t>La pregunta A SOLO se introducirá como fecha de la encuesta M47 y como fecha de finalización de la inscripción; NO en la encuesta M47.</w:t>
      </w:r>
    </w:p>
    <w:p w14:paraId="76E3B616" w14:textId="77777777" w:rsidR="00584658" w:rsidRDefault="00584658">
      <w:pPr>
        <w:tabs>
          <w:tab w:val="left" w:pos="3240"/>
        </w:tabs>
        <w:rPr>
          <w:i/>
          <w:lang w:val="es-US"/>
        </w:rPr>
      </w:pPr>
    </w:p>
    <w:p w14:paraId="18CD55F7" w14:textId="77777777" w:rsidR="00584658" w:rsidRDefault="00E8719A" w:rsidP="007F1675">
      <w:pPr>
        <w:tabs>
          <w:tab w:val="left" w:pos="360"/>
          <w:tab w:val="left" w:pos="2880"/>
          <w:tab w:val="left" w:pos="432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528EBD" wp14:editId="683ACC16">
                <wp:simplePos x="0" y="0"/>
                <wp:positionH relativeFrom="column">
                  <wp:posOffset>2646680</wp:posOffset>
                </wp:positionH>
                <wp:positionV relativeFrom="paragraph">
                  <wp:posOffset>168910</wp:posOffset>
                </wp:positionV>
                <wp:extent cx="822960" cy="0"/>
                <wp:effectExtent l="0" t="0" r="34290" b="19050"/>
                <wp:wrapNone/>
                <wp:docPr id="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9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AutoShape 22" o:spid="_x0000_s1026" type="#_x0000_t32" style="position:absolute;margin-left:208.4pt;margin-top:13.3pt;width:64.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 xml:space="preserve">A. </w:t>
      </w:r>
      <w:r>
        <w:rPr>
          <w:rFonts w:eastAsia="Arial"/>
          <w:b/>
          <w:bCs/>
          <w:lang w:val="es-ES_tradnl"/>
        </w:rPr>
        <w:tab/>
        <w:t>Fecha de abandono del programa:</w:t>
      </w:r>
      <w:r>
        <w:rPr>
          <w:rFonts w:eastAsia="Arial"/>
          <w:lang w:val="es-ES_tradnl"/>
        </w:rPr>
        <w:tab/>
      </w:r>
      <w:bookmarkStart w:id="2" w:name="Text11"/>
      <w:r>
        <w:fldChar w:fldCharType="begin">
          <w:ffData>
            <w:name w:val="Text1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2"/>
      <w:r>
        <w:rPr>
          <w:rFonts w:eastAsia="Arial"/>
          <w:lang w:val="es-ES_tradnl"/>
        </w:rPr>
        <w:t xml:space="preserve"> /</w:t>
      </w:r>
      <w:bookmarkStart w:id="3" w:name="Text12"/>
      <w:r>
        <w:fldChar w:fldCharType="begin">
          <w:ffData>
            <w:name w:val="Text1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3"/>
      <w:r>
        <w:rPr>
          <w:rFonts w:eastAsia="Arial"/>
          <w:lang w:val="es-ES_tradnl"/>
        </w:rPr>
        <w:t>/20</w:t>
      </w:r>
      <w:bookmarkStart w:id="4" w:name="Text14"/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4"/>
    </w:p>
    <w:p w14:paraId="1867B4D5" w14:textId="77777777" w:rsidR="00584658" w:rsidRDefault="00584658">
      <w:pPr>
        <w:tabs>
          <w:tab w:val="left" w:pos="2880"/>
        </w:tabs>
        <w:spacing w:line="360" w:lineRule="auto"/>
        <w:rPr>
          <w:lang w:val="es-US"/>
        </w:rPr>
      </w:pPr>
    </w:p>
    <w:p w14:paraId="5D910986" w14:textId="68DC6012" w:rsidR="00584658" w:rsidRDefault="00E8719A">
      <w:pPr>
        <w:tabs>
          <w:tab w:val="left" w:pos="360"/>
          <w:tab w:val="left" w:pos="288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 xml:space="preserve">1. </w:t>
      </w:r>
      <w:r>
        <w:rPr>
          <w:rFonts w:eastAsia="Arial"/>
          <w:b/>
          <w:bCs/>
          <w:lang w:val="es-ES_tradnl"/>
        </w:rPr>
        <w:tab/>
        <w:t>Motivo de abandono del programa:</w:t>
      </w:r>
      <w:bookmarkStart w:id="5" w:name="Check1"/>
    </w:p>
    <w:p w14:paraId="202731B9" w14:textId="6B084203" w:rsidR="00584658" w:rsidRDefault="00E8719A">
      <w:pPr>
        <w:tabs>
          <w:tab w:val="left" w:pos="720"/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bookmarkEnd w:id="5"/>
      <w:r>
        <w:rPr>
          <w:rFonts w:eastAsia="Arial"/>
          <w:lang w:val="es-ES_tradnl"/>
        </w:rPr>
        <w:t xml:space="preserve"> Programa completado satisfactoriamente</w:t>
      </w:r>
      <w:bookmarkStart w:id="6" w:name="Check2"/>
    </w:p>
    <w:p w14:paraId="1AAB4A18" w14:textId="77777777" w:rsidR="00584658" w:rsidRDefault="00E8719A">
      <w:pPr>
        <w:tabs>
          <w:tab w:val="left" w:pos="720"/>
          <w:tab w:val="left" w:pos="1440"/>
          <w:tab w:val="left" w:pos="2880"/>
        </w:tabs>
        <w:spacing w:line="360" w:lineRule="auto"/>
        <w:rPr>
          <w:i/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bookmarkEnd w:id="6"/>
      <w:r>
        <w:rPr>
          <w:rFonts w:eastAsia="Arial"/>
          <w:lang w:val="es-ES_tradnl"/>
        </w:rPr>
        <w:t xml:space="preserve"> Servicios finalizados</w:t>
      </w:r>
      <w:r>
        <w:rPr>
          <w:rFonts w:eastAsia="Arial"/>
          <w:lang w:val="es-ES_tradnl"/>
        </w:rPr>
        <w:tab/>
        <w:t xml:space="preserve">→ </w:t>
      </w:r>
      <w:r>
        <w:rPr>
          <w:rFonts w:eastAsia="Arial"/>
          <w:i/>
          <w:iCs/>
          <w:lang w:val="es-ES_tradnl"/>
        </w:rPr>
        <w:t>Ir a la pregunta 2a.</w:t>
      </w:r>
    </w:p>
    <w:p w14:paraId="384643ED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b/>
          <w:lang w:val="es-US"/>
        </w:rPr>
      </w:pPr>
      <w:r>
        <w:rPr>
          <w:rFonts w:eastAsia="Arial"/>
          <w:i/>
          <w:iCs/>
          <w:lang w:val="es-ES_tradnl"/>
        </w:rPr>
        <w:tab/>
      </w:r>
      <w:r>
        <w:rPr>
          <w:rFonts w:eastAsia="Arial"/>
          <w:i/>
          <w:iCs/>
          <w:lang w:val="es-ES_tradnl"/>
        </w:rPr>
        <w:tab/>
      </w:r>
      <w:r>
        <w:rPr>
          <w:rFonts w:eastAsia="Arial"/>
          <w:b/>
          <w:bCs/>
          <w:lang w:val="es-ES_tradnl"/>
        </w:rPr>
        <w:t>1a. Si los servicios finalizaron, indicar el motivo:</w:t>
      </w:r>
    </w:p>
    <w:p w14:paraId="7AA8A054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volvió al trabajo o a la escuela</w:t>
      </w:r>
    </w:p>
    <w:p w14:paraId="321BB06D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recibió lo que necesitaba del programa</w:t>
      </w:r>
    </w:p>
    <w:p w14:paraId="6B4C0D74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recibe servicios de otro programa</w:t>
      </w:r>
    </w:p>
    <w:p w14:paraId="5FACFC65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Se mudó fuera del área de servicio</w:t>
      </w:r>
    </w:p>
    <w:p w14:paraId="0A5BA635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se le puede localizar ni contactar</w:t>
      </w:r>
    </w:p>
    <w:p w14:paraId="7903E7DD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Intentos de visitas/faltas a citas en exceso</w:t>
      </w:r>
    </w:p>
    <w:p w14:paraId="25E2F45C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Rechazo de un nuevo visitante domiciliario</w:t>
      </w:r>
    </w:p>
    <w:p w14:paraId="0EC536A1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Insatisfacción con el programa</w:t>
      </w:r>
    </w:p>
    <w:p w14:paraId="3ECD83B9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Presión de la familia</w:t>
      </w:r>
    </w:p>
    <w:p w14:paraId="4E904493" w14:textId="6F6385EF" w:rsidR="00CC6034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rFonts w:eastAsia="Arial"/>
          <w:lang w:val="es-ES_tradnl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E/lal visitante domiciliario/a renunció y no hay espacio en la carga de trabajo de los</w:t>
      </w:r>
    </w:p>
    <w:p w14:paraId="6D4323C0" w14:textId="47CF6EA1" w:rsidR="00584658" w:rsidRDefault="00CC6034" w:rsidP="00CC6034">
      <w:pPr>
        <w:tabs>
          <w:tab w:val="left" w:pos="720"/>
          <w:tab w:val="left" w:pos="1440"/>
          <w:tab w:val="left" w:pos="2160"/>
          <w:tab w:val="left" w:pos="243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 w:rsidR="00E8719A">
        <w:rPr>
          <w:rFonts w:eastAsia="Arial"/>
          <w:lang w:val="es-ES_tradnl"/>
        </w:rPr>
        <w:t>visitantes domiciliarios restantes</w:t>
      </w:r>
    </w:p>
    <w:p w14:paraId="43BF6AE5" w14:textId="5140E22C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Preocupación por la seguridad del(a) visitante domiciliario/a</w:t>
      </w:r>
    </w:p>
    <w:p w14:paraId="2174ADA2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se puede atender al cliente debido al idioma</w:t>
      </w:r>
    </w:p>
    <w:p w14:paraId="1435DC8C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se pudo adaptar al horario solicitado por el cliente</w:t>
      </w:r>
    </w:p>
    <w:p w14:paraId="715A9F47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Aborto espontáneo/muerte fetal</w:t>
      </w:r>
    </w:p>
    <w:p w14:paraId="3C9D5E61" w14:textId="1D98D0AF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El/la niño/a ya no está bajo la custodia de la familia</w:t>
      </w:r>
    </w:p>
    <w:p w14:paraId="7C3A852D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está en prisión</w:t>
      </w:r>
    </w:p>
    <w:p w14:paraId="6C141CA9" w14:textId="77E5E8D2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ya no está interesado/a en el programa</w:t>
      </w:r>
    </w:p>
    <w:p w14:paraId="5A9C6F69" w14:textId="77777777" w:rsidR="00584658" w:rsidRDefault="00E8719A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171CE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 cliente considera que el calendario de visitas es excesivo</w:t>
      </w:r>
    </w:p>
    <w:p w14:paraId="3E6AFE43" w14:textId="29BDE0B2" w:rsidR="00584658" w:rsidRDefault="00E8719A" w:rsidP="00CC6034">
      <w:pPr>
        <w:tabs>
          <w:tab w:val="left" w:pos="720"/>
          <w:tab w:val="left" w:pos="1440"/>
          <w:tab w:val="left" w:pos="2160"/>
          <w:tab w:val="left" w:pos="2880"/>
          <w:tab w:val="left" w:pos="3690"/>
        </w:tabs>
        <w:spacing w:line="360" w:lineRule="auto"/>
        <w:rPr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B4699F" wp14:editId="365E4FB7">
                <wp:simplePos x="0" y="0"/>
                <wp:positionH relativeFrom="column">
                  <wp:posOffset>2328809</wp:posOffset>
                </wp:positionH>
                <wp:positionV relativeFrom="paragraph">
                  <wp:posOffset>171450</wp:posOffset>
                </wp:positionV>
                <wp:extent cx="3870325" cy="0"/>
                <wp:effectExtent l="0" t="0" r="0" b="0"/>
                <wp:wrapNone/>
                <wp:docPr id="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A11FB" id="AutoShape 23" o:spid="_x0000_s1026" type="#_x0000_t32" style="position:absolute;margin-left:183.35pt;margin-top:13.5pt;width:30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bookmarkStart w:id="7" w:name="Check3"/>
      <w:r>
        <w:rPr>
          <w:rFonts w:eastAsia="Arial"/>
          <w:lang w:val="es-ES_tradnl"/>
        </w:rPr>
        <w:tab/>
      </w:r>
      <w: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171CEA">
        <w:fldChar w:fldCharType="separate"/>
      </w:r>
      <w:r>
        <w:fldChar w:fldCharType="end"/>
      </w:r>
      <w:bookmarkEnd w:id="7"/>
      <w:r>
        <w:rPr>
          <w:rFonts w:eastAsia="Arial"/>
          <w:lang w:val="es-ES_tradnl"/>
        </w:rPr>
        <w:t xml:space="preserve"> Otro motivo:</w:t>
      </w:r>
      <w:bookmarkStart w:id="8" w:name="Text15"/>
      <w:r w:rsidR="00CC6034">
        <w:rPr>
          <w:rFonts w:eastAsia="Arial"/>
          <w:lang w:val="es-ES_tradnl"/>
        </w:rPr>
        <w:tab/>
      </w:r>
      <w:r>
        <w:fldChar w:fldCharType="begin" w:fldLock="1">
          <w:ffData>
            <w:name w:val="Text1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8"/>
    </w:p>
    <w:sectPr w:rsidR="00584658">
      <w:footerReference w:type="default" r:id="rId9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E1810" w14:textId="77777777" w:rsidR="00584658" w:rsidRDefault="00E8719A">
      <w:r>
        <w:separator/>
      </w:r>
    </w:p>
  </w:endnote>
  <w:endnote w:type="continuationSeparator" w:id="0">
    <w:p w14:paraId="1FB18A08" w14:textId="77777777" w:rsidR="00584658" w:rsidRDefault="00E8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1875" w14:textId="7205B728" w:rsidR="00584658" w:rsidRDefault="00E8719A">
    <w:pPr>
      <w:pStyle w:val="Footer"/>
      <w:tabs>
        <w:tab w:val="clear" w:pos="4680"/>
        <w:tab w:val="clear" w:pos="9360"/>
        <w:tab w:val="center" w:pos="5040"/>
        <w:tab w:val="right" w:pos="10080"/>
      </w:tabs>
      <w:rPr>
        <w:lang w:val="es-US"/>
      </w:rPr>
    </w:pPr>
    <w:r>
      <w:rPr>
        <w:rFonts w:eastAsia="Arial"/>
        <w:lang w:val="es-ES_tradnl"/>
      </w:rPr>
      <w:t>Abandono del programa MIECHV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  <w:t xml:space="preserve">rev. </w:t>
    </w:r>
    <w:r w:rsidR="00895C90">
      <w:rPr>
        <w:rFonts w:eastAsia="Arial"/>
        <w:lang w:val="es-ES_tradnl"/>
      </w:rPr>
      <w:t>3</w:t>
    </w:r>
    <w:r>
      <w:rPr>
        <w:rFonts w:eastAsia="Arial"/>
        <w:lang w:val="es-ES_tradnl"/>
      </w:rPr>
      <w:t>/1/20</w:t>
    </w:r>
    <w:r w:rsidR="00895C90">
      <w:rPr>
        <w:rFonts w:eastAsia="Arial"/>
        <w:lang w:val="es-ES_tradnl"/>
      </w:rPr>
      <w:t>19</w:t>
    </w:r>
    <w:r>
      <w:rPr>
        <w:rFonts w:eastAsia="Arial"/>
        <w:lang w:val="es-ES_tradnl"/>
      </w:rPr>
      <w:t>_Spanish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F220E" w14:textId="77777777" w:rsidR="00584658" w:rsidRDefault="00E8719A">
      <w:r>
        <w:separator/>
      </w:r>
    </w:p>
  </w:footnote>
  <w:footnote w:type="continuationSeparator" w:id="0">
    <w:p w14:paraId="68B97987" w14:textId="77777777" w:rsidR="00584658" w:rsidRDefault="00E87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58"/>
    <w:rsid w:val="000227A0"/>
    <w:rsid w:val="00171CEA"/>
    <w:rsid w:val="001B57F3"/>
    <w:rsid w:val="00486954"/>
    <w:rsid w:val="00584658"/>
    <w:rsid w:val="007F1675"/>
    <w:rsid w:val="00895C90"/>
    <w:rsid w:val="00A62A99"/>
    <w:rsid w:val="00CC6034"/>
    <w:rsid w:val="00E03B3D"/>
    <w:rsid w:val="00E8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113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871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https://stage.oregon.gov/oha/PH/HEALTHYPEOPLEFAMILIES/BABIES/HOMEVISITING/MIECHV/Documents/ehshfo2017/M47%20THEO.dotx</Url>
      <Description>M47 THEO</Description>
    </URL>
    <PublishingExpirationDate xmlns="http://schemas.microsoft.com/sharepoint/v3" xsi:nil="true"/>
    <PublishingStartDate xmlns="http://schemas.microsoft.com/sharepoint/v3" xsi:nil="true"/>
    <IACategory xmlns="59da1016-2a1b-4f8a-9768-d7a4932f6f16" xsi:nil="true"/>
    <IASubtopic xmlns="59da1016-2a1b-4f8a-9768-d7a4932f6f16" xsi:nil="true"/>
    <Meta_x0020_Description xmlns="d3485903-0c41-4c95-97c3-0887d5b9c673" xsi:nil="true"/>
    <DocumentExpirationDate xmlns="59da1016-2a1b-4f8a-9768-d7a4932f6f16" xsi:nil="true"/>
    <IATopic xmlns="59da1016-2a1b-4f8a-9768-d7a4932f6f16" xsi:nil="true"/>
    <Meta_x0020_Keywords xmlns="d3485903-0c41-4c95-97c3-0887d5b9c6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A2E097-AC75-4C55-92F7-E499E0865F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D7F6CB-5053-4589-BCD8-E0A2E0D0674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2F87F580-0BA4-4168-83C5-3E8467E1F61B}"/>
</file>

<file path=docProps/app.xml><?xml version="1.0" encoding="utf-8"?>
<Properties xmlns="http://schemas.openxmlformats.org/officeDocument/2006/extended-properties" xmlns:vt="http://schemas.openxmlformats.org/officeDocument/2006/docPropsVTypes">
  <Template>M47_Spanish.dotx</Template>
  <TotalTime>3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M47 THEO</vt:lpstr>
    </vt:vector>
  </TitlesOfParts>
  <Company>DHS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M47 THEO</dc:title>
  <dc:creator>Zukowski Laura A</dc:creator>
  <cp:lastModifiedBy>Zukowski Laura A</cp:lastModifiedBy>
  <cp:revision>3</cp:revision>
  <cp:lastPrinted>2018-10-01T22:33:00Z</cp:lastPrinted>
  <dcterms:created xsi:type="dcterms:W3CDTF">2023-07-21T19:51:00Z</dcterms:created>
  <dcterms:modified xsi:type="dcterms:W3CDTF">2023-07-21T19:52:00Z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WorkflowChangePath">
    <vt:lpwstr>622fb36b-95c5-4852-a5f3-6a0153e8f2ee,2;</vt:lpwstr>
  </property>
</Properties>
</file>