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A8D69" w14:textId="77777777" w:rsidR="00285C4D" w:rsidRDefault="0025295B" w:rsidP="00285C4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M22</w:t>
      </w:r>
      <w:r w:rsidR="00A61D92">
        <w:rPr>
          <w:b/>
          <w:i/>
          <w:sz w:val="28"/>
          <w:szCs w:val="28"/>
        </w:rPr>
        <w:t>-THEO</w:t>
      </w:r>
    </w:p>
    <w:p w14:paraId="07FFF8CC" w14:textId="77777777" w:rsidR="00285C4D" w:rsidRPr="00285C4D" w:rsidRDefault="00285C4D" w:rsidP="00285C4D">
      <w:pPr>
        <w:jc w:val="center"/>
        <w:rPr>
          <w:b/>
          <w:i/>
          <w:sz w:val="28"/>
          <w:szCs w:val="28"/>
        </w:rPr>
      </w:pPr>
      <w:r w:rsidRPr="00285C4D">
        <w:rPr>
          <w:b/>
          <w:i/>
          <w:sz w:val="28"/>
          <w:szCs w:val="28"/>
        </w:rPr>
        <w:t xml:space="preserve">MIECHV </w:t>
      </w:r>
      <w:r w:rsidR="00A578F5">
        <w:rPr>
          <w:b/>
          <w:i/>
          <w:sz w:val="28"/>
          <w:szCs w:val="28"/>
        </w:rPr>
        <w:t xml:space="preserve">Baby’s </w:t>
      </w:r>
      <w:proofErr w:type="gramStart"/>
      <w:r w:rsidR="00A578F5">
        <w:rPr>
          <w:b/>
          <w:i/>
          <w:sz w:val="28"/>
          <w:szCs w:val="28"/>
        </w:rPr>
        <w:t>Age</w:t>
      </w:r>
      <w:proofErr w:type="gramEnd"/>
      <w:r w:rsidR="00A578F5">
        <w:rPr>
          <w:b/>
          <w:i/>
          <w:sz w:val="28"/>
          <w:szCs w:val="28"/>
        </w:rPr>
        <w:t xml:space="preserve"> </w:t>
      </w:r>
      <w:r w:rsidR="0025295B">
        <w:rPr>
          <w:b/>
          <w:i/>
          <w:sz w:val="28"/>
          <w:szCs w:val="28"/>
        </w:rPr>
        <w:t>36 Months</w:t>
      </w:r>
    </w:p>
    <w:p w14:paraId="01F86322" w14:textId="77777777" w:rsidR="00285C4D" w:rsidRPr="00C31123" w:rsidRDefault="00A578F5" w:rsidP="00A578F5">
      <w:pPr>
        <w:tabs>
          <w:tab w:val="center" w:pos="5256"/>
          <w:tab w:val="left" w:pos="696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="00285C4D" w:rsidRPr="00C31123">
        <w:rPr>
          <w:i/>
          <w:sz w:val="28"/>
          <w:szCs w:val="28"/>
        </w:rPr>
        <w:t>Index Parent</w:t>
      </w:r>
      <w:r>
        <w:rPr>
          <w:i/>
          <w:sz w:val="28"/>
          <w:szCs w:val="28"/>
        </w:rPr>
        <w:tab/>
      </w:r>
    </w:p>
    <w:p w14:paraId="30FFCB98" w14:textId="77777777" w:rsidR="00285C4D" w:rsidRDefault="00285C4D" w:rsidP="00285C4D">
      <w:pPr>
        <w:jc w:val="center"/>
        <w:rPr>
          <w:b/>
          <w:sz w:val="28"/>
          <w:szCs w:val="28"/>
        </w:rPr>
      </w:pPr>
    </w:p>
    <w:p w14:paraId="6032618F" w14:textId="77777777" w:rsidR="003C188D" w:rsidRPr="003A2D44" w:rsidRDefault="003C188D" w:rsidP="00285C4D">
      <w:pPr>
        <w:rPr>
          <w:b/>
          <w:sz w:val="22"/>
          <w:szCs w:val="22"/>
        </w:rPr>
      </w:pPr>
    </w:p>
    <w:p w14:paraId="07D5858B" w14:textId="77777777" w:rsidR="00480080" w:rsidRPr="002418BF" w:rsidRDefault="00480080" w:rsidP="00480080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0"/>
    </w:p>
    <w:p w14:paraId="2570C9C3" w14:textId="77777777" w:rsidR="00480080" w:rsidRPr="002418BF" w:rsidRDefault="00480080" w:rsidP="00480080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707EF3B" wp14:editId="667190A2">
                <wp:simplePos x="0" y="0"/>
                <wp:positionH relativeFrom="column">
                  <wp:posOffset>1818005</wp:posOffset>
                </wp:positionH>
                <wp:positionV relativeFrom="paragraph">
                  <wp:posOffset>17145</wp:posOffset>
                </wp:positionV>
                <wp:extent cx="4923155" cy="0"/>
                <wp:effectExtent l="8255" t="13335" r="12065" b="5715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231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FB3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143.15pt;margin-top:1.35pt;width:387.65pt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m8j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"/>
            </w:pict>
          </mc:Fallback>
        </mc:AlternateContent>
      </w:r>
    </w:p>
    <w:p w14:paraId="72F91461" w14:textId="77777777" w:rsidR="00480080" w:rsidRPr="002418BF" w:rsidRDefault="00480080" w:rsidP="00480080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1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1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588FC592" w14:textId="77777777" w:rsidR="00480080" w:rsidRPr="002418BF" w:rsidRDefault="00480080" w:rsidP="00480080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1E9B6774" w14:textId="77777777" w:rsidR="00480080" w:rsidRPr="002418BF" w:rsidRDefault="00480080" w:rsidP="00480080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 xml:space="preserve">Parent ID #: </w:t>
      </w:r>
      <w:r w:rsidRPr="002418BF">
        <w:rPr>
          <w:sz w:val="22"/>
          <w:szCs w:val="22"/>
        </w:rPr>
        <w:tab/>
      </w:r>
      <w:bookmarkStart w:id="2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2"/>
    </w:p>
    <w:p w14:paraId="4ADC98D1" w14:textId="77777777" w:rsidR="00480080" w:rsidRPr="002418BF" w:rsidRDefault="00480080" w:rsidP="00480080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DC68DC4" wp14:editId="353955CC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D0E10" id="AutoShape 8" o:spid="_x0000_s1026" type="#_x0000_t32" style="position:absolute;margin-left:143.9pt;margin-top:1.25pt;width:251.2pt;height:0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d7nPdsAAAAHAQAADwAAAGRycy9kb3ducmV2&#10;LnhtbEyOwW7CMBBE70j9B2uRekHFJhIFQhyEKvXQYwGpVxNvk0C8jmKHpHx9t720txnNaOZlu9E1&#10;4oZdqD1pWMwVCKTC25pKDafj69MaRIiGrGk8oYYvDLDLHyaZSa0f6B1vh1gKHqGQGg1VjG0qZSgq&#10;dCbMfYvE2afvnIlsu1Lazgw87hqZKPUsnamJHyrT4kuFxfXQOw0Y+uVC7TeuPL3dh9lHcr8M7VHr&#10;x+m434KIOMa/MvzgMzrkzHT2PdkgGg3JesXokcUSBOerjUpAnH+9zDP5nz//B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CHe5z3bAAAABwEAAA8AAAAAAAAAAAAAAAAAEgQAAGRycy9k&#10;b3ducmV2LnhtbFBLBQYAAAAABAAEAPMAAAAaBQAAAAA=&#10;"/>
            </w:pict>
          </mc:Fallback>
        </mc:AlternateContent>
      </w:r>
    </w:p>
    <w:p w14:paraId="0BDF754D" w14:textId="77777777" w:rsidR="00480080" w:rsidRPr="002418BF" w:rsidRDefault="00480080" w:rsidP="00480080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Name of Index Parent: </w:t>
      </w:r>
      <w:r w:rsidRPr="002418BF">
        <w:rPr>
          <w:b/>
          <w:sz w:val="22"/>
          <w:szCs w:val="22"/>
        </w:rPr>
        <w:tab/>
        <w:t xml:space="preserve"> </w:t>
      </w:r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16A3C99E" w14:textId="77777777" w:rsidR="00480080" w:rsidRPr="002418BF" w:rsidRDefault="00480080" w:rsidP="00480080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39D326C" wp14:editId="70A445BA">
                <wp:simplePos x="0" y="0"/>
                <wp:positionH relativeFrom="column">
                  <wp:posOffset>1827530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1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4B857" id="AutoShape 2" o:spid="_x0000_s1026" type="#_x0000_t32" style="position:absolute;margin-left:143.9pt;margin-top:1.15pt;width:251.2pt;height:0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Qa/sbNsAAAAHAQAADwAAAGRycy9kb3ducmV2&#10;LnhtbEyOQU/CQBSE7yb+h80z4WJklxoFSreEkHjwKJB4XbqPttB923S3tPLrfXrR20xmMvNl69E1&#10;4opdqD1pmE0VCKTC25pKDYf929MCRIiGrGk8oYYvDLDO7+8yk1o/0Aded7EUPEIhNRqqGNtUylBU&#10;6EyY+haJs5PvnIlsu1Lazgw87hqZKPUqnamJHyrT4rbC4rLrnQYM/ctMbZauPLzfhsfP5HYe2r3W&#10;k4dxswIRcYx/ZfjBZ3TImenoe7JBNBqSxZzRI4tnEJzPlyoBcfz1Ms/kf/78Gw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EGv7GzbAAAABwEAAA8AAAAAAAAAAAAAAAAAEgQAAGRycy9k&#10;b3ducmV2LnhtbFBLBQYAAAAABAAEAPMAAAAaBQAAAAA=&#10;"/>
            </w:pict>
          </mc:Fallback>
        </mc:AlternateContent>
      </w:r>
    </w:p>
    <w:p w14:paraId="247A602E" w14:textId="77777777" w:rsidR="00285C4D" w:rsidRPr="003A2D44" w:rsidRDefault="00285C4D" w:rsidP="00285C4D">
      <w:pPr>
        <w:rPr>
          <w:sz w:val="22"/>
          <w:szCs w:val="22"/>
        </w:rPr>
      </w:pPr>
    </w:p>
    <w:p w14:paraId="05C89DE1" w14:textId="77777777" w:rsidR="00285C4D" w:rsidRPr="00FB69D8" w:rsidRDefault="00285C4D" w:rsidP="00285C4D">
      <w:pPr>
        <w:rPr>
          <w:sz w:val="22"/>
          <w:szCs w:val="22"/>
        </w:rPr>
      </w:pPr>
      <w:r w:rsidRPr="00FB69D8">
        <w:rPr>
          <w:b/>
          <w:sz w:val="22"/>
          <w:szCs w:val="22"/>
        </w:rPr>
        <w:t xml:space="preserve">Date </w:t>
      </w:r>
      <w:r>
        <w:rPr>
          <w:b/>
          <w:sz w:val="22"/>
          <w:szCs w:val="22"/>
        </w:rPr>
        <w:t>data</w:t>
      </w:r>
      <w:r w:rsidRPr="00FB69D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gather</w:t>
      </w:r>
      <w:r w:rsidRPr="00FB69D8">
        <w:rPr>
          <w:b/>
          <w:sz w:val="22"/>
          <w:szCs w:val="22"/>
        </w:rPr>
        <w:t xml:space="preserve">ed: </w:t>
      </w:r>
      <w:bookmarkStart w:id="3" w:name="Text1"/>
      <w:r w:rsidR="0091084A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91084A">
        <w:rPr>
          <w:sz w:val="22"/>
          <w:szCs w:val="22"/>
        </w:rPr>
        <w:instrText xml:space="preserve"> FORMTEXT </w:instrText>
      </w:r>
      <w:r w:rsidR="0091084A">
        <w:rPr>
          <w:sz w:val="22"/>
          <w:szCs w:val="22"/>
        </w:rPr>
      </w:r>
      <w:r w:rsidR="0091084A">
        <w:rPr>
          <w:sz w:val="22"/>
          <w:szCs w:val="22"/>
        </w:rPr>
        <w:fldChar w:fldCharType="separate"/>
      </w:r>
      <w:r w:rsidR="0091084A">
        <w:rPr>
          <w:noProof/>
          <w:sz w:val="22"/>
          <w:szCs w:val="22"/>
        </w:rPr>
        <w:t> </w:t>
      </w:r>
      <w:r w:rsidR="0091084A">
        <w:rPr>
          <w:noProof/>
          <w:sz w:val="22"/>
          <w:szCs w:val="22"/>
        </w:rPr>
        <w:t> </w:t>
      </w:r>
      <w:r w:rsidR="0091084A">
        <w:rPr>
          <w:sz w:val="22"/>
          <w:szCs w:val="22"/>
        </w:rPr>
        <w:fldChar w:fldCharType="end"/>
      </w:r>
      <w:bookmarkEnd w:id="3"/>
      <w:r w:rsidRPr="00FB69D8">
        <w:rPr>
          <w:sz w:val="22"/>
          <w:szCs w:val="22"/>
        </w:rPr>
        <w:t xml:space="preserve"> / </w:t>
      </w:r>
      <w:bookmarkStart w:id="4" w:name="Text2"/>
      <w:r w:rsidR="0091084A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91084A">
        <w:rPr>
          <w:sz w:val="22"/>
          <w:szCs w:val="22"/>
        </w:rPr>
        <w:instrText xml:space="preserve"> FORMTEXT </w:instrText>
      </w:r>
      <w:r w:rsidR="0091084A">
        <w:rPr>
          <w:sz w:val="22"/>
          <w:szCs w:val="22"/>
        </w:rPr>
      </w:r>
      <w:r w:rsidR="0091084A">
        <w:rPr>
          <w:sz w:val="22"/>
          <w:szCs w:val="22"/>
        </w:rPr>
        <w:fldChar w:fldCharType="separate"/>
      </w:r>
      <w:r w:rsidR="0091084A">
        <w:rPr>
          <w:noProof/>
          <w:sz w:val="22"/>
          <w:szCs w:val="22"/>
        </w:rPr>
        <w:t> </w:t>
      </w:r>
      <w:r w:rsidR="0091084A">
        <w:rPr>
          <w:noProof/>
          <w:sz w:val="22"/>
          <w:szCs w:val="22"/>
        </w:rPr>
        <w:t> </w:t>
      </w:r>
      <w:r w:rsidR="0091084A">
        <w:rPr>
          <w:sz w:val="22"/>
          <w:szCs w:val="22"/>
        </w:rPr>
        <w:fldChar w:fldCharType="end"/>
      </w:r>
      <w:bookmarkEnd w:id="4"/>
      <w:r w:rsidRPr="00FB69D8">
        <w:rPr>
          <w:sz w:val="22"/>
          <w:szCs w:val="22"/>
        </w:rPr>
        <w:t xml:space="preserve"> / 20</w:t>
      </w:r>
      <w:bookmarkStart w:id="5" w:name="Text3"/>
      <w:r w:rsidR="0091084A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91084A">
        <w:rPr>
          <w:sz w:val="22"/>
          <w:szCs w:val="22"/>
        </w:rPr>
        <w:instrText xml:space="preserve"> FORMTEXT </w:instrText>
      </w:r>
      <w:r w:rsidR="0091084A">
        <w:rPr>
          <w:sz w:val="22"/>
          <w:szCs w:val="22"/>
        </w:rPr>
      </w:r>
      <w:r w:rsidR="0091084A">
        <w:rPr>
          <w:sz w:val="22"/>
          <w:szCs w:val="22"/>
        </w:rPr>
        <w:fldChar w:fldCharType="separate"/>
      </w:r>
      <w:r w:rsidR="0091084A">
        <w:rPr>
          <w:noProof/>
          <w:sz w:val="22"/>
          <w:szCs w:val="22"/>
        </w:rPr>
        <w:t> </w:t>
      </w:r>
      <w:r w:rsidR="0091084A">
        <w:rPr>
          <w:noProof/>
          <w:sz w:val="22"/>
          <w:szCs w:val="22"/>
        </w:rPr>
        <w:t> </w:t>
      </w:r>
      <w:r w:rsidR="0091084A">
        <w:rPr>
          <w:sz w:val="22"/>
          <w:szCs w:val="22"/>
        </w:rPr>
        <w:fldChar w:fldCharType="end"/>
      </w:r>
      <w:bookmarkEnd w:id="5"/>
    </w:p>
    <w:p w14:paraId="7C5D7A0E" w14:textId="77777777" w:rsidR="002513D3" w:rsidRDefault="002513D3" w:rsidP="00285C4D">
      <w:pPr>
        <w:tabs>
          <w:tab w:val="left" w:pos="720"/>
          <w:tab w:val="left" w:pos="1440"/>
          <w:tab w:val="left" w:pos="3240"/>
        </w:tabs>
        <w:spacing w:line="360" w:lineRule="auto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913F15F" wp14:editId="3D1FACA4">
                <wp:simplePos x="0" y="0"/>
                <wp:positionH relativeFrom="column">
                  <wp:posOffset>1325880</wp:posOffset>
                </wp:positionH>
                <wp:positionV relativeFrom="paragraph">
                  <wp:posOffset>27305</wp:posOffset>
                </wp:positionV>
                <wp:extent cx="88392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964B2" id="AutoShape 8" o:spid="_x0000_s1026" type="#_x0000_t32" style="position:absolute;margin-left:104.4pt;margin-top:2.15pt;width:69.6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A3ZVJ63AAAAAcBAAAPAAAAZHJzL2Rvd25yZXYu&#10;eG1sTI/BTsMwEETvSPyDtUi9IGo3LSiEOFVViQNH2kpc3XhJAvE6ip0m9OtZeinH0Yxm3uTrybXi&#10;hH1oPGlYzBUIpNLbhioNh/3rQwoiREPWtJ5Qww8GWBe3N7nJrB/pHU+7WAkuoZAZDXWMXSZlKGt0&#10;Jsx9h8Tep++diSz7StrejFzuWpko9SSdaYgXatPhtsbyezc4DRiGx4XaPLvq8HYe7z+S89fY7bWe&#10;3U2bFxARp3gNwx8+o0PBTEc/kA2i1ZColNGjhtUSBPvLVcrfjhcti1z+5y9+AQ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DdlUnrcAAAABwEAAA8AAAAAAAAAAAAAAAAAEQQAAGRycy9k&#10;b3ducmV2LnhtbFBLBQYAAAAABAAEAPMAAAAaBQAAAAA=&#10;"/>
            </w:pict>
          </mc:Fallback>
        </mc:AlternateContent>
      </w:r>
    </w:p>
    <w:p w14:paraId="29206991" w14:textId="77777777" w:rsidR="00A71409" w:rsidRPr="004C27AF" w:rsidRDefault="00A71409" w:rsidP="00A71409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910"/>
        </w:tabs>
        <w:spacing w:line="360" w:lineRule="auto"/>
        <w:rPr>
          <w:b/>
          <w:i/>
          <w:u w:val="single"/>
        </w:rPr>
      </w:pPr>
      <w:r w:rsidRPr="004C27AF">
        <w:rPr>
          <w:b/>
          <w:i/>
          <w:u w:val="single"/>
        </w:rPr>
        <w:t>Pregnancy:</w:t>
      </w:r>
    </w:p>
    <w:p w14:paraId="5B7EAA87" w14:textId="77777777" w:rsidR="00A71409" w:rsidRPr="00C31123" w:rsidRDefault="00A71409" w:rsidP="00A71409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100"/>
        </w:tabs>
        <w:spacing w:line="360" w:lineRule="auto"/>
        <w:rPr>
          <w:b/>
        </w:rPr>
      </w:pPr>
      <w:r>
        <w:rPr>
          <w:b/>
        </w:rPr>
        <w:t>A</w:t>
      </w:r>
      <w:r w:rsidRPr="00C31123">
        <w:rPr>
          <w:b/>
        </w:rPr>
        <w:t>.</w:t>
      </w:r>
      <w:r>
        <w:rPr>
          <w:b/>
        </w:rPr>
        <w:t xml:space="preserve"> </w:t>
      </w:r>
      <w:r w:rsidRPr="004C27AF">
        <w:rPr>
          <w:i/>
        </w:rPr>
        <w:t>Enter in M</w:t>
      </w:r>
      <w:r>
        <w:rPr>
          <w:i/>
        </w:rPr>
        <w:t>22</w:t>
      </w:r>
      <w:r w:rsidRPr="004C27AF">
        <w:rPr>
          <w:i/>
        </w:rPr>
        <w:t xml:space="preserve"> Survey: </w:t>
      </w:r>
      <w:r w:rsidRPr="00C31123">
        <w:rPr>
          <w:b/>
        </w:rPr>
        <w:t xml:space="preserve">Mother </w:t>
      </w:r>
      <w:r>
        <w:rPr>
          <w:b/>
        </w:rPr>
        <w:t>Currently Pregnant</w:t>
      </w:r>
      <w:r w:rsidRPr="00C31123">
        <w:rPr>
          <w:b/>
        </w:rPr>
        <w:t>?</w:t>
      </w:r>
      <w:r>
        <w:rPr>
          <w:b/>
        </w:rPr>
        <w:t xml:space="preserve">   </w:t>
      </w:r>
      <w: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Yes → </w:t>
      </w:r>
      <w:r w:rsidRPr="00C31123">
        <w:rPr>
          <w:i/>
        </w:rPr>
        <w:t xml:space="preserve">Go to Question </w:t>
      </w:r>
      <w:r>
        <w:rPr>
          <w:i/>
        </w:rPr>
        <w:t>A1.</w:t>
      </w:r>
      <w: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No </w:t>
      </w:r>
    </w:p>
    <w:p w14:paraId="2560E87E" w14:textId="77777777" w:rsidR="00A71409" w:rsidRPr="00A578F5" w:rsidRDefault="00A71409" w:rsidP="00A71409">
      <w:pPr>
        <w:tabs>
          <w:tab w:val="left" w:pos="720"/>
          <w:tab w:val="left" w:pos="3240"/>
        </w:tabs>
        <w:spacing w:line="360" w:lineRule="auto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032EF556" wp14:editId="3B868AFB">
                <wp:simplePos x="0" y="0"/>
                <wp:positionH relativeFrom="column">
                  <wp:posOffset>4846955</wp:posOffset>
                </wp:positionH>
                <wp:positionV relativeFrom="paragraph">
                  <wp:posOffset>186690</wp:posOffset>
                </wp:positionV>
                <wp:extent cx="880110" cy="0"/>
                <wp:effectExtent l="0" t="0" r="0" b="0"/>
                <wp:wrapNone/>
                <wp:docPr id="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1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2269A" id="AutoShape 11" o:spid="_x0000_s1026" type="#_x0000_t32" style="position:absolute;margin-left:381.65pt;margin-top:14.7pt;width:69.3pt;height:0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"/>
            </w:pict>
          </mc:Fallback>
        </mc:AlternateContent>
      </w:r>
      <w:r w:rsidRPr="00C31123">
        <w:rPr>
          <w:b/>
        </w:rPr>
        <w:tab/>
      </w:r>
      <w:r>
        <w:rPr>
          <w:b/>
        </w:rPr>
        <w:t>A1</w:t>
      </w:r>
      <w:r w:rsidRPr="00A578F5">
        <w:rPr>
          <w:b/>
        </w:rPr>
        <w:t xml:space="preserve">. </w:t>
      </w:r>
      <w:r w:rsidRPr="004C27AF">
        <w:rPr>
          <w:i/>
        </w:rPr>
        <w:t>Enter</w:t>
      </w:r>
      <w:r>
        <w:rPr>
          <w:i/>
        </w:rPr>
        <w:t xml:space="preserve"> in THEO Pregnancy Module:</w:t>
      </w:r>
      <w:r w:rsidRPr="00C31123">
        <w:rPr>
          <w:b/>
        </w:rPr>
        <w:t xml:space="preserve"> </w:t>
      </w:r>
      <w:r w:rsidRPr="00A578F5">
        <w:rPr>
          <w:b/>
        </w:rPr>
        <w:t xml:space="preserve">If Pregnant, Expected Delivery Date: </w:t>
      </w:r>
      <w:r w:rsidRPr="00A578F5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A578F5">
        <w:instrText xml:space="preserve"> FORMTEXT </w:instrText>
      </w:r>
      <w:r w:rsidRPr="00A578F5">
        <w:fldChar w:fldCharType="separate"/>
      </w:r>
      <w:r w:rsidRPr="00A578F5">
        <w:rPr>
          <w:noProof/>
        </w:rPr>
        <w:t> </w:t>
      </w:r>
      <w:r w:rsidRPr="00A578F5">
        <w:rPr>
          <w:noProof/>
        </w:rPr>
        <w:t> </w:t>
      </w:r>
      <w:r w:rsidRPr="00A578F5">
        <w:fldChar w:fldCharType="end"/>
      </w:r>
      <w:r w:rsidRPr="00A578F5">
        <w:t xml:space="preserve"> / </w:t>
      </w:r>
      <w:r w:rsidRPr="00A578F5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A578F5">
        <w:instrText xml:space="preserve"> FORMTEXT </w:instrText>
      </w:r>
      <w:r w:rsidRPr="00A578F5">
        <w:fldChar w:fldCharType="separate"/>
      </w:r>
      <w:r w:rsidRPr="00A578F5">
        <w:rPr>
          <w:noProof/>
        </w:rPr>
        <w:t> </w:t>
      </w:r>
      <w:r w:rsidRPr="00A578F5">
        <w:rPr>
          <w:noProof/>
        </w:rPr>
        <w:t> </w:t>
      </w:r>
      <w:r w:rsidRPr="00A578F5">
        <w:fldChar w:fldCharType="end"/>
      </w:r>
      <w:r w:rsidRPr="00A578F5">
        <w:t xml:space="preserve"> / 20</w:t>
      </w:r>
      <w:r w:rsidRPr="00A578F5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A578F5">
        <w:instrText xml:space="preserve"> FORMTEXT </w:instrText>
      </w:r>
      <w:r w:rsidRPr="00A578F5">
        <w:fldChar w:fldCharType="separate"/>
      </w:r>
      <w:r w:rsidRPr="00A578F5">
        <w:rPr>
          <w:noProof/>
        </w:rPr>
        <w:t> </w:t>
      </w:r>
      <w:r w:rsidRPr="00A578F5">
        <w:rPr>
          <w:noProof/>
        </w:rPr>
        <w:t> </w:t>
      </w:r>
      <w:r w:rsidRPr="00A578F5">
        <w:fldChar w:fldCharType="end"/>
      </w:r>
    </w:p>
    <w:p w14:paraId="11C3EF63" w14:textId="77777777" w:rsidR="00285C4D" w:rsidRDefault="00285C4D" w:rsidP="00285C4D">
      <w:pPr>
        <w:tabs>
          <w:tab w:val="left" w:pos="3240"/>
        </w:tabs>
      </w:pPr>
    </w:p>
    <w:p w14:paraId="24C352A1" w14:textId="77777777" w:rsidR="00A71409" w:rsidRDefault="00A71409" w:rsidP="00285C4D">
      <w:pPr>
        <w:tabs>
          <w:tab w:val="left" w:pos="3240"/>
        </w:tabs>
      </w:pPr>
    </w:p>
    <w:p w14:paraId="74459DA9" w14:textId="77777777" w:rsidR="00B75316" w:rsidRPr="00C31123" w:rsidRDefault="00B75316" w:rsidP="00B75316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</w:rPr>
      </w:pPr>
      <w:r w:rsidRPr="00C31123">
        <w:rPr>
          <w:b/>
          <w:i/>
          <w:u w:val="single"/>
        </w:rPr>
        <w:t>Question</w:t>
      </w:r>
      <w:r>
        <w:rPr>
          <w:b/>
          <w:i/>
          <w:u w:val="single"/>
        </w:rPr>
        <w:t>s</w:t>
      </w:r>
      <w:r w:rsidRPr="00C31123">
        <w:rPr>
          <w:b/>
          <w:i/>
          <w:u w:val="single"/>
        </w:rPr>
        <w:t xml:space="preserve"> about Family:</w:t>
      </w:r>
    </w:p>
    <w:p w14:paraId="2DBE5EEC" w14:textId="77777777" w:rsidR="00B75316" w:rsidRPr="002513D3" w:rsidRDefault="00B75316" w:rsidP="002513D3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240"/>
          <w:tab w:val="left" w:pos="5040"/>
          <w:tab w:val="left" w:pos="7920"/>
        </w:tabs>
        <w:spacing w:line="360" w:lineRule="auto"/>
        <w:ind w:hanging="720"/>
        <w:rPr>
          <w:b/>
        </w:rPr>
      </w:pPr>
      <w:r w:rsidRPr="002513D3">
        <w:rPr>
          <w:b/>
          <w:color w:val="000000"/>
        </w:rPr>
        <w:t>Which members of your (index parent’s) family are currently serving or formerly served in the military – active or reserve? (Check all that apply.)</w:t>
      </w:r>
    </w:p>
    <w:p w14:paraId="7B4C4764" w14:textId="77777777" w:rsidR="002513D3" w:rsidRPr="00C31123" w:rsidRDefault="00B75316" w:rsidP="002513D3">
      <w:pPr>
        <w:tabs>
          <w:tab w:val="left" w:pos="720"/>
          <w:tab w:val="left" w:pos="1440"/>
          <w:tab w:val="left" w:pos="1890"/>
          <w:tab w:val="left" w:pos="2160"/>
          <w:tab w:val="left" w:pos="3240"/>
          <w:tab w:val="left" w:pos="4320"/>
          <w:tab w:val="left" w:pos="5040"/>
          <w:tab w:val="left" w:pos="7920"/>
        </w:tabs>
        <w:spacing w:line="360" w:lineRule="auto"/>
        <w:rPr>
          <w:color w:val="000000"/>
        </w:rPr>
      </w:pPr>
      <w:r w:rsidRPr="00C31123">
        <w:rPr>
          <w:b/>
          <w:color w:val="000000"/>
        </w:rPr>
        <w:tab/>
      </w:r>
      <w:r w:rsidRPr="00C31123">
        <w:rPr>
          <w:b/>
          <w:color w:val="000000"/>
        </w:rPr>
        <w:tab/>
      </w:r>
      <w:bookmarkStart w:id="6" w:name="Check4"/>
      <w:r>
        <w:rPr>
          <w:b/>
          <w:color w:val="000000"/>
        </w:rPr>
        <w:tab/>
      </w:r>
      <w:bookmarkEnd w:id="6"/>
      <w:r w:rsidR="002513D3"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513D3">
        <w:instrText xml:space="preserve"> FORMCHECKBOX </w:instrText>
      </w:r>
      <w:r w:rsidR="002513D3">
        <w:fldChar w:fldCharType="separate"/>
      </w:r>
      <w:r w:rsidR="002513D3">
        <w:fldChar w:fldCharType="end"/>
      </w:r>
      <w:r w:rsidR="002513D3" w:rsidRPr="00C31123">
        <w:t xml:space="preserve"> </w:t>
      </w:r>
      <w:r w:rsidR="002513D3">
        <w:rPr>
          <w:color w:val="000000"/>
        </w:rPr>
        <w:t>Index parent</w:t>
      </w:r>
      <w:r w:rsidR="002513D3" w:rsidRPr="00C31123">
        <w:rPr>
          <w:color w:val="000000"/>
        </w:rPr>
        <w:tab/>
      </w:r>
      <w:r w:rsidR="002513D3">
        <w:rPr>
          <w:color w:val="000000"/>
        </w:rPr>
        <w:tab/>
      </w:r>
      <w:r w:rsidR="002513D3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2513D3">
        <w:instrText xml:space="preserve"> FORMCHECKBOX </w:instrText>
      </w:r>
      <w:r w:rsidR="002513D3">
        <w:fldChar w:fldCharType="separate"/>
      </w:r>
      <w:r w:rsidR="002513D3">
        <w:fldChar w:fldCharType="end"/>
      </w:r>
      <w:r w:rsidR="002513D3" w:rsidRPr="00C31123">
        <w:t xml:space="preserve"> </w:t>
      </w:r>
      <w:r w:rsidR="002513D3" w:rsidRPr="00C31123">
        <w:rPr>
          <w:color w:val="000000"/>
        </w:rPr>
        <w:t>Father of child</w:t>
      </w:r>
      <w:r w:rsidR="002513D3" w:rsidRPr="00C31123">
        <w:rPr>
          <w:color w:val="000000"/>
        </w:rPr>
        <w:tab/>
        <w:t xml:space="preserve"> </w:t>
      </w:r>
    </w:p>
    <w:p w14:paraId="385BC85B" w14:textId="77777777" w:rsidR="002513D3" w:rsidRPr="00C31123" w:rsidRDefault="002513D3" w:rsidP="002513D3">
      <w:pPr>
        <w:tabs>
          <w:tab w:val="left" w:pos="720"/>
          <w:tab w:val="left" w:pos="1440"/>
          <w:tab w:val="left" w:pos="1890"/>
          <w:tab w:val="left" w:pos="2160"/>
          <w:tab w:val="left" w:pos="3240"/>
          <w:tab w:val="left" w:pos="4320"/>
          <w:tab w:val="left" w:pos="5040"/>
          <w:tab w:val="left" w:pos="7920"/>
        </w:tabs>
        <w:spacing w:line="360" w:lineRule="auto"/>
        <w:rPr>
          <w:color w:val="000000"/>
        </w:rPr>
      </w:pPr>
      <w:r w:rsidRPr="00C31123">
        <w:rPr>
          <w:color w:val="000000"/>
        </w:rPr>
        <w:tab/>
      </w:r>
      <w:r w:rsidRPr="00C31123">
        <w:rPr>
          <w:color w:val="000000"/>
        </w:rPr>
        <w:tab/>
      </w:r>
      <w:bookmarkStart w:id="7" w:name="Check6"/>
      <w:r>
        <w:rPr>
          <w:color w:val="000000"/>
        </w:rPr>
        <w:tab/>
      </w:r>
      <w:bookmarkStart w:id="8" w:name="Check5"/>
      <w: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8"/>
      <w:r w:rsidRPr="00C31123">
        <w:t xml:space="preserve"> </w:t>
      </w:r>
      <w:r>
        <w:t xml:space="preserve">Index parent’s </w:t>
      </w:r>
      <w:bookmarkEnd w:id="7"/>
      <w:r>
        <w:t>s</w:t>
      </w:r>
      <w:r w:rsidRPr="00C31123">
        <w:rPr>
          <w:color w:val="000000"/>
        </w:rPr>
        <w:t>pouse</w:t>
      </w:r>
      <w: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rPr>
          <w:color w:val="000000"/>
        </w:rPr>
        <w:t>Mother of child</w:t>
      </w:r>
    </w:p>
    <w:p w14:paraId="34221CCE" w14:textId="77777777" w:rsidR="00B75316" w:rsidRDefault="002513D3" w:rsidP="002513D3">
      <w:pPr>
        <w:tabs>
          <w:tab w:val="left" w:pos="720"/>
          <w:tab w:val="left" w:pos="1440"/>
          <w:tab w:val="left" w:pos="1890"/>
          <w:tab w:val="left" w:pos="2160"/>
          <w:tab w:val="left" w:pos="3240"/>
          <w:tab w:val="left" w:pos="4320"/>
          <w:tab w:val="left" w:pos="5040"/>
          <w:tab w:val="left" w:pos="7920"/>
        </w:tabs>
        <w:spacing w:line="360" w:lineRule="auto"/>
        <w:rPr>
          <w:color w:val="000000"/>
        </w:rPr>
      </w:pPr>
      <w:r w:rsidRPr="00C31123">
        <w:rPr>
          <w:color w:val="000000"/>
        </w:rPr>
        <w:tab/>
      </w:r>
      <w:r w:rsidRPr="00C31123">
        <w:rPr>
          <w:color w:val="000000"/>
        </w:rPr>
        <w:tab/>
      </w:r>
      <w:r>
        <w:rPr>
          <w:color w:val="000000"/>
        </w:rPr>
        <w:tab/>
      </w:r>
      <w:r>
        <w:fldChar w:fldCharType="begin">
          <w:ffData>
            <w:name w:val="Check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Index parent’s</w:t>
      </w:r>
      <w:r>
        <w:rPr>
          <w:color w:val="000000"/>
        </w:rPr>
        <w:t xml:space="preserve"> parent(s)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Check82"/>
      <w:r>
        <w:rPr>
          <w:color w:val="000000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 xml:space="preserve"> None</w:t>
      </w:r>
    </w:p>
    <w:p w14:paraId="1BB7EB32" w14:textId="77777777" w:rsidR="00B75316" w:rsidRDefault="00B75316" w:rsidP="00B75316">
      <w:pPr>
        <w:tabs>
          <w:tab w:val="left" w:pos="360"/>
        </w:tabs>
        <w:spacing w:after="60"/>
        <w:rPr>
          <w:color w:val="000000"/>
        </w:rPr>
      </w:pPr>
    </w:p>
    <w:p w14:paraId="79C6A744" w14:textId="77777777" w:rsidR="00B75316" w:rsidRDefault="00B75316" w:rsidP="00B75316">
      <w:pPr>
        <w:tabs>
          <w:tab w:val="left" w:pos="360"/>
        </w:tabs>
        <w:spacing w:after="60"/>
        <w:rPr>
          <w:color w:val="000000"/>
        </w:rPr>
      </w:pPr>
    </w:p>
    <w:p w14:paraId="550BCE31" w14:textId="77777777" w:rsidR="00B75316" w:rsidRDefault="00B75316" w:rsidP="00B75316">
      <w:pPr>
        <w:tabs>
          <w:tab w:val="left" w:pos="360"/>
        </w:tabs>
        <w:spacing w:after="60"/>
        <w:rPr>
          <w:b/>
        </w:rPr>
      </w:pPr>
      <w:r w:rsidRPr="00C31123">
        <w:rPr>
          <w:b/>
          <w:i/>
          <w:u w:val="single"/>
        </w:rPr>
        <w:t>Questions about Index Parent:</w:t>
      </w:r>
    </w:p>
    <w:p w14:paraId="40F21C9F" w14:textId="77777777" w:rsidR="00285C4D" w:rsidRPr="00C31123" w:rsidRDefault="00B47431" w:rsidP="00E24BF7">
      <w:pPr>
        <w:tabs>
          <w:tab w:val="left" w:pos="360"/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b/>
        </w:rPr>
      </w:pPr>
      <w:r>
        <w:rPr>
          <w:b/>
        </w:rPr>
        <w:t>2</w:t>
      </w:r>
      <w:r w:rsidR="00285C4D" w:rsidRPr="00C31123">
        <w:rPr>
          <w:b/>
        </w:rPr>
        <w:t xml:space="preserve">. </w:t>
      </w:r>
      <w:r w:rsidR="00E24BF7">
        <w:rPr>
          <w:b/>
        </w:rPr>
        <w:tab/>
      </w:r>
      <w:r w:rsidR="00285C4D" w:rsidRPr="00C31123">
        <w:rPr>
          <w:b/>
        </w:rPr>
        <w:t>Marital Status:</w:t>
      </w:r>
    </w:p>
    <w:p w14:paraId="2340CC0A" w14:textId="77777777" w:rsidR="00B40BCA" w:rsidRPr="00F560BB" w:rsidRDefault="00A578F5" w:rsidP="00A578F5">
      <w:pPr>
        <w:tabs>
          <w:tab w:val="left" w:pos="1440"/>
          <w:tab w:val="left" w:pos="2880"/>
          <w:tab w:val="left" w:pos="5220"/>
          <w:tab w:val="left" w:pos="7920"/>
        </w:tabs>
        <w:spacing w:line="360" w:lineRule="auto"/>
      </w:pPr>
      <w:bookmarkStart w:id="10" w:name="Check20"/>
      <w:r>
        <w:rPr>
          <w:b/>
        </w:rPr>
        <w:tab/>
      </w:r>
      <w:r w:rsidR="00B40BCA" w:rsidRPr="00F560BB"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B40BCA" w:rsidRPr="00F560BB">
        <w:instrText xml:space="preserve"> FORMCHECKBOX </w:instrText>
      </w:r>
      <w:r w:rsidR="00B40BCA" w:rsidRPr="00F560BB">
        <w:fldChar w:fldCharType="separate"/>
      </w:r>
      <w:r w:rsidR="00B40BCA" w:rsidRPr="00F560BB">
        <w:fldChar w:fldCharType="end"/>
      </w:r>
      <w:bookmarkEnd w:id="10"/>
      <w:r w:rsidR="00B40BCA" w:rsidRPr="00F560BB">
        <w:t xml:space="preserve"> Single/Never Married</w:t>
      </w:r>
      <w:bookmarkStart w:id="11" w:name="Check21"/>
      <w:r>
        <w:tab/>
      </w:r>
      <w:r w:rsidR="00B40BCA" w:rsidRPr="00F560BB"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B40BCA" w:rsidRPr="00F560BB">
        <w:instrText xml:space="preserve"> FORMCHECKBOX </w:instrText>
      </w:r>
      <w:r w:rsidR="00B40BCA" w:rsidRPr="00F560BB">
        <w:fldChar w:fldCharType="separate"/>
      </w:r>
      <w:r w:rsidR="00B40BCA" w:rsidRPr="00F560BB">
        <w:fldChar w:fldCharType="end"/>
      </w:r>
      <w:bookmarkEnd w:id="11"/>
      <w:r w:rsidR="00B40BCA" w:rsidRPr="00F560BB">
        <w:t xml:space="preserve"> Separated/Divorced/Widowed</w:t>
      </w:r>
    </w:p>
    <w:p w14:paraId="07E07207" w14:textId="77777777" w:rsidR="00B40BCA" w:rsidRPr="00C31123" w:rsidRDefault="00A578F5" w:rsidP="00A578F5">
      <w:pPr>
        <w:tabs>
          <w:tab w:val="left" w:pos="1440"/>
          <w:tab w:val="left" w:pos="2880"/>
          <w:tab w:val="left" w:pos="5220"/>
          <w:tab w:val="left" w:pos="7920"/>
        </w:tabs>
        <w:spacing w:line="360" w:lineRule="auto"/>
      </w:pPr>
      <w:bookmarkStart w:id="12" w:name="Check22"/>
      <w:r>
        <w:tab/>
      </w:r>
      <w:r w:rsidR="00B40BCA" w:rsidRPr="00F560BB"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B40BCA" w:rsidRPr="00F560BB">
        <w:instrText xml:space="preserve"> FORMCHECKBOX </w:instrText>
      </w:r>
      <w:r w:rsidR="00B40BCA" w:rsidRPr="00F560BB">
        <w:fldChar w:fldCharType="separate"/>
      </w:r>
      <w:r w:rsidR="00B40BCA" w:rsidRPr="00F560BB">
        <w:fldChar w:fldCharType="end"/>
      </w:r>
      <w:bookmarkEnd w:id="12"/>
      <w:r>
        <w:t xml:space="preserve"> Married</w:t>
      </w:r>
      <w:r>
        <w:tab/>
      </w:r>
      <w:r>
        <w:tab/>
      </w:r>
      <w:r w:rsidR="00B40BCA" w:rsidRPr="00F560BB"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 w:rsidR="00B40BCA" w:rsidRPr="00F560BB">
        <w:instrText xml:space="preserve"> FORMCHECKBOX </w:instrText>
      </w:r>
      <w:r w:rsidR="00B40BCA" w:rsidRPr="00F560BB">
        <w:fldChar w:fldCharType="separate"/>
      </w:r>
      <w:r w:rsidR="00B40BCA" w:rsidRPr="00F560BB">
        <w:fldChar w:fldCharType="end"/>
      </w:r>
      <w:r w:rsidR="00B40BCA" w:rsidRPr="00F560BB">
        <w:t xml:space="preserve"> Not Married but living together with partner</w:t>
      </w:r>
    </w:p>
    <w:p w14:paraId="48833A94" w14:textId="77777777" w:rsidR="00285C4D" w:rsidRPr="00C31123" w:rsidRDefault="00285C4D" w:rsidP="00B40BCA">
      <w:pPr>
        <w:tabs>
          <w:tab w:val="left" w:pos="1440"/>
          <w:tab w:val="left" w:pos="2880"/>
        </w:tabs>
        <w:spacing w:line="360" w:lineRule="auto"/>
        <w:rPr>
          <w:sz w:val="16"/>
          <w:szCs w:val="16"/>
        </w:rPr>
      </w:pPr>
    </w:p>
    <w:p w14:paraId="6D6B16E8" w14:textId="77777777" w:rsidR="00285C4D" w:rsidRPr="00C31123" w:rsidRDefault="00285C4D" w:rsidP="00285C4D">
      <w:pPr>
        <w:tabs>
          <w:tab w:val="left" w:pos="1440"/>
          <w:tab w:val="left" w:pos="3240"/>
        </w:tabs>
        <w:rPr>
          <w:sz w:val="16"/>
          <w:szCs w:val="16"/>
        </w:rPr>
      </w:pPr>
    </w:p>
    <w:p w14:paraId="405AA5A3" w14:textId="77777777" w:rsidR="00285C4D" w:rsidRPr="00C31123" w:rsidRDefault="00B47431" w:rsidP="00E24BF7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</w:rPr>
      </w:pPr>
      <w:r>
        <w:rPr>
          <w:b/>
        </w:rPr>
        <w:t>3</w:t>
      </w:r>
      <w:r w:rsidR="00285C4D" w:rsidRPr="00C31123">
        <w:rPr>
          <w:b/>
        </w:rPr>
        <w:t xml:space="preserve">. </w:t>
      </w:r>
      <w:r w:rsidR="00E24BF7">
        <w:rPr>
          <w:b/>
        </w:rPr>
        <w:tab/>
      </w:r>
      <w:r w:rsidR="00285C4D" w:rsidRPr="00C31123">
        <w:rPr>
          <w:b/>
        </w:rPr>
        <w:t>Index Parent’s Current Health Insurance status:</w:t>
      </w:r>
    </w:p>
    <w:p w14:paraId="709132A8" w14:textId="77777777" w:rsidR="00A61D92" w:rsidRPr="005D07CE" w:rsidRDefault="00285C4D" w:rsidP="00A61D92">
      <w:pPr>
        <w:tabs>
          <w:tab w:val="left" w:pos="1440"/>
          <w:tab w:val="left" w:pos="2880"/>
          <w:tab w:val="left" w:pos="5220"/>
        </w:tabs>
        <w:spacing w:line="360" w:lineRule="auto"/>
      </w:pPr>
      <w:r w:rsidRPr="00C31123">
        <w:rPr>
          <w:b/>
        </w:rPr>
        <w:tab/>
      </w:r>
      <w:bookmarkStart w:id="13" w:name="Check29"/>
      <w:r w:rsidR="00A61D92" w:rsidRPr="005D07CE"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="00A61D92" w:rsidRPr="005D07CE">
        <w:instrText xml:space="preserve"> FORMCHECKBOX </w:instrText>
      </w:r>
      <w:r w:rsidR="00A61D92" w:rsidRPr="005D07CE">
        <w:fldChar w:fldCharType="separate"/>
      </w:r>
      <w:r w:rsidR="00A61D92" w:rsidRPr="005D07CE">
        <w:fldChar w:fldCharType="end"/>
      </w:r>
      <w:bookmarkEnd w:id="13"/>
      <w:r w:rsidR="00A61D92" w:rsidRPr="005D07CE">
        <w:t xml:space="preserve"> Not insured</w:t>
      </w:r>
      <w:r w:rsidR="00A61D92" w:rsidRPr="005D07CE">
        <w:tab/>
      </w:r>
      <w:bookmarkStart w:id="14" w:name="Check32"/>
      <w:r w:rsidR="00A61D92">
        <w:tab/>
      </w:r>
      <w:r w:rsidR="00A61D92" w:rsidRPr="005D07CE"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="00A61D92" w:rsidRPr="005D07CE">
        <w:instrText xml:space="preserve"> FORMCHECKBOX </w:instrText>
      </w:r>
      <w:r w:rsidR="00A61D92" w:rsidRPr="005D07CE">
        <w:fldChar w:fldCharType="separate"/>
      </w:r>
      <w:r w:rsidR="00A61D92" w:rsidRPr="005D07CE">
        <w:fldChar w:fldCharType="end"/>
      </w:r>
      <w:bookmarkEnd w:id="14"/>
      <w:r w:rsidR="00A61D92" w:rsidRPr="005D07CE">
        <w:t xml:space="preserve"> State Children’s Insurance Program (SCHIP)</w:t>
      </w:r>
    </w:p>
    <w:p w14:paraId="0D514C13" w14:textId="77777777" w:rsidR="00A61D92" w:rsidRPr="005D07CE" w:rsidRDefault="00A61D92" w:rsidP="00A61D92">
      <w:pPr>
        <w:tabs>
          <w:tab w:val="left" w:pos="1440"/>
          <w:tab w:val="left" w:pos="2880"/>
          <w:tab w:val="left" w:pos="5220"/>
        </w:tabs>
        <w:spacing w:line="360" w:lineRule="auto"/>
      </w:pPr>
      <w:r w:rsidRPr="005D07CE">
        <w:tab/>
      </w:r>
      <w:bookmarkStart w:id="15" w:name="Check31"/>
      <w:r w:rsidRPr="005D07CE"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bookmarkEnd w:id="15"/>
      <w:r w:rsidRPr="005D07CE">
        <w:t xml:space="preserve"> Private or employer’s insurance</w:t>
      </w:r>
      <w:r w:rsidRPr="005D07CE">
        <w:tab/>
      </w:r>
      <w:r w:rsidRPr="005D07CE"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r w:rsidRPr="005D07CE">
        <w:t xml:space="preserve"> TRICARE or other military health care</w:t>
      </w:r>
    </w:p>
    <w:p w14:paraId="02E01DE4" w14:textId="77777777" w:rsidR="00A61D92" w:rsidRPr="005D07CE" w:rsidRDefault="00A61D92" w:rsidP="00A65EB6">
      <w:pPr>
        <w:tabs>
          <w:tab w:val="left" w:pos="1440"/>
          <w:tab w:val="left" w:pos="2880"/>
          <w:tab w:val="left" w:pos="5220"/>
        </w:tabs>
        <w:spacing w:line="360" w:lineRule="auto"/>
        <w:rPr>
          <w:sz w:val="16"/>
          <w:szCs w:val="16"/>
        </w:rPr>
      </w:pPr>
      <w:r w:rsidRPr="005D07CE">
        <w:tab/>
      </w:r>
      <w:bookmarkStart w:id="16" w:name="Check30"/>
      <w:bookmarkStart w:id="17" w:name="Check33"/>
      <w:r w:rsidRPr="005D07CE"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bookmarkEnd w:id="16"/>
      <w:r w:rsidRPr="005D07CE">
        <w:t xml:space="preserve"> OHP/Medicaid</w:t>
      </w:r>
      <w:bookmarkEnd w:id="17"/>
      <w:r w:rsidRPr="005D07CE">
        <w:tab/>
      </w:r>
      <w:bookmarkStart w:id="18" w:name="Check34"/>
      <w:r w:rsidRPr="005D07CE"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r w:rsidRPr="005D07CE">
        <w:t xml:space="preserve"> Other insurance </w:t>
      </w:r>
      <w:bookmarkEnd w:id="18"/>
    </w:p>
    <w:p w14:paraId="6AE77503" w14:textId="77777777" w:rsidR="007924D7" w:rsidRDefault="007924D7" w:rsidP="00A61D92">
      <w:pPr>
        <w:tabs>
          <w:tab w:val="left" w:pos="1440"/>
          <w:tab w:val="left" w:pos="2880"/>
          <w:tab w:val="left" w:pos="5220"/>
        </w:tabs>
        <w:spacing w:line="360" w:lineRule="auto"/>
      </w:pPr>
    </w:p>
    <w:p w14:paraId="4C80F558" w14:textId="77777777" w:rsidR="007924D7" w:rsidRDefault="00B47431" w:rsidP="00E24BF7">
      <w:pPr>
        <w:tabs>
          <w:tab w:val="left" w:pos="360"/>
          <w:tab w:val="left" w:pos="720"/>
        </w:tabs>
        <w:spacing w:line="360" w:lineRule="auto"/>
        <w:rPr>
          <w:b/>
        </w:rPr>
      </w:pPr>
      <w:r>
        <w:rPr>
          <w:b/>
        </w:rPr>
        <w:t>4</w:t>
      </w:r>
      <w:r w:rsidR="007924D7">
        <w:rPr>
          <w:b/>
        </w:rPr>
        <w:t xml:space="preserve">.  </w:t>
      </w:r>
      <w:r w:rsidR="00E24BF7">
        <w:rPr>
          <w:b/>
        </w:rPr>
        <w:tab/>
      </w:r>
      <w:r w:rsidR="00714660">
        <w:rPr>
          <w:b/>
        </w:rPr>
        <w:t>In the past 6 months, were there any days when you were not covered by health insurance?</w:t>
      </w:r>
    </w:p>
    <w:p w14:paraId="0A51081D" w14:textId="77777777" w:rsidR="004331C5" w:rsidRDefault="007924D7" w:rsidP="004331C5">
      <w:pPr>
        <w:tabs>
          <w:tab w:val="left" w:pos="720"/>
          <w:tab w:val="left" w:pos="1440"/>
          <w:tab w:val="left" w:pos="5220"/>
        </w:tabs>
        <w:spacing w:line="360" w:lineRule="auto"/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B40BCA">
        <w:t xml:space="preserve"> Yes</w:t>
      </w:r>
      <w:r w:rsidR="00B40BCA">
        <w:tab/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No</w:t>
      </w:r>
      <w:r w:rsidR="00285C4D" w:rsidRPr="00C31123">
        <w:tab/>
      </w:r>
    </w:p>
    <w:p w14:paraId="61B0FD86" w14:textId="77777777" w:rsidR="00E50759" w:rsidRPr="00E50759" w:rsidRDefault="00E50759" w:rsidP="00E50759">
      <w:pPr>
        <w:rPr>
          <w:sz w:val="28"/>
          <w:szCs w:val="28"/>
        </w:rPr>
      </w:pPr>
    </w:p>
    <w:p w14:paraId="5DFAF856" w14:textId="77777777" w:rsidR="00E50759" w:rsidRPr="00E50759" w:rsidRDefault="00E50759" w:rsidP="00E50759">
      <w:pPr>
        <w:rPr>
          <w:sz w:val="28"/>
          <w:szCs w:val="28"/>
        </w:rPr>
      </w:pPr>
    </w:p>
    <w:p w14:paraId="0015E259" w14:textId="77777777" w:rsidR="00E50759" w:rsidRPr="00E50759" w:rsidRDefault="00E50759" w:rsidP="00E50759">
      <w:pPr>
        <w:rPr>
          <w:sz w:val="28"/>
          <w:szCs w:val="28"/>
        </w:rPr>
      </w:pPr>
    </w:p>
    <w:p w14:paraId="62992169" w14:textId="77777777" w:rsidR="00E50759" w:rsidRPr="00E50759" w:rsidRDefault="00E50759" w:rsidP="00E50759">
      <w:pPr>
        <w:rPr>
          <w:sz w:val="28"/>
          <w:szCs w:val="28"/>
        </w:rPr>
      </w:pPr>
    </w:p>
    <w:p w14:paraId="27A39203" w14:textId="77777777" w:rsidR="00E50759" w:rsidRDefault="00E50759" w:rsidP="00E50759"/>
    <w:p w14:paraId="49254E89" w14:textId="77777777" w:rsidR="00E50759" w:rsidRPr="00E50759" w:rsidRDefault="00E50759" w:rsidP="00E50759">
      <w:pPr>
        <w:jc w:val="right"/>
        <w:rPr>
          <w:sz w:val="28"/>
          <w:szCs w:val="28"/>
        </w:rPr>
      </w:pPr>
    </w:p>
    <w:p w14:paraId="3742C89E" w14:textId="77777777" w:rsidR="00E50759" w:rsidRDefault="00E50759" w:rsidP="00E50759"/>
    <w:p w14:paraId="18172FFD" w14:textId="77777777" w:rsidR="00B75316" w:rsidRDefault="0025295B" w:rsidP="00B75316">
      <w:pPr>
        <w:tabs>
          <w:tab w:val="left" w:pos="1440"/>
          <w:tab w:val="left" w:pos="2880"/>
          <w:tab w:val="left" w:pos="3600"/>
          <w:tab w:val="left" w:pos="4320"/>
          <w:tab w:val="left" w:pos="5220"/>
          <w:tab w:val="left" w:pos="6120"/>
          <w:tab w:val="left" w:pos="86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M22</w:t>
      </w:r>
      <w:r w:rsidR="00A61D92">
        <w:rPr>
          <w:b/>
          <w:i/>
          <w:sz w:val="28"/>
          <w:szCs w:val="28"/>
        </w:rPr>
        <w:t>-THEO</w:t>
      </w:r>
    </w:p>
    <w:p w14:paraId="4C98C78A" w14:textId="77777777" w:rsidR="00B75316" w:rsidRPr="00CD65D4" w:rsidRDefault="00B75316" w:rsidP="00B75316">
      <w:pPr>
        <w:jc w:val="center"/>
        <w:rPr>
          <w:b/>
          <w:i/>
          <w:sz w:val="28"/>
          <w:szCs w:val="28"/>
        </w:rPr>
      </w:pPr>
      <w:r w:rsidRPr="00285C4D">
        <w:rPr>
          <w:b/>
          <w:i/>
          <w:sz w:val="28"/>
          <w:szCs w:val="28"/>
        </w:rPr>
        <w:t xml:space="preserve">MIECHV </w:t>
      </w:r>
      <w:r>
        <w:rPr>
          <w:b/>
          <w:i/>
          <w:sz w:val="28"/>
          <w:szCs w:val="28"/>
        </w:rPr>
        <w:t xml:space="preserve">Baby’s </w:t>
      </w:r>
      <w:proofErr w:type="gramStart"/>
      <w:r>
        <w:rPr>
          <w:b/>
          <w:i/>
          <w:sz w:val="28"/>
          <w:szCs w:val="28"/>
        </w:rPr>
        <w:t>Age</w:t>
      </w:r>
      <w:proofErr w:type="gramEnd"/>
      <w:r>
        <w:rPr>
          <w:b/>
          <w:i/>
          <w:sz w:val="28"/>
          <w:szCs w:val="28"/>
        </w:rPr>
        <w:t xml:space="preserve"> </w:t>
      </w:r>
      <w:r w:rsidR="0025295B">
        <w:rPr>
          <w:b/>
          <w:i/>
          <w:sz w:val="28"/>
          <w:szCs w:val="28"/>
        </w:rPr>
        <w:t>36 Months</w:t>
      </w:r>
      <w:r>
        <w:rPr>
          <w:b/>
          <w:i/>
          <w:sz w:val="28"/>
          <w:szCs w:val="28"/>
        </w:rPr>
        <w:t>,</w:t>
      </w:r>
      <w:r w:rsidRPr="00CD65D4">
        <w:rPr>
          <w:b/>
          <w:i/>
          <w:sz w:val="28"/>
          <w:szCs w:val="28"/>
        </w:rPr>
        <w:t xml:space="preserve"> continued</w:t>
      </w:r>
    </w:p>
    <w:p w14:paraId="1C2BCFAD" w14:textId="77777777" w:rsidR="00B75316" w:rsidRPr="00CD65D4" w:rsidRDefault="00B75316" w:rsidP="00B75316">
      <w:pPr>
        <w:tabs>
          <w:tab w:val="left" w:pos="1440"/>
          <w:tab w:val="left" w:pos="360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CD65D4">
        <w:rPr>
          <w:i/>
          <w:sz w:val="28"/>
          <w:szCs w:val="28"/>
        </w:rPr>
        <w:t>Index Parent</w:t>
      </w:r>
      <w:r>
        <w:rPr>
          <w:i/>
          <w:sz w:val="28"/>
          <w:szCs w:val="28"/>
        </w:rPr>
        <w:tab/>
        <w:t xml:space="preserve">            ID#</w:t>
      </w:r>
      <w:r w:rsidR="00AF249F"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="00AF249F" w:rsidRPr="002418BF">
        <w:rPr>
          <w:sz w:val="22"/>
          <w:szCs w:val="22"/>
        </w:rPr>
        <w:instrText xml:space="preserve"> FORMTEXT </w:instrText>
      </w:r>
      <w:r w:rsidR="00AF249F" w:rsidRPr="002418BF">
        <w:rPr>
          <w:sz w:val="22"/>
          <w:szCs w:val="22"/>
        </w:rPr>
      </w:r>
      <w:r w:rsidR="00AF249F" w:rsidRPr="002418BF">
        <w:rPr>
          <w:sz w:val="22"/>
          <w:szCs w:val="22"/>
        </w:rPr>
        <w:fldChar w:fldCharType="separate"/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sz w:val="22"/>
          <w:szCs w:val="22"/>
        </w:rPr>
        <w:fldChar w:fldCharType="end"/>
      </w:r>
    </w:p>
    <w:p w14:paraId="57CAF1D1" w14:textId="77777777" w:rsidR="00B75316" w:rsidRPr="00AF249F" w:rsidRDefault="003F3AB2" w:rsidP="00B75316">
      <w:pPr>
        <w:jc w:val="center"/>
        <w:rPr>
          <w:b/>
          <w:i/>
        </w:rPr>
      </w:pPr>
      <w:r w:rsidRPr="005D07CE"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38E9581" wp14:editId="000A49F0">
                <wp:simplePos x="0" y="0"/>
                <wp:positionH relativeFrom="column">
                  <wp:posOffset>4924425</wp:posOffset>
                </wp:positionH>
                <wp:positionV relativeFrom="paragraph">
                  <wp:posOffset>31115</wp:posOffset>
                </wp:positionV>
                <wp:extent cx="2194560" cy="0"/>
                <wp:effectExtent l="0" t="0" r="0" b="0"/>
                <wp:wrapNone/>
                <wp:docPr id="1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34B84" id="AutoShape 9" o:spid="_x0000_s1026" type="#_x0000_t32" style="position:absolute;margin-left:387.75pt;margin-top:2.45pt;width:172.8pt;height:0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"/>
            </w:pict>
          </mc:Fallback>
        </mc:AlternateContent>
      </w:r>
    </w:p>
    <w:p w14:paraId="1FABD431" w14:textId="77777777" w:rsidR="00BD2B41" w:rsidRDefault="00BD2B41" w:rsidP="00E24BF7">
      <w:pPr>
        <w:tabs>
          <w:tab w:val="left" w:pos="360"/>
          <w:tab w:val="left" w:pos="1440"/>
          <w:tab w:val="left" w:pos="2880"/>
        </w:tabs>
        <w:spacing w:line="360" w:lineRule="auto"/>
        <w:rPr>
          <w:b/>
        </w:rPr>
      </w:pPr>
    </w:p>
    <w:p w14:paraId="1DF8198B" w14:textId="77777777" w:rsidR="00285C4D" w:rsidRPr="00C31123" w:rsidRDefault="00B47431" w:rsidP="00E24BF7">
      <w:pPr>
        <w:tabs>
          <w:tab w:val="left" w:pos="360"/>
          <w:tab w:val="left" w:pos="1440"/>
          <w:tab w:val="left" w:pos="2880"/>
        </w:tabs>
        <w:spacing w:line="360" w:lineRule="auto"/>
        <w:rPr>
          <w:b/>
        </w:rPr>
      </w:pPr>
      <w:r>
        <w:rPr>
          <w:b/>
        </w:rPr>
        <w:t>5</w:t>
      </w:r>
      <w:r w:rsidR="00285C4D" w:rsidRPr="00C31123">
        <w:rPr>
          <w:b/>
        </w:rPr>
        <w:t xml:space="preserve">. </w:t>
      </w:r>
      <w:r w:rsidR="00E24BF7">
        <w:rPr>
          <w:b/>
        </w:rPr>
        <w:tab/>
      </w:r>
      <w:r w:rsidR="00285C4D" w:rsidRPr="00C31123">
        <w:rPr>
          <w:b/>
        </w:rPr>
        <w:t>Educational Attainment:</w:t>
      </w:r>
    </w:p>
    <w:p w14:paraId="51F8B6BF" w14:textId="77777777" w:rsidR="00A61D92" w:rsidRPr="005D07CE" w:rsidRDefault="00285C4D" w:rsidP="00A61D92">
      <w:pPr>
        <w:tabs>
          <w:tab w:val="left" w:pos="360"/>
          <w:tab w:val="left" w:pos="1260"/>
          <w:tab w:val="left" w:pos="2880"/>
          <w:tab w:val="left" w:pos="5040"/>
        </w:tabs>
        <w:spacing w:line="360" w:lineRule="auto"/>
        <w:rPr>
          <w:b/>
        </w:rPr>
      </w:pPr>
      <w:r w:rsidRPr="00C31123">
        <w:rPr>
          <w:b/>
        </w:rPr>
        <w:tab/>
      </w:r>
      <w:r w:rsidR="004A0378">
        <w:rPr>
          <w:b/>
        </w:rPr>
        <w:tab/>
      </w:r>
      <w:r w:rsidR="00A61D92" w:rsidRPr="005D07CE"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 w:rsidR="00A61D92" w:rsidRPr="005D07CE">
        <w:instrText xml:space="preserve"> FORMCHECKBOX </w:instrText>
      </w:r>
      <w:r w:rsidR="00A61D92" w:rsidRPr="005D07CE">
        <w:fldChar w:fldCharType="separate"/>
      </w:r>
      <w:r w:rsidR="00A61D92" w:rsidRPr="005D07CE">
        <w:fldChar w:fldCharType="end"/>
      </w:r>
      <w:r w:rsidR="00A61D92" w:rsidRPr="005D07CE">
        <w:t xml:space="preserve"> Currently enrolled in </w:t>
      </w:r>
      <w:r w:rsidR="00A61D92">
        <w:t>middle</w:t>
      </w:r>
      <w:r w:rsidR="00A61D92" w:rsidRPr="005D07CE">
        <w:t xml:space="preserve"> school</w:t>
      </w:r>
      <w:r w:rsidR="00A61D92">
        <w:tab/>
      </w:r>
      <w:r w:rsidR="00A61D92" w:rsidRPr="005D07CE"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 w:rsidR="00A61D92" w:rsidRPr="005D07CE">
        <w:instrText xml:space="preserve"> FORMCHECKBOX </w:instrText>
      </w:r>
      <w:r w:rsidR="00A61D92" w:rsidRPr="005D07CE">
        <w:fldChar w:fldCharType="separate"/>
      </w:r>
      <w:r w:rsidR="00A61D92" w:rsidRPr="005D07CE">
        <w:fldChar w:fldCharType="end"/>
      </w:r>
      <w:r w:rsidR="00A61D92" w:rsidRPr="005D07CE">
        <w:t xml:space="preserve"> Some college/training</w:t>
      </w:r>
    </w:p>
    <w:p w14:paraId="4D87A1A4" w14:textId="77777777" w:rsidR="00A61D92" w:rsidRPr="005D07CE" w:rsidRDefault="00A61D92" w:rsidP="00A61D92">
      <w:pPr>
        <w:tabs>
          <w:tab w:val="left" w:pos="1260"/>
          <w:tab w:val="left" w:pos="2880"/>
          <w:tab w:val="left" w:pos="5040"/>
        </w:tabs>
        <w:spacing w:line="360" w:lineRule="auto"/>
      </w:pPr>
      <w:r w:rsidRPr="005D07CE">
        <w:rPr>
          <w:b/>
        </w:rPr>
        <w:tab/>
      </w:r>
      <w:bookmarkStart w:id="19" w:name="Check37"/>
      <w:r w:rsidRPr="005D07CE"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bookmarkEnd w:id="19"/>
      <w:r w:rsidRPr="005D07CE">
        <w:t xml:space="preserve"> Currently enrolled in high s</w:t>
      </w:r>
      <w:bookmarkStart w:id="20" w:name="Check38"/>
      <w:r w:rsidRPr="005D07CE">
        <w:t>chool</w:t>
      </w:r>
      <w:r w:rsidRPr="005D07CE">
        <w:tab/>
      </w:r>
      <w:bookmarkEnd w:id="20"/>
      <w:r w:rsidRPr="005D07CE"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r w:rsidRPr="005D07CE">
        <w:t xml:space="preserve"> </w:t>
      </w:r>
      <w:proofErr w:type="gramStart"/>
      <w:r w:rsidRPr="005D07CE">
        <w:t>Associate’s</w:t>
      </w:r>
      <w:proofErr w:type="gramEnd"/>
      <w:r w:rsidRPr="005D07CE">
        <w:t xml:space="preserve"> degree</w:t>
      </w:r>
    </w:p>
    <w:p w14:paraId="6750EBC4" w14:textId="77777777" w:rsidR="00A61D92" w:rsidRPr="005D07CE" w:rsidRDefault="00A61D92" w:rsidP="00A61D92">
      <w:pPr>
        <w:tabs>
          <w:tab w:val="left" w:pos="1260"/>
          <w:tab w:val="left" w:pos="2880"/>
          <w:tab w:val="left" w:pos="5040"/>
        </w:tabs>
        <w:spacing w:line="360" w:lineRule="auto"/>
      </w:pPr>
      <w:bookmarkStart w:id="21" w:name="Check41"/>
      <w:r w:rsidRPr="005D07CE">
        <w:tab/>
      </w:r>
      <w:r w:rsidRPr="005D07CE"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bookmarkEnd w:id="21"/>
      <w:r w:rsidRPr="005D07CE">
        <w:t xml:space="preserve"> Less than high s</w:t>
      </w:r>
      <w:bookmarkStart w:id="22" w:name="Check42"/>
      <w:r w:rsidRPr="005D07CE">
        <w:t>chool diploma</w:t>
      </w:r>
      <w:r w:rsidRPr="005D07CE">
        <w:tab/>
      </w:r>
      <w:bookmarkEnd w:id="22"/>
      <w:r w:rsidRPr="005D07CE"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r w:rsidRPr="005D07CE">
        <w:t xml:space="preserve"> </w:t>
      </w:r>
      <w:proofErr w:type="gramStart"/>
      <w:r w:rsidRPr="005D07CE">
        <w:t>Bachelor’s</w:t>
      </w:r>
      <w:proofErr w:type="gramEnd"/>
      <w:r w:rsidRPr="005D07CE">
        <w:t xml:space="preserve"> degree or higher</w:t>
      </w:r>
    </w:p>
    <w:p w14:paraId="26719A38" w14:textId="77777777" w:rsidR="00A61D92" w:rsidRPr="005D07CE" w:rsidRDefault="00A61D92" w:rsidP="00A61D92">
      <w:pPr>
        <w:tabs>
          <w:tab w:val="left" w:pos="1260"/>
          <w:tab w:val="left" w:pos="2880"/>
          <w:tab w:val="left" w:pos="5040"/>
        </w:tabs>
        <w:spacing w:line="360" w:lineRule="auto"/>
        <w:rPr>
          <w:b/>
        </w:rPr>
      </w:pPr>
      <w:r w:rsidRPr="005D07CE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5C32806" wp14:editId="4AE32B9F">
                <wp:simplePos x="0" y="0"/>
                <wp:positionH relativeFrom="column">
                  <wp:posOffset>3771900</wp:posOffset>
                </wp:positionH>
                <wp:positionV relativeFrom="paragraph">
                  <wp:posOffset>165735</wp:posOffset>
                </wp:positionV>
                <wp:extent cx="2194560" cy="0"/>
                <wp:effectExtent l="0" t="0" r="0" b="0"/>
                <wp:wrapNone/>
                <wp:docPr id="1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0B64A" id="AutoShape 9" o:spid="_x0000_s1026" type="#_x0000_t32" style="position:absolute;margin-left:297pt;margin-top:13.05pt;width:172.8pt;height:0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"/>
            </w:pict>
          </mc:Fallback>
        </mc:AlternateContent>
      </w:r>
      <w:r w:rsidRPr="005D07CE">
        <w:rPr>
          <w:b/>
        </w:rPr>
        <w:tab/>
      </w:r>
      <w:bookmarkStart w:id="23" w:name="Check43"/>
      <w:r w:rsidRPr="005D07CE"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r w:rsidRPr="005D07CE">
        <w:t xml:space="preserve"> High school diploma/GED</w:t>
      </w:r>
      <w:bookmarkStart w:id="24" w:name="Check44"/>
      <w:bookmarkEnd w:id="23"/>
      <w:r w:rsidRPr="005D07CE">
        <w:tab/>
      </w:r>
      <w:bookmarkEnd w:id="24"/>
      <w:r w:rsidRPr="005D07CE"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r w:rsidRPr="005D07CE">
        <w:t xml:space="preserve"> Other: </w:t>
      </w:r>
      <w:bookmarkStart w:id="25" w:name="Text12"/>
      <w:r w:rsidRPr="005D07CE">
        <w:fldChar w:fldCharType="begin" w:fldLock="1">
          <w:ffData>
            <w:name w:val="Text12"/>
            <w:enabled/>
            <w:calcOnExit w:val="0"/>
            <w:textInput/>
          </w:ffData>
        </w:fldChar>
      </w:r>
      <w:r w:rsidRPr="005D07CE">
        <w:instrText xml:space="preserve"> FORMTEXT </w:instrText>
      </w:r>
      <w:r w:rsidRPr="005D07CE">
        <w:fldChar w:fldCharType="separate"/>
      </w:r>
      <w:r w:rsidRPr="005D07CE">
        <w:rPr>
          <w:noProof/>
        </w:rPr>
        <w:t> </w:t>
      </w:r>
      <w:r w:rsidRPr="005D07CE">
        <w:rPr>
          <w:noProof/>
        </w:rPr>
        <w:t> </w:t>
      </w:r>
      <w:r w:rsidRPr="005D07CE">
        <w:rPr>
          <w:noProof/>
        </w:rPr>
        <w:t> </w:t>
      </w:r>
      <w:r w:rsidRPr="005D07CE">
        <w:rPr>
          <w:noProof/>
        </w:rPr>
        <w:t> </w:t>
      </w:r>
      <w:r w:rsidRPr="005D07CE">
        <w:rPr>
          <w:noProof/>
        </w:rPr>
        <w:t> </w:t>
      </w:r>
      <w:r w:rsidRPr="005D07CE">
        <w:fldChar w:fldCharType="end"/>
      </w:r>
      <w:bookmarkEnd w:id="25"/>
    </w:p>
    <w:p w14:paraId="6F360BEA" w14:textId="77777777" w:rsidR="004A0378" w:rsidRDefault="00A61D92" w:rsidP="00A61D92">
      <w:pPr>
        <w:tabs>
          <w:tab w:val="left" w:pos="360"/>
          <w:tab w:val="left" w:pos="1260"/>
          <w:tab w:val="left" w:pos="2880"/>
          <w:tab w:val="left" w:pos="5130"/>
        </w:tabs>
        <w:spacing w:line="360" w:lineRule="auto"/>
      </w:pPr>
      <w:r w:rsidRPr="005D07CE">
        <w:tab/>
      </w:r>
      <w:bookmarkStart w:id="26" w:name="Check45"/>
      <w:r>
        <w:tab/>
      </w:r>
      <w:r w:rsidRPr="005D07CE"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r w:rsidRPr="005D07CE">
        <w:t xml:space="preserve"> Technical training or certification</w:t>
      </w:r>
      <w:bookmarkEnd w:id="26"/>
    </w:p>
    <w:p w14:paraId="07740B58" w14:textId="77777777" w:rsidR="00285C4D" w:rsidRPr="00AF249F" w:rsidRDefault="00285C4D" w:rsidP="004A0378">
      <w:pPr>
        <w:tabs>
          <w:tab w:val="left" w:pos="1800"/>
          <w:tab w:val="left" w:pos="2880"/>
          <w:tab w:val="left" w:pos="5220"/>
        </w:tabs>
        <w:spacing w:line="360" w:lineRule="auto"/>
        <w:rPr>
          <w:b/>
          <w:sz w:val="16"/>
          <w:szCs w:val="16"/>
        </w:rPr>
      </w:pPr>
      <w:r w:rsidRPr="00C31123">
        <w:rPr>
          <w:b/>
        </w:rPr>
        <w:tab/>
      </w:r>
    </w:p>
    <w:p w14:paraId="09E3E1D9" w14:textId="77777777" w:rsidR="007924D7" w:rsidRPr="00BD2B41" w:rsidRDefault="00B47431" w:rsidP="007924D7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</w:rPr>
      </w:pPr>
      <w:r>
        <w:rPr>
          <w:b/>
        </w:rPr>
        <w:t>6</w:t>
      </w:r>
      <w:r w:rsidR="007924D7" w:rsidRPr="00BD2B41">
        <w:rPr>
          <w:b/>
        </w:rPr>
        <w:t>.</w:t>
      </w:r>
      <w:r w:rsidR="007924D7" w:rsidRPr="00BD2B41">
        <w:rPr>
          <w:b/>
        </w:rPr>
        <w:tab/>
        <w:t>Current Education/Training status:</w:t>
      </w:r>
    </w:p>
    <w:p w14:paraId="065C0220" w14:textId="77777777" w:rsidR="007924D7" w:rsidRPr="00BD2B41" w:rsidRDefault="00A578F5" w:rsidP="001C69F2">
      <w:pPr>
        <w:tabs>
          <w:tab w:val="left" w:pos="1440"/>
          <w:tab w:val="left" w:pos="2880"/>
          <w:tab w:val="left" w:pos="3600"/>
          <w:tab w:val="left" w:pos="4320"/>
          <w:tab w:val="left" w:pos="5220"/>
          <w:tab w:val="left" w:pos="7200"/>
          <w:tab w:val="left" w:pos="8640"/>
        </w:tabs>
        <w:spacing w:line="360" w:lineRule="auto"/>
        <w:rPr>
          <w:b/>
          <w:i/>
        </w:rPr>
      </w:pPr>
      <w:bookmarkStart w:id="27" w:name="Check47"/>
      <w:r w:rsidRPr="00BD2B41">
        <w:tab/>
      </w:r>
      <w:r w:rsidR="007924D7" w:rsidRPr="00BD2B41"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 w:rsidR="007924D7" w:rsidRPr="00BD2B41">
        <w:instrText xml:space="preserve"> FORMCHECKBOX </w:instrText>
      </w:r>
      <w:r w:rsidR="007924D7" w:rsidRPr="00BD2B41">
        <w:fldChar w:fldCharType="separate"/>
      </w:r>
      <w:r w:rsidR="007924D7" w:rsidRPr="00BD2B41">
        <w:fldChar w:fldCharType="end"/>
      </w:r>
      <w:bookmarkEnd w:id="27"/>
      <w:r w:rsidR="007924D7" w:rsidRPr="00BD2B41">
        <w:t xml:space="preserve"> Enrolled student/trainee (full or part-time)</w:t>
      </w:r>
      <w:bookmarkStart w:id="28" w:name="Check49"/>
      <w:r w:rsidR="00F92763" w:rsidRPr="00BD2B41">
        <w:tab/>
      </w:r>
      <w:r w:rsidR="007924D7" w:rsidRPr="00BD2B41"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r w:rsidR="007924D7" w:rsidRPr="00BD2B41">
        <w:instrText xml:space="preserve"> FORMCHECKBOX </w:instrText>
      </w:r>
      <w:r w:rsidR="007924D7" w:rsidRPr="00BD2B41">
        <w:fldChar w:fldCharType="separate"/>
      </w:r>
      <w:r w:rsidR="007924D7" w:rsidRPr="00BD2B41">
        <w:fldChar w:fldCharType="end"/>
      </w:r>
      <w:bookmarkEnd w:id="28"/>
      <w:r w:rsidR="007924D7" w:rsidRPr="00BD2B41">
        <w:t xml:space="preserve"> Not enrolled </w:t>
      </w:r>
    </w:p>
    <w:p w14:paraId="12CA3342" w14:textId="77777777" w:rsidR="007924D7" w:rsidRPr="00BD2B41" w:rsidRDefault="007924D7" w:rsidP="007924D7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jc w:val="center"/>
        <w:rPr>
          <w:b/>
        </w:rPr>
      </w:pPr>
    </w:p>
    <w:p w14:paraId="721D3634" w14:textId="77777777" w:rsidR="007924D7" w:rsidRPr="00BD2B41" w:rsidRDefault="00B47431" w:rsidP="007924D7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</w:rPr>
      </w:pPr>
      <w:r>
        <w:rPr>
          <w:b/>
        </w:rPr>
        <w:t>7</w:t>
      </w:r>
      <w:r w:rsidR="007924D7" w:rsidRPr="00BD2B41">
        <w:rPr>
          <w:b/>
        </w:rPr>
        <w:t>.</w:t>
      </w:r>
      <w:r w:rsidR="007924D7" w:rsidRPr="00BD2B41">
        <w:rPr>
          <w:b/>
        </w:rPr>
        <w:tab/>
        <w:t>Current Employment status</w:t>
      </w:r>
    </w:p>
    <w:p w14:paraId="65B550D0" w14:textId="77777777" w:rsidR="00285C4D" w:rsidRPr="00BD2B41" w:rsidRDefault="007924D7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</w:pPr>
      <w:r w:rsidRPr="00BD2B41">
        <w:tab/>
      </w:r>
      <w:bookmarkStart w:id="29" w:name="Check50"/>
      <w:r w:rsidRPr="00BD2B41"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29"/>
      <w:r w:rsidRPr="00BD2B41">
        <w:t xml:space="preserve"> Employed full t</w:t>
      </w:r>
      <w:bookmarkStart w:id="30" w:name="Check51"/>
      <w:r w:rsidRPr="00BD2B41">
        <w:t>ime</w:t>
      </w:r>
      <w:r w:rsidRPr="00BD2B41">
        <w:tab/>
      </w:r>
      <w:r w:rsidRPr="00BD2B41">
        <w:tab/>
      </w:r>
      <w:r w:rsidRPr="00BD2B41"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0"/>
      <w:r w:rsidRPr="00BD2B41">
        <w:t xml:space="preserve"> Employed part time</w:t>
      </w:r>
      <w:bookmarkStart w:id="31" w:name="Check52"/>
      <w:r w:rsidRPr="00BD2B41">
        <w:tab/>
      </w:r>
      <w:r w:rsidRPr="00BD2B41"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1"/>
      <w:r w:rsidRPr="00BD2B41">
        <w:t xml:space="preserve"> Not employed</w:t>
      </w:r>
    </w:p>
    <w:p w14:paraId="77EA395D" w14:textId="77777777" w:rsidR="00B75316" w:rsidRPr="00BD2B41" w:rsidRDefault="00B75316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</w:pPr>
    </w:p>
    <w:p w14:paraId="6FA7A403" w14:textId="77777777" w:rsidR="00467183" w:rsidRPr="00BD2B41" w:rsidRDefault="00B47431" w:rsidP="00467183">
      <w:pPr>
        <w:tabs>
          <w:tab w:val="left" w:pos="360"/>
          <w:tab w:val="left" w:pos="1800"/>
          <w:tab w:val="left" w:pos="5220"/>
        </w:tabs>
        <w:spacing w:line="360" w:lineRule="auto"/>
        <w:ind w:left="360" w:hanging="360"/>
        <w:rPr>
          <w:b/>
        </w:rPr>
      </w:pPr>
      <w:r>
        <w:rPr>
          <w:b/>
        </w:rPr>
        <w:t>8</w:t>
      </w:r>
      <w:r w:rsidR="00467183" w:rsidRPr="00BD2B41">
        <w:rPr>
          <w:b/>
        </w:rPr>
        <w:t xml:space="preserve">. </w:t>
      </w:r>
      <w:r w:rsidR="00467183" w:rsidRPr="00BD2B41">
        <w:rPr>
          <w:b/>
        </w:rPr>
        <w:tab/>
        <w:t>Does anyone living in the household have a history of substance abuse or need substance abuse treatment?</w:t>
      </w:r>
    </w:p>
    <w:p w14:paraId="0D4BF16B" w14:textId="77777777" w:rsidR="00964555" w:rsidRPr="00BD2B41" w:rsidRDefault="00467183" w:rsidP="00D40064">
      <w:pPr>
        <w:tabs>
          <w:tab w:val="left" w:pos="360"/>
          <w:tab w:val="left" w:pos="720"/>
          <w:tab w:val="left" w:pos="1440"/>
          <w:tab w:val="left" w:pos="3600"/>
          <w:tab w:val="left" w:pos="4320"/>
        </w:tabs>
        <w:spacing w:line="360" w:lineRule="auto"/>
      </w:pPr>
      <w:r w:rsidRPr="00BD2B41">
        <w:rPr>
          <w:b/>
        </w:rPr>
        <w:tab/>
      </w:r>
      <w:r w:rsidRPr="00BD2B41">
        <w:rPr>
          <w:b/>
        </w:rPr>
        <w:tab/>
      </w:r>
      <w:bookmarkStart w:id="32" w:name="Check54"/>
      <w:r w:rsidR="00D40064" w:rsidRPr="00BD2B41">
        <w:rPr>
          <w:b/>
        </w:rPr>
        <w:tab/>
      </w:r>
      <w:r w:rsidRPr="00BD2B41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2"/>
      <w:r w:rsidRPr="00BD2B41">
        <w:t xml:space="preserve"> Yes</w:t>
      </w:r>
      <w:r w:rsidRPr="00BD2B41">
        <w:tab/>
      </w:r>
      <w:bookmarkStart w:id="33" w:name="Check55"/>
      <w:r w:rsidRPr="00BD2B41">
        <w:tab/>
      </w:r>
      <w:r w:rsidRPr="00BD2B41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3"/>
      <w:r w:rsidRPr="00BD2B41">
        <w:t xml:space="preserve"> No</w:t>
      </w:r>
      <w:r w:rsidRPr="00BD2B41">
        <w:tab/>
      </w:r>
      <w:bookmarkStart w:id="34" w:name="Check56"/>
      <w:r w:rsidRPr="00BD2B41">
        <w:tab/>
      </w:r>
      <w:r w:rsidRPr="00BD2B41">
        <w:tab/>
      </w:r>
      <w:r w:rsidRPr="00BD2B41">
        <w:tab/>
      </w:r>
      <w:r w:rsidRPr="00BD2B41"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4"/>
      <w:r w:rsidRPr="00BD2B41">
        <w:t xml:space="preserve"> Unknown</w:t>
      </w:r>
    </w:p>
    <w:p w14:paraId="35793FC2" w14:textId="77777777" w:rsidR="00D40064" w:rsidRPr="00BD2B41" w:rsidRDefault="00D40064" w:rsidP="00D40064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  <w:ind w:right="-360"/>
      </w:pPr>
      <w:r w:rsidRPr="00BD2B41">
        <w:tab/>
      </w:r>
    </w:p>
    <w:p w14:paraId="078FBD90" w14:textId="77777777" w:rsidR="001C69F2" w:rsidRPr="00BD2B41" w:rsidRDefault="00B47431" w:rsidP="00D40064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  <w:ind w:right="-360"/>
        <w:rPr>
          <w:b/>
        </w:rPr>
      </w:pPr>
      <w:r>
        <w:rPr>
          <w:b/>
        </w:rPr>
        <w:t>9</w:t>
      </w:r>
      <w:r w:rsidR="00D40064" w:rsidRPr="00BD2B41">
        <w:rPr>
          <w:b/>
        </w:rPr>
        <w:t xml:space="preserve">. Does anyone living in the household use tobacco products? </w:t>
      </w:r>
    </w:p>
    <w:p w14:paraId="3067E6C0" w14:textId="77777777" w:rsidR="00B75316" w:rsidRPr="00BD2B41" w:rsidRDefault="001C69F2" w:rsidP="001C69F2">
      <w:pPr>
        <w:tabs>
          <w:tab w:val="left" w:pos="360"/>
          <w:tab w:val="left" w:pos="1440"/>
          <w:tab w:val="left" w:pos="1800"/>
          <w:tab w:val="left" w:pos="3600"/>
          <w:tab w:val="left" w:pos="4320"/>
        </w:tabs>
        <w:spacing w:line="360" w:lineRule="auto"/>
        <w:ind w:right="-360"/>
      </w:pPr>
      <w:r w:rsidRPr="00BD2B41">
        <w:rPr>
          <w:b/>
        </w:rPr>
        <w:tab/>
      </w:r>
      <w:r w:rsidRPr="00BD2B41">
        <w:rPr>
          <w:b/>
        </w:rPr>
        <w:tab/>
      </w:r>
      <w:r w:rsidR="00D40064" w:rsidRPr="00BD2B41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D40064" w:rsidRPr="00BD2B41">
        <w:instrText xml:space="preserve"> FORMCHECKBOX </w:instrText>
      </w:r>
      <w:r w:rsidR="00D40064" w:rsidRPr="00BD2B41">
        <w:fldChar w:fldCharType="separate"/>
      </w:r>
      <w:r w:rsidR="00D40064" w:rsidRPr="00BD2B41">
        <w:fldChar w:fldCharType="end"/>
      </w:r>
      <w:r w:rsidR="00D40064" w:rsidRPr="00BD2B41">
        <w:t xml:space="preserve"> Yes</w:t>
      </w:r>
      <w:r w:rsidR="00D40064" w:rsidRPr="00BD2B41">
        <w:tab/>
      </w:r>
      <w:r w:rsidR="00D40064" w:rsidRPr="00BD2B41">
        <w:tab/>
      </w:r>
      <w:r w:rsidR="00D40064" w:rsidRPr="00BD2B41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="00D40064" w:rsidRPr="00BD2B41">
        <w:instrText xml:space="preserve"> FORMCHECKBOX </w:instrText>
      </w:r>
      <w:r w:rsidR="00D40064" w:rsidRPr="00BD2B41">
        <w:fldChar w:fldCharType="separate"/>
      </w:r>
      <w:r w:rsidR="00D40064" w:rsidRPr="00BD2B41">
        <w:fldChar w:fldCharType="end"/>
      </w:r>
      <w:r w:rsidR="00D40064" w:rsidRPr="00BD2B41">
        <w:t xml:space="preserve"> No</w:t>
      </w:r>
      <w:r w:rsidR="00D40064" w:rsidRPr="00BD2B41">
        <w:tab/>
      </w:r>
      <w:r w:rsidR="00D40064" w:rsidRPr="00BD2B41">
        <w:tab/>
      </w:r>
      <w:r w:rsidRPr="00BD2B41">
        <w:tab/>
      </w:r>
      <w:r w:rsidRPr="00BD2B41">
        <w:tab/>
      </w:r>
      <w:r w:rsidR="00D40064" w:rsidRPr="00BD2B41"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="00D40064" w:rsidRPr="00BD2B41">
        <w:instrText xml:space="preserve"> FORMCHECKBOX </w:instrText>
      </w:r>
      <w:r w:rsidR="00D40064" w:rsidRPr="00BD2B41">
        <w:fldChar w:fldCharType="separate"/>
      </w:r>
      <w:r w:rsidR="00D40064" w:rsidRPr="00BD2B41">
        <w:fldChar w:fldCharType="end"/>
      </w:r>
      <w:r w:rsidR="00D40064" w:rsidRPr="00BD2B41">
        <w:t xml:space="preserve"> Unknown</w:t>
      </w:r>
    </w:p>
    <w:p w14:paraId="1D0C1863" w14:textId="77777777" w:rsidR="00467183" w:rsidRPr="00BD2B41" w:rsidRDefault="00467183" w:rsidP="00467183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  <w:ind w:right="-360"/>
      </w:pPr>
    </w:p>
    <w:p w14:paraId="74105020" w14:textId="77777777" w:rsidR="00B75316" w:rsidRPr="00BD2B41" w:rsidRDefault="00B75316" w:rsidP="00B75316">
      <w:pPr>
        <w:tabs>
          <w:tab w:val="left" w:pos="360"/>
          <w:tab w:val="left" w:pos="1800"/>
          <w:tab w:val="left" w:pos="3600"/>
          <w:tab w:val="left" w:pos="5220"/>
        </w:tabs>
        <w:spacing w:line="360" w:lineRule="auto"/>
        <w:ind w:left="360" w:hanging="360"/>
        <w:rPr>
          <w:b/>
        </w:rPr>
      </w:pPr>
      <w:r w:rsidRPr="00BD2B41">
        <w:rPr>
          <w:b/>
        </w:rPr>
        <w:t>1</w:t>
      </w:r>
      <w:r w:rsidR="00B47431">
        <w:rPr>
          <w:b/>
        </w:rPr>
        <w:t>0</w:t>
      </w:r>
      <w:r w:rsidRPr="00BD2B41">
        <w:rPr>
          <w:b/>
        </w:rPr>
        <w:t>.</w:t>
      </w:r>
      <w:r w:rsidRPr="00BD2B41">
        <w:rPr>
          <w:b/>
        </w:rPr>
        <w:tab/>
      </w:r>
      <w:bookmarkStart w:id="35" w:name="Check60"/>
      <w:r w:rsidR="00AF249F" w:rsidRPr="00BD2B41">
        <w:rPr>
          <w:b/>
        </w:rPr>
        <w:t>Has anyone living in the household had a history of child abuse or neglect &amp; involvement with child welfare services either as a child or as an adult?</w:t>
      </w:r>
      <w:r w:rsidRPr="00BD2B41">
        <w:rPr>
          <w:b/>
        </w:rPr>
        <w:tab/>
      </w:r>
      <w:r w:rsidRPr="00BD2B41">
        <w:rPr>
          <w:b/>
        </w:rPr>
        <w:tab/>
      </w:r>
    </w:p>
    <w:p w14:paraId="30DEC460" w14:textId="77777777" w:rsidR="00B75316" w:rsidRPr="00BD2B41" w:rsidRDefault="00B75316" w:rsidP="00B50203">
      <w:pPr>
        <w:tabs>
          <w:tab w:val="left" w:pos="360"/>
          <w:tab w:val="left" w:pos="1440"/>
          <w:tab w:val="left" w:pos="3600"/>
          <w:tab w:val="left" w:pos="4320"/>
        </w:tabs>
        <w:spacing w:line="360" w:lineRule="auto"/>
      </w:pPr>
      <w:r w:rsidRPr="00BD2B41">
        <w:rPr>
          <w:b/>
        </w:rPr>
        <w:tab/>
      </w:r>
      <w:r w:rsidRPr="00BD2B41">
        <w:rPr>
          <w:b/>
        </w:rPr>
        <w:tab/>
      </w:r>
      <w:r w:rsidRPr="00BD2B41"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5"/>
      <w:r w:rsidRPr="00BD2B41">
        <w:t xml:space="preserve"> Yes</w:t>
      </w:r>
      <w:r w:rsidRPr="00BD2B41">
        <w:tab/>
      </w:r>
      <w:bookmarkStart w:id="36" w:name="Check61"/>
      <w:r w:rsidRPr="00BD2B41">
        <w:tab/>
      </w:r>
      <w:r w:rsidRPr="00BD2B41"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6"/>
      <w:r w:rsidRPr="00BD2B41">
        <w:t xml:space="preserve"> No</w:t>
      </w:r>
      <w:r w:rsidRPr="00BD2B41">
        <w:tab/>
      </w:r>
      <w:bookmarkStart w:id="37" w:name="Check62"/>
      <w:r w:rsidRPr="00BD2B41">
        <w:tab/>
      </w:r>
      <w:r w:rsidRPr="00BD2B41">
        <w:tab/>
      </w:r>
      <w:r w:rsidRPr="00BD2B41">
        <w:tab/>
      </w:r>
      <w:r w:rsidRPr="00BD2B41"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7"/>
      <w:r w:rsidRPr="00BD2B41">
        <w:t xml:space="preserve"> Unknown</w:t>
      </w:r>
    </w:p>
    <w:p w14:paraId="6D206E50" w14:textId="77777777" w:rsidR="00B75316" w:rsidRPr="00BD2B41" w:rsidRDefault="00B75316" w:rsidP="00B75316">
      <w:pPr>
        <w:tabs>
          <w:tab w:val="left" w:pos="360"/>
          <w:tab w:val="left" w:pos="1800"/>
          <w:tab w:val="left" w:pos="3600"/>
          <w:tab w:val="left" w:pos="5220"/>
        </w:tabs>
        <w:spacing w:line="360" w:lineRule="auto"/>
      </w:pPr>
    </w:p>
    <w:p w14:paraId="1034F24B" w14:textId="77777777" w:rsidR="00B75316" w:rsidRPr="00BD2B41" w:rsidRDefault="00B75316" w:rsidP="00B75316">
      <w:pPr>
        <w:tabs>
          <w:tab w:val="left" w:pos="360"/>
          <w:tab w:val="left" w:pos="1800"/>
          <w:tab w:val="left" w:pos="2880"/>
          <w:tab w:val="left" w:pos="3600"/>
          <w:tab w:val="left" w:pos="4320"/>
          <w:tab w:val="left" w:pos="5220"/>
          <w:tab w:val="left" w:pos="5760"/>
        </w:tabs>
        <w:spacing w:line="360" w:lineRule="auto"/>
        <w:ind w:left="360" w:hanging="360"/>
        <w:rPr>
          <w:b/>
        </w:rPr>
      </w:pPr>
      <w:r w:rsidRPr="00BD2B41">
        <w:rPr>
          <w:b/>
        </w:rPr>
        <w:t>1</w:t>
      </w:r>
      <w:r w:rsidR="00B47431">
        <w:rPr>
          <w:b/>
        </w:rPr>
        <w:t>1</w:t>
      </w:r>
      <w:r w:rsidRPr="00BD2B41">
        <w:rPr>
          <w:b/>
        </w:rPr>
        <w:t>.</w:t>
      </w:r>
      <w:r w:rsidRPr="00BD2B41">
        <w:rPr>
          <w:b/>
        </w:rPr>
        <w:tab/>
        <w:t>Has a doctor or health professional ever told you (index parent) that your child/any of your children has any developmental delay or developmental disability?</w:t>
      </w:r>
      <w:r w:rsidRPr="00BD2B41">
        <w:rPr>
          <w:b/>
        </w:rPr>
        <w:tab/>
      </w:r>
      <w:bookmarkStart w:id="38" w:name="Check63"/>
    </w:p>
    <w:p w14:paraId="5A3FEB34" w14:textId="77777777" w:rsidR="00B75316" w:rsidRPr="00BD2B41" w:rsidRDefault="00B75316" w:rsidP="00766E3E">
      <w:pPr>
        <w:tabs>
          <w:tab w:val="left" w:pos="360"/>
          <w:tab w:val="left" w:pos="1440"/>
          <w:tab w:val="left" w:pos="2880"/>
          <w:tab w:val="left" w:pos="3600"/>
          <w:tab w:val="left" w:pos="4320"/>
        </w:tabs>
        <w:spacing w:line="360" w:lineRule="auto"/>
        <w:ind w:left="360" w:hanging="360"/>
      </w:pPr>
      <w:r w:rsidRPr="00BD2B41">
        <w:rPr>
          <w:b/>
        </w:rPr>
        <w:tab/>
      </w:r>
      <w:r w:rsidRPr="00BD2B41">
        <w:rPr>
          <w:b/>
        </w:rPr>
        <w:tab/>
      </w:r>
      <w:r w:rsidRPr="00BD2B41">
        <w:fldChar w:fldCharType="begin" w:fldLock="1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8"/>
      <w:r w:rsidRPr="00BD2B41">
        <w:t xml:space="preserve"> Yes</w:t>
      </w:r>
      <w:r w:rsidRPr="00BD2B41">
        <w:tab/>
      </w:r>
      <w:r w:rsidRPr="00BD2B41">
        <w:tab/>
      </w:r>
      <w:bookmarkStart w:id="39" w:name="Check64"/>
      <w:r w:rsidR="00766E3E" w:rsidRPr="00BD2B41">
        <w:tab/>
      </w:r>
      <w:r w:rsidRPr="00BD2B41"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39"/>
      <w:r w:rsidRPr="00BD2B41">
        <w:t xml:space="preserve"> No</w:t>
      </w:r>
      <w:r w:rsidRPr="00BD2B41">
        <w:tab/>
      </w:r>
      <w:r w:rsidRPr="00BD2B41">
        <w:tab/>
      </w:r>
      <w:bookmarkStart w:id="40" w:name="Check65"/>
      <w:r w:rsidRPr="00BD2B41">
        <w:tab/>
      </w:r>
      <w:r w:rsidRPr="00BD2B41">
        <w:tab/>
      </w:r>
      <w:r w:rsidRPr="00BD2B41"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 w:rsidRPr="00BD2B41">
        <w:instrText xml:space="preserve"> FORMCHECKBOX </w:instrText>
      </w:r>
      <w:r w:rsidRPr="00BD2B41">
        <w:fldChar w:fldCharType="separate"/>
      </w:r>
      <w:r w:rsidRPr="00BD2B41">
        <w:fldChar w:fldCharType="end"/>
      </w:r>
      <w:bookmarkEnd w:id="40"/>
      <w:r w:rsidRPr="00BD2B41">
        <w:t xml:space="preserve"> Unknown</w:t>
      </w:r>
    </w:p>
    <w:p w14:paraId="612F206D" w14:textId="77777777" w:rsidR="00BD2B41" w:rsidRPr="00BD2B41" w:rsidRDefault="00BD2B41" w:rsidP="00766E3E">
      <w:pPr>
        <w:tabs>
          <w:tab w:val="left" w:pos="360"/>
          <w:tab w:val="left" w:pos="1440"/>
          <w:tab w:val="left" w:pos="2880"/>
          <w:tab w:val="left" w:pos="3600"/>
          <w:tab w:val="left" w:pos="4320"/>
        </w:tabs>
        <w:spacing w:line="360" w:lineRule="auto"/>
        <w:ind w:left="360" w:hanging="360"/>
      </w:pPr>
    </w:p>
    <w:p w14:paraId="67FBDD12" w14:textId="77777777" w:rsidR="00BD2B41" w:rsidRPr="00BD2B41" w:rsidRDefault="00193B9D" w:rsidP="00193B9D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4320"/>
          <w:tab w:val="left" w:pos="6480"/>
          <w:tab w:val="left" w:pos="7200"/>
          <w:tab w:val="left" w:pos="7920"/>
          <w:tab w:val="left" w:pos="9360"/>
        </w:tabs>
        <w:spacing w:line="360" w:lineRule="auto"/>
        <w:ind w:left="360" w:hanging="360"/>
      </w:pPr>
      <w:r w:rsidRPr="00BD2B41">
        <w:rPr>
          <w:b/>
        </w:rPr>
        <w:t>1</w:t>
      </w:r>
      <w:r w:rsidR="00B47431">
        <w:rPr>
          <w:b/>
        </w:rPr>
        <w:t>2</w:t>
      </w:r>
      <w:r w:rsidRPr="00BD2B41">
        <w:rPr>
          <w:b/>
        </w:rPr>
        <w:t>.</w:t>
      </w:r>
      <w:r w:rsidRPr="00BD2B41">
        <w:rPr>
          <w:b/>
        </w:rPr>
        <w:tab/>
        <w:t>Is there anyone in your household (including adults and children) who had/has a low student achievement level?</w:t>
      </w:r>
      <w:r w:rsidRPr="00BD2B41">
        <w:tab/>
      </w:r>
    </w:p>
    <w:p w14:paraId="445CF5D2" w14:textId="77777777" w:rsidR="00B75316" w:rsidRPr="00BD2B41" w:rsidRDefault="00BD2B41" w:rsidP="00193B9D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4320"/>
          <w:tab w:val="left" w:pos="6480"/>
          <w:tab w:val="left" w:pos="7200"/>
          <w:tab w:val="left" w:pos="7920"/>
          <w:tab w:val="left" w:pos="9360"/>
        </w:tabs>
        <w:spacing w:line="360" w:lineRule="auto"/>
        <w:ind w:left="360" w:hanging="360"/>
      </w:pPr>
      <w:r w:rsidRPr="00BD2B41">
        <w:tab/>
      </w:r>
      <w:r w:rsidRPr="00BD2B41">
        <w:tab/>
      </w:r>
      <w:r w:rsidRPr="00BD2B41">
        <w:tab/>
      </w:r>
      <w:r w:rsidR="00193B9D" w:rsidRPr="00BD2B41">
        <w:fldChar w:fldCharType="begin" w:fldLock="1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 w:rsidR="00193B9D" w:rsidRPr="00BD2B41">
        <w:instrText xml:space="preserve"> FORMCHECKBOX </w:instrText>
      </w:r>
      <w:r w:rsidR="00193B9D" w:rsidRPr="00BD2B41">
        <w:fldChar w:fldCharType="separate"/>
      </w:r>
      <w:r w:rsidR="00193B9D" w:rsidRPr="00BD2B41">
        <w:fldChar w:fldCharType="end"/>
      </w:r>
      <w:r w:rsidR="00193B9D" w:rsidRPr="00BD2B41">
        <w:t xml:space="preserve"> Yes</w:t>
      </w:r>
      <w:r w:rsidR="00193B9D" w:rsidRPr="00BD2B41">
        <w:tab/>
      </w:r>
      <w:r w:rsidR="00193B9D" w:rsidRPr="00BD2B41">
        <w:tab/>
      </w:r>
      <w:r w:rsidR="00193B9D" w:rsidRPr="00BD2B41">
        <w:tab/>
      </w:r>
      <w:r w:rsidR="00193B9D" w:rsidRPr="00BD2B41"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 w:rsidR="00193B9D" w:rsidRPr="00BD2B41">
        <w:instrText xml:space="preserve"> FORMCHECKBOX </w:instrText>
      </w:r>
      <w:r w:rsidR="00193B9D" w:rsidRPr="00BD2B41">
        <w:fldChar w:fldCharType="separate"/>
      </w:r>
      <w:r w:rsidR="00193B9D" w:rsidRPr="00BD2B41">
        <w:fldChar w:fldCharType="end"/>
      </w:r>
      <w:r w:rsidR="00193B9D" w:rsidRPr="00BD2B41">
        <w:t xml:space="preserve"> No</w:t>
      </w:r>
    </w:p>
    <w:p w14:paraId="3D4F63EA" w14:textId="77777777" w:rsidR="00BD2B41" w:rsidRDefault="00BD2B41" w:rsidP="00E41F1F">
      <w:pPr>
        <w:tabs>
          <w:tab w:val="left" w:pos="1440"/>
          <w:tab w:val="left" w:pos="2880"/>
          <w:tab w:val="left" w:pos="3600"/>
          <w:tab w:val="left" w:pos="4320"/>
          <w:tab w:val="left" w:pos="5220"/>
          <w:tab w:val="left" w:pos="6120"/>
          <w:tab w:val="left" w:pos="8640"/>
        </w:tabs>
        <w:jc w:val="center"/>
        <w:rPr>
          <w:b/>
          <w:i/>
          <w:sz w:val="28"/>
          <w:szCs w:val="28"/>
        </w:rPr>
        <w:sectPr w:rsidR="00BD2B41" w:rsidSect="00E5075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 w:code="1"/>
          <w:pgMar w:top="1008" w:right="864" w:bottom="720" w:left="864" w:header="0" w:footer="432" w:gutter="0"/>
          <w:cols w:space="720"/>
          <w:titlePg/>
          <w:docGrid w:linePitch="360"/>
        </w:sectPr>
      </w:pPr>
    </w:p>
    <w:p w14:paraId="29B8CDB1" w14:textId="77777777" w:rsidR="003F3AB2" w:rsidRDefault="0025295B" w:rsidP="003F3AB2">
      <w:pPr>
        <w:tabs>
          <w:tab w:val="left" w:pos="1440"/>
          <w:tab w:val="left" w:pos="2880"/>
          <w:tab w:val="left" w:pos="3600"/>
          <w:tab w:val="left" w:pos="4320"/>
          <w:tab w:val="left" w:pos="5220"/>
          <w:tab w:val="left" w:pos="6120"/>
          <w:tab w:val="left" w:pos="864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M22</w:t>
      </w:r>
      <w:r w:rsidR="00A61D92">
        <w:rPr>
          <w:b/>
          <w:i/>
          <w:sz w:val="28"/>
          <w:szCs w:val="28"/>
        </w:rPr>
        <w:t>-THEO</w:t>
      </w:r>
    </w:p>
    <w:p w14:paraId="31B7D64B" w14:textId="77777777" w:rsidR="00B75316" w:rsidRPr="00CD65D4" w:rsidRDefault="00E41F1F" w:rsidP="003F3AB2">
      <w:pPr>
        <w:tabs>
          <w:tab w:val="left" w:pos="1440"/>
          <w:tab w:val="left" w:pos="2880"/>
          <w:tab w:val="left" w:pos="3600"/>
          <w:tab w:val="left" w:pos="4320"/>
          <w:tab w:val="left" w:pos="5220"/>
          <w:tab w:val="left" w:pos="6120"/>
          <w:tab w:val="left" w:pos="8640"/>
        </w:tabs>
        <w:jc w:val="center"/>
        <w:rPr>
          <w:b/>
          <w:i/>
          <w:sz w:val="28"/>
          <w:szCs w:val="28"/>
        </w:rPr>
      </w:pPr>
      <w:r w:rsidRPr="00285C4D">
        <w:rPr>
          <w:b/>
          <w:i/>
          <w:sz w:val="28"/>
          <w:szCs w:val="28"/>
        </w:rPr>
        <w:t xml:space="preserve">MIECHV </w:t>
      </w:r>
      <w:r>
        <w:rPr>
          <w:b/>
          <w:i/>
          <w:sz w:val="28"/>
          <w:szCs w:val="28"/>
        </w:rPr>
        <w:t xml:space="preserve">Baby’s Age </w:t>
      </w:r>
      <w:r w:rsidR="0025295B">
        <w:rPr>
          <w:b/>
          <w:i/>
          <w:sz w:val="28"/>
          <w:szCs w:val="28"/>
        </w:rPr>
        <w:t>36 Months</w:t>
      </w:r>
      <w:r>
        <w:rPr>
          <w:b/>
          <w:i/>
          <w:sz w:val="28"/>
          <w:szCs w:val="28"/>
        </w:rPr>
        <w:t>,</w:t>
      </w:r>
      <w:r w:rsidRPr="00CD65D4">
        <w:rPr>
          <w:b/>
          <w:i/>
          <w:sz w:val="28"/>
          <w:szCs w:val="28"/>
        </w:rPr>
        <w:t xml:space="preserve"> continued</w:t>
      </w:r>
    </w:p>
    <w:p w14:paraId="74A4D0A9" w14:textId="77777777" w:rsidR="00B75316" w:rsidRPr="00CD65D4" w:rsidRDefault="003F3AB2" w:rsidP="003F3AB2">
      <w:pPr>
        <w:tabs>
          <w:tab w:val="left" w:pos="1440"/>
          <w:tab w:val="left" w:pos="3600"/>
        </w:tabs>
        <w:jc w:val="center"/>
        <w:rPr>
          <w:i/>
          <w:sz w:val="28"/>
          <w:szCs w:val="28"/>
        </w:rPr>
      </w:pPr>
      <w:r w:rsidRPr="005D07CE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80D5825" wp14:editId="02FB2DB4">
                <wp:simplePos x="0" y="0"/>
                <wp:positionH relativeFrom="column">
                  <wp:posOffset>4848225</wp:posOffset>
                </wp:positionH>
                <wp:positionV relativeFrom="paragraph">
                  <wp:posOffset>203835</wp:posOffset>
                </wp:positionV>
                <wp:extent cx="2194560" cy="0"/>
                <wp:effectExtent l="0" t="0" r="0" b="0"/>
                <wp:wrapNone/>
                <wp:docPr id="1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C532A" id="AutoShape 9" o:spid="_x0000_s1026" type="#_x0000_t32" style="position:absolute;margin-left:381.75pt;margin-top:16.05pt;width:172.8pt;height:0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"/>
            </w:pict>
          </mc:Fallback>
        </mc:AlternateContent>
      </w:r>
      <w:r>
        <w:rPr>
          <w:i/>
          <w:sz w:val="28"/>
          <w:szCs w:val="28"/>
        </w:rPr>
        <w:t xml:space="preserve">                            </w:t>
      </w:r>
      <w:r w:rsidR="00B75316" w:rsidRPr="00CD65D4">
        <w:rPr>
          <w:i/>
          <w:sz w:val="28"/>
          <w:szCs w:val="28"/>
        </w:rPr>
        <w:t>Index Paren</w:t>
      </w:r>
      <w:r>
        <w:rPr>
          <w:i/>
          <w:sz w:val="28"/>
          <w:szCs w:val="28"/>
        </w:rPr>
        <w:t xml:space="preserve">t                  </w:t>
      </w:r>
      <w:r w:rsidR="00B75316">
        <w:rPr>
          <w:i/>
          <w:sz w:val="28"/>
          <w:szCs w:val="28"/>
        </w:rPr>
        <w:t>ID#</w:t>
      </w:r>
      <w:r w:rsidR="00AF249F"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="00AF249F" w:rsidRPr="002418BF">
        <w:rPr>
          <w:sz w:val="22"/>
          <w:szCs w:val="22"/>
        </w:rPr>
        <w:instrText xml:space="preserve"> FORMTEXT </w:instrText>
      </w:r>
      <w:r w:rsidR="00AF249F" w:rsidRPr="002418BF">
        <w:rPr>
          <w:sz w:val="22"/>
          <w:szCs w:val="22"/>
        </w:rPr>
      </w:r>
      <w:r w:rsidR="00AF249F" w:rsidRPr="002418BF">
        <w:rPr>
          <w:sz w:val="22"/>
          <w:szCs w:val="22"/>
        </w:rPr>
        <w:fldChar w:fldCharType="separate"/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noProof/>
          <w:sz w:val="22"/>
          <w:szCs w:val="22"/>
        </w:rPr>
        <w:t> </w:t>
      </w:r>
      <w:r w:rsidR="00AF249F" w:rsidRPr="002418BF">
        <w:rPr>
          <w:sz w:val="22"/>
          <w:szCs w:val="22"/>
        </w:rPr>
        <w:fldChar w:fldCharType="end"/>
      </w:r>
    </w:p>
    <w:p w14:paraId="71E5E64B" w14:textId="77777777" w:rsidR="00DE76BC" w:rsidRDefault="00DE76BC" w:rsidP="00B75316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</w:pPr>
    </w:p>
    <w:p w14:paraId="1BC0B1AD" w14:textId="77777777" w:rsidR="006F2C4C" w:rsidRPr="00C31123" w:rsidRDefault="006F2C4C" w:rsidP="006F2C4C">
      <w:pPr>
        <w:tabs>
          <w:tab w:val="left" w:pos="360"/>
          <w:tab w:val="left" w:pos="720"/>
        </w:tabs>
        <w:spacing w:line="360" w:lineRule="auto"/>
        <w:ind w:left="360" w:hanging="360"/>
        <w:rPr>
          <w:i/>
        </w:rPr>
      </w:pPr>
      <w:r>
        <w:rPr>
          <w:b/>
        </w:rPr>
        <w:t>1</w:t>
      </w:r>
      <w:r w:rsidR="00B47431">
        <w:rPr>
          <w:b/>
        </w:rPr>
        <w:t>3</w:t>
      </w:r>
      <w:r w:rsidRPr="00C31123">
        <w:rPr>
          <w:b/>
        </w:rPr>
        <w:t xml:space="preserve">. </w:t>
      </w:r>
      <w:r>
        <w:rPr>
          <w:b/>
        </w:rPr>
        <w:t>Last month</w:t>
      </w:r>
      <w:r w:rsidRPr="00C31123">
        <w:rPr>
          <w:b/>
        </w:rPr>
        <w:t xml:space="preserve">, what was your </w:t>
      </w:r>
      <w:r w:rsidRPr="00984D44">
        <w:rPr>
          <w:b/>
          <w:i/>
        </w:rPr>
        <w:t>(parent’s</w:t>
      </w:r>
      <w:r>
        <w:rPr>
          <w:b/>
          <w:i/>
        </w:rPr>
        <w:t>/guardian’s</w:t>
      </w:r>
      <w:r w:rsidRPr="00984D44">
        <w:rPr>
          <w:b/>
          <w:i/>
        </w:rPr>
        <w:t>)</w:t>
      </w:r>
      <w:r w:rsidRPr="00C31123">
        <w:rPr>
          <w:b/>
        </w:rPr>
        <w:t xml:space="preserve"> gross TOTAL HOUSEHOLD income from employment and any benefits you receive? </w:t>
      </w:r>
      <w:r w:rsidRPr="00C31123">
        <w:rPr>
          <w:i/>
        </w:rPr>
        <w:t>All information will be kept private and will not affect any services you</w:t>
      </w:r>
      <w:r>
        <w:rPr>
          <w:i/>
        </w:rPr>
        <w:t xml:space="preserve"> (parent) </w:t>
      </w:r>
      <w:r w:rsidRPr="00C31123">
        <w:rPr>
          <w:i/>
        </w:rPr>
        <w:t>are now getting.</w:t>
      </w:r>
    </w:p>
    <w:p w14:paraId="4A6CF903" w14:textId="77777777" w:rsidR="006F2C4C" w:rsidRPr="00C31123" w:rsidRDefault="006F2C4C" w:rsidP="006F2C4C">
      <w:pPr>
        <w:tabs>
          <w:tab w:val="left" w:pos="720"/>
        </w:tabs>
        <w:spacing w:line="360" w:lineRule="auto"/>
        <w:rPr>
          <w:b/>
          <w:i/>
          <w:sz w:val="18"/>
          <w:szCs w:val="18"/>
        </w:rPr>
      </w:pPr>
      <w:r w:rsidRPr="00C31123">
        <w:rPr>
          <w:i/>
          <w:sz w:val="24"/>
          <w:szCs w:val="24"/>
        </w:rPr>
        <w:tab/>
      </w:r>
      <w:r w:rsidRPr="00C31123">
        <w:rPr>
          <w:b/>
          <w:i/>
          <w:sz w:val="18"/>
          <w:szCs w:val="18"/>
        </w:rPr>
        <w:t xml:space="preserve">Include all of these </w:t>
      </w:r>
      <w:r>
        <w:rPr>
          <w:b/>
          <w:i/>
          <w:sz w:val="18"/>
          <w:szCs w:val="18"/>
        </w:rPr>
        <w:t>i</w:t>
      </w:r>
      <w:r w:rsidRPr="00C31123">
        <w:rPr>
          <w:b/>
          <w:i/>
          <w:sz w:val="18"/>
          <w:szCs w:val="18"/>
        </w:rPr>
        <w:t xml:space="preserve">ncome </w:t>
      </w:r>
      <w:r>
        <w:rPr>
          <w:b/>
          <w:i/>
          <w:sz w:val="18"/>
          <w:szCs w:val="18"/>
        </w:rPr>
        <w:t>s</w:t>
      </w:r>
      <w:r w:rsidRPr="00C31123">
        <w:rPr>
          <w:b/>
          <w:i/>
          <w:sz w:val="18"/>
          <w:szCs w:val="18"/>
        </w:rPr>
        <w:t>ources:</w:t>
      </w:r>
    </w:p>
    <w:p w14:paraId="5199C6A6" w14:textId="77777777" w:rsidR="006F2C4C" w:rsidRPr="001B2353" w:rsidRDefault="001B2353" w:rsidP="001B2353">
      <w:pPr>
        <w:tabs>
          <w:tab w:val="left" w:pos="720"/>
        </w:tabs>
        <w:spacing w:line="360" w:lineRule="auto"/>
        <w:ind w:left="720"/>
        <w:rPr>
          <w:sz w:val="18"/>
          <w:szCs w:val="18"/>
        </w:rPr>
      </w:pPr>
      <w:r w:rsidRPr="00C31123">
        <w:rPr>
          <w:sz w:val="18"/>
          <w:szCs w:val="18"/>
        </w:rPr>
        <w:t>Paycheck or money from a job</w:t>
      </w:r>
      <w:r>
        <w:rPr>
          <w:sz w:val="18"/>
          <w:szCs w:val="18"/>
        </w:rPr>
        <w:t>, m</w:t>
      </w:r>
      <w:r w:rsidRPr="00C31123">
        <w:rPr>
          <w:sz w:val="18"/>
          <w:szCs w:val="18"/>
        </w:rPr>
        <w:t>oney from a business, fees, dividends, or rental income</w:t>
      </w:r>
      <w:r>
        <w:rPr>
          <w:sz w:val="18"/>
          <w:szCs w:val="18"/>
        </w:rPr>
        <w:t>, s</w:t>
      </w:r>
      <w:r w:rsidRPr="00C31123">
        <w:rPr>
          <w:sz w:val="18"/>
          <w:szCs w:val="18"/>
        </w:rPr>
        <w:t>ocial security, workers’ compensation, disability, veteran benefits or pensions</w:t>
      </w:r>
      <w:r>
        <w:rPr>
          <w:sz w:val="18"/>
          <w:szCs w:val="18"/>
        </w:rPr>
        <w:t>, b</w:t>
      </w:r>
      <w:r w:rsidRPr="00D57A52">
        <w:rPr>
          <w:sz w:val="18"/>
          <w:szCs w:val="18"/>
        </w:rPr>
        <w:t>enefits such as TANF or SSI</w:t>
      </w:r>
      <w:r>
        <w:rPr>
          <w:sz w:val="18"/>
          <w:szCs w:val="18"/>
        </w:rPr>
        <w:t>, c</w:t>
      </w:r>
      <w:r w:rsidRPr="00D57A52">
        <w:rPr>
          <w:sz w:val="18"/>
          <w:szCs w:val="18"/>
        </w:rPr>
        <w:t>hild support or alimony</w:t>
      </w:r>
      <w:r>
        <w:rPr>
          <w:sz w:val="18"/>
          <w:szCs w:val="18"/>
        </w:rPr>
        <w:t>, u</w:t>
      </w:r>
      <w:r w:rsidRPr="00D57A52">
        <w:rPr>
          <w:sz w:val="18"/>
          <w:szCs w:val="18"/>
        </w:rPr>
        <w:t>nemployment benefits</w:t>
      </w:r>
      <w:r w:rsidRPr="00C31123">
        <w:rPr>
          <w:sz w:val="18"/>
          <w:szCs w:val="18"/>
        </w:rPr>
        <w:tab/>
      </w:r>
    </w:p>
    <w:p w14:paraId="1366B0FD" w14:textId="77777777" w:rsidR="001B2353" w:rsidRDefault="001B2353" w:rsidP="006F2C4C">
      <w:pPr>
        <w:tabs>
          <w:tab w:val="left" w:pos="720"/>
          <w:tab w:val="left" w:pos="1440"/>
          <w:tab w:val="left" w:pos="4170"/>
        </w:tabs>
        <w:spacing w:after="60"/>
        <w:rPr>
          <w:b/>
          <w:sz w:val="16"/>
          <w:szCs w:val="16"/>
        </w:rPr>
      </w:pPr>
    </w:p>
    <w:p w14:paraId="65A095DA" w14:textId="77777777" w:rsidR="001B2353" w:rsidRDefault="001B2353" w:rsidP="006F2C4C">
      <w:pPr>
        <w:tabs>
          <w:tab w:val="left" w:pos="720"/>
          <w:tab w:val="left" w:pos="1440"/>
          <w:tab w:val="left" w:pos="4170"/>
        </w:tabs>
        <w:spacing w:after="60"/>
        <w:rPr>
          <w:b/>
          <w:sz w:val="16"/>
          <w:szCs w:val="16"/>
        </w:rPr>
        <w:sectPr w:rsidR="001B2353" w:rsidSect="008705BB">
          <w:footerReference w:type="default" r:id="rId17"/>
          <w:pgSz w:w="12240" w:h="15840" w:code="1"/>
          <w:pgMar w:top="1008" w:right="864" w:bottom="720" w:left="864" w:header="0" w:footer="432" w:gutter="0"/>
          <w:cols w:space="720"/>
          <w:docGrid w:linePitch="360"/>
        </w:sectPr>
      </w:pPr>
    </w:p>
    <w:p w14:paraId="5CA1B205" w14:textId="77777777" w:rsidR="006F2C4C" w:rsidRDefault="006F2C4C" w:rsidP="006F2C4C">
      <w:pPr>
        <w:tabs>
          <w:tab w:val="left" w:pos="720"/>
          <w:tab w:val="left" w:pos="1440"/>
          <w:tab w:val="left" w:pos="4170"/>
        </w:tabs>
        <w:spacing w:after="60"/>
      </w:pPr>
      <w:r w:rsidRPr="00C31123">
        <w:rPr>
          <w:b/>
        </w:rPr>
        <w:tab/>
      </w:r>
      <w:r w:rsidR="001B2353">
        <w:rPr>
          <w:b/>
        </w:rPr>
        <w:tab/>
      </w:r>
      <w:r>
        <w:fldChar w:fldCharType="begin" w:fldLock="1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$250 or less</w:t>
      </w:r>
    </w:p>
    <w:p w14:paraId="42376440" w14:textId="77777777" w:rsidR="006F2C4C" w:rsidRPr="00C31123" w:rsidRDefault="006F2C4C" w:rsidP="006F2C4C">
      <w:pPr>
        <w:tabs>
          <w:tab w:val="left" w:pos="720"/>
          <w:tab w:val="left" w:pos="1440"/>
          <w:tab w:val="left" w:pos="4170"/>
        </w:tabs>
        <w:spacing w:after="60"/>
      </w:pPr>
      <w:r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$251 - $500</w:t>
      </w:r>
    </w:p>
    <w:p w14:paraId="620DBD72" w14:textId="77777777" w:rsidR="006F2C4C" w:rsidRPr="00C31123" w:rsidRDefault="006F2C4C" w:rsidP="006F2C4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$501 - $750</w:t>
      </w:r>
    </w:p>
    <w:p w14:paraId="4429A238" w14:textId="77777777" w:rsidR="006F2C4C" w:rsidRPr="00C31123" w:rsidRDefault="006F2C4C" w:rsidP="006F2C4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$751 - $1,000</w:t>
      </w:r>
    </w:p>
    <w:p w14:paraId="0C411617" w14:textId="77777777" w:rsidR="006F2C4C" w:rsidRPr="00C31123" w:rsidRDefault="006F2C4C" w:rsidP="006F2C4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$1,001 - $1,250</w:t>
      </w:r>
    </w:p>
    <w:p w14:paraId="37F9185E" w14:textId="77777777" w:rsidR="006F2C4C" w:rsidRPr="00C31123" w:rsidRDefault="006F2C4C" w:rsidP="006F2C4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$1,251 - $1,500</w:t>
      </w:r>
    </w:p>
    <w:p w14:paraId="6A28A7D6" w14:textId="77777777" w:rsidR="006F2C4C" w:rsidRPr="00C31123" w:rsidRDefault="006F2C4C" w:rsidP="006F2C4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$1,501 - $1,750</w:t>
      </w:r>
    </w:p>
    <w:p w14:paraId="34BBA6D7" w14:textId="77777777" w:rsidR="006F2C4C" w:rsidRPr="00C31123" w:rsidRDefault="006F2C4C" w:rsidP="006F2C4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$1,751 - $2,000</w:t>
      </w:r>
    </w:p>
    <w:p w14:paraId="1DFC67BD" w14:textId="77777777" w:rsidR="006F2C4C" w:rsidRPr="00C31123" w:rsidRDefault="006F2C4C" w:rsidP="001B2353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$2,001 - $2,250</w:t>
      </w:r>
    </w:p>
    <w:p w14:paraId="77248B22" w14:textId="77777777" w:rsidR="001B2353" w:rsidRPr="00C31123" w:rsidRDefault="006F2C4C" w:rsidP="001B2353">
      <w:pPr>
        <w:tabs>
          <w:tab w:val="left" w:pos="1440"/>
          <w:tab w:val="left" w:pos="8280"/>
        </w:tabs>
        <w:spacing w:after="60"/>
      </w:pPr>
      <w:r w:rsidRPr="00C31123">
        <w:tab/>
      </w:r>
      <w:r w:rsidR="001B2353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1B2353">
        <w:instrText xml:space="preserve"> FORMCHECKBOX </w:instrText>
      </w:r>
      <w:r w:rsidR="001B2353">
        <w:fldChar w:fldCharType="separate"/>
      </w:r>
      <w:r w:rsidR="001B2353">
        <w:fldChar w:fldCharType="end"/>
      </w:r>
      <w:r w:rsidR="001B2353" w:rsidRPr="00C31123">
        <w:t xml:space="preserve"> $2,251 - $2,500</w:t>
      </w:r>
    </w:p>
    <w:p w14:paraId="4FFA9083" w14:textId="77777777" w:rsidR="001B2353" w:rsidRPr="00C31123" w:rsidRDefault="001B2353" w:rsidP="001B2353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$2,501 - $2,750</w:t>
      </w:r>
    </w:p>
    <w:p w14:paraId="5A86C07D" w14:textId="77777777" w:rsidR="001B2353" w:rsidRPr="00C31123" w:rsidRDefault="001B2353" w:rsidP="001B2353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$2,751 - $3,000</w:t>
      </w:r>
    </w:p>
    <w:p w14:paraId="7E935F83" w14:textId="77777777" w:rsidR="001B2353" w:rsidRDefault="001B2353" w:rsidP="001B2353">
      <w:pPr>
        <w:tabs>
          <w:tab w:val="left" w:pos="720"/>
        </w:tabs>
        <w:spacing w:after="60"/>
      </w:pPr>
      <w:r w:rsidRPr="00C31123"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$3,001 </w:t>
      </w:r>
      <w:r>
        <w:t>- $3,250</w:t>
      </w:r>
    </w:p>
    <w:p w14:paraId="76C41834" w14:textId="77777777" w:rsidR="001B2353" w:rsidRDefault="001B2353" w:rsidP="001B2353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</w:t>
      </w:r>
      <w:r>
        <w:t>251</w:t>
      </w:r>
      <w:r w:rsidRPr="00C31123">
        <w:t xml:space="preserve"> </w:t>
      </w:r>
      <w:r>
        <w:t>- $3,500</w:t>
      </w:r>
    </w:p>
    <w:p w14:paraId="5BE16738" w14:textId="77777777" w:rsidR="001B2353" w:rsidRDefault="001B2353" w:rsidP="001B2353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</w:t>
      </w:r>
      <w:r>
        <w:t>501</w:t>
      </w:r>
      <w:r w:rsidRPr="00C31123">
        <w:t xml:space="preserve"> </w:t>
      </w:r>
      <w:r>
        <w:t>- $3,750</w:t>
      </w:r>
    </w:p>
    <w:p w14:paraId="7141B192" w14:textId="77777777" w:rsidR="001B2353" w:rsidRDefault="001B2353" w:rsidP="001B2353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</w:t>
      </w:r>
      <w:r>
        <w:t>751</w:t>
      </w:r>
      <w:r w:rsidRPr="00C31123">
        <w:t xml:space="preserve"> </w:t>
      </w:r>
      <w:r>
        <w:t>- $4,000</w:t>
      </w:r>
    </w:p>
    <w:p w14:paraId="00463344" w14:textId="77777777" w:rsidR="001B2353" w:rsidRPr="00C31123" w:rsidRDefault="001B2353" w:rsidP="001B2353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$4,001 or more</w:t>
      </w:r>
    </w:p>
    <w:p w14:paraId="202969AF" w14:textId="77777777" w:rsidR="001B2353" w:rsidRPr="001F6878" w:rsidRDefault="001B2353" w:rsidP="001B2353">
      <w:pPr>
        <w:tabs>
          <w:tab w:val="left" w:pos="720"/>
        </w:tabs>
        <w:spacing w:line="360" w:lineRule="auto"/>
      </w:pPr>
      <w:r w:rsidRPr="00C31123"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Don’t Know</w:t>
      </w:r>
    </w:p>
    <w:p w14:paraId="6FC817F8" w14:textId="77777777" w:rsidR="001B2353" w:rsidRDefault="001B2353" w:rsidP="001B2353">
      <w:pPr>
        <w:tabs>
          <w:tab w:val="left" w:pos="720"/>
        </w:tabs>
        <w:spacing w:after="60"/>
        <w:rPr>
          <w:sz w:val="16"/>
          <w:szCs w:val="16"/>
        </w:rPr>
        <w:sectPr w:rsidR="001B2353" w:rsidSect="001B2353">
          <w:type w:val="continuous"/>
          <w:pgSz w:w="12240" w:h="15840" w:code="1"/>
          <w:pgMar w:top="1008" w:right="864" w:bottom="720" w:left="864" w:header="0" w:footer="432" w:gutter="0"/>
          <w:cols w:num="2" w:space="720"/>
          <w:docGrid w:linePitch="360"/>
        </w:sectPr>
      </w:pPr>
    </w:p>
    <w:p w14:paraId="6A4C7290" w14:textId="77777777" w:rsidR="006F2C4C" w:rsidRPr="00C31123" w:rsidRDefault="006F2C4C" w:rsidP="001B2353">
      <w:pPr>
        <w:tabs>
          <w:tab w:val="left" w:pos="720"/>
        </w:tabs>
        <w:spacing w:after="60"/>
        <w:rPr>
          <w:sz w:val="16"/>
          <w:szCs w:val="16"/>
        </w:rPr>
      </w:pPr>
    </w:p>
    <w:p w14:paraId="11D3E6B1" w14:textId="77777777" w:rsidR="006F2C4C" w:rsidRPr="005D07CE" w:rsidRDefault="006F2C4C" w:rsidP="006F2C4C">
      <w:pPr>
        <w:tabs>
          <w:tab w:val="left" w:pos="720"/>
        </w:tabs>
        <w:spacing w:line="360" w:lineRule="auto"/>
        <w:rPr>
          <w:b/>
        </w:rPr>
      </w:pPr>
      <w:r w:rsidRPr="00D90C77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91516F2" wp14:editId="391E49D6">
                <wp:simplePos x="0" y="0"/>
                <wp:positionH relativeFrom="column">
                  <wp:posOffset>3012084</wp:posOffset>
                </wp:positionH>
                <wp:positionV relativeFrom="paragraph">
                  <wp:posOffset>150495</wp:posOffset>
                </wp:positionV>
                <wp:extent cx="167640" cy="0"/>
                <wp:effectExtent l="0" t="0" r="0" b="0"/>
                <wp:wrapNone/>
                <wp:docPr id="1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9EBD6" id="AutoShape 18" o:spid="_x0000_s1026" type="#_x0000_t32" style="position:absolute;margin-left:237.15pt;margin-top:11.85pt;width:13.2pt;height:0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"/>
            </w:pict>
          </mc:Fallback>
        </mc:AlternateContent>
      </w:r>
      <w:r w:rsidRPr="00C31123">
        <w:tab/>
      </w:r>
      <w:r>
        <w:rPr>
          <w:b/>
        </w:rPr>
        <w:t>1</w:t>
      </w:r>
      <w:r w:rsidR="00B47431">
        <w:rPr>
          <w:b/>
        </w:rPr>
        <w:t>3</w:t>
      </w:r>
      <w:r w:rsidRPr="005D07CE">
        <w:rPr>
          <w:b/>
        </w:rPr>
        <w:t>a. Number of adults in household:</w:t>
      </w:r>
      <w:r w:rsidRPr="005D07CE">
        <w:rPr>
          <w:b/>
        </w:rPr>
        <w:tab/>
      </w:r>
      <w:bookmarkStart w:id="41" w:name="Text9"/>
      <w:r w:rsidR="001B2353">
        <w:rPr>
          <w:b/>
        </w:rPr>
        <w:t xml:space="preserve">        </w:t>
      </w:r>
      <w:r w:rsidRPr="005D07CE"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Pr="005D07CE">
        <w:instrText xml:space="preserve"> FORMTEXT </w:instrText>
      </w:r>
      <w:r w:rsidRPr="005D07CE">
        <w:fldChar w:fldCharType="separate"/>
      </w:r>
      <w:r w:rsidRPr="005D07CE">
        <w:rPr>
          <w:noProof/>
        </w:rPr>
        <w:t> </w:t>
      </w:r>
      <w:r w:rsidRPr="005D07CE">
        <w:rPr>
          <w:noProof/>
        </w:rPr>
        <w:t> </w:t>
      </w:r>
      <w:r w:rsidRPr="005D07CE">
        <w:fldChar w:fldCharType="end"/>
      </w:r>
      <w:bookmarkEnd w:id="41"/>
      <w:r w:rsidRPr="005D07CE">
        <w:rPr>
          <w:b/>
        </w:rPr>
        <w:t xml:space="preserve"> </w:t>
      </w:r>
      <w:r w:rsidRPr="005D07CE">
        <w:t>Adults</w:t>
      </w:r>
    </w:p>
    <w:p w14:paraId="0945C8C1" w14:textId="5BDCB6B8" w:rsidR="006F2C4C" w:rsidRDefault="006F2C4C" w:rsidP="0010219E">
      <w:pPr>
        <w:tabs>
          <w:tab w:val="left" w:pos="36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ind w:left="720" w:hanging="720"/>
        <w:rPr>
          <w:b/>
        </w:rPr>
      </w:pPr>
      <w:r w:rsidRPr="005D07CE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A037454" wp14:editId="51928F55">
                <wp:simplePos x="0" y="0"/>
                <wp:positionH relativeFrom="column">
                  <wp:posOffset>3027045</wp:posOffset>
                </wp:positionH>
                <wp:positionV relativeFrom="paragraph">
                  <wp:posOffset>164465</wp:posOffset>
                </wp:positionV>
                <wp:extent cx="167640" cy="0"/>
                <wp:effectExtent l="0" t="0" r="0" b="0"/>
                <wp:wrapNone/>
                <wp:docPr id="1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1A053" id="AutoShape 19" o:spid="_x0000_s1026" type="#_x0000_t32" style="position:absolute;margin-left:238.35pt;margin-top:12.95pt;width:13.2pt;height:0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"/>
            </w:pict>
          </mc:Fallback>
        </mc:AlternateContent>
      </w:r>
      <w:r w:rsidRPr="005D07CE">
        <w:rPr>
          <w:b/>
        </w:rPr>
        <w:tab/>
      </w:r>
      <w:r>
        <w:rPr>
          <w:b/>
        </w:rPr>
        <w:tab/>
        <w:t>1</w:t>
      </w:r>
      <w:r w:rsidR="00B47431">
        <w:rPr>
          <w:b/>
        </w:rPr>
        <w:t>3</w:t>
      </w:r>
      <w:r w:rsidRPr="005D07CE">
        <w:rPr>
          <w:b/>
        </w:rPr>
        <w:t>b.</w:t>
      </w:r>
      <w:r w:rsidRPr="00C31123">
        <w:rPr>
          <w:b/>
        </w:rPr>
        <w:t xml:space="preserve"> Number of children in household</w:t>
      </w:r>
      <w:r>
        <w:rPr>
          <w:b/>
        </w:rPr>
        <w:t xml:space="preserve">:   </w:t>
      </w:r>
      <w:r w:rsidR="002D7908">
        <w:rPr>
          <w:b/>
        </w:rPr>
        <w:t xml:space="preserve">   </w:t>
      </w:r>
      <w:r>
        <w:rPr>
          <w:b/>
        </w:rPr>
        <w:t xml:space="preserve"> </w:t>
      </w:r>
      <w:r>
        <w:fldChar w:fldCharType="begin">
          <w:ffData>
            <w:name w:val="Text10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C31123">
        <w:t>Children</w:t>
      </w:r>
      <w:r>
        <w:rPr>
          <w:b/>
        </w:rPr>
        <w:t xml:space="preserve"> </w:t>
      </w:r>
    </w:p>
    <w:p w14:paraId="55334D48" w14:textId="77777777" w:rsidR="006F2C4C" w:rsidRDefault="006F2C4C" w:rsidP="006F2C4C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ind w:left="900" w:hanging="900"/>
        <w:rPr>
          <w:b/>
        </w:rPr>
      </w:pPr>
    </w:p>
    <w:p w14:paraId="2C28B3B3" w14:textId="77777777" w:rsidR="00DE76BC" w:rsidRPr="0039206B" w:rsidRDefault="00E41F1F" w:rsidP="006F2C4C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ind w:left="900" w:hanging="900"/>
        <w:rPr>
          <w:b/>
        </w:rPr>
      </w:pPr>
      <w:r>
        <w:rPr>
          <w:b/>
        </w:rPr>
        <w:t>1</w:t>
      </w:r>
      <w:r w:rsidR="00B47431">
        <w:rPr>
          <w:b/>
        </w:rPr>
        <w:t>4</w:t>
      </w:r>
      <w:r w:rsidR="00DE76BC" w:rsidRPr="005D07CE">
        <w:rPr>
          <w:b/>
        </w:rPr>
        <w:t>.</w:t>
      </w:r>
      <w:r w:rsidR="00DE76BC" w:rsidRPr="005D07CE">
        <w:rPr>
          <w:b/>
        </w:rPr>
        <w:tab/>
        <w:t>Current Housing Status:</w:t>
      </w:r>
    </w:p>
    <w:p w14:paraId="3082AD20" w14:textId="77777777" w:rsidR="00E41F1F" w:rsidRDefault="00DE76BC" w:rsidP="00E41F1F">
      <w:pPr>
        <w:tabs>
          <w:tab w:val="left" w:pos="720"/>
          <w:tab w:val="left" w:pos="1440"/>
          <w:tab w:val="left" w:pos="4170"/>
        </w:tabs>
        <w:spacing w:after="60"/>
      </w:pPr>
      <w:r>
        <w:tab/>
      </w:r>
      <w:r>
        <w:tab/>
      </w:r>
      <w:r w:rsidR="00E41F1F">
        <w:fldChar w:fldCharType="begin" w:fldLock="1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E41F1F">
        <w:instrText xml:space="preserve"> FORMCHECKBOX </w:instrText>
      </w:r>
      <w:r w:rsidR="00E41F1F">
        <w:fldChar w:fldCharType="separate"/>
      </w:r>
      <w:r w:rsidR="00E41F1F">
        <w:fldChar w:fldCharType="end"/>
      </w:r>
      <w:r w:rsidR="00E41F1F" w:rsidRPr="00C31123">
        <w:t xml:space="preserve"> </w:t>
      </w:r>
      <w:r w:rsidR="00E41F1F">
        <w:t xml:space="preserve">You own or share your home, condominium or apartment </w:t>
      </w:r>
    </w:p>
    <w:p w14:paraId="203868F6" w14:textId="77777777" w:rsidR="00E41F1F" w:rsidRPr="00C31123" w:rsidRDefault="00E41F1F" w:rsidP="00E41F1F">
      <w:pPr>
        <w:tabs>
          <w:tab w:val="left" w:pos="720"/>
          <w:tab w:val="left" w:pos="1440"/>
          <w:tab w:val="left" w:pos="4170"/>
        </w:tabs>
        <w:spacing w:after="60"/>
      </w:pPr>
      <w:r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You rent or share your home or apartment</w:t>
      </w:r>
    </w:p>
    <w:p w14:paraId="2F1F7205" w14:textId="77777777" w:rsidR="00E41F1F" w:rsidRPr="00C31123" w:rsidRDefault="00E41F1F" w:rsidP="00E41F1F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You live in public housing</w:t>
      </w:r>
    </w:p>
    <w:p w14:paraId="6465FCAF" w14:textId="77777777" w:rsidR="00E41F1F" w:rsidRDefault="00E41F1F" w:rsidP="00E41F1F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You live with a parent or family member</w:t>
      </w:r>
    </w:p>
    <w:p w14:paraId="379BC1BB" w14:textId="77777777" w:rsidR="00E41F1F" w:rsidRDefault="00E41F1F" w:rsidP="00E41F1F">
      <w:pPr>
        <w:tabs>
          <w:tab w:val="left" w:pos="1440"/>
        </w:tabs>
        <w:spacing w:after="60"/>
      </w:pPr>
      <w: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You have a different living arrangement, but are not homeless</w:t>
      </w:r>
    </w:p>
    <w:p w14:paraId="6D63FBF2" w14:textId="77777777" w:rsidR="00E41F1F" w:rsidRPr="00C31123" w:rsidRDefault="00E41F1F" w:rsidP="00E41F1F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You are homeless and sharing housing</w:t>
      </w:r>
    </w:p>
    <w:p w14:paraId="2FC56B07" w14:textId="77777777" w:rsidR="00E41F1F" w:rsidRPr="00C31123" w:rsidRDefault="00E41F1F" w:rsidP="00E41F1F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You are homeless and living in an emergency or transition shelter</w:t>
      </w:r>
    </w:p>
    <w:p w14:paraId="43A7A59D" w14:textId="77777777" w:rsidR="00213716" w:rsidRPr="00C31123" w:rsidRDefault="00E41F1F" w:rsidP="00E41F1F">
      <w:pPr>
        <w:tabs>
          <w:tab w:val="left" w:pos="720"/>
          <w:tab w:val="left" w:pos="1440"/>
          <w:tab w:val="left" w:pos="4170"/>
        </w:tabs>
        <w:spacing w:after="60"/>
      </w:pPr>
      <w:r w:rsidRPr="00C31123">
        <w:tab/>
      </w:r>
      <w: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You are homeless and living in some other arrangement</w:t>
      </w:r>
    </w:p>
    <w:p w14:paraId="1189491C" w14:textId="77777777" w:rsidR="00DE76BC" w:rsidRDefault="00DE76BC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</w:pPr>
    </w:p>
    <w:p w14:paraId="5AC67F2D" w14:textId="77777777" w:rsidR="007924D7" w:rsidRDefault="007924D7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</w:pPr>
    </w:p>
    <w:p w14:paraId="0C09D08B" w14:textId="77777777" w:rsidR="007924D7" w:rsidRDefault="007924D7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</w:pPr>
    </w:p>
    <w:p w14:paraId="6F922D40" w14:textId="77777777" w:rsidR="006177FD" w:rsidRDefault="006177FD" w:rsidP="006177FD">
      <w:pPr>
        <w:rPr>
          <w:b/>
          <w:i/>
          <w:sz w:val="28"/>
          <w:szCs w:val="28"/>
        </w:rPr>
        <w:sectPr w:rsidR="006177FD" w:rsidSect="001B2353">
          <w:type w:val="continuous"/>
          <w:pgSz w:w="12240" w:h="15840" w:code="1"/>
          <w:pgMar w:top="1008" w:right="864" w:bottom="720" w:left="864" w:header="0" w:footer="432" w:gutter="0"/>
          <w:cols w:space="720"/>
          <w:docGrid w:linePitch="360"/>
        </w:sectPr>
      </w:pPr>
    </w:p>
    <w:p w14:paraId="55DED866" w14:textId="77777777" w:rsidR="006F2C4C" w:rsidRPr="006177FD" w:rsidRDefault="0025295B" w:rsidP="006177FD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lastRenderedPageBreak/>
        <w:t>M22</w:t>
      </w:r>
      <w:r w:rsidR="00A61D92">
        <w:rPr>
          <w:b/>
          <w:i/>
          <w:sz w:val="28"/>
          <w:szCs w:val="28"/>
        </w:rPr>
        <w:t>-THEO</w:t>
      </w:r>
    </w:p>
    <w:p w14:paraId="6120AD79" w14:textId="77777777" w:rsidR="006F2C4C" w:rsidRPr="00CD65D4" w:rsidRDefault="006F2C4C" w:rsidP="006F2C4C">
      <w:pPr>
        <w:tabs>
          <w:tab w:val="left" w:pos="1440"/>
          <w:tab w:val="left" w:pos="3600"/>
        </w:tabs>
        <w:jc w:val="center"/>
        <w:rPr>
          <w:b/>
          <w:i/>
          <w:sz w:val="28"/>
          <w:szCs w:val="28"/>
        </w:rPr>
      </w:pPr>
      <w:r w:rsidRPr="00285C4D">
        <w:rPr>
          <w:b/>
          <w:i/>
          <w:sz w:val="28"/>
          <w:szCs w:val="28"/>
        </w:rPr>
        <w:t xml:space="preserve">MIECHV </w:t>
      </w:r>
      <w:r>
        <w:rPr>
          <w:b/>
          <w:i/>
          <w:sz w:val="28"/>
          <w:szCs w:val="28"/>
        </w:rPr>
        <w:t xml:space="preserve">Baby’s </w:t>
      </w:r>
      <w:proofErr w:type="gramStart"/>
      <w:r>
        <w:rPr>
          <w:b/>
          <w:i/>
          <w:sz w:val="28"/>
          <w:szCs w:val="28"/>
        </w:rPr>
        <w:t>Age</w:t>
      </w:r>
      <w:proofErr w:type="gramEnd"/>
      <w:r>
        <w:rPr>
          <w:b/>
          <w:i/>
          <w:sz w:val="28"/>
          <w:szCs w:val="28"/>
        </w:rPr>
        <w:t xml:space="preserve"> </w:t>
      </w:r>
      <w:r w:rsidR="0025295B">
        <w:rPr>
          <w:b/>
          <w:i/>
          <w:sz w:val="28"/>
          <w:szCs w:val="28"/>
        </w:rPr>
        <w:t>36 Months</w:t>
      </w:r>
      <w:r>
        <w:rPr>
          <w:b/>
          <w:i/>
          <w:sz w:val="28"/>
          <w:szCs w:val="28"/>
        </w:rPr>
        <w:t>,</w:t>
      </w:r>
      <w:r w:rsidRPr="00CD65D4">
        <w:rPr>
          <w:b/>
          <w:i/>
          <w:sz w:val="28"/>
          <w:szCs w:val="28"/>
        </w:rPr>
        <w:t xml:space="preserve"> continued</w:t>
      </w:r>
    </w:p>
    <w:p w14:paraId="3DABF4CA" w14:textId="77777777" w:rsidR="006F2C4C" w:rsidRPr="00CD65D4" w:rsidRDefault="003F3AB2" w:rsidP="006F2C4C">
      <w:pPr>
        <w:tabs>
          <w:tab w:val="left" w:pos="1440"/>
          <w:tab w:val="left" w:pos="3600"/>
        </w:tabs>
        <w:jc w:val="center"/>
        <w:rPr>
          <w:i/>
          <w:sz w:val="28"/>
          <w:szCs w:val="28"/>
        </w:rPr>
      </w:pPr>
      <w:r w:rsidRPr="005D07CE"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E91A164" wp14:editId="33E980A6">
                <wp:simplePos x="0" y="0"/>
                <wp:positionH relativeFrom="column">
                  <wp:posOffset>4953000</wp:posOffset>
                </wp:positionH>
                <wp:positionV relativeFrom="paragraph">
                  <wp:posOffset>203835</wp:posOffset>
                </wp:positionV>
                <wp:extent cx="2194560" cy="0"/>
                <wp:effectExtent l="0" t="0" r="0" b="0"/>
                <wp:wrapNone/>
                <wp:docPr id="1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B7787" id="AutoShape 9" o:spid="_x0000_s1026" type="#_x0000_t32" style="position:absolute;margin-left:390pt;margin-top:16.05pt;width:172.8pt;height:0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"/>
            </w:pict>
          </mc:Fallback>
        </mc:AlternateContent>
      </w:r>
      <w:r w:rsidR="006F2C4C">
        <w:rPr>
          <w:i/>
          <w:sz w:val="28"/>
          <w:szCs w:val="28"/>
        </w:rPr>
        <w:t xml:space="preserve">                               </w:t>
      </w:r>
      <w:r w:rsidR="006F2C4C" w:rsidRPr="00CD65D4">
        <w:rPr>
          <w:i/>
          <w:sz w:val="28"/>
          <w:szCs w:val="28"/>
        </w:rPr>
        <w:t>Index Parent</w:t>
      </w:r>
      <w:r w:rsidR="006F2C4C">
        <w:rPr>
          <w:i/>
          <w:sz w:val="28"/>
          <w:szCs w:val="28"/>
        </w:rPr>
        <w:tab/>
        <w:t xml:space="preserve">             ID#</w:t>
      </w:r>
      <w:r w:rsidR="006F2C4C"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="006F2C4C" w:rsidRPr="002418BF">
        <w:rPr>
          <w:sz w:val="22"/>
          <w:szCs w:val="22"/>
        </w:rPr>
        <w:instrText xml:space="preserve"> FORMTEXT </w:instrText>
      </w:r>
      <w:r w:rsidR="006F2C4C" w:rsidRPr="002418BF">
        <w:rPr>
          <w:sz w:val="22"/>
          <w:szCs w:val="22"/>
        </w:rPr>
      </w:r>
      <w:r w:rsidR="006F2C4C" w:rsidRPr="002418BF">
        <w:rPr>
          <w:sz w:val="22"/>
          <w:szCs w:val="22"/>
        </w:rPr>
        <w:fldChar w:fldCharType="separate"/>
      </w:r>
      <w:r w:rsidR="006F2C4C" w:rsidRPr="002418BF">
        <w:rPr>
          <w:noProof/>
          <w:sz w:val="22"/>
          <w:szCs w:val="22"/>
        </w:rPr>
        <w:t> </w:t>
      </w:r>
      <w:r w:rsidR="006F2C4C" w:rsidRPr="002418BF">
        <w:rPr>
          <w:noProof/>
          <w:sz w:val="22"/>
          <w:szCs w:val="22"/>
        </w:rPr>
        <w:t> </w:t>
      </w:r>
      <w:r w:rsidR="006F2C4C" w:rsidRPr="002418BF">
        <w:rPr>
          <w:noProof/>
          <w:sz w:val="22"/>
          <w:szCs w:val="22"/>
        </w:rPr>
        <w:t> </w:t>
      </w:r>
      <w:r w:rsidR="006F2C4C" w:rsidRPr="002418BF">
        <w:rPr>
          <w:noProof/>
          <w:sz w:val="22"/>
          <w:szCs w:val="22"/>
        </w:rPr>
        <w:t> </w:t>
      </w:r>
      <w:r w:rsidR="006F2C4C" w:rsidRPr="002418BF">
        <w:rPr>
          <w:noProof/>
          <w:sz w:val="22"/>
          <w:szCs w:val="22"/>
        </w:rPr>
        <w:t> </w:t>
      </w:r>
      <w:r w:rsidR="006F2C4C" w:rsidRPr="002418BF">
        <w:rPr>
          <w:sz w:val="22"/>
          <w:szCs w:val="22"/>
        </w:rPr>
        <w:fldChar w:fldCharType="end"/>
      </w:r>
    </w:p>
    <w:p w14:paraId="08DAD090" w14:textId="77777777" w:rsidR="006F2C4C" w:rsidRDefault="006F2C4C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4D7FDC5C" w14:textId="77777777" w:rsidR="00450AF4" w:rsidRPr="000E4E12" w:rsidRDefault="00450AF4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3D358A2B" w14:textId="77777777" w:rsidR="00450AF4" w:rsidRPr="000E4E12" w:rsidRDefault="00450AF4" w:rsidP="00450AF4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</w:pPr>
      <w:r w:rsidRPr="000E4E12">
        <w:rPr>
          <w:b/>
        </w:rPr>
        <w:t>1</w:t>
      </w:r>
      <w:r w:rsidR="00B47431">
        <w:rPr>
          <w:b/>
        </w:rPr>
        <w:t>5</w:t>
      </w:r>
      <w:r w:rsidRPr="000E4E12">
        <w:rPr>
          <w:b/>
        </w:rPr>
        <w:t xml:space="preserve">. </w:t>
      </w:r>
      <w:r w:rsidRPr="000E4E12">
        <w:rPr>
          <w:b/>
        </w:rPr>
        <w:tab/>
        <w:t xml:space="preserve">What are the 2 most recent dates that a validated Parent-Child Interaction Tool </w:t>
      </w:r>
      <w:r w:rsidR="008D2CB7" w:rsidRPr="000E4E12">
        <w:rPr>
          <w:b/>
        </w:rPr>
        <w:t>(PICCOLO for EHS</w:t>
      </w:r>
      <w:r w:rsidR="00B86CC0" w:rsidRPr="00B86CC0">
        <w:rPr>
          <w:b/>
        </w:rPr>
        <w:t xml:space="preserve">; CHEERS Check-In (CCI) Tool for HFA) </w:t>
      </w:r>
      <w:r w:rsidRPr="000E4E12">
        <w:rPr>
          <w:b/>
        </w:rPr>
        <w:t xml:space="preserve">was done with the </w:t>
      </w:r>
      <w:r w:rsidR="004331C5" w:rsidRPr="000E4E12">
        <w:rPr>
          <w:b/>
        </w:rPr>
        <w:t>Parent</w:t>
      </w:r>
      <w:r w:rsidRPr="000E4E12">
        <w:rPr>
          <w:b/>
        </w:rPr>
        <w:t xml:space="preserve"> and Home Visitor?</w:t>
      </w:r>
      <w:r w:rsidRPr="000E4E12">
        <w:tab/>
      </w:r>
      <w:bookmarkStart w:id="42" w:name="Check1"/>
    </w:p>
    <w:p w14:paraId="4A0257CE" w14:textId="77777777" w:rsidR="00450AF4" w:rsidRPr="000E4E12" w:rsidRDefault="00450AF4" w:rsidP="00450AF4">
      <w:pPr>
        <w:tabs>
          <w:tab w:val="left" w:pos="720"/>
          <w:tab w:val="left" w:pos="3240"/>
        </w:tabs>
      </w:pPr>
      <w:r w:rsidRPr="000E4E12">
        <w:tab/>
      </w:r>
      <w:bookmarkStart w:id="43" w:name="Check10"/>
      <w:bookmarkEnd w:id="42"/>
    </w:p>
    <w:p w14:paraId="56EF5EEA" w14:textId="77777777" w:rsidR="00450AF4" w:rsidRPr="000E4E12" w:rsidRDefault="00450AF4" w:rsidP="00450AF4">
      <w:pPr>
        <w:tabs>
          <w:tab w:val="left" w:pos="810"/>
          <w:tab w:val="left" w:pos="1440"/>
          <w:tab w:val="left" w:pos="2160"/>
          <w:tab w:val="left" w:pos="3240"/>
        </w:tabs>
      </w:pPr>
      <w:r w:rsidRPr="000E4E12">
        <w:tab/>
      </w:r>
      <w:r w:rsidRPr="000E4E12">
        <w:tab/>
      </w:r>
      <w:bookmarkStart w:id="44" w:name="Check11"/>
      <w:bookmarkEnd w:id="43"/>
      <w:r w:rsidRPr="000E4E12">
        <w:rPr>
          <w:b/>
          <w:bCs/>
        </w:rPr>
        <w:t>a.</w:t>
      </w:r>
      <w:r w:rsidRPr="000E4E12">
        <w:t xml:space="preserve"> </w:t>
      </w:r>
      <w:r w:rsidRPr="000E4E12">
        <w:rPr>
          <w:b/>
        </w:rPr>
        <w:t>Date of PCI:</w:t>
      </w:r>
      <w:bookmarkStart w:id="45" w:name="Text8"/>
      <w:r w:rsidRPr="000E4E12">
        <w:t xml:space="preserve">  </w:t>
      </w:r>
      <w:r w:rsidRPr="000E4E12"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0E4E12">
        <w:instrText xml:space="preserve"> FORMTEXT </w:instrText>
      </w:r>
      <w:r w:rsidRPr="000E4E12">
        <w:fldChar w:fldCharType="separate"/>
      </w:r>
      <w:r w:rsidRPr="000E4E12">
        <w:t> </w:t>
      </w:r>
      <w:r w:rsidRPr="000E4E12">
        <w:t> </w:t>
      </w:r>
      <w:r w:rsidRPr="000E4E12">
        <w:fldChar w:fldCharType="end"/>
      </w:r>
      <w:bookmarkEnd w:id="45"/>
      <w:r w:rsidRPr="000E4E12">
        <w:t xml:space="preserve"> /</w:t>
      </w:r>
      <w:bookmarkStart w:id="46" w:name="Text15"/>
      <w:r w:rsidRPr="000E4E12">
        <w:t xml:space="preserve"> </w:t>
      </w:r>
      <w:r w:rsidRPr="000E4E12"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Pr="000E4E12">
        <w:instrText xml:space="preserve"> FORMTEXT </w:instrText>
      </w:r>
      <w:r w:rsidRPr="000E4E12">
        <w:fldChar w:fldCharType="separate"/>
      </w:r>
      <w:r w:rsidRPr="000E4E12">
        <w:rPr>
          <w:noProof/>
        </w:rPr>
        <w:t> </w:t>
      </w:r>
      <w:r w:rsidRPr="000E4E12">
        <w:rPr>
          <w:noProof/>
        </w:rPr>
        <w:t> </w:t>
      </w:r>
      <w:r w:rsidRPr="000E4E12">
        <w:fldChar w:fldCharType="end"/>
      </w:r>
      <w:bookmarkEnd w:id="46"/>
      <w:r w:rsidRPr="000E4E12">
        <w:t xml:space="preserve"> / 20</w:t>
      </w:r>
      <w:bookmarkStart w:id="47" w:name="Text16"/>
      <w:r w:rsidRPr="000E4E12"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Pr="000E4E12">
        <w:instrText xml:space="preserve"> FORMTEXT </w:instrText>
      </w:r>
      <w:r w:rsidRPr="000E4E12">
        <w:fldChar w:fldCharType="separate"/>
      </w:r>
      <w:r w:rsidRPr="000E4E12">
        <w:rPr>
          <w:noProof/>
        </w:rPr>
        <w:t> </w:t>
      </w:r>
      <w:r w:rsidRPr="000E4E12">
        <w:rPr>
          <w:noProof/>
        </w:rPr>
        <w:t> </w:t>
      </w:r>
      <w:r w:rsidRPr="000E4E12">
        <w:fldChar w:fldCharType="end"/>
      </w:r>
      <w:bookmarkEnd w:id="47"/>
      <w:r w:rsidRPr="000E4E12">
        <w:tab/>
      </w:r>
      <w:r w:rsidRPr="000E4E12">
        <w:tab/>
      </w:r>
      <w:r w:rsidRPr="000E4E12">
        <w:tab/>
      </w:r>
      <w:r w:rsidRPr="000E4E12">
        <w:tab/>
      </w:r>
    </w:p>
    <w:p w14:paraId="3819121F" w14:textId="77777777" w:rsidR="00450AF4" w:rsidRPr="000E4E12" w:rsidRDefault="00450AF4" w:rsidP="00450AF4">
      <w:pPr>
        <w:tabs>
          <w:tab w:val="left" w:pos="810"/>
          <w:tab w:val="left" w:pos="1440"/>
          <w:tab w:val="left" w:pos="2160"/>
          <w:tab w:val="left" w:pos="3240"/>
        </w:tabs>
      </w:pPr>
      <w:r w:rsidRPr="000E4E12"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1FF93BF2" wp14:editId="377D6C03">
                <wp:simplePos x="0" y="0"/>
                <wp:positionH relativeFrom="column">
                  <wp:posOffset>1796719</wp:posOffset>
                </wp:positionH>
                <wp:positionV relativeFrom="paragraph">
                  <wp:posOffset>7620</wp:posOffset>
                </wp:positionV>
                <wp:extent cx="88582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9660B" id="Straight Arrow Connector 3" o:spid="_x0000_s1026" type="#_x0000_t32" style="position:absolute;margin-left:141.45pt;margin-top:.6pt;width:69.75pt;height:0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"/>
            </w:pict>
          </mc:Fallback>
        </mc:AlternateContent>
      </w:r>
    </w:p>
    <w:p w14:paraId="34D9044E" w14:textId="77777777" w:rsidR="00450AF4" w:rsidRPr="000E4E12" w:rsidRDefault="00450AF4" w:rsidP="00450AF4">
      <w:pPr>
        <w:tabs>
          <w:tab w:val="left" w:pos="810"/>
          <w:tab w:val="left" w:pos="1440"/>
          <w:tab w:val="left" w:pos="2160"/>
          <w:tab w:val="left" w:pos="3240"/>
        </w:tabs>
      </w:pPr>
      <w:r w:rsidRPr="000E4E12">
        <w:tab/>
      </w:r>
      <w:r w:rsidRPr="000E4E12">
        <w:tab/>
      </w:r>
      <w:bookmarkEnd w:id="44"/>
      <w:r w:rsidRPr="000E4E12">
        <w:rPr>
          <w:b/>
          <w:bCs/>
        </w:rPr>
        <w:t>b.</w:t>
      </w:r>
      <w:r w:rsidRPr="000E4E12">
        <w:t xml:space="preserve"> </w:t>
      </w:r>
      <w:r w:rsidRPr="000E4E12">
        <w:rPr>
          <w:b/>
        </w:rPr>
        <w:t>Date of PCI:</w:t>
      </w:r>
      <w:r w:rsidRPr="000E4E12">
        <w:t xml:space="preserve">  </w:t>
      </w:r>
      <w:r w:rsidRPr="000E4E12"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0E4E12">
        <w:instrText xml:space="preserve"> FORMTEXT </w:instrText>
      </w:r>
      <w:r w:rsidRPr="000E4E12">
        <w:fldChar w:fldCharType="separate"/>
      </w:r>
      <w:r w:rsidRPr="000E4E12">
        <w:t> </w:t>
      </w:r>
      <w:r w:rsidRPr="000E4E12">
        <w:t> </w:t>
      </w:r>
      <w:r w:rsidRPr="000E4E12">
        <w:fldChar w:fldCharType="end"/>
      </w:r>
      <w:r w:rsidRPr="000E4E12">
        <w:t xml:space="preserve"> / </w:t>
      </w:r>
      <w:r w:rsidRPr="000E4E12"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Pr="000E4E12">
        <w:instrText xml:space="preserve"> FORMTEXT </w:instrText>
      </w:r>
      <w:r w:rsidRPr="000E4E12">
        <w:fldChar w:fldCharType="separate"/>
      </w:r>
      <w:r w:rsidRPr="000E4E12">
        <w:rPr>
          <w:noProof/>
        </w:rPr>
        <w:t> </w:t>
      </w:r>
      <w:r w:rsidRPr="000E4E12">
        <w:rPr>
          <w:noProof/>
        </w:rPr>
        <w:t> </w:t>
      </w:r>
      <w:r w:rsidRPr="000E4E12">
        <w:fldChar w:fldCharType="end"/>
      </w:r>
      <w:r w:rsidRPr="000E4E12">
        <w:t xml:space="preserve"> / 20</w:t>
      </w:r>
      <w:r w:rsidRPr="000E4E12"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Pr="000E4E12">
        <w:instrText xml:space="preserve"> FORMTEXT </w:instrText>
      </w:r>
      <w:r w:rsidRPr="000E4E12">
        <w:fldChar w:fldCharType="separate"/>
      </w:r>
      <w:r w:rsidRPr="000E4E12">
        <w:rPr>
          <w:noProof/>
        </w:rPr>
        <w:t> </w:t>
      </w:r>
      <w:r w:rsidRPr="000E4E12">
        <w:rPr>
          <w:noProof/>
        </w:rPr>
        <w:t> </w:t>
      </w:r>
      <w:r w:rsidRPr="000E4E12">
        <w:fldChar w:fldCharType="end"/>
      </w:r>
      <w:r w:rsidRPr="000E4E12">
        <w:tab/>
      </w:r>
      <w:r w:rsidRPr="000E4E12">
        <w:tab/>
      </w:r>
      <w:r w:rsidRPr="000E4E12">
        <w:tab/>
      </w:r>
      <w:r w:rsidRPr="000E4E12">
        <w:tab/>
      </w:r>
    </w:p>
    <w:p w14:paraId="04870466" w14:textId="77777777" w:rsidR="00450AF4" w:rsidRPr="000E4E12" w:rsidRDefault="00450AF4" w:rsidP="00450AF4">
      <w:pPr>
        <w:tabs>
          <w:tab w:val="left" w:pos="810"/>
          <w:tab w:val="left" w:pos="1440"/>
          <w:tab w:val="left" w:pos="2160"/>
          <w:tab w:val="left" w:pos="3240"/>
        </w:tabs>
      </w:pPr>
      <w:r w:rsidRPr="000E4E12"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61A5724C" wp14:editId="231ECB31">
                <wp:simplePos x="0" y="0"/>
                <wp:positionH relativeFrom="column">
                  <wp:posOffset>1796084</wp:posOffset>
                </wp:positionH>
                <wp:positionV relativeFrom="paragraph">
                  <wp:posOffset>7620</wp:posOffset>
                </wp:positionV>
                <wp:extent cx="885825" cy="0"/>
                <wp:effectExtent l="0" t="0" r="0" b="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04691" id="Straight Arrow Connector 9" o:spid="_x0000_s1026" type="#_x0000_t32" style="position:absolute;margin-left:141.4pt;margin-top:.6pt;width:69.75pt;height:0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"/>
            </w:pict>
          </mc:Fallback>
        </mc:AlternateContent>
      </w:r>
    </w:p>
    <w:p w14:paraId="4AC06B49" w14:textId="77777777" w:rsidR="006F2C4C" w:rsidRDefault="006F2C4C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52E0AC21" w14:textId="77777777" w:rsidR="007924D7" w:rsidRDefault="007924D7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  <w:r w:rsidRPr="00E96833">
        <w:rPr>
          <w:b/>
          <w:i/>
          <w:sz w:val="28"/>
          <w:szCs w:val="28"/>
          <w:u w:val="single"/>
        </w:rPr>
        <w:t xml:space="preserve">Tool to Complete at </w:t>
      </w:r>
      <w:r w:rsidR="0025295B">
        <w:rPr>
          <w:b/>
          <w:i/>
          <w:sz w:val="28"/>
          <w:szCs w:val="28"/>
          <w:u w:val="single"/>
        </w:rPr>
        <w:t>36 Months</w:t>
      </w:r>
    </w:p>
    <w:p w14:paraId="10385B50" w14:textId="77777777" w:rsidR="007924D7" w:rsidRDefault="007924D7" w:rsidP="007924D7">
      <w:pPr>
        <w:tabs>
          <w:tab w:val="left" w:pos="1440"/>
          <w:tab w:val="left" w:pos="2880"/>
          <w:tab w:val="left" w:pos="3600"/>
          <w:tab w:val="left" w:pos="4320"/>
          <w:tab w:val="left" w:pos="720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5D13C010" w14:textId="77777777" w:rsidR="005C57AA" w:rsidRPr="00CD10BF" w:rsidRDefault="005C57AA" w:rsidP="005C57AA">
      <w:pPr>
        <w:tabs>
          <w:tab w:val="left" w:pos="360"/>
        </w:tabs>
        <w:spacing w:after="240"/>
        <w:rPr>
          <w:b/>
        </w:rPr>
      </w:pPr>
      <w:r>
        <w:rPr>
          <w:b/>
        </w:rPr>
        <w:t>16</w:t>
      </w:r>
      <w:r w:rsidRPr="00477184">
        <w:rPr>
          <w:b/>
        </w:rPr>
        <w:t xml:space="preserve">. </w:t>
      </w:r>
      <w:r>
        <w:rPr>
          <w:b/>
        </w:rPr>
        <w:tab/>
      </w:r>
      <w:r w:rsidRPr="00CD10BF">
        <w:rPr>
          <w:b/>
        </w:rPr>
        <w:t>What IPV assessment or intervention did you complete at this visit? (select all that apply)</w:t>
      </w:r>
    </w:p>
    <w:p w14:paraId="59BC01E6" w14:textId="77777777" w:rsidR="005C57AA" w:rsidRPr="00CD10BF" w:rsidRDefault="005C57AA" w:rsidP="005C57AA">
      <w:pPr>
        <w:spacing w:line="276" w:lineRule="auto"/>
        <w:ind w:left="1440"/>
        <w:rPr>
          <w:bCs/>
        </w:rPr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Pr="00CD10BF">
        <w:rPr>
          <w:bCs/>
        </w:rPr>
        <w:t>I completed an approved IPV screening tool with my client</w:t>
      </w:r>
    </w:p>
    <w:p w14:paraId="1CA1B776" w14:textId="77777777" w:rsidR="005C57AA" w:rsidRPr="00CD10BF" w:rsidRDefault="005C57AA" w:rsidP="005C57AA">
      <w:pPr>
        <w:spacing w:line="276" w:lineRule="auto"/>
        <w:ind w:left="1440"/>
        <w:rPr>
          <w:bCs/>
        </w:rPr>
      </w:pPr>
      <w:r w:rsidRPr="00CD10BF">
        <w:rPr>
          <w:bCs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CD10BF">
        <w:rPr>
          <w:bCs/>
        </w:rPr>
        <w:instrText xml:space="preserve"> FORMCHECKBOX </w:instrText>
      </w:r>
      <w:r w:rsidRPr="00CD10BF">
        <w:rPr>
          <w:bCs/>
        </w:rPr>
      </w:r>
      <w:r w:rsidRPr="00CD10BF">
        <w:rPr>
          <w:bCs/>
        </w:rPr>
        <w:fldChar w:fldCharType="separate"/>
      </w:r>
      <w:r w:rsidRPr="00CD10BF">
        <w:rPr>
          <w:bCs/>
        </w:rPr>
        <w:fldChar w:fldCharType="end"/>
      </w:r>
      <w:r w:rsidRPr="00CD10BF">
        <w:rPr>
          <w:bCs/>
        </w:rPr>
        <w:t xml:space="preserve"> I facilitated a conversation about healthy relationships</w:t>
      </w:r>
    </w:p>
    <w:p w14:paraId="0307FAB8" w14:textId="77777777" w:rsidR="005C57AA" w:rsidRPr="00CD10BF" w:rsidRDefault="005C57AA" w:rsidP="00862FB4">
      <w:pPr>
        <w:spacing w:line="276" w:lineRule="auto"/>
        <w:ind w:left="1440"/>
        <w:rPr>
          <w:bCs/>
        </w:rPr>
      </w:pPr>
      <w:r w:rsidRPr="00CD10BF">
        <w:rPr>
          <w:bCs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CD10BF">
        <w:rPr>
          <w:bCs/>
        </w:rPr>
        <w:instrText xml:space="preserve"> FORMCHECKBOX </w:instrText>
      </w:r>
      <w:r w:rsidRPr="00CD10BF">
        <w:rPr>
          <w:bCs/>
        </w:rPr>
      </w:r>
      <w:r w:rsidRPr="00CD10BF">
        <w:rPr>
          <w:bCs/>
        </w:rPr>
        <w:fldChar w:fldCharType="separate"/>
      </w:r>
      <w:r w:rsidRPr="00CD10BF">
        <w:rPr>
          <w:bCs/>
        </w:rPr>
        <w:fldChar w:fldCharType="end"/>
      </w:r>
      <w:r w:rsidRPr="00CD10BF">
        <w:rPr>
          <w:bCs/>
        </w:rPr>
        <w:t xml:space="preserve"> </w:t>
      </w:r>
      <w:r w:rsidR="00862FB4" w:rsidRPr="00CD10BF">
        <w:rPr>
          <w:bCs/>
        </w:rPr>
        <w:t xml:space="preserve">I provided </w:t>
      </w:r>
      <w:r w:rsidR="00862FB4">
        <w:rPr>
          <w:bCs/>
        </w:rPr>
        <w:t>IPV referral information</w:t>
      </w:r>
    </w:p>
    <w:p w14:paraId="642A17F1" w14:textId="77777777" w:rsidR="005C57AA" w:rsidRPr="00CD10BF" w:rsidRDefault="005C57AA" w:rsidP="005C57AA">
      <w:pPr>
        <w:spacing w:line="276" w:lineRule="auto"/>
        <w:ind w:left="1440"/>
        <w:rPr>
          <w:bCs/>
        </w:rPr>
      </w:pPr>
      <w:r w:rsidRPr="00CD10BF">
        <w:rPr>
          <w:bCs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CD10BF">
        <w:rPr>
          <w:bCs/>
        </w:rPr>
        <w:instrText xml:space="preserve"> FORMCHECKBOX </w:instrText>
      </w:r>
      <w:r w:rsidRPr="00CD10BF">
        <w:rPr>
          <w:bCs/>
        </w:rPr>
      </w:r>
      <w:r w:rsidRPr="00CD10BF">
        <w:rPr>
          <w:bCs/>
        </w:rPr>
        <w:fldChar w:fldCharType="separate"/>
      </w:r>
      <w:r w:rsidRPr="00CD10BF">
        <w:rPr>
          <w:bCs/>
        </w:rPr>
        <w:fldChar w:fldCharType="end"/>
      </w:r>
      <w:r w:rsidRPr="00CD10BF">
        <w:rPr>
          <w:bCs/>
        </w:rPr>
        <w:t xml:space="preserve"> I did not engage this topic because the client has already disclosed abuse</w:t>
      </w:r>
    </w:p>
    <w:p w14:paraId="3DE5741C" w14:textId="77777777" w:rsidR="005C57AA" w:rsidRPr="00CD10BF" w:rsidRDefault="005C57AA" w:rsidP="005C57AA">
      <w:pPr>
        <w:spacing w:line="276" w:lineRule="auto"/>
        <w:ind w:left="1440"/>
        <w:rPr>
          <w:bCs/>
        </w:rPr>
      </w:pPr>
      <w:r w:rsidRPr="00CD10BF">
        <w:rPr>
          <w:bCs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CD10BF">
        <w:rPr>
          <w:bCs/>
        </w:rPr>
        <w:instrText xml:space="preserve"> FORMCHECKBOX </w:instrText>
      </w:r>
      <w:r w:rsidRPr="00CD10BF">
        <w:rPr>
          <w:bCs/>
        </w:rPr>
      </w:r>
      <w:r w:rsidRPr="00CD10BF">
        <w:rPr>
          <w:bCs/>
        </w:rPr>
        <w:fldChar w:fldCharType="separate"/>
      </w:r>
      <w:r w:rsidRPr="00CD10BF">
        <w:rPr>
          <w:bCs/>
        </w:rPr>
        <w:fldChar w:fldCharType="end"/>
      </w:r>
      <w:r w:rsidRPr="00CD10BF">
        <w:rPr>
          <w:bCs/>
        </w:rPr>
        <w:t xml:space="preserve"> I did not engage this topic because the client is already receiving services</w:t>
      </w:r>
    </w:p>
    <w:p w14:paraId="26A434CF" w14:textId="77777777" w:rsidR="005C57AA" w:rsidRPr="00CD10BF" w:rsidRDefault="005C57AA" w:rsidP="005C57AA">
      <w:pPr>
        <w:spacing w:line="276" w:lineRule="auto"/>
        <w:ind w:left="1440"/>
        <w:rPr>
          <w:bCs/>
        </w:rPr>
      </w:pPr>
      <w:r w:rsidRPr="00CD10BF">
        <w:rPr>
          <w:bCs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CD10BF">
        <w:rPr>
          <w:bCs/>
        </w:rPr>
        <w:instrText xml:space="preserve"> FORMCHECKBOX </w:instrText>
      </w:r>
      <w:r w:rsidRPr="00CD10BF">
        <w:rPr>
          <w:bCs/>
        </w:rPr>
      </w:r>
      <w:r w:rsidRPr="00CD10BF">
        <w:rPr>
          <w:bCs/>
        </w:rPr>
        <w:fldChar w:fldCharType="separate"/>
      </w:r>
      <w:r w:rsidRPr="00CD10BF">
        <w:rPr>
          <w:bCs/>
        </w:rPr>
        <w:fldChar w:fldCharType="end"/>
      </w:r>
      <w:r w:rsidRPr="00CD10BF">
        <w:rPr>
          <w:bCs/>
        </w:rPr>
        <w:t xml:space="preserve"> I did not engage this topic because of safety concerns. I will work with my supervisor to create a plan to support the family.</w:t>
      </w:r>
    </w:p>
    <w:p w14:paraId="048AAC7D" w14:textId="77777777" w:rsidR="007924D7" w:rsidRPr="008B0C82" w:rsidRDefault="007924D7" w:rsidP="005C57AA">
      <w:pPr>
        <w:tabs>
          <w:tab w:val="left" w:pos="360"/>
        </w:tabs>
      </w:pPr>
    </w:p>
    <w:sectPr w:rsidR="007924D7" w:rsidRPr="008B0C82" w:rsidSect="008705BB">
      <w:footerReference w:type="default" r:id="rId18"/>
      <w:pgSz w:w="12240" w:h="15840" w:code="1"/>
      <w:pgMar w:top="1008" w:right="864" w:bottom="720" w:left="864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07CA3" w14:textId="77777777" w:rsidR="0010219E" w:rsidRDefault="0010219E" w:rsidP="000D61FA">
      <w:r>
        <w:separator/>
      </w:r>
    </w:p>
  </w:endnote>
  <w:endnote w:type="continuationSeparator" w:id="0">
    <w:p w14:paraId="69C13904" w14:textId="77777777" w:rsidR="0010219E" w:rsidRDefault="0010219E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B1B9D" w14:textId="77777777" w:rsidR="00E50759" w:rsidRDefault="00E507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C71CC" w14:textId="77777777" w:rsidR="00411271" w:rsidRPr="004331C5" w:rsidRDefault="00411271" w:rsidP="000F0345">
    <w:pPr>
      <w:pStyle w:val="Footer"/>
      <w:tabs>
        <w:tab w:val="clear" w:pos="4680"/>
        <w:tab w:val="clear" w:pos="9360"/>
        <w:tab w:val="center" w:pos="5040"/>
        <w:tab w:val="right" w:pos="10440"/>
      </w:tabs>
      <w:ind w:hanging="360"/>
      <w:rPr>
        <w:lang w:val="en-US"/>
      </w:rPr>
    </w:pPr>
    <w:r>
      <w:t xml:space="preserve">MIECHV </w:t>
    </w:r>
    <w:r>
      <w:rPr>
        <w:lang w:val="en-US"/>
      </w:rPr>
      <w:t xml:space="preserve">Baby’s </w:t>
    </w:r>
    <w:r w:rsidR="00277381">
      <w:rPr>
        <w:lang w:val="en-US"/>
      </w:rPr>
      <w:t xml:space="preserve">Age </w:t>
    </w:r>
    <w:r w:rsidR="0025295B">
      <w:rPr>
        <w:lang w:val="en-US"/>
      </w:rPr>
      <w:t xml:space="preserve">36 </w:t>
    </w:r>
    <w:r w:rsidR="00277381">
      <w:rPr>
        <w:lang w:val="en-US"/>
      </w:rPr>
      <w:t xml:space="preserve">Months </w:t>
    </w:r>
    <w:r>
      <w:rPr>
        <w:lang w:val="en-US"/>
      </w:rPr>
      <w:t>– Index Parent</w:t>
    </w:r>
    <w:r>
      <w:tab/>
      <w:t xml:space="preserve">Page </w:t>
    </w:r>
    <w:r w:rsidR="00E50759">
      <w:rPr>
        <w:lang w:val="en-US"/>
      </w:rPr>
      <w:t>2</w:t>
    </w:r>
    <w:r>
      <w:t xml:space="preserve"> of </w:t>
    </w:r>
    <w:r>
      <w:rPr>
        <w:lang w:val="en-US"/>
      </w:rPr>
      <w:t>4</w:t>
    </w:r>
    <w:r>
      <w:tab/>
    </w:r>
    <w:r>
      <w:rPr>
        <w:lang w:val="en-US"/>
      </w:rPr>
      <w:t xml:space="preserve">rev. </w:t>
    </w:r>
    <w:r w:rsidR="004331C5">
      <w:rPr>
        <w:lang w:val="en-US"/>
      </w:rPr>
      <w:t>1</w:t>
    </w:r>
    <w:r w:rsidR="00995EF7">
      <w:rPr>
        <w:lang w:val="en-US"/>
      </w:rPr>
      <w:t>0</w:t>
    </w:r>
    <w:r>
      <w:t>/</w:t>
    </w:r>
    <w:r>
      <w:rPr>
        <w:lang w:val="en-US"/>
      </w:rPr>
      <w:t>01</w:t>
    </w:r>
    <w:r>
      <w:t>/20</w:t>
    </w:r>
    <w:r w:rsidR="004331C5">
      <w:rPr>
        <w:lang w:val="en-US"/>
      </w:rPr>
      <w:t>2</w:t>
    </w:r>
    <w:r w:rsidR="00E50759">
      <w:rPr>
        <w:lang w:val="en-US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7089B" w14:textId="77777777" w:rsidR="00E50759" w:rsidRPr="00E50759" w:rsidRDefault="00E50759" w:rsidP="00E50759">
    <w:pPr>
      <w:pStyle w:val="Footer"/>
      <w:tabs>
        <w:tab w:val="clear" w:pos="4680"/>
        <w:tab w:val="clear" w:pos="9360"/>
        <w:tab w:val="center" w:pos="5040"/>
        <w:tab w:val="right" w:pos="10440"/>
      </w:tabs>
      <w:ind w:hanging="360"/>
      <w:rPr>
        <w:lang w:val="en-US"/>
      </w:rPr>
    </w:pPr>
    <w:r>
      <w:t xml:space="preserve">MIECHV </w:t>
    </w:r>
    <w:r>
      <w:rPr>
        <w:lang w:val="en-US"/>
      </w:rPr>
      <w:t>Baby’s Age 36 Months – Index Parent</w:t>
    </w:r>
    <w:r>
      <w:tab/>
      <w:t xml:space="preserve">Page </w:t>
    </w:r>
    <w:r>
      <w:rPr>
        <w:lang w:val="en-US"/>
      </w:rPr>
      <w:t>1</w:t>
    </w:r>
    <w:r>
      <w:t xml:space="preserve"> of </w:t>
    </w:r>
    <w:r>
      <w:rPr>
        <w:lang w:val="en-US"/>
      </w:rPr>
      <w:t>4</w:t>
    </w:r>
    <w:r>
      <w:tab/>
    </w:r>
    <w:r>
      <w:rPr>
        <w:lang w:val="en-US"/>
      </w:rPr>
      <w:t>rev. 10</w:t>
    </w:r>
    <w:r>
      <w:t>/</w:t>
    </w:r>
    <w:r>
      <w:rPr>
        <w:lang w:val="en-US"/>
      </w:rPr>
      <w:t>01</w:t>
    </w:r>
    <w:r>
      <w:t>/20</w:t>
    </w:r>
    <w:r>
      <w:rPr>
        <w:lang w:val="en-US"/>
      </w:rPr>
      <w:t>25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B284E" w14:textId="77777777" w:rsidR="00BD2B41" w:rsidRPr="004331C5" w:rsidRDefault="00BD2B41" w:rsidP="000F0345">
    <w:pPr>
      <w:pStyle w:val="Footer"/>
      <w:tabs>
        <w:tab w:val="clear" w:pos="4680"/>
        <w:tab w:val="clear" w:pos="9360"/>
        <w:tab w:val="center" w:pos="5040"/>
        <w:tab w:val="right" w:pos="10440"/>
      </w:tabs>
      <w:ind w:hanging="360"/>
      <w:rPr>
        <w:lang w:val="en-US"/>
      </w:rPr>
    </w:pPr>
    <w:r>
      <w:t xml:space="preserve">MIECHV </w:t>
    </w:r>
    <w:r>
      <w:rPr>
        <w:lang w:val="en-US"/>
      </w:rPr>
      <w:t xml:space="preserve">Baby’s </w:t>
    </w:r>
    <w:r w:rsidR="00277381">
      <w:rPr>
        <w:lang w:val="en-US"/>
      </w:rPr>
      <w:t xml:space="preserve">Age </w:t>
    </w:r>
    <w:r w:rsidR="0025295B">
      <w:rPr>
        <w:lang w:val="en-US"/>
      </w:rPr>
      <w:t xml:space="preserve">36 </w:t>
    </w:r>
    <w:r w:rsidR="00277381">
      <w:rPr>
        <w:lang w:val="en-US"/>
      </w:rPr>
      <w:t xml:space="preserve">Months </w:t>
    </w:r>
    <w:r>
      <w:rPr>
        <w:lang w:val="en-US"/>
      </w:rPr>
      <w:t>– Index Parent</w:t>
    </w:r>
    <w:r>
      <w:tab/>
      <w:t xml:space="preserve">Page </w:t>
    </w:r>
    <w:r>
      <w:rPr>
        <w:lang w:val="en-US"/>
      </w:rPr>
      <w:t>3</w:t>
    </w:r>
    <w:r>
      <w:t xml:space="preserve"> of </w:t>
    </w:r>
    <w:r>
      <w:rPr>
        <w:lang w:val="en-US"/>
      </w:rPr>
      <w:t>4</w:t>
    </w:r>
    <w:r>
      <w:tab/>
    </w:r>
    <w:r>
      <w:rPr>
        <w:lang w:val="en-US"/>
      </w:rPr>
      <w:t xml:space="preserve">rev. </w:t>
    </w:r>
    <w:r w:rsidR="004331C5">
      <w:rPr>
        <w:lang w:val="en-US"/>
      </w:rPr>
      <w:t>1</w:t>
    </w:r>
    <w:r w:rsidR="00995EF7">
      <w:rPr>
        <w:lang w:val="en-US"/>
      </w:rPr>
      <w:t>0</w:t>
    </w:r>
    <w:r>
      <w:t>/</w:t>
    </w:r>
    <w:r>
      <w:rPr>
        <w:lang w:val="en-US"/>
      </w:rPr>
      <w:t>01</w:t>
    </w:r>
    <w:r>
      <w:t>/20</w:t>
    </w:r>
    <w:r w:rsidR="004331C5">
      <w:rPr>
        <w:lang w:val="en-US"/>
      </w:rPr>
      <w:t>2</w:t>
    </w:r>
    <w:r w:rsidR="00E50759">
      <w:rPr>
        <w:lang w:val="en-US"/>
      </w:rPr>
      <w:t>5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AB169" w14:textId="77777777" w:rsidR="00411271" w:rsidRPr="00450AF4" w:rsidRDefault="00411271" w:rsidP="000F0345">
    <w:pPr>
      <w:pStyle w:val="Footer"/>
      <w:tabs>
        <w:tab w:val="clear" w:pos="4680"/>
        <w:tab w:val="clear" w:pos="9360"/>
        <w:tab w:val="center" w:pos="5040"/>
        <w:tab w:val="right" w:pos="10512"/>
      </w:tabs>
      <w:ind w:hanging="360"/>
      <w:rPr>
        <w:lang w:val="en-US"/>
      </w:rPr>
    </w:pPr>
    <w:r>
      <w:t xml:space="preserve">MIECHV </w:t>
    </w:r>
    <w:r>
      <w:rPr>
        <w:lang w:val="en-US"/>
      </w:rPr>
      <w:t xml:space="preserve">Baby’s </w:t>
    </w:r>
    <w:r w:rsidR="00277381">
      <w:rPr>
        <w:lang w:val="en-US"/>
      </w:rPr>
      <w:t xml:space="preserve">Age </w:t>
    </w:r>
    <w:r w:rsidR="0025295B">
      <w:rPr>
        <w:lang w:val="en-US"/>
      </w:rPr>
      <w:t xml:space="preserve">36 </w:t>
    </w:r>
    <w:r w:rsidR="00277381">
      <w:rPr>
        <w:lang w:val="en-US"/>
      </w:rPr>
      <w:t xml:space="preserve">Months </w:t>
    </w:r>
    <w:r>
      <w:rPr>
        <w:lang w:val="en-US"/>
      </w:rPr>
      <w:t>– Index Parent</w:t>
    </w:r>
    <w:r>
      <w:tab/>
      <w:t xml:space="preserve">Page </w:t>
    </w:r>
    <w:r>
      <w:rPr>
        <w:lang w:val="en-US"/>
      </w:rPr>
      <w:t>4</w:t>
    </w:r>
    <w:r>
      <w:t xml:space="preserve"> of </w:t>
    </w:r>
    <w:r>
      <w:rPr>
        <w:lang w:val="en-US"/>
      </w:rPr>
      <w:t>4</w:t>
    </w:r>
    <w:r>
      <w:tab/>
    </w:r>
    <w:r>
      <w:rPr>
        <w:lang w:val="en-US"/>
      </w:rPr>
      <w:t xml:space="preserve">rev. </w:t>
    </w:r>
    <w:r w:rsidR="00450AF4">
      <w:rPr>
        <w:lang w:val="en-US"/>
      </w:rPr>
      <w:t>1</w:t>
    </w:r>
    <w:r w:rsidR="00995EF7">
      <w:rPr>
        <w:lang w:val="en-US"/>
      </w:rPr>
      <w:t>0</w:t>
    </w:r>
    <w:r>
      <w:t>/</w:t>
    </w:r>
    <w:r>
      <w:rPr>
        <w:lang w:val="en-US"/>
      </w:rPr>
      <w:t>01</w:t>
    </w:r>
    <w:r>
      <w:t>/20</w:t>
    </w:r>
    <w:r w:rsidR="00450AF4">
      <w:rPr>
        <w:lang w:val="en-US"/>
      </w:rPr>
      <w:t>2</w:t>
    </w:r>
    <w:r w:rsidR="00E50759">
      <w:rPr>
        <w:lang w:val="en-US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63B04" w14:textId="77777777" w:rsidR="0010219E" w:rsidRDefault="0010219E" w:rsidP="000D61FA">
      <w:r>
        <w:separator/>
      </w:r>
    </w:p>
  </w:footnote>
  <w:footnote w:type="continuationSeparator" w:id="0">
    <w:p w14:paraId="6B515356" w14:textId="77777777" w:rsidR="0010219E" w:rsidRDefault="0010219E" w:rsidP="000D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4F75D" w14:textId="77777777" w:rsidR="00E50759" w:rsidRDefault="00E507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F0E8A" w14:textId="77777777" w:rsidR="00E50759" w:rsidRDefault="00E507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76D4C" w14:textId="77777777" w:rsidR="00E50759" w:rsidRDefault="00E507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A78B0"/>
    <w:multiLevelType w:val="hybridMultilevel"/>
    <w:tmpl w:val="1BC6D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218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19E"/>
    <w:rsid w:val="00091FBE"/>
    <w:rsid w:val="000950BE"/>
    <w:rsid w:val="000C0AD7"/>
    <w:rsid w:val="000D61FA"/>
    <w:rsid w:val="000E4E12"/>
    <w:rsid w:val="000F0345"/>
    <w:rsid w:val="0010219E"/>
    <w:rsid w:val="0011108A"/>
    <w:rsid w:val="00120BDE"/>
    <w:rsid w:val="001326A8"/>
    <w:rsid w:val="001327C3"/>
    <w:rsid w:val="00136017"/>
    <w:rsid w:val="001839E6"/>
    <w:rsid w:val="00193B9D"/>
    <w:rsid w:val="001A7E16"/>
    <w:rsid w:val="001B2353"/>
    <w:rsid w:val="001C69F2"/>
    <w:rsid w:val="001D00D8"/>
    <w:rsid w:val="00213716"/>
    <w:rsid w:val="002513D3"/>
    <w:rsid w:val="0025295B"/>
    <w:rsid w:val="00277381"/>
    <w:rsid w:val="00285C4D"/>
    <w:rsid w:val="00294D72"/>
    <w:rsid w:val="002C0C54"/>
    <w:rsid w:val="002D7908"/>
    <w:rsid w:val="0031640A"/>
    <w:rsid w:val="00317FB4"/>
    <w:rsid w:val="003341D3"/>
    <w:rsid w:val="00373A36"/>
    <w:rsid w:val="00385E48"/>
    <w:rsid w:val="00392E03"/>
    <w:rsid w:val="003C188D"/>
    <w:rsid w:val="003C1939"/>
    <w:rsid w:val="003C3201"/>
    <w:rsid w:val="003F3AB2"/>
    <w:rsid w:val="00411271"/>
    <w:rsid w:val="004331C5"/>
    <w:rsid w:val="00450AF4"/>
    <w:rsid w:val="00467183"/>
    <w:rsid w:val="004725BA"/>
    <w:rsid w:val="00477184"/>
    <w:rsid w:val="00480080"/>
    <w:rsid w:val="004A0378"/>
    <w:rsid w:val="004B51AB"/>
    <w:rsid w:val="004C2529"/>
    <w:rsid w:val="00504CED"/>
    <w:rsid w:val="00527495"/>
    <w:rsid w:val="00556524"/>
    <w:rsid w:val="00581FBA"/>
    <w:rsid w:val="005835F7"/>
    <w:rsid w:val="00586405"/>
    <w:rsid w:val="005B47FA"/>
    <w:rsid w:val="005C03CA"/>
    <w:rsid w:val="005C57AA"/>
    <w:rsid w:val="005D64A7"/>
    <w:rsid w:val="005F293C"/>
    <w:rsid w:val="00612B28"/>
    <w:rsid w:val="006177FD"/>
    <w:rsid w:val="00622FDA"/>
    <w:rsid w:val="006311DD"/>
    <w:rsid w:val="006313E6"/>
    <w:rsid w:val="00691199"/>
    <w:rsid w:val="006A384D"/>
    <w:rsid w:val="006C4AFA"/>
    <w:rsid w:val="006D3E20"/>
    <w:rsid w:val="006F2C4C"/>
    <w:rsid w:val="006F5072"/>
    <w:rsid w:val="00714660"/>
    <w:rsid w:val="00742685"/>
    <w:rsid w:val="007448CF"/>
    <w:rsid w:val="00766E3E"/>
    <w:rsid w:val="00770BDE"/>
    <w:rsid w:val="00774B27"/>
    <w:rsid w:val="0078545A"/>
    <w:rsid w:val="00787A7E"/>
    <w:rsid w:val="00790C39"/>
    <w:rsid w:val="007924D7"/>
    <w:rsid w:val="007B6BFC"/>
    <w:rsid w:val="007C225B"/>
    <w:rsid w:val="007C633D"/>
    <w:rsid w:val="007E6062"/>
    <w:rsid w:val="00810DAF"/>
    <w:rsid w:val="0084563F"/>
    <w:rsid w:val="0085103B"/>
    <w:rsid w:val="00862FB4"/>
    <w:rsid w:val="008705BB"/>
    <w:rsid w:val="008935D2"/>
    <w:rsid w:val="008A0BF8"/>
    <w:rsid w:val="008A4C4A"/>
    <w:rsid w:val="008B0C82"/>
    <w:rsid w:val="008B491F"/>
    <w:rsid w:val="008C1D25"/>
    <w:rsid w:val="008C4BFC"/>
    <w:rsid w:val="008D2CB7"/>
    <w:rsid w:val="0091084A"/>
    <w:rsid w:val="00914ECE"/>
    <w:rsid w:val="00924317"/>
    <w:rsid w:val="00944F09"/>
    <w:rsid w:val="00964555"/>
    <w:rsid w:val="0098725E"/>
    <w:rsid w:val="00995EF7"/>
    <w:rsid w:val="009A4807"/>
    <w:rsid w:val="009A655C"/>
    <w:rsid w:val="009F0229"/>
    <w:rsid w:val="00A047AB"/>
    <w:rsid w:val="00A466F5"/>
    <w:rsid w:val="00A47A17"/>
    <w:rsid w:val="00A578F5"/>
    <w:rsid w:val="00A61D92"/>
    <w:rsid w:val="00A65EB6"/>
    <w:rsid w:val="00A71409"/>
    <w:rsid w:val="00AA2877"/>
    <w:rsid w:val="00AF008F"/>
    <w:rsid w:val="00AF1341"/>
    <w:rsid w:val="00AF1AC5"/>
    <w:rsid w:val="00AF249F"/>
    <w:rsid w:val="00B03C6E"/>
    <w:rsid w:val="00B40BCA"/>
    <w:rsid w:val="00B47431"/>
    <w:rsid w:val="00B50203"/>
    <w:rsid w:val="00B5790E"/>
    <w:rsid w:val="00B7059D"/>
    <w:rsid w:val="00B75316"/>
    <w:rsid w:val="00B86CC0"/>
    <w:rsid w:val="00B9525A"/>
    <w:rsid w:val="00BD2B41"/>
    <w:rsid w:val="00BF560C"/>
    <w:rsid w:val="00C36748"/>
    <w:rsid w:val="00C43D19"/>
    <w:rsid w:val="00C76004"/>
    <w:rsid w:val="00C7619F"/>
    <w:rsid w:val="00CB0AC5"/>
    <w:rsid w:val="00D40064"/>
    <w:rsid w:val="00D43FB4"/>
    <w:rsid w:val="00D76A9C"/>
    <w:rsid w:val="00D93658"/>
    <w:rsid w:val="00DE76BC"/>
    <w:rsid w:val="00E24BF7"/>
    <w:rsid w:val="00E41F1F"/>
    <w:rsid w:val="00E44AF4"/>
    <w:rsid w:val="00E47D4E"/>
    <w:rsid w:val="00E50759"/>
    <w:rsid w:val="00E57C3C"/>
    <w:rsid w:val="00EB2676"/>
    <w:rsid w:val="00EC6566"/>
    <w:rsid w:val="00EC786B"/>
    <w:rsid w:val="00F16BA8"/>
    <w:rsid w:val="00F775BD"/>
    <w:rsid w:val="00F92763"/>
    <w:rsid w:val="00FC02EA"/>
    <w:rsid w:val="00FE2D59"/>
    <w:rsid w:val="00FE6A2F"/>
    <w:rsid w:val="00FF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DA5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4E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3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DocumentExpirationDate xmlns="59da1016-2a1b-4f8a-9768-d7a4932f6f16" xsi:nil="true"/>
    <IATopic xmlns="59da1016-2a1b-4f8a-9768-d7a4932f6f16" xsi:nil="true"/>
    <Meta_x0020_Keywords xmlns="d3485903-0c41-4c95-97c3-0887d5b9c673" xsi:nil="true"/>
    <IASubtopic xmlns="59da1016-2a1b-4f8a-9768-d7a4932f6f16" xsi:nil="true"/>
    <URL xmlns="http://schemas.microsoft.com/sharepoint/v3">
      <Url xsi:nil="true"/>
      <Description xsi:nil="true"/>
    </URL>
    <PublishingExpirationDate xmlns="http://schemas.microsoft.com/sharepoint/v3" xsi:nil="true"/>
    <PublishingStartDate xmlns="http://schemas.microsoft.com/sharepoint/v3" xsi:nil="true"/>
    <Meta_x0020_Description xmlns="d3485903-0c41-4c95-97c3-0887d5b9c67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C09CC-8CD4-4B6A-A821-F7C91CF81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79D4F5-EC7B-46EC-97EB-C6174DF2D02A}"/>
</file>

<file path=customXml/itemProps3.xml><?xml version="1.0" encoding="utf-8"?>
<ds:datastoreItem xmlns:ds="http://schemas.openxmlformats.org/officeDocument/2006/customXml" ds:itemID="{562D705B-3699-47B3-AAD3-64636F3D04D5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d3485903-0c41-4c95-97c3-0887d5b9c673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2A4F28D7-7006-411D-BD6D-852A3C817F5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M22 THEO Final</Template>
  <TotalTime>1</TotalTime>
  <Pages>4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 Spencer</dc:creator>
  <cp:keywords/>
  <cp:lastModifiedBy>Davis Spencer</cp:lastModifiedBy>
  <cp:revision>3</cp:revision>
  <cp:lastPrinted>2018-10-04T20:04:00Z</cp:lastPrinted>
  <dcterms:created xsi:type="dcterms:W3CDTF">2025-10-07T02:14:00Z</dcterms:created>
  <dcterms:modified xsi:type="dcterms:W3CDTF">2025-10-07T02:15:00Z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a67c04-f371-4d71-a575-202b566caae1_Enabled">
    <vt:lpwstr>true</vt:lpwstr>
  </property>
  <property fmtid="{D5CDD505-2E9C-101B-9397-08002B2CF9AE}" pid="3" name="MSIP_Label_11a67c04-f371-4d71-a575-202b566caae1_SetDate">
    <vt:lpwstr>2024-10-04T18:55:24Z</vt:lpwstr>
  </property>
  <property fmtid="{D5CDD505-2E9C-101B-9397-08002B2CF9AE}" pid="4" name="MSIP_Label_11a67c04-f371-4d71-a575-202b566caae1_Method">
    <vt:lpwstr>Privileged</vt:lpwstr>
  </property>
  <property fmtid="{D5CDD505-2E9C-101B-9397-08002B2CF9AE}" pid="5" name="MSIP_Label_11a67c04-f371-4d71-a575-202b566caae1_Name">
    <vt:lpwstr>Level 2 - Limited (Items)</vt:lpwstr>
  </property>
  <property fmtid="{D5CDD505-2E9C-101B-9397-08002B2CF9AE}" pid="6" name="MSIP_Label_11a67c04-f371-4d71-a575-202b566caae1_SiteId">
    <vt:lpwstr>658e63e8-8d39-499c-8f48-13adc9452f4c</vt:lpwstr>
  </property>
  <property fmtid="{D5CDD505-2E9C-101B-9397-08002B2CF9AE}" pid="7" name="MSIP_Label_11a67c04-f371-4d71-a575-202b566caae1_ActionId">
    <vt:lpwstr>07c73b2c-eb4d-4aca-a889-9ad63d82088b</vt:lpwstr>
  </property>
  <property fmtid="{D5CDD505-2E9C-101B-9397-08002B2CF9AE}" pid="8" name="MSIP_Label_11a67c04-f371-4d71-a575-202b566caae1_ContentBits">
    <vt:lpwstr>0</vt:lpwstr>
  </property>
  <property fmtid="{D5CDD505-2E9C-101B-9397-08002B2CF9AE}" pid="9" name="ContentTypeId">
    <vt:lpwstr>0x0101008C291C5510E3DF4F87391C2624640C76</vt:lpwstr>
  </property>
</Properties>
</file>