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6F043" w14:textId="63DB6DEC" w:rsidR="001A4271" w:rsidRPr="00865D32" w:rsidRDefault="004E14A1" w:rsidP="007B6AFF">
      <w:pPr>
        <w:pStyle w:val="DivisionName"/>
        <w:rPr>
          <w:rFonts w:ascii="Noto Serif" w:hAnsi="Noto Serif" w:cs="Noto Serif"/>
        </w:rPr>
      </w:pPr>
      <w:r w:rsidRPr="00865D32">
        <w:rPr>
          <w:rFonts w:ascii="Noto Serif" w:hAnsi="Noto Serif" w:cs="Noto Serif"/>
        </w:rPr>
        <w:drawing>
          <wp:anchor distT="0" distB="0" distL="114300" distR="114300" simplePos="0" relativeHeight="251658240" behindDoc="0" locked="0" layoutInCell="1" allowOverlap="1" wp14:anchorId="1B5D36D1" wp14:editId="60ED657E">
            <wp:simplePos x="0" y="0"/>
            <wp:positionH relativeFrom="column">
              <wp:posOffset>4854575</wp:posOffset>
            </wp:positionH>
            <wp:positionV relativeFrom="margin">
              <wp:posOffset>-128432</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282888" w:rsidRPr="00865D32">
        <w:rPr>
          <w:rFonts w:ascii="Noto Serif" w:hAnsi="Noto Serif" w:cs="Noto Serif"/>
        </w:rPr>
        <w:t>Behavioral Health Division</w:t>
      </w:r>
    </w:p>
    <w:p w14:paraId="3EDC0AAA" w14:textId="58E098DC" w:rsidR="00B2771A" w:rsidRPr="00865D32" w:rsidRDefault="00282888" w:rsidP="00067B31">
      <w:pPr>
        <w:pStyle w:val="ProgramName"/>
        <w:ind w:right="72"/>
        <w:rPr>
          <w:rFonts w:ascii="Noto Serif" w:hAnsi="Noto Serif" w:cs="Noto Serif"/>
        </w:rPr>
      </w:pPr>
      <w:r w:rsidRPr="00865D32">
        <w:rPr>
          <w:rFonts w:ascii="Noto Serif" w:hAnsi="Noto Serif" w:cs="Noto Serif"/>
        </w:rPr>
        <w:t xml:space="preserve">Problem Gambling Services </w:t>
      </w:r>
    </w:p>
    <w:p w14:paraId="1A91EACF" w14:textId="652EA9CB" w:rsidR="007B6AFF" w:rsidRPr="00865D32" w:rsidRDefault="00282888" w:rsidP="00782D79">
      <w:pPr>
        <w:pStyle w:val="Heading1"/>
        <w:rPr>
          <w:rFonts w:ascii="Noto Serif" w:hAnsi="Noto Serif" w:cs="Noto Serif"/>
          <w:sz w:val="40"/>
          <w:szCs w:val="40"/>
        </w:rPr>
      </w:pPr>
      <w:bookmarkStart w:id="0" w:name="_Hlk203486153"/>
      <w:r w:rsidRPr="00865D32">
        <w:rPr>
          <w:rFonts w:ascii="Noto Serif" w:hAnsi="Noto Serif" w:cs="Noto Serif"/>
          <w:sz w:val="40"/>
          <w:szCs w:val="40"/>
        </w:rPr>
        <w:t>Problem Gambling Prevention Quarterly Report</w:t>
      </w:r>
    </w:p>
    <w:p w14:paraId="2CF7134A" w14:textId="2C4283FA" w:rsidR="000B3F25" w:rsidRPr="00865D32" w:rsidRDefault="00282888" w:rsidP="000B3F25">
      <w:pPr>
        <w:ind w:left="144"/>
        <w:rPr>
          <w:rFonts w:ascii="Noto Serif" w:hAnsi="Noto Serif" w:cs="Noto Serif"/>
        </w:rPr>
      </w:pPr>
      <w:bookmarkStart w:id="1" w:name="_Hlk222224156"/>
      <w:r w:rsidRPr="00865D32">
        <w:rPr>
          <w:rFonts w:ascii="Noto Serif" w:hAnsi="Noto Serif" w:cs="Noto Serif"/>
        </w:rPr>
        <w:t xml:space="preserve">The Problem Gambling Prevention Quarterly Report gathers </w:t>
      </w:r>
      <w:r w:rsidR="004944C3" w:rsidRPr="00865D32">
        <w:rPr>
          <w:rFonts w:ascii="Noto Serif" w:hAnsi="Noto Serif" w:cs="Noto Serif"/>
        </w:rPr>
        <w:t>information</w:t>
      </w:r>
      <w:r w:rsidRPr="00865D32">
        <w:rPr>
          <w:rFonts w:ascii="Noto Serif" w:hAnsi="Noto Serif" w:cs="Noto Serif"/>
        </w:rPr>
        <w:t xml:space="preserve"> on your progress toward meeting the goals and outcomes in your Problem Gambling Prevention Implementation Plan. Please provide brief descriptions of </w:t>
      </w:r>
      <w:r w:rsidR="004944C3" w:rsidRPr="00865D32">
        <w:rPr>
          <w:rFonts w:ascii="Noto Serif" w:hAnsi="Noto Serif" w:cs="Noto Serif"/>
        </w:rPr>
        <w:t xml:space="preserve">your </w:t>
      </w:r>
      <w:r w:rsidRPr="00865D32">
        <w:rPr>
          <w:rFonts w:ascii="Noto Serif" w:hAnsi="Noto Serif" w:cs="Noto Serif"/>
        </w:rPr>
        <w:t>work and respond to each question to fully complete the report.</w:t>
      </w:r>
      <w:r w:rsidR="006F4350" w:rsidRPr="00865D32">
        <w:rPr>
          <w:rFonts w:ascii="Noto Serif" w:hAnsi="Noto Serif" w:cs="Noto Serif"/>
        </w:rPr>
        <w:t xml:space="preserve"> </w:t>
      </w:r>
      <w:r w:rsidR="000B3F25" w:rsidRPr="00865D32">
        <w:rPr>
          <w:rFonts w:ascii="Noto Serif" w:hAnsi="Noto Serif" w:cs="Noto Serif"/>
        </w:rPr>
        <w:t xml:space="preserve">This form can accommodate up to </w:t>
      </w:r>
      <w:r w:rsidR="0021520A" w:rsidRPr="00865D32">
        <w:rPr>
          <w:rFonts w:ascii="Noto Serif" w:hAnsi="Noto Serif" w:cs="Noto Serif"/>
        </w:rPr>
        <w:t>seven</w:t>
      </w:r>
      <w:r w:rsidR="000B3F25" w:rsidRPr="00865D32">
        <w:rPr>
          <w:rFonts w:ascii="Noto Serif" w:hAnsi="Noto Serif" w:cs="Noto Serif"/>
        </w:rPr>
        <w:t xml:space="preserve"> objectives. </w:t>
      </w:r>
      <w:r w:rsidR="0021520A" w:rsidRPr="00865D32">
        <w:rPr>
          <w:rFonts w:ascii="Noto Serif" w:hAnsi="Noto Serif" w:cs="Noto Serif"/>
        </w:rPr>
        <w:t xml:space="preserve">Be sure to </w:t>
      </w:r>
      <w:r w:rsidR="000B3F25" w:rsidRPr="00865D32">
        <w:rPr>
          <w:rFonts w:ascii="Noto Serif" w:hAnsi="Noto Serif" w:cs="Noto Serif"/>
        </w:rPr>
        <w:t>enter information for each of the objectives in your Implementation Plan</w:t>
      </w:r>
      <w:r w:rsidR="00B90815" w:rsidRPr="00865D32">
        <w:rPr>
          <w:rFonts w:ascii="Noto Serif" w:hAnsi="Noto Serif" w:cs="Noto Serif"/>
        </w:rPr>
        <w:t>.</w:t>
      </w:r>
    </w:p>
    <w:p w14:paraId="4773F910" w14:textId="04DAA200" w:rsidR="00B90815" w:rsidRPr="00865D32" w:rsidRDefault="00B90815" w:rsidP="000B3F25">
      <w:pPr>
        <w:ind w:left="144"/>
        <w:rPr>
          <w:rFonts w:ascii="Noto Serif" w:hAnsi="Noto Serif" w:cs="Noto Serif"/>
        </w:rPr>
      </w:pPr>
      <w:r w:rsidRPr="00865D32">
        <w:rPr>
          <w:rFonts w:ascii="Noto Serif" w:hAnsi="Noto Serif" w:cs="Noto Serif"/>
        </w:rPr>
        <w:t xml:space="preserve">When reporting for the 4th quarter of the Implementation Plan </w:t>
      </w:r>
      <w:r w:rsidR="0021520A" w:rsidRPr="00865D32">
        <w:rPr>
          <w:rFonts w:ascii="Noto Serif" w:hAnsi="Noto Serif" w:cs="Noto Serif"/>
        </w:rPr>
        <w:t>(</w:t>
      </w:r>
      <w:r w:rsidR="009B40FB" w:rsidRPr="00865D32">
        <w:rPr>
          <w:rFonts w:ascii="Noto Serif" w:hAnsi="Noto Serif" w:cs="Noto Serif"/>
        </w:rPr>
        <w:t>April</w:t>
      </w:r>
      <w:r w:rsidRPr="00865D32">
        <w:rPr>
          <w:rFonts w:ascii="Noto Serif" w:hAnsi="Noto Serif" w:cs="Noto Serif"/>
        </w:rPr>
        <w:t xml:space="preserve"> – June</w:t>
      </w:r>
      <w:r w:rsidR="0021520A" w:rsidRPr="00865D32">
        <w:rPr>
          <w:rFonts w:ascii="Noto Serif" w:hAnsi="Noto Serif" w:cs="Noto Serif"/>
        </w:rPr>
        <w:t>)</w:t>
      </w:r>
      <w:r w:rsidRPr="00865D32">
        <w:rPr>
          <w:rFonts w:ascii="Noto Serif" w:hAnsi="Noto Serif" w:cs="Noto Serif"/>
        </w:rPr>
        <w:t>, please include in the narrative</w:t>
      </w:r>
      <w:r w:rsidR="00750343" w:rsidRPr="00865D32">
        <w:rPr>
          <w:rFonts w:ascii="Noto Serif" w:hAnsi="Noto Serif" w:cs="Noto Serif"/>
        </w:rPr>
        <w:t xml:space="preserve"> section</w:t>
      </w:r>
      <w:r w:rsidRPr="00865D32">
        <w:rPr>
          <w:rFonts w:ascii="Noto Serif" w:hAnsi="Noto Serif" w:cs="Noto Serif"/>
        </w:rPr>
        <w:t xml:space="preserve"> for each objective</w:t>
      </w:r>
      <w:r w:rsidR="0021520A" w:rsidRPr="00865D32">
        <w:rPr>
          <w:rFonts w:ascii="Noto Serif" w:hAnsi="Noto Serif" w:cs="Noto Serif"/>
        </w:rPr>
        <w:t xml:space="preserve"> your</w:t>
      </w:r>
      <w:r w:rsidRPr="00865D32">
        <w:rPr>
          <w:rFonts w:ascii="Noto Serif" w:hAnsi="Noto Serif" w:cs="Noto Serif"/>
        </w:rPr>
        <w:t xml:space="preserve"> progress toward</w:t>
      </w:r>
      <w:r w:rsidR="0021520A" w:rsidRPr="00865D32">
        <w:rPr>
          <w:rFonts w:ascii="Noto Serif" w:hAnsi="Noto Serif" w:cs="Noto Serif"/>
        </w:rPr>
        <w:t xml:space="preserve"> both</w:t>
      </w:r>
      <w:r w:rsidRPr="00865D32">
        <w:rPr>
          <w:rFonts w:ascii="Noto Serif" w:hAnsi="Noto Serif" w:cs="Noto Serif"/>
        </w:rPr>
        <w:t xml:space="preserve"> short-term and long-term outcomes</w:t>
      </w:r>
      <w:r w:rsidR="0021520A" w:rsidRPr="00865D32">
        <w:rPr>
          <w:rFonts w:ascii="Noto Serif" w:hAnsi="Noto Serif" w:cs="Noto Serif"/>
        </w:rPr>
        <w:t>,</w:t>
      </w:r>
      <w:r w:rsidRPr="00865D32">
        <w:rPr>
          <w:rFonts w:ascii="Noto Serif" w:hAnsi="Noto Serif" w:cs="Noto Serif"/>
        </w:rPr>
        <w:t xml:space="preserve"> as appropriate</w:t>
      </w:r>
      <w:r w:rsidR="00934517" w:rsidRPr="00865D32">
        <w:rPr>
          <w:rFonts w:ascii="Noto Serif" w:hAnsi="Noto Serif" w:cs="Noto Serif"/>
        </w:rPr>
        <w:t xml:space="preserve"> and available</w:t>
      </w:r>
      <w:r w:rsidR="0021520A" w:rsidRPr="00865D32">
        <w:rPr>
          <w:rFonts w:ascii="Noto Serif" w:hAnsi="Noto Serif" w:cs="Noto Serif"/>
        </w:rPr>
        <w:t>,</w:t>
      </w:r>
      <w:r w:rsidR="00750343" w:rsidRPr="00865D32">
        <w:rPr>
          <w:rFonts w:ascii="Noto Serif" w:hAnsi="Noto Serif" w:cs="Noto Serif"/>
        </w:rPr>
        <w:t xml:space="preserve"> for the entire Implementation Plan period</w:t>
      </w:r>
      <w:r w:rsidR="0021520A" w:rsidRPr="00865D32">
        <w:rPr>
          <w:rFonts w:ascii="Noto Serif" w:hAnsi="Noto Serif" w:cs="Noto Serif"/>
        </w:rPr>
        <w:t xml:space="preserve"> (</w:t>
      </w:r>
      <w:r w:rsidR="00750343" w:rsidRPr="00865D32">
        <w:rPr>
          <w:rFonts w:ascii="Noto Serif" w:hAnsi="Noto Serif" w:cs="Noto Serif"/>
        </w:rPr>
        <w:t>July 202</w:t>
      </w:r>
      <w:r w:rsidR="00411812" w:rsidRPr="00865D32">
        <w:rPr>
          <w:rFonts w:ascii="Noto Serif" w:hAnsi="Noto Serif" w:cs="Noto Serif"/>
        </w:rPr>
        <w:t>5</w:t>
      </w:r>
      <w:r w:rsidR="00750343" w:rsidRPr="00865D32">
        <w:rPr>
          <w:rFonts w:ascii="Noto Serif" w:hAnsi="Noto Serif" w:cs="Noto Serif"/>
        </w:rPr>
        <w:t xml:space="preserve"> – June 202</w:t>
      </w:r>
      <w:r w:rsidR="00411812" w:rsidRPr="00865D32">
        <w:rPr>
          <w:rFonts w:ascii="Noto Serif" w:hAnsi="Noto Serif" w:cs="Noto Serif"/>
        </w:rPr>
        <w:t>6</w:t>
      </w:r>
      <w:r w:rsidR="0021520A" w:rsidRPr="00865D32">
        <w:rPr>
          <w:rFonts w:ascii="Noto Serif" w:hAnsi="Noto Serif" w:cs="Noto Serif"/>
        </w:rPr>
        <w:t>)</w:t>
      </w:r>
      <w:r w:rsidRPr="00865D32">
        <w:rPr>
          <w:rFonts w:ascii="Noto Serif" w:hAnsi="Noto Serif" w:cs="Noto Serif"/>
        </w:rPr>
        <w:t>.</w:t>
      </w:r>
    </w:p>
    <w:p w14:paraId="0E244341" w14:textId="77777777" w:rsidR="008571EA" w:rsidRDefault="006F4350" w:rsidP="000B3F25">
      <w:pPr>
        <w:ind w:left="144"/>
        <w:rPr>
          <w:rFonts w:ascii="Noto Serif" w:hAnsi="Noto Serif" w:cs="Noto Serif"/>
        </w:rPr>
      </w:pPr>
      <w:r w:rsidRPr="00865D32">
        <w:rPr>
          <w:rFonts w:ascii="Noto Serif" w:hAnsi="Noto Serif" w:cs="Noto Serif"/>
        </w:rPr>
        <w:t xml:space="preserve">When submitting your report, please </w:t>
      </w:r>
      <w:r w:rsidR="00276E4E" w:rsidRPr="00865D32">
        <w:rPr>
          <w:rFonts w:ascii="Noto Serif" w:eastAsia="Times New Roman" w:hAnsi="Noto Serif" w:cs="Noto Serif"/>
          <w:noProof w:val="0"/>
        </w:rPr>
        <w:t xml:space="preserve">save </w:t>
      </w:r>
      <w:r w:rsidR="0021520A" w:rsidRPr="00865D32">
        <w:rPr>
          <w:rFonts w:ascii="Noto Serif" w:eastAsia="Times New Roman" w:hAnsi="Noto Serif" w:cs="Noto Serif"/>
          <w:noProof w:val="0"/>
        </w:rPr>
        <w:t>the file using the following naming format</w:t>
      </w:r>
      <w:r w:rsidR="00276E4E" w:rsidRPr="00865D32">
        <w:rPr>
          <w:rFonts w:ascii="Noto Serif" w:eastAsia="Times New Roman" w:hAnsi="Noto Serif" w:cs="Noto Serif"/>
          <w:noProof w:val="0"/>
        </w:rPr>
        <w:t>: [insert county] PGS Quarterly Report [insert reporting period]</w:t>
      </w:r>
      <w:r w:rsidR="0021520A" w:rsidRPr="00865D32">
        <w:rPr>
          <w:rFonts w:ascii="Noto Serif" w:eastAsia="Times New Roman" w:hAnsi="Noto Serif" w:cs="Noto Serif"/>
          <w:noProof w:val="0"/>
        </w:rPr>
        <w:t>.</w:t>
      </w:r>
      <w:r w:rsidR="00276E4E" w:rsidRPr="00865D32">
        <w:rPr>
          <w:rFonts w:ascii="Noto Serif" w:eastAsia="Times New Roman" w:hAnsi="Noto Serif" w:cs="Noto Serif"/>
          <w:noProof w:val="0"/>
        </w:rPr>
        <w:t xml:space="preserve"> </w:t>
      </w:r>
      <w:r w:rsidR="0021520A" w:rsidRPr="00865D32">
        <w:rPr>
          <w:rFonts w:ascii="Noto Serif" w:eastAsia="Times New Roman" w:hAnsi="Noto Serif" w:cs="Noto Serif"/>
          <w:noProof w:val="0"/>
        </w:rPr>
        <w:t>E</w:t>
      </w:r>
      <w:r w:rsidR="00276E4E" w:rsidRPr="00865D32">
        <w:rPr>
          <w:rFonts w:ascii="Noto Serif" w:eastAsia="Times New Roman" w:hAnsi="Noto Serif" w:cs="Noto Serif"/>
          <w:noProof w:val="0"/>
        </w:rPr>
        <w:t>xample Baker PGS Quarterly Report</w:t>
      </w:r>
      <w:r w:rsidR="00411812" w:rsidRPr="00865D32">
        <w:rPr>
          <w:rFonts w:ascii="Noto Serif" w:eastAsia="Times New Roman" w:hAnsi="Noto Serif" w:cs="Noto Serif"/>
          <w:noProof w:val="0"/>
        </w:rPr>
        <w:t xml:space="preserve"> </w:t>
      </w:r>
      <w:r w:rsidR="0021520A" w:rsidRPr="00865D32">
        <w:rPr>
          <w:rFonts w:ascii="Noto Serif" w:eastAsia="Times New Roman" w:hAnsi="Noto Serif" w:cs="Noto Serif"/>
          <w:noProof w:val="0"/>
        </w:rPr>
        <w:t>January</w:t>
      </w:r>
      <w:r w:rsidR="00411812" w:rsidRPr="00865D32">
        <w:rPr>
          <w:rFonts w:ascii="Noto Serif" w:eastAsia="Times New Roman" w:hAnsi="Noto Serif" w:cs="Noto Serif"/>
          <w:noProof w:val="0"/>
        </w:rPr>
        <w:t xml:space="preserve"> 202</w:t>
      </w:r>
      <w:r w:rsidR="0021520A" w:rsidRPr="00865D32">
        <w:rPr>
          <w:rFonts w:ascii="Noto Serif" w:eastAsia="Times New Roman" w:hAnsi="Noto Serif" w:cs="Noto Serif"/>
          <w:noProof w:val="0"/>
        </w:rPr>
        <w:t>6</w:t>
      </w:r>
      <w:r w:rsidR="00276E4E" w:rsidRPr="00865D32">
        <w:rPr>
          <w:rFonts w:ascii="Noto Serif" w:eastAsia="Times New Roman" w:hAnsi="Noto Serif" w:cs="Noto Serif"/>
          <w:noProof w:val="0"/>
        </w:rPr>
        <w:t xml:space="preserve"> – </w:t>
      </w:r>
      <w:r w:rsidR="0021520A" w:rsidRPr="00865D32">
        <w:rPr>
          <w:rFonts w:ascii="Noto Serif" w:eastAsia="Times New Roman" w:hAnsi="Noto Serif" w:cs="Noto Serif"/>
          <w:noProof w:val="0"/>
        </w:rPr>
        <w:t>March</w:t>
      </w:r>
      <w:r w:rsidR="00276E4E" w:rsidRPr="00865D32">
        <w:rPr>
          <w:rFonts w:ascii="Noto Serif" w:eastAsia="Times New Roman" w:hAnsi="Noto Serif" w:cs="Noto Serif"/>
          <w:noProof w:val="0"/>
        </w:rPr>
        <w:t xml:space="preserve"> 202</w:t>
      </w:r>
      <w:r w:rsidR="0021520A" w:rsidRPr="00865D32">
        <w:rPr>
          <w:rFonts w:ascii="Noto Serif" w:eastAsia="Times New Roman" w:hAnsi="Noto Serif" w:cs="Noto Serif"/>
          <w:noProof w:val="0"/>
        </w:rPr>
        <w:t>6.</w:t>
      </w:r>
      <w:r w:rsidR="00276E4E" w:rsidRPr="00865D32">
        <w:rPr>
          <w:rFonts w:ascii="Noto Serif" w:eastAsia="Times New Roman" w:hAnsi="Noto Serif" w:cs="Noto Serif"/>
          <w:noProof w:val="0"/>
        </w:rPr>
        <w:t xml:space="preserve"> </w:t>
      </w:r>
      <w:r w:rsidR="0021520A" w:rsidRPr="00865D32">
        <w:rPr>
          <w:rFonts w:ascii="Noto Serif" w:eastAsia="Times New Roman" w:hAnsi="Noto Serif" w:cs="Noto Serif"/>
          <w:noProof w:val="0"/>
        </w:rPr>
        <w:t xml:space="preserve">You are encouraged to include examples </w:t>
      </w:r>
      <w:r w:rsidRPr="00865D32">
        <w:rPr>
          <w:rFonts w:ascii="Noto Serif" w:hAnsi="Noto Serif" w:cs="Noto Serif"/>
        </w:rPr>
        <w:t>of your work</w:t>
      </w:r>
      <w:r w:rsidR="000B3F25" w:rsidRPr="00865D32">
        <w:rPr>
          <w:rFonts w:ascii="Noto Serif" w:hAnsi="Noto Serif" w:cs="Noto Serif"/>
        </w:rPr>
        <w:t xml:space="preserve"> when appropriate</w:t>
      </w:r>
      <w:r w:rsidR="0021520A" w:rsidRPr="00865D32">
        <w:rPr>
          <w:rFonts w:ascii="Noto Serif" w:hAnsi="Noto Serif" w:cs="Noto Serif"/>
        </w:rPr>
        <w:t xml:space="preserve"> when submitting the report</w:t>
      </w:r>
      <w:r w:rsidRPr="00865D32">
        <w:rPr>
          <w:rFonts w:ascii="Noto Serif" w:hAnsi="Noto Serif" w:cs="Noto Serif"/>
        </w:rPr>
        <w:t xml:space="preserve">. </w:t>
      </w:r>
    </w:p>
    <w:p w14:paraId="43DBE1C2" w14:textId="0615D1F4" w:rsidR="00282888" w:rsidRPr="00865D32" w:rsidRDefault="00865D32" w:rsidP="000B3F25">
      <w:pPr>
        <w:ind w:left="144"/>
        <w:rPr>
          <w:rFonts w:ascii="Noto Serif" w:hAnsi="Noto Serif" w:cs="Noto Serif"/>
        </w:rPr>
      </w:pPr>
      <w:r>
        <w:rPr>
          <w:rFonts w:ascii="Noto Serif" w:hAnsi="Noto Serif" w:cs="Noto Serif"/>
        </w:rPr>
        <w:t xml:space="preserve">Please submit your report to </w:t>
      </w:r>
      <w:hyperlink r:id="rId12" w:history="1">
        <w:r w:rsidRPr="00B711AA">
          <w:rPr>
            <w:rStyle w:val="Hyperlink"/>
            <w:rFonts w:ascii="Noto Serif" w:hAnsi="Noto Serif" w:cs="Noto Serif"/>
          </w:rPr>
          <w:t>PGS.Support@oha.oregon.gov</w:t>
        </w:r>
      </w:hyperlink>
      <w:r>
        <w:rPr>
          <w:rFonts w:ascii="Noto Serif" w:hAnsi="Noto Serif" w:cs="Noto Serif"/>
        </w:rPr>
        <w:t xml:space="preserve"> and Cc Roxann Jones.</w:t>
      </w:r>
    </w:p>
    <w:p w14:paraId="05DDDE82" w14:textId="53E278FD" w:rsidR="00282888" w:rsidRPr="00865D32" w:rsidRDefault="0021520A" w:rsidP="000B3F25">
      <w:pPr>
        <w:ind w:left="144"/>
        <w:rPr>
          <w:rFonts w:ascii="Noto Serif" w:hAnsi="Noto Serif" w:cs="Noto Serif"/>
        </w:rPr>
      </w:pPr>
      <w:r w:rsidRPr="00865D32">
        <w:rPr>
          <w:rFonts w:ascii="Noto Serif" w:hAnsi="Noto Serif" w:cs="Noto Serif"/>
        </w:rPr>
        <w:t>If you have a</w:t>
      </w:r>
      <w:r w:rsidR="00282888" w:rsidRPr="00865D32">
        <w:rPr>
          <w:rFonts w:ascii="Noto Serif" w:hAnsi="Noto Serif" w:cs="Noto Serif"/>
        </w:rPr>
        <w:t xml:space="preserve">ny questions </w:t>
      </w:r>
      <w:r w:rsidRPr="00865D32">
        <w:rPr>
          <w:rFonts w:ascii="Noto Serif" w:hAnsi="Noto Serif" w:cs="Noto Serif"/>
        </w:rPr>
        <w:t>about</w:t>
      </w:r>
      <w:r w:rsidR="00282888" w:rsidRPr="00865D32">
        <w:rPr>
          <w:rFonts w:ascii="Noto Serif" w:hAnsi="Noto Serif" w:cs="Noto Serif"/>
        </w:rPr>
        <w:t xml:space="preserve"> completing your quartelry report, please contac</w:t>
      </w:r>
      <w:r w:rsidR="003876F2" w:rsidRPr="00865D32">
        <w:rPr>
          <w:rFonts w:ascii="Noto Serif" w:hAnsi="Noto Serif" w:cs="Noto Serif"/>
        </w:rPr>
        <w:t>t</w:t>
      </w:r>
      <w:r w:rsidR="00282888" w:rsidRPr="00865D32">
        <w:rPr>
          <w:rFonts w:ascii="Noto Serif" w:hAnsi="Noto Serif" w:cs="Noto Serif"/>
        </w:rPr>
        <w:t xml:space="preserve"> Roxann Jones at </w:t>
      </w:r>
      <w:hyperlink r:id="rId13" w:history="1">
        <w:r w:rsidR="00282888" w:rsidRPr="00865D32">
          <w:rPr>
            <w:rStyle w:val="Hyperlink"/>
            <w:rFonts w:ascii="Noto Serif" w:hAnsi="Noto Serif" w:cs="Noto Serif"/>
          </w:rPr>
          <w:t>roxann.r.jones@oha.orgegon.gov</w:t>
        </w:r>
      </w:hyperlink>
      <w:r w:rsidR="00282888" w:rsidRPr="00865D32">
        <w:rPr>
          <w:rFonts w:ascii="Noto Serif" w:hAnsi="Noto Serif" w:cs="Noto Serif"/>
        </w:rPr>
        <w:t xml:space="preserve">. </w:t>
      </w:r>
    </w:p>
    <w:bookmarkEnd w:id="0"/>
    <w:bookmarkEnd w:id="1"/>
    <w:p w14:paraId="35932364" w14:textId="77777777" w:rsidR="000B3F25" w:rsidRPr="00865D32" w:rsidRDefault="000B3F25" w:rsidP="000B3F25">
      <w:pPr>
        <w:ind w:left="144"/>
        <w:rPr>
          <w:rFonts w:ascii="Noto Serif" w:hAnsi="Noto Serif" w:cs="Noto Serif"/>
        </w:rPr>
      </w:pPr>
    </w:p>
    <w:p w14:paraId="3EE5163B" w14:textId="664A5C6C" w:rsidR="00120DEB" w:rsidRPr="00865D32" w:rsidRDefault="00120DEB" w:rsidP="00AE3CB5">
      <w:pPr>
        <w:pStyle w:val="Heading2"/>
        <w:rPr>
          <w:rFonts w:ascii="Noto Serif" w:hAnsi="Noto Serif" w:cs="Noto Serif"/>
          <w:sz w:val="28"/>
          <w:szCs w:val="28"/>
        </w:rPr>
      </w:pPr>
      <w:r w:rsidRPr="00865D32">
        <w:rPr>
          <w:rFonts w:ascii="Noto Serif" w:hAnsi="Noto Serif" w:cs="Noto Serif"/>
          <w:sz w:val="28"/>
          <w:szCs w:val="28"/>
        </w:rPr>
        <w:lastRenderedPageBreak/>
        <w:t xml:space="preserve">Date Report Submitted: </w:t>
      </w:r>
      <w:sdt>
        <w:sdtPr>
          <w:rPr>
            <w:rFonts w:ascii="Noto Serif" w:hAnsi="Noto Serif" w:cs="Noto Serif"/>
            <w:sz w:val="28"/>
            <w:szCs w:val="28"/>
          </w:rPr>
          <w:alias w:val="DATE"/>
          <w:tag w:val="DATE"/>
          <w:id w:val="-1087310820"/>
          <w:placeholder>
            <w:docPart w:val="750B46A7B3994DAB9BA2F928A0AC9449"/>
          </w:placeholder>
          <w:showingPlcHdr/>
          <w15:color w:val="33CCCC"/>
          <w:date>
            <w:dateFormat w:val="M/d/yyyy"/>
            <w:lid w:val="en-US"/>
            <w:storeMappedDataAs w:val="dateTime"/>
            <w:calendar w:val="gregorian"/>
          </w:date>
        </w:sdtPr>
        <w:sdtEndPr/>
        <w:sdtContent>
          <w:r w:rsidRPr="00865D32">
            <w:rPr>
              <w:rStyle w:val="PlaceholderText"/>
              <w:rFonts w:ascii="Noto Serif" w:hAnsi="Noto Serif" w:cs="Noto Serif"/>
              <w:sz w:val="28"/>
              <w:szCs w:val="28"/>
            </w:rPr>
            <w:t>Click or tap to enter a date.</w:t>
          </w:r>
        </w:sdtContent>
      </w:sdt>
    </w:p>
    <w:p w14:paraId="229145BA" w14:textId="418FA621" w:rsidR="005E39B4" w:rsidRPr="00865D32" w:rsidRDefault="00282888" w:rsidP="00AE3CB5">
      <w:pPr>
        <w:pStyle w:val="Heading2"/>
        <w:rPr>
          <w:rFonts w:ascii="Noto Serif" w:hAnsi="Noto Serif" w:cs="Noto Serif"/>
          <w:sz w:val="28"/>
          <w:szCs w:val="28"/>
        </w:rPr>
      </w:pPr>
      <w:r w:rsidRPr="00865D32">
        <w:rPr>
          <w:rFonts w:ascii="Noto Serif" w:hAnsi="Noto Serif" w:cs="Noto Serif"/>
          <w:sz w:val="28"/>
          <w:szCs w:val="28"/>
        </w:rPr>
        <w:t xml:space="preserve">Provider </w:t>
      </w:r>
      <w:r w:rsidR="00D62484" w:rsidRPr="00865D32">
        <w:rPr>
          <w:rFonts w:ascii="Noto Serif" w:hAnsi="Noto Serif" w:cs="Noto Serif"/>
          <w:sz w:val="28"/>
          <w:szCs w:val="28"/>
        </w:rPr>
        <w:t xml:space="preserve">County: </w:t>
      </w:r>
      <w:sdt>
        <w:sdtPr>
          <w:rPr>
            <w:rFonts w:ascii="Noto Serif" w:hAnsi="Noto Serif" w:cs="Noto Serif"/>
            <w:sz w:val="28"/>
            <w:szCs w:val="28"/>
          </w:rPr>
          <w:alias w:val="PROVIDER COUNTY"/>
          <w:tag w:val="PROVIDER COUNTY"/>
          <w:id w:val="1454675171"/>
          <w:placeholder>
            <w:docPart w:val="B5E91AC200724EE2AD643F8AB024E75A"/>
          </w:placeholder>
          <w:temporary/>
          <w:showingPlcHdr/>
          <w15:color w:val="33CCCC"/>
          <w:dropDownList>
            <w:listItem w:value="PROVIDER COUNTY"/>
            <w:listItem w:displayText="BAKER" w:value="BAKER"/>
            <w:listItem w:displayText="BENTON" w:value="BENTON"/>
            <w:listItem w:displayText="CLATSOP" w:value="CLATSOP"/>
            <w:listItem w:displayText="CLACKAMAS" w:value="CLACKAMAS"/>
            <w:listItem w:displayText="COLUMBIA" w:value="COLUMBIA"/>
            <w:listItem w:displayText="COOS" w:value="COOS"/>
            <w:listItem w:displayText="CROOK" w:value="CROOK"/>
            <w:listItem w:displayText="CURRY" w:value="CURRY"/>
            <w:listItem w:displayText="DESCHUTES" w:value="DESCHUTES"/>
            <w:listItem w:displayText="DOUGLAS" w:value="DOUGLAS"/>
            <w:listItem w:displayText="GILLIAM" w:value="GILLIAM"/>
            <w:listItem w:displayText="GRANT" w:value="GRANT"/>
            <w:listItem w:displayText="HARNEY" w:value="HARNEY"/>
            <w:listItem w:displayText="HOOD RIVER" w:value="HOOD RIVER"/>
            <w:listItem w:displayText="JACKSON" w:value="JACKSON"/>
            <w:listItem w:displayText="JEFFERSON" w:value="JEFFERSON"/>
            <w:listItem w:displayText="JOSEPHINE" w:value="JOSEPHINE"/>
            <w:listItem w:displayText="LAKE" w:value="LAKE"/>
            <w:listItem w:displayText="LANE" w:value="LANE"/>
            <w:listItem w:displayText="LINCOLN" w:value="LINCOLN"/>
            <w:listItem w:displayText="LINN" w:value="LINN"/>
            <w:listItem w:displayText="MARION" w:value="MARION"/>
            <w:listItem w:displayText="MALHEUR" w:value="MALHEUR"/>
            <w:listItem w:displayText="MULTNOMAH" w:value="MULTNOMAH"/>
            <w:listItem w:displayText="NARA" w:value="NARA"/>
            <w:listItem w:displayText="POLK" w:value="POLK"/>
            <w:listItem w:displayText="SHERMAN/WASCO" w:value="SHERMAN/WASCO"/>
            <w:listItem w:displayText="TILLAMOOK" w:value="TILLAMOOK"/>
            <w:listItem w:displayText="UMATILLA" w:value="UMATILLA"/>
            <w:listItem w:displayText="UNION" w:value="UNION"/>
            <w:listItem w:displayText="WALLOWA" w:value="WALLOWA"/>
            <w:listItem w:displayText="WASHINGTON" w:value="WASHINGTON"/>
            <w:listItem w:displayText="WHEELER" w:value="WHEELER"/>
            <w:listItem w:displayText="YAMHILL" w:value="YAMHILL"/>
          </w:dropDownList>
        </w:sdtPr>
        <w:sdtEndPr/>
        <w:sdtContent>
          <w:r w:rsidR="00A968C7" w:rsidRPr="00865D32">
            <w:rPr>
              <w:rStyle w:val="PlaceholderText"/>
              <w:rFonts w:ascii="Noto Serif" w:hAnsi="Noto Serif" w:cs="Noto Serif"/>
              <w:sz w:val="28"/>
              <w:szCs w:val="28"/>
            </w:rPr>
            <w:t>Choose an item.</w:t>
          </w:r>
        </w:sdtContent>
      </w:sdt>
    </w:p>
    <w:p w14:paraId="576332BA" w14:textId="188BDAD8" w:rsidR="00AE3CB5" w:rsidRPr="00865D32" w:rsidRDefault="00120DEB" w:rsidP="00AE3CB5">
      <w:pPr>
        <w:pStyle w:val="Heading2"/>
        <w:rPr>
          <w:rFonts w:ascii="Noto Serif" w:hAnsi="Noto Serif" w:cs="Noto Serif"/>
          <w:sz w:val="28"/>
          <w:szCs w:val="28"/>
        </w:rPr>
      </w:pPr>
      <w:bookmarkStart w:id="2" w:name="_Toc438568360"/>
      <w:r w:rsidRPr="00865D32">
        <w:rPr>
          <w:rFonts w:ascii="Noto Serif" w:hAnsi="Noto Serif" w:cs="Noto Serif"/>
          <w:sz w:val="28"/>
          <w:szCs w:val="28"/>
        </w:rPr>
        <w:t xml:space="preserve">Reporting Period: </w:t>
      </w:r>
      <w:sdt>
        <w:sdtPr>
          <w:rPr>
            <w:rFonts w:ascii="Noto Serif" w:hAnsi="Noto Serif" w:cs="Noto Serif"/>
            <w:sz w:val="28"/>
            <w:szCs w:val="28"/>
          </w:rPr>
          <w:alias w:val="REPORTING PERIOD"/>
          <w:tag w:val="REPORTING PERIOD"/>
          <w:id w:val="178388679"/>
          <w:placeholder>
            <w:docPart w:val="1D422EC4FD134A6780204F198C5FD36A"/>
          </w:placeholder>
          <w:showingPlcHdr/>
          <w15:color w:val="33CCCC"/>
          <w:dropDownList>
            <w:listItem w:value="Choose an item."/>
            <w:listItem w:displayText="JULY 1 - SEPTEMBER 30, 2025" w:value="JULY 1 - SEPTEMBER 30, 2025"/>
            <w:listItem w:displayText="OCTOBER 1 - DECEMBER 31, 2025" w:value="OCTOBER 1 - DECEMBER 31, 2025"/>
            <w:listItem w:displayText="JANUARY 1 - MARCH 31, 2026" w:value="JANUARY 1 - MARCH 31, 2026"/>
            <w:listItem w:displayText="APRIL 1 - JUNE 30, 2026" w:value="APRIL 1 - JUNE 30, 2026"/>
          </w:dropDownList>
        </w:sdtPr>
        <w:sdtEndPr/>
        <w:sdtContent>
          <w:r w:rsidR="002F6420" w:rsidRPr="00865D32">
            <w:rPr>
              <w:rStyle w:val="PlaceholderText"/>
              <w:rFonts w:ascii="Noto Serif" w:hAnsi="Noto Serif" w:cs="Noto Serif"/>
            </w:rPr>
            <w:t>Choose an item.</w:t>
          </w:r>
        </w:sdtContent>
      </w:sdt>
    </w:p>
    <w:tbl>
      <w:tblPr>
        <w:tblStyle w:val="TableGrid"/>
        <w:tblW w:w="11124" w:type="dxa"/>
        <w:tblInd w:w="-113" w:type="dxa"/>
        <w:tblLook w:val="04A0" w:firstRow="1" w:lastRow="0" w:firstColumn="1" w:lastColumn="0" w:noHBand="0" w:noVBand="1"/>
      </w:tblPr>
      <w:tblGrid>
        <w:gridCol w:w="5834"/>
        <w:gridCol w:w="5290"/>
      </w:tblGrid>
      <w:tr w:rsidR="0068143F" w:rsidRPr="00865D32" w14:paraId="518217F1" w14:textId="77777777" w:rsidTr="00825477">
        <w:tc>
          <w:tcPr>
            <w:tcW w:w="11124" w:type="dxa"/>
            <w:gridSpan w:val="2"/>
          </w:tcPr>
          <w:p w14:paraId="075CF069" w14:textId="77777777" w:rsidR="0068143F" w:rsidRPr="00865D32" w:rsidRDefault="0068143F" w:rsidP="00D10C51">
            <w:pPr>
              <w:pStyle w:val="Heading2"/>
              <w:shd w:val="clear" w:color="auto" w:fill="E6F0EF" w:themeFill="background2"/>
              <w:ind w:left="0"/>
              <w:rPr>
                <w:rFonts w:ascii="Noto Serif" w:hAnsi="Noto Serif" w:cs="Noto Serif"/>
                <w:sz w:val="26"/>
              </w:rPr>
            </w:pPr>
            <w:bookmarkStart w:id="3" w:name="_Hlk183092471"/>
            <w:r w:rsidRPr="00865D32">
              <w:rPr>
                <w:rFonts w:ascii="Noto Serif" w:hAnsi="Noto Serif" w:cs="Noto Serif"/>
                <w:sz w:val="26"/>
              </w:rPr>
              <w:t>Please list objective #1 from your Problem Gambling Prevention Implementation Plan</w:t>
            </w:r>
          </w:p>
          <w:sdt>
            <w:sdtPr>
              <w:rPr>
                <w:rFonts w:ascii="Noto Serif" w:hAnsi="Noto Serif" w:cs="Noto Serif"/>
              </w:rPr>
              <w:id w:val="-1417707650"/>
              <w:placeholder>
                <w:docPart w:val="A692EB478153465692DF954BA7E64EA6"/>
              </w:placeholder>
              <w:showingPlcHdr/>
              <w15:color w:val="000000"/>
              <w:text w:multiLine="1"/>
            </w:sdtPr>
            <w:sdtEndPr/>
            <w:sdtContent>
              <w:p w14:paraId="264F7682" w14:textId="09D5E32A" w:rsidR="0068143F" w:rsidRPr="00865D32" w:rsidRDefault="009C788B" w:rsidP="00120DEB">
                <w:pPr>
                  <w:ind w:left="0"/>
                  <w:rPr>
                    <w:rFonts w:ascii="Noto Serif" w:hAnsi="Noto Serif" w:cs="Noto Serif"/>
                  </w:rPr>
                </w:pPr>
                <w:r w:rsidRPr="00865D32">
                  <w:rPr>
                    <w:rStyle w:val="PlaceholderText"/>
                    <w:rFonts w:ascii="Noto Serif" w:hAnsi="Noto Serif" w:cs="Noto Serif"/>
                    <w:color w:val="auto"/>
                  </w:rPr>
                  <w:t>Click or tap here to enter text.</w:t>
                </w:r>
              </w:p>
            </w:sdtContent>
          </w:sdt>
        </w:tc>
      </w:tr>
      <w:tr w:rsidR="0068143F" w:rsidRPr="00865D32" w14:paraId="7C530A77" w14:textId="77777777" w:rsidTr="00825477">
        <w:tc>
          <w:tcPr>
            <w:tcW w:w="11124" w:type="dxa"/>
            <w:gridSpan w:val="2"/>
          </w:tcPr>
          <w:p w14:paraId="3E516DF8" w14:textId="484768BA" w:rsidR="0068143F" w:rsidRPr="00865D32" w:rsidRDefault="0068143F" w:rsidP="0068143F">
            <w:pPr>
              <w:pStyle w:val="Heading2"/>
              <w:shd w:val="clear" w:color="auto" w:fill="auto"/>
              <w:ind w:left="0"/>
              <w:rPr>
                <w:rFonts w:ascii="Noto Serif" w:hAnsi="Noto Serif" w:cs="Noto Serif"/>
                <w:sz w:val="26"/>
              </w:rPr>
            </w:pPr>
            <w:bookmarkStart w:id="4" w:name="_Hlk222224172"/>
            <w:r w:rsidRPr="00865D32">
              <w:rPr>
                <w:rFonts w:ascii="Noto Serif" w:hAnsi="Noto Serif" w:cs="Noto Serif"/>
                <w:sz w:val="26"/>
              </w:rPr>
              <w:t xml:space="preserve">Please </w:t>
            </w:r>
            <w:r w:rsidR="005F5384" w:rsidRPr="00865D32">
              <w:rPr>
                <w:rFonts w:ascii="Noto Serif" w:hAnsi="Noto Serif" w:cs="Noto Serif"/>
                <w:sz w:val="26"/>
              </w:rPr>
              <w:t xml:space="preserve">provide a </w:t>
            </w:r>
            <w:r w:rsidRPr="00865D32">
              <w:rPr>
                <w:rFonts w:ascii="Noto Serif" w:hAnsi="Noto Serif" w:cs="Noto Serif"/>
                <w:sz w:val="26"/>
              </w:rPr>
              <w:t xml:space="preserve">brief narrative </w:t>
            </w:r>
            <w:r w:rsidR="005F5384" w:rsidRPr="00865D32">
              <w:rPr>
                <w:rFonts w:ascii="Noto Serif" w:hAnsi="Noto Serif" w:cs="Noto Serif"/>
                <w:sz w:val="26"/>
              </w:rPr>
              <w:t>summarizing</w:t>
            </w:r>
            <w:r w:rsidRPr="00865D32">
              <w:rPr>
                <w:rFonts w:ascii="Noto Serif" w:hAnsi="Noto Serif" w:cs="Noto Serif"/>
                <w:sz w:val="26"/>
              </w:rPr>
              <w:t xml:space="preserve"> your progress toward objective #1</w:t>
            </w:r>
            <w:r w:rsidR="00667D91" w:rsidRPr="00865D32">
              <w:rPr>
                <w:rFonts w:ascii="Noto Serif" w:hAnsi="Noto Serif" w:cs="Noto Serif"/>
                <w:sz w:val="26"/>
              </w:rPr>
              <w:t xml:space="preserve"> during</w:t>
            </w:r>
            <w:r w:rsidRPr="00865D32">
              <w:rPr>
                <w:rFonts w:ascii="Noto Serif" w:hAnsi="Noto Serif" w:cs="Noto Serif"/>
                <w:sz w:val="26"/>
              </w:rPr>
              <w:t xml:space="preserve"> this reporting period. Include</w:t>
            </w:r>
            <w:r w:rsidR="005F5384" w:rsidRPr="00865D32">
              <w:rPr>
                <w:rFonts w:ascii="Noto Serif" w:hAnsi="Noto Serif" w:cs="Noto Serif"/>
                <w:sz w:val="26"/>
              </w:rPr>
              <w:t xml:space="preserve"> key</w:t>
            </w:r>
            <w:r w:rsidRPr="00865D32">
              <w:rPr>
                <w:rFonts w:ascii="Noto Serif" w:hAnsi="Noto Serif" w:cs="Noto Serif"/>
                <w:sz w:val="26"/>
              </w:rPr>
              <w:t xml:space="preserve"> highlights, challenges</w:t>
            </w:r>
            <w:r w:rsidR="009A10F0" w:rsidRPr="00865D32">
              <w:rPr>
                <w:rFonts w:ascii="Noto Serif" w:hAnsi="Noto Serif" w:cs="Noto Serif"/>
                <w:sz w:val="26"/>
              </w:rPr>
              <w:t xml:space="preserve"> or </w:t>
            </w:r>
            <w:r w:rsidRPr="00865D32">
              <w:rPr>
                <w:rFonts w:ascii="Noto Serif" w:hAnsi="Noto Serif" w:cs="Noto Serif"/>
                <w:sz w:val="26"/>
              </w:rPr>
              <w:t xml:space="preserve">barriers, </w:t>
            </w:r>
            <w:r w:rsidR="009A10F0" w:rsidRPr="00865D32">
              <w:rPr>
                <w:rFonts w:ascii="Noto Serif" w:hAnsi="Noto Serif" w:cs="Noto Serif"/>
                <w:sz w:val="26"/>
              </w:rPr>
              <w:t>quantity of services (such as number of presentation or events), and any</w:t>
            </w:r>
            <w:r w:rsidRPr="00865D32">
              <w:rPr>
                <w:rFonts w:ascii="Noto Serif" w:hAnsi="Noto Serif" w:cs="Noto Serif"/>
                <w:sz w:val="26"/>
              </w:rPr>
              <w:t xml:space="preserve"> technical assistance needs.  </w:t>
            </w:r>
            <w:r w:rsidR="005F5384" w:rsidRPr="00865D32">
              <w:rPr>
                <w:rFonts w:ascii="Noto Serif" w:hAnsi="Noto Serif" w:cs="Noto Serif"/>
                <w:sz w:val="26"/>
              </w:rPr>
              <w:t xml:space="preserve">You are encouraged to </w:t>
            </w:r>
            <w:r w:rsidR="009A10F0" w:rsidRPr="00865D32">
              <w:rPr>
                <w:rFonts w:ascii="Noto Serif" w:hAnsi="Noto Serif" w:cs="Noto Serif"/>
                <w:sz w:val="26"/>
              </w:rPr>
              <w:t>attach</w:t>
            </w:r>
            <w:r w:rsidR="005F5384" w:rsidRPr="00865D32">
              <w:rPr>
                <w:rFonts w:ascii="Noto Serif" w:hAnsi="Noto Serif" w:cs="Noto Serif"/>
                <w:sz w:val="26"/>
              </w:rPr>
              <w:t xml:space="preserve"> </w:t>
            </w:r>
            <w:r w:rsidRPr="00865D32">
              <w:rPr>
                <w:rFonts w:ascii="Noto Serif" w:hAnsi="Noto Serif" w:cs="Noto Serif"/>
                <w:sz w:val="26"/>
              </w:rPr>
              <w:t>supporting documents</w:t>
            </w:r>
            <w:r w:rsidR="009A10F0" w:rsidRPr="00865D32">
              <w:rPr>
                <w:rFonts w:ascii="Noto Serif" w:hAnsi="Noto Serif" w:cs="Noto Serif"/>
                <w:sz w:val="26"/>
              </w:rPr>
              <w:t xml:space="preserve"> or </w:t>
            </w:r>
            <w:r w:rsidRPr="00865D32">
              <w:rPr>
                <w:rFonts w:ascii="Noto Serif" w:hAnsi="Noto Serif" w:cs="Noto Serif"/>
                <w:sz w:val="26"/>
              </w:rPr>
              <w:t>examples of your work when submitting</w:t>
            </w:r>
            <w:r w:rsidR="009A10F0" w:rsidRPr="00865D32">
              <w:rPr>
                <w:rFonts w:ascii="Noto Serif" w:hAnsi="Noto Serif" w:cs="Noto Serif"/>
                <w:sz w:val="26"/>
              </w:rPr>
              <w:t xml:space="preserve"> the</w:t>
            </w:r>
            <w:r w:rsidRPr="00865D32">
              <w:rPr>
                <w:rFonts w:ascii="Noto Serif" w:hAnsi="Noto Serif" w:cs="Noto Serif"/>
                <w:sz w:val="26"/>
              </w:rPr>
              <w:t xml:space="preserve"> report.</w:t>
            </w:r>
            <w:r w:rsidR="00B90815" w:rsidRPr="00865D32">
              <w:rPr>
                <w:rFonts w:ascii="Noto Serif" w:hAnsi="Noto Serif" w:cs="Noto Serif"/>
                <w:sz w:val="26"/>
              </w:rPr>
              <w:t xml:space="preserve"> </w:t>
            </w:r>
          </w:p>
          <w:bookmarkEnd w:id="4" w:displacedByCustomXml="next"/>
          <w:sdt>
            <w:sdtPr>
              <w:rPr>
                <w:rFonts w:ascii="Noto Serif" w:hAnsi="Noto Serif" w:cs="Noto Serif"/>
              </w:rPr>
              <w:id w:val="602454912"/>
              <w:placeholder>
                <w:docPart w:val="0C8ECC2FA3184F7E88216FFEFC41544E"/>
              </w:placeholder>
              <w:showingPlcHdr/>
              <w15:color w:val="000000"/>
              <w:text w:multiLine="1"/>
            </w:sdtPr>
            <w:sdtEndPr/>
            <w:sdtContent>
              <w:p w14:paraId="6161B469" w14:textId="3CD017F7" w:rsidR="0068143F" w:rsidRPr="00865D32" w:rsidRDefault="0068143F" w:rsidP="00120DEB">
                <w:pPr>
                  <w:ind w:left="0"/>
                  <w:rPr>
                    <w:rFonts w:ascii="Noto Serif" w:hAnsi="Noto Serif" w:cs="Noto Serif"/>
                  </w:rPr>
                </w:pPr>
                <w:r w:rsidRPr="00865D32">
                  <w:rPr>
                    <w:rStyle w:val="PlaceholderText"/>
                    <w:rFonts w:ascii="Noto Serif" w:hAnsi="Noto Serif" w:cs="Noto Serif"/>
                    <w:color w:val="auto"/>
                  </w:rPr>
                  <w:t>Click or tap here to enter text.</w:t>
                </w:r>
              </w:p>
            </w:sdtContent>
          </w:sdt>
        </w:tc>
      </w:tr>
      <w:tr w:rsidR="00AB765E" w:rsidRPr="00865D32" w14:paraId="4767A9DF" w14:textId="77777777" w:rsidTr="00825477">
        <w:tc>
          <w:tcPr>
            <w:tcW w:w="11124" w:type="dxa"/>
            <w:gridSpan w:val="2"/>
          </w:tcPr>
          <w:p w14:paraId="6910DFD4" w14:textId="0F6869B5" w:rsidR="00AB765E" w:rsidRPr="00865D32" w:rsidRDefault="00667D91" w:rsidP="00120DEB">
            <w:pPr>
              <w:ind w:left="0"/>
              <w:rPr>
                <w:rFonts w:ascii="Noto Serif" w:hAnsi="Noto Serif" w:cs="Noto Serif"/>
                <w:b/>
                <w:bCs/>
              </w:rPr>
            </w:pPr>
            <w:bookmarkStart w:id="5" w:name="_Hlk222224187"/>
            <w:r w:rsidRPr="00865D32">
              <w:rPr>
                <w:rFonts w:ascii="Noto Serif" w:hAnsi="Noto Serif" w:cs="Noto Serif"/>
                <w:b/>
                <w:bCs/>
                <w:color w:val="064276" w:themeColor="text1"/>
              </w:rPr>
              <w:t>Please indicate</w:t>
            </w:r>
            <w:r w:rsidR="00AB765E" w:rsidRPr="00865D32">
              <w:rPr>
                <w:rFonts w:ascii="Noto Serif" w:hAnsi="Noto Serif" w:cs="Noto Serif"/>
                <w:b/>
                <w:bCs/>
                <w:color w:val="064276" w:themeColor="text1"/>
              </w:rPr>
              <w:t xml:space="preserve"> the focus population by age served </w:t>
            </w:r>
            <w:r w:rsidRPr="00865D32">
              <w:rPr>
                <w:rFonts w:ascii="Noto Serif" w:hAnsi="Noto Serif" w:cs="Noto Serif"/>
                <w:b/>
                <w:bCs/>
                <w:color w:val="064276" w:themeColor="text1"/>
              </w:rPr>
              <w:t>for the</w:t>
            </w:r>
            <w:r w:rsidR="00AB765E" w:rsidRPr="00865D32">
              <w:rPr>
                <w:rFonts w:ascii="Noto Serif" w:hAnsi="Noto Serif" w:cs="Noto Serif"/>
                <w:b/>
                <w:bCs/>
                <w:color w:val="064276" w:themeColor="text1"/>
              </w:rPr>
              <w:t xml:space="preserve"> objective #1</w:t>
            </w:r>
            <w:r w:rsidRPr="00865D32">
              <w:rPr>
                <w:rFonts w:ascii="Noto Serif" w:hAnsi="Noto Serif" w:cs="Noto Serif"/>
                <w:b/>
                <w:bCs/>
                <w:color w:val="064276" w:themeColor="text1"/>
              </w:rPr>
              <w:t xml:space="preserve"> during</w:t>
            </w:r>
            <w:r w:rsidR="00AB765E" w:rsidRPr="00865D32">
              <w:rPr>
                <w:rFonts w:ascii="Noto Serif" w:hAnsi="Noto Serif" w:cs="Noto Serif"/>
                <w:b/>
                <w:bCs/>
                <w:color w:val="064276" w:themeColor="text1"/>
              </w:rPr>
              <w:t xml:space="preserve"> this reporting period</w:t>
            </w:r>
            <w:r w:rsidRPr="00865D32">
              <w:rPr>
                <w:rFonts w:ascii="Noto Serif" w:hAnsi="Noto Serif" w:cs="Noto Serif"/>
                <w:b/>
                <w:bCs/>
                <w:color w:val="064276" w:themeColor="text1"/>
              </w:rPr>
              <w:t>. You may</w:t>
            </w:r>
            <w:r w:rsidR="00AB765E" w:rsidRPr="00865D32">
              <w:rPr>
                <w:rFonts w:ascii="Noto Serif" w:hAnsi="Noto Serif" w:cs="Noto Serif"/>
                <w:b/>
                <w:bCs/>
                <w:color w:val="064276" w:themeColor="text1"/>
              </w:rPr>
              <w:t xml:space="preserve"> select more than one</w:t>
            </w:r>
            <w:bookmarkEnd w:id="5"/>
            <w:r w:rsidRPr="00865D32">
              <w:rPr>
                <w:rFonts w:ascii="Noto Serif" w:hAnsi="Noto Serif" w:cs="Noto Serif"/>
                <w:b/>
                <w:bCs/>
                <w:color w:val="064276" w:themeColor="text1"/>
              </w:rPr>
              <w:t>.</w:t>
            </w:r>
          </w:p>
        </w:tc>
      </w:tr>
      <w:tr w:rsidR="0068143F" w:rsidRPr="00865D32" w14:paraId="3E0D0293" w14:textId="77777777" w:rsidTr="00825477">
        <w:tc>
          <w:tcPr>
            <w:tcW w:w="5834" w:type="dxa"/>
          </w:tcPr>
          <w:p w14:paraId="74243E74" w14:textId="27CDCC82" w:rsidR="00AB765E" w:rsidRPr="00865D32" w:rsidRDefault="00AB765E" w:rsidP="00AB765E">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40688906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0-11</w:t>
            </w:r>
          </w:p>
          <w:p w14:paraId="0DB5A5AE" w14:textId="1D2B623B" w:rsidR="00AB765E" w:rsidRPr="00865D32" w:rsidRDefault="00AB765E" w:rsidP="00AB765E">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61248422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12-17</w:t>
            </w:r>
          </w:p>
          <w:p w14:paraId="6EECB264" w14:textId="09776DE3" w:rsidR="00AB765E" w:rsidRPr="00865D32" w:rsidRDefault="00AB765E" w:rsidP="00AB765E">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2087571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18-24</w:t>
            </w:r>
          </w:p>
        </w:tc>
        <w:tc>
          <w:tcPr>
            <w:tcW w:w="5290" w:type="dxa"/>
          </w:tcPr>
          <w:p w14:paraId="189281B5" w14:textId="1D6C2FDA" w:rsidR="00AB765E" w:rsidRPr="00865D32" w:rsidRDefault="00AB765E" w:rsidP="00AB765E">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39465057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25-44</w:t>
            </w:r>
          </w:p>
          <w:p w14:paraId="6CB934EF" w14:textId="0B4627A9" w:rsidR="00AB765E" w:rsidRPr="00865D32" w:rsidRDefault="00AB765E" w:rsidP="00AB765E">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94805556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45-64</w:t>
            </w:r>
          </w:p>
          <w:p w14:paraId="09849321" w14:textId="5A746D2D" w:rsidR="00AB765E" w:rsidRPr="00865D32" w:rsidRDefault="00AB765E" w:rsidP="00AB765E">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2918637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65 and over</w:t>
            </w:r>
          </w:p>
        </w:tc>
      </w:tr>
      <w:tr w:rsidR="00AB765E" w:rsidRPr="00865D32" w14:paraId="64E71728" w14:textId="77777777" w:rsidTr="00825477">
        <w:tc>
          <w:tcPr>
            <w:tcW w:w="11124" w:type="dxa"/>
            <w:gridSpan w:val="2"/>
          </w:tcPr>
          <w:p w14:paraId="73C197BD" w14:textId="15661ACE" w:rsidR="00AB765E" w:rsidRPr="00865D32" w:rsidRDefault="005F5384" w:rsidP="00120DEB">
            <w:pPr>
              <w:ind w:left="0"/>
              <w:rPr>
                <w:rFonts w:ascii="Noto Serif" w:hAnsi="Noto Serif" w:cs="Noto Serif"/>
                <w:b/>
                <w:bCs/>
              </w:rPr>
            </w:pPr>
            <w:bookmarkStart w:id="6" w:name="_Hlk222224198"/>
            <w:r w:rsidRPr="00865D32">
              <w:rPr>
                <w:rFonts w:ascii="Noto Serif" w:hAnsi="Noto Serif" w:cs="Noto Serif"/>
                <w:b/>
                <w:bCs/>
                <w:color w:val="064276" w:themeColor="text1"/>
              </w:rPr>
              <w:t>Which</w:t>
            </w:r>
            <w:r w:rsidR="00AB765E" w:rsidRPr="00865D32">
              <w:rPr>
                <w:rFonts w:ascii="Noto Serif" w:hAnsi="Noto Serif" w:cs="Noto Serif"/>
                <w:b/>
                <w:bCs/>
                <w:color w:val="064276" w:themeColor="text1"/>
              </w:rPr>
              <w:t xml:space="preserve"> CSAP strategies did you utilize for objective #1 </w:t>
            </w:r>
            <w:r w:rsidR="00667D91" w:rsidRPr="00865D32">
              <w:rPr>
                <w:rFonts w:ascii="Noto Serif" w:hAnsi="Noto Serif" w:cs="Noto Serif"/>
                <w:b/>
                <w:bCs/>
                <w:color w:val="064276" w:themeColor="text1"/>
              </w:rPr>
              <w:t xml:space="preserve">during </w:t>
            </w:r>
            <w:r w:rsidR="00AB765E" w:rsidRPr="00865D32">
              <w:rPr>
                <w:rFonts w:ascii="Noto Serif" w:hAnsi="Noto Serif" w:cs="Noto Serif"/>
                <w:b/>
                <w:bCs/>
                <w:color w:val="064276" w:themeColor="text1"/>
              </w:rPr>
              <w:t>this reporting period</w:t>
            </w:r>
            <w:r w:rsidR="00667D91" w:rsidRPr="00865D32">
              <w:rPr>
                <w:rFonts w:ascii="Noto Serif" w:hAnsi="Noto Serif" w:cs="Noto Serif"/>
                <w:b/>
                <w:bCs/>
                <w:color w:val="064276" w:themeColor="text1"/>
              </w:rPr>
              <w:t xml:space="preserve">. You may </w:t>
            </w:r>
            <w:r w:rsidR="00AB765E" w:rsidRPr="00865D32">
              <w:rPr>
                <w:rFonts w:ascii="Noto Serif" w:hAnsi="Noto Serif" w:cs="Noto Serif"/>
                <w:b/>
                <w:bCs/>
                <w:color w:val="064276" w:themeColor="text1"/>
              </w:rPr>
              <w:t xml:space="preserve">select more than one. </w:t>
            </w:r>
            <w:bookmarkEnd w:id="6"/>
          </w:p>
        </w:tc>
      </w:tr>
      <w:tr w:rsidR="0068143F" w:rsidRPr="00865D32" w14:paraId="2C59DB7B" w14:textId="77777777" w:rsidTr="00825477">
        <w:tc>
          <w:tcPr>
            <w:tcW w:w="5834" w:type="dxa"/>
          </w:tcPr>
          <w:p w14:paraId="22389840" w14:textId="55A65F2E" w:rsidR="0068143F" w:rsidRPr="00865D32" w:rsidRDefault="00AB765E" w:rsidP="00AB765E">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067714835"/>
                <w14:checkbox>
                  <w14:checked w14:val="0"/>
                  <w14:checkedState w14:val="2612" w14:font="MS Gothic"/>
                  <w14:uncheckedState w14:val="2610" w14:font="MS Gothic"/>
                </w14:checkbox>
              </w:sdtPr>
              <w:sdtEndPr/>
              <w:sdtContent>
                <w:r w:rsidR="0096095C" w:rsidRPr="00865D32">
                  <w:rPr>
                    <w:rFonts w:ascii="Segoe UI Symbol" w:eastAsia="MS Gothic" w:hAnsi="Segoe UI Symbol" w:cs="Segoe UI Symbol"/>
                  </w:rPr>
                  <w:t>☐</w:t>
                </w:r>
              </w:sdtContent>
            </w:sdt>
            <w:r w:rsidR="0096095C" w:rsidRPr="00865D32">
              <w:rPr>
                <w:rFonts w:ascii="Noto Serif" w:hAnsi="Noto Serif" w:cs="Noto Serif"/>
              </w:rPr>
              <w:t xml:space="preserve"> </w:t>
            </w:r>
            <w:r w:rsidRPr="00865D32">
              <w:rPr>
                <w:rFonts w:ascii="Noto Serif" w:hAnsi="Noto Serif" w:cs="Noto Serif"/>
              </w:rPr>
              <w:t>Information Dissemination</w:t>
            </w:r>
          </w:p>
          <w:p w14:paraId="7C883441" w14:textId="6A9E4B23" w:rsidR="00AB765E" w:rsidRPr="00865D32" w:rsidRDefault="00AB765E" w:rsidP="00AB765E">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737168918"/>
                <w14:checkbox>
                  <w14:checked w14:val="0"/>
                  <w14:checkedState w14:val="2612" w14:font="MS Gothic"/>
                  <w14:uncheckedState w14:val="2610" w14:font="MS Gothic"/>
                </w14:checkbox>
              </w:sdtPr>
              <w:sdtEndPr/>
              <w:sdtContent>
                <w:r w:rsidR="0096095C" w:rsidRPr="00865D32">
                  <w:rPr>
                    <w:rFonts w:ascii="Segoe UI Symbol" w:eastAsia="MS Gothic" w:hAnsi="Segoe UI Symbol" w:cs="Segoe UI Symbol"/>
                  </w:rPr>
                  <w:t>☐</w:t>
                </w:r>
              </w:sdtContent>
            </w:sdt>
            <w:r w:rsidR="0096095C" w:rsidRPr="00865D32">
              <w:rPr>
                <w:rFonts w:ascii="Noto Serif" w:hAnsi="Noto Serif" w:cs="Noto Serif"/>
              </w:rPr>
              <w:t xml:space="preserve"> </w:t>
            </w:r>
            <w:r w:rsidRPr="00865D32">
              <w:rPr>
                <w:rFonts w:ascii="Noto Serif" w:hAnsi="Noto Serif" w:cs="Noto Serif"/>
              </w:rPr>
              <w:t>Prevention Education</w:t>
            </w:r>
          </w:p>
          <w:p w14:paraId="678AFE1E" w14:textId="55B57F57" w:rsidR="00AB765E" w:rsidRPr="00865D32" w:rsidRDefault="00AB765E" w:rsidP="00AB765E">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79098525"/>
                <w14:checkbox>
                  <w14:checked w14:val="0"/>
                  <w14:checkedState w14:val="2612" w14:font="MS Gothic"/>
                  <w14:uncheckedState w14:val="2610" w14:font="MS Gothic"/>
                </w14:checkbox>
              </w:sdtPr>
              <w:sdtEndPr/>
              <w:sdtContent>
                <w:r w:rsidR="0096095C" w:rsidRPr="00865D32">
                  <w:rPr>
                    <w:rFonts w:ascii="Segoe UI Symbol" w:eastAsia="MS Gothic" w:hAnsi="Segoe UI Symbol" w:cs="Segoe UI Symbol"/>
                  </w:rPr>
                  <w:t>☐</w:t>
                </w:r>
              </w:sdtContent>
            </w:sdt>
            <w:r w:rsidR="0096095C" w:rsidRPr="00865D32">
              <w:rPr>
                <w:rFonts w:ascii="Noto Serif" w:hAnsi="Noto Serif" w:cs="Noto Serif"/>
              </w:rPr>
              <w:t xml:space="preserve"> </w:t>
            </w:r>
            <w:r w:rsidRPr="00865D32">
              <w:rPr>
                <w:rFonts w:ascii="Noto Serif" w:hAnsi="Noto Serif" w:cs="Noto Serif"/>
              </w:rPr>
              <w:t>Alternative Activities</w:t>
            </w:r>
          </w:p>
          <w:p w14:paraId="10705025" w14:textId="2EE30F96" w:rsidR="00AB765E" w:rsidRPr="00865D32" w:rsidRDefault="00AB765E" w:rsidP="00AB765E">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074001706"/>
                <w14:checkbox>
                  <w14:checked w14:val="0"/>
                  <w14:checkedState w14:val="2612" w14:font="MS Gothic"/>
                  <w14:uncheckedState w14:val="2610" w14:font="MS Gothic"/>
                </w14:checkbox>
              </w:sdtPr>
              <w:sdtEndPr/>
              <w:sdtContent>
                <w:r w:rsidR="0096095C" w:rsidRPr="00865D32">
                  <w:rPr>
                    <w:rFonts w:ascii="Segoe UI Symbol" w:eastAsia="MS Gothic" w:hAnsi="Segoe UI Symbol" w:cs="Segoe UI Symbol"/>
                  </w:rPr>
                  <w:t>☐</w:t>
                </w:r>
              </w:sdtContent>
            </w:sdt>
            <w:r w:rsidR="0096095C" w:rsidRPr="00865D32">
              <w:rPr>
                <w:rFonts w:ascii="Noto Serif" w:hAnsi="Noto Serif" w:cs="Noto Serif"/>
              </w:rPr>
              <w:t xml:space="preserve"> </w:t>
            </w:r>
            <w:r w:rsidRPr="00865D32">
              <w:rPr>
                <w:rFonts w:ascii="Noto Serif" w:hAnsi="Noto Serif" w:cs="Noto Serif"/>
              </w:rPr>
              <w:t>Community-Based Process</w:t>
            </w:r>
          </w:p>
        </w:tc>
        <w:tc>
          <w:tcPr>
            <w:tcW w:w="5290" w:type="dxa"/>
          </w:tcPr>
          <w:p w14:paraId="5635AB7F" w14:textId="7E9772F2" w:rsidR="0068143F" w:rsidRPr="00865D32" w:rsidRDefault="0096095C" w:rsidP="0096095C">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91623827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Environmental</w:t>
            </w:r>
          </w:p>
          <w:p w14:paraId="6FACAECD" w14:textId="1321BC22" w:rsidR="0096095C" w:rsidRPr="00865D32" w:rsidRDefault="0096095C" w:rsidP="0096095C">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9317335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Identification and Referral</w:t>
            </w:r>
          </w:p>
          <w:p w14:paraId="16B27D83" w14:textId="103B0E8A" w:rsidR="0096095C" w:rsidRPr="00865D32" w:rsidRDefault="0096095C" w:rsidP="0096095C">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44068476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Not Applicable</w:t>
            </w:r>
          </w:p>
          <w:p w14:paraId="3FBF6386" w14:textId="3B53C6DC" w:rsidR="0096095C" w:rsidRPr="00865D32" w:rsidRDefault="0096095C" w:rsidP="0096095C">
            <w:pPr>
              <w:spacing w:before="0"/>
              <w:ind w:left="0"/>
              <w:rPr>
                <w:rFonts w:ascii="Noto Serif" w:hAnsi="Noto Serif" w:cs="Noto Serif"/>
              </w:rPr>
            </w:pPr>
          </w:p>
        </w:tc>
      </w:tr>
      <w:tr w:rsidR="0096095C" w:rsidRPr="00865D32" w14:paraId="1DEBA408" w14:textId="77777777" w:rsidTr="00825477">
        <w:tc>
          <w:tcPr>
            <w:tcW w:w="11124" w:type="dxa"/>
            <w:gridSpan w:val="2"/>
          </w:tcPr>
          <w:p w14:paraId="253C85F4" w14:textId="5A98514B" w:rsidR="0096095C" w:rsidRPr="00865D32" w:rsidRDefault="00667D91" w:rsidP="00120DEB">
            <w:pPr>
              <w:ind w:left="0"/>
              <w:rPr>
                <w:rFonts w:ascii="Noto Serif" w:hAnsi="Noto Serif" w:cs="Noto Serif"/>
                <w:b/>
                <w:bCs/>
                <w:color w:val="064276" w:themeColor="text1"/>
              </w:rPr>
            </w:pPr>
            <w:bookmarkStart w:id="7" w:name="_Hlk222224209"/>
            <w:r w:rsidRPr="00865D32">
              <w:rPr>
                <w:rFonts w:ascii="Noto Serif" w:hAnsi="Noto Serif" w:cs="Noto Serif"/>
                <w:b/>
                <w:bCs/>
                <w:color w:val="064276" w:themeColor="text1"/>
              </w:rPr>
              <w:lastRenderedPageBreak/>
              <w:t>Which</w:t>
            </w:r>
            <w:r w:rsidR="00D4027F" w:rsidRPr="00865D32">
              <w:rPr>
                <w:rFonts w:ascii="Noto Serif" w:hAnsi="Noto Serif" w:cs="Noto Serif"/>
                <w:b/>
                <w:bCs/>
                <w:color w:val="064276" w:themeColor="text1"/>
              </w:rPr>
              <w:t xml:space="preserve"> level</w:t>
            </w:r>
            <w:r w:rsidRPr="00865D32">
              <w:rPr>
                <w:rFonts w:ascii="Noto Serif" w:hAnsi="Noto Serif" w:cs="Noto Serif"/>
                <w:b/>
                <w:bCs/>
                <w:color w:val="064276" w:themeColor="text1"/>
              </w:rPr>
              <w:t>s</w:t>
            </w:r>
            <w:r w:rsidR="00D4027F" w:rsidRPr="00865D32">
              <w:rPr>
                <w:rFonts w:ascii="Noto Serif" w:hAnsi="Noto Serif" w:cs="Noto Serif"/>
                <w:b/>
                <w:bCs/>
                <w:color w:val="064276" w:themeColor="text1"/>
              </w:rPr>
              <w:t xml:space="preserve"> of the Social Ecology </w:t>
            </w:r>
            <w:r w:rsidRPr="00865D32">
              <w:rPr>
                <w:rFonts w:ascii="Noto Serif" w:hAnsi="Noto Serif" w:cs="Noto Serif"/>
                <w:b/>
                <w:bCs/>
                <w:color w:val="064276" w:themeColor="text1"/>
              </w:rPr>
              <w:t xml:space="preserve">were </w:t>
            </w:r>
            <w:r w:rsidR="00D4027F" w:rsidRPr="00865D32">
              <w:rPr>
                <w:rFonts w:ascii="Noto Serif" w:hAnsi="Noto Serif" w:cs="Noto Serif"/>
                <w:b/>
                <w:bCs/>
                <w:color w:val="064276" w:themeColor="text1"/>
              </w:rPr>
              <w:t xml:space="preserve">impacted by objective #1 </w:t>
            </w:r>
            <w:r w:rsidR="0066526A" w:rsidRPr="00865D32">
              <w:rPr>
                <w:rFonts w:ascii="Noto Serif" w:hAnsi="Noto Serif" w:cs="Noto Serif"/>
                <w:b/>
                <w:bCs/>
                <w:color w:val="064276" w:themeColor="text1"/>
              </w:rPr>
              <w:t xml:space="preserve">during </w:t>
            </w:r>
            <w:r w:rsidR="00D4027F" w:rsidRPr="00865D32">
              <w:rPr>
                <w:rFonts w:ascii="Noto Serif" w:hAnsi="Noto Serif" w:cs="Noto Serif"/>
                <w:b/>
                <w:bCs/>
                <w:color w:val="064276" w:themeColor="text1"/>
              </w:rPr>
              <w:t>this reporting period</w:t>
            </w:r>
            <w:r w:rsidR="0066526A" w:rsidRPr="00865D32">
              <w:rPr>
                <w:rFonts w:ascii="Noto Serif" w:hAnsi="Noto Serif" w:cs="Noto Serif"/>
                <w:b/>
                <w:bCs/>
                <w:color w:val="064276" w:themeColor="text1"/>
              </w:rPr>
              <w:t xml:space="preserve">. </w:t>
            </w:r>
            <w:r w:rsidRPr="00865D32">
              <w:rPr>
                <w:rFonts w:ascii="Noto Serif" w:hAnsi="Noto Serif" w:cs="Noto Serif"/>
                <w:b/>
                <w:bCs/>
                <w:color w:val="064276" w:themeColor="text1"/>
              </w:rPr>
              <w:t>You may</w:t>
            </w:r>
            <w:r w:rsidR="00D4027F" w:rsidRPr="00865D32">
              <w:rPr>
                <w:rFonts w:ascii="Noto Serif" w:hAnsi="Noto Serif" w:cs="Noto Serif"/>
                <w:b/>
                <w:bCs/>
                <w:color w:val="064276" w:themeColor="text1"/>
              </w:rPr>
              <w:t xml:space="preserve"> select more than one.</w:t>
            </w:r>
            <w:bookmarkEnd w:id="7"/>
          </w:p>
        </w:tc>
      </w:tr>
      <w:tr w:rsidR="0096095C" w:rsidRPr="00865D32" w14:paraId="3E204BDF" w14:textId="77777777" w:rsidTr="00825477">
        <w:tc>
          <w:tcPr>
            <w:tcW w:w="5834" w:type="dxa"/>
          </w:tcPr>
          <w:p w14:paraId="7107E9C1" w14:textId="3DE49F54" w:rsidR="0096095C" w:rsidRPr="00865D32" w:rsidRDefault="00D4027F" w:rsidP="00D4027F">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82650892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Individual Level</w:t>
            </w:r>
          </w:p>
          <w:p w14:paraId="4CB77999" w14:textId="06C13BC0" w:rsidR="00D4027F" w:rsidRPr="00865D32" w:rsidRDefault="00D4027F" w:rsidP="00D4027F">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62882752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Relationship/Interpersonal Level</w:t>
            </w:r>
          </w:p>
        </w:tc>
        <w:tc>
          <w:tcPr>
            <w:tcW w:w="5290" w:type="dxa"/>
          </w:tcPr>
          <w:p w14:paraId="07A144A5" w14:textId="3E1DED3F" w:rsidR="0096095C" w:rsidRPr="00865D32" w:rsidRDefault="00D4027F" w:rsidP="00D4027F">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53306746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 Level</w:t>
            </w:r>
          </w:p>
          <w:p w14:paraId="35C0BD05" w14:textId="1D236214" w:rsidR="00D4027F" w:rsidRPr="00865D32" w:rsidRDefault="00D4027F" w:rsidP="00D4027F">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79717930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Societal Level </w:t>
            </w:r>
          </w:p>
        </w:tc>
      </w:tr>
      <w:tr w:rsidR="00E62CC5" w:rsidRPr="00865D32" w14:paraId="5852ED89" w14:textId="77777777" w:rsidTr="00825477">
        <w:tc>
          <w:tcPr>
            <w:tcW w:w="11124" w:type="dxa"/>
            <w:gridSpan w:val="2"/>
          </w:tcPr>
          <w:p w14:paraId="385DDB66" w14:textId="1449AA2D" w:rsidR="008A0B11" w:rsidRPr="00865D32" w:rsidRDefault="005F4A36" w:rsidP="00182EA3">
            <w:pPr>
              <w:spacing w:before="60"/>
              <w:ind w:left="0"/>
              <w:rPr>
                <w:rFonts w:ascii="Noto Serif" w:hAnsi="Noto Serif" w:cs="Noto Serif"/>
              </w:rPr>
            </w:pPr>
            <w:bookmarkStart w:id="8" w:name="_Hlk222224221"/>
            <w:r w:rsidRPr="00865D32">
              <w:rPr>
                <w:rFonts w:ascii="Noto Serif" w:hAnsi="Noto Serif" w:cs="Noto Serif"/>
                <w:b/>
                <w:bCs/>
                <w:color w:val="064276" w:themeColor="text1"/>
              </w:rPr>
              <w:t>P</w:t>
            </w:r>
            <w:r w:rsidR="008A0B11" w:rsidRPr="00865D32">
              <w:rPr>
                <w:rFonts w:ascii="Noto Serif" w:hAnsi="Noto Serif" w:cs="Noto Serif"/>
                <w:b/>
                <w:bCs/>
                <w:color w:val="064276" w:themeColor="text1"/>
              </w:rPr>
              <w:t xml:space="preserve">lease indicate </w:t>
            </w:r>
            <w:r w:rsidRPr="00865D32">
              <w:rPr>
                <w:rFonts w:ascii="Noto Serif" w:hAnsi="Noto Serif" w:cs="Noto Serif"/>
                <w:b/>
                <w:bCs/>
                <w:color w:val="064276" w:themeColor="text1"/>
              </w:rPr>
              <w:t>which</w:t>
            </w:r>
            <w:r w:rsidR="008A0B11" w:rsidRPr="00865D32">
              <w:rPr>
                <w:rFonts w:ascii="Noto Serif" w:hAnsi="Noto Serif" w:cs="Noto Serif"/>
                <w:b/>
                <w:bCs/>
                <w:color w:val="064276" w:themeColor="text1"/>
              </w:rPr>
              <w:t xml:space="preserve"> activities</w:t>
            </w:r>
            <w:r w:rsidRPr="00865D32">
              <w:rPr>
                <w:rFonts w:ascii="Noto Serif" w:hAnsi="Noto Serif" w:cs="Noto Serif"/>
                <w:b/>
                <w:bCs/>
                <w:color w:val="064276" w:themeColor="text1"/>
              </w:rPr>
              <w:t xml:space="preserve"> were</w:t>
            </w:r>
            <w:r w:rsidR="008A0B11" w:rsidRPr="00865D32">
              <w:rPr>
                <w:rFonts w:ascii="Noto Serif" w:hAnsi="Noto Serif" w:cs="Noto Serif"/>
                <w:b/>
                <w:bCs/>
                <w:color w:val="064276" w:themeColor="text1"/>
              </w:rPr>
              <w:t xml:space="preserve"> implemented by category</w:t>
            </w:r>
            <w:r w:rsidR="00667D91" w:rsidRPr="00865D32">
              <w:rPr>
                <w:rFonts w:ascii="Noto Serif" w:hAnsi="Noto Serif" w:cs="Noto Serif"/>
                <w:b/>
                <w:bCs/>
                <w:color w:val="064276" w:themeColor="text1"/>
              </w:rPr>
              <w:t xml:space="preserve"> during</w:t>
            </w:r>
            <w:r w:rsidR="008A0B11" w:rsidRPr="00865D32">
              <w:rPr>
                <w:rFonts w:ascii="Noto Serif" w:hAnsi="Noto Serif" w:cs="Noto Serif"/>
                <w:b/>
                <w:bCs/>
                <w:color w:val="064276" w:themeColor="text1"/>
              </w:rPr>
              <w:t xml:space="preserve"> this reporting period under objective #1</w:t>
            </w:r>
            <w:r w:rsidR="00667D91" w:rsidRPr="00865D32">
              <w:rPr>
                <w:rFonts w:ascii="Noto Serif" w:hAnsi="Noto Serif" w:cs="Noto Serif"/>
                <w:b/>
                <w:bCs/>
                <w:color w:val="064276" w:themeColor="text1"/>
              </w:rPr>
              <w:t>. You may select more than one.</w:t>
            </w:r>
          </w:p>
          <w:bookmarkEnd w:id="8"/>
          <w:p w14:paraId="6FA6B95F" w14:textId="5A0A1B63" w:rsidR="00E62CC5" w:rsidRPr="00865D32" w:rsidRDefault="00AA04E8" w:rsidP="00D40494">
            <w:pPr>
              <w:spacing w:before="60" w:after="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361180638"/>
                <w14:checkbox>
                  <w14:checked w14:val="0"/>
                  <w14:checkedState w14:val="2612" w14:font="MS Gothic"/>
                  <w14:uncheckedState w14:val="2610" w14:font="MS Gothic"/>
                </w14:checkbox>
              </w:sdtPr>
              <w:sdtEndPr/>
              <w:sdtContent>
                <w:r w:rsidR="00AC7BB4" w:rsidRPr="00865D32">
                  <w:rPr>
                    <w:rFonts w:ascii="Segoe UI Symbol" w:eastAsia="MS Gothic" w:hAnsi="Segoe UI Symbol" w:cs="Segoe UI Symbol"/>
                  </w:rPr>
                  <w:t>☐</w:t>
                </w:r>
              </w:sdtContent>
            </w:sdt>
            <w:r w:rsidRPr="00865D32">
              <w:rPr>
                <w:rFonts w:ascii="Noto Serif" w:hAnsi="Noto Serif" w:cs="Noto Serif"/>
              </w:rPr>
              <w:t xml:space="preserve">  Problem Gambling Awareness/Education Presentation: Stand-Alone</w:t>
            </w:r>
          </w:p>
          <w:p w14:paraId="7117CE78" w14:textId="36F6389E" w:rsidR="00AA04E8" w:rsidRPr="00865D32" w:rsidRDefault="00AA04E8" w:rsidP="00182EA3">
            <w:pPr>
              <w:spacing w:before="60" w:after="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556075324"/>
                <w14:checkbox>
                  <w14:checked w14:val="0"/>
                  <w14:checkedState w14:val="2612" w14:font="MS Gothic"/>
                  <w14:uncheckedState w14:val="2610" w14:font="MS Gothic"/>
                </w14:checkbox>
              </w:sdtPr>
              <w:sdtEndPr/>
              <w:sdtContent>
                <w:r w:rsidR="00AC7BB4" w:rsidRPr="00865D32">
                  <w:rPr>
                    <w:rFonts w:ascii="Segoe UI Symbol" w:eastAsia="MS Gothic" w:hAnsi="Segoe UI Symbol" w:cs="Segoe UI Symbol"/>
                  </w:rPr>
                  <w:t>☐</w:t>
                </w:r>
              </w:sdtContent>
            </w:sdt>
            <w:r w:rsidRPr="00865D32">
              <w:rPr>
                <w:rFonts w:ascii="Noto Serif" w:hAnsi="Noto Serif" w:cs="Noto Serif"/>
              </w:rPr>
              <w:t xml:space="preserve">  Problem Gambling Awareness/Education Presentation: Integrated</w:t>
            </w:r>
          </w:p>
          <w:p w14:paraId="190851FC" w14:textId="77777777" w:rsidR="00AA04E8" w:rsidRPr="00865D32" w:rsidRDefault="00AA04E8" w:rsidP="00182EA3">
            <w:pPr>
              <w:spacing w:before="60" w:after="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7051486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006F556B" w:rsidRPr="00865D32">
              <w:rPr>
                <w:rFonts w:ascii="Noto Serif" w:hAnsi="Noto Serif" w:cs="Noto Serif"/>
              </w:rPr>
              <w:t xml:space="preserve">  Integrated  Curriculum</w:t>
            </w:r>
          </w:p>
          <w:p w14:paraId="364DCD1F" w14:textId="77777777" w:rsidR="006F556B" w:rsidRPr="00865D32" w:rsidRDefault="006F556B"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48532597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Gambling Specific Curriculum</w:t>
            </w:r>
          </w:p>
          <w:p w14:paraId="10C0412E" w14:textId="77777777" w:rsidR="006F556B" w:rsidRPr="00865D32" w:rsidRDefault="006F556B"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86344617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Exhibits/Fairs/Tabling Events</w:t>
            </w:r>
          </w:p>
          <w:p w14:paraId="4933AE09" w14:textId="4A63E03B" w:rsidR="00DF4037" w:rsidRPr="00865D32" w:rsidRDefault="00DF4037"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2994018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Alternative Activities (ATOD &amp; G free healthy activities)</w:t>
            </w:r>
          </w:p>
          <w:p w14:paraId="40EB3C3A" w14:textId="781D8EC3" w:rsidR="006F556B" w:rsidRPr="00865D32" w:rsidRDefault="006F556B"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05088871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Content Development (e.g., </w:t>
            </w:r>
            <w:r w:rsidR="00DF4037" w:rsidRPr="00865D32">
              <w:rPr>
                <w:rFonts w:ascii="Noto Serif" w:hAnsi="Noto Serif" w:cs="Noto Serif"/>
              </w:rPr>
              <w:t>p</w:t>
            </w:r>
            <w:r w:rsidRPr="00865D32">
              <w:rPr>
                <w:rFonts w:ascii="Noto Serif" w:hAnsi="Noto Serif" w:cs="Noto Serif"/>
              </w:rPr>
              <w:t>resentations, handouts, social media, newsletters)</w:t>
            </w:r>
          </w:p>
          <w:p w14:paraId="6F542FD3" w14:textId="0FEDCF75" w:rsidR="00DF4037" w:rsidRPr="00865D32" w:rsidRDefault="00DF4037"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1389406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Research (e.g., literature review)</w:t>
            </w:r>
          </w:p>
          <w:p w14:paraId="569D17BD" w14:textId="77777777" w:rsidR="006F556B" w:rsidRPr="00865D32" w:rsidRDefault="006F556B"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7532847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Material Dissemination</w:t>
            </w:r>
          </w:p>
          <w:p w14:paraId="4EDB1ADC" w14:textId="77777777" w:rsidR="006F556B" w:rsidRPr="00865D32" w:rsidRDefault="006F556B"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31764599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 Partnership/Capacity Building</w:t>
            </w:r>
          </w:p>
          <w:p w14:paraId="1A2BB78B" w14:textId="6B522C1D" w:rsidR="00AC7BB4" w:rsidRPr="00865D32" w:rsidRDefault="00AC7BB4"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06489771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Gambling in the Workplace Policy Work</w:t>
            </w:r>
          </w:p>
          <w:p w14:paraId="6EECBD64" w14:textId="0C8DCEA4" w:rsidR="00DF4037" w:rsidRPr="00865D32" w:rsidRDefault="00DF4037"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7950023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Skill Building (</w:t>
            </w:r>
            <w:r w:rsidR="00DC2994" w:rsidRPr="00865D32">
              <w:rPr>
                <w:rFonts w:ascii="Noto Serif" w:hAnsi="Noto Serif" w:cs="Noto Serif"/>
              </w:rPr>
              <w:t>a</w:t>
            </w:r>
            <w:r w:rsidR="00AC7BB4" w:rsidRPr="00865D32">
              <w:rPr>
                <w:rFonts w:ascii="Noto Serif" w:hAnsi="Noto Serif" w:cs="Noto Serif"/>
              </w:rPr>
              <w:t>ctivities that build resil</w:t>
            </w:r>
            <w:r w:rsidR="00CD6E0F" w:rsidRPr="00865D32">
              <w:rPr>
                <w:rFonts w:ascii="Noto Serif" w:hAnsi="Noto Serif" w:cs="Noto Serif"/>
              </w:rPr>
              <w:t>i</w:t>
            </w:r>
            <w:r w:rsidR="00AC7BB4" w:rsidRPr="00865D32">
              <w:rPr>
                <w:rFonts w:ascii="Noto Serif" w:hAnsi="Noto Serif" w:cs="Noto Serif"/>
              </w:rPr>
              <w:t>ence, refusal skills, decision making etc.)</w:t>
            </w:r>
          </w:p>
          <w:p w14:paraId="415398C6" w14:textId="0A483973" w:rsidR="006F556B" w:rsidRPr="00865D32" w:rsidRDefault="006F556B"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8133966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Professional Development Training (</w:t>
            </w:r>
            <w:r w:rsidR="00DC2994" w:rsidRPr="00865D32">
              <w:rPr>
                <w:rFonts w:ascii="Noto Serif" w:hAnsi="Noto Serif" w:cs="Noto Serif"/>
              </w:rPr>
              <w:t>s</w:t>
            </w:r>
            <w:r w:rsidRPr="00865D32">
              <w:rPr>
                <w:rFonts w:ascii="Noto Serif" w:hAnsi="Noto Serif" w:cs="Noto Serif"/>
              </w:rPr>
              <w:t>elf</w:t>
            </w:r>
            <w:r w:rsidR="00DC2994" w:rsidRPr="00865D32">
              <w:rPr>
                <w:rFonts w:ascii="Noto Serif" w:hAnsi="Noto Serif" w:cs="Noto Serif"/>
              </w:rPr>
              <w:t xml:space="preserve"> or program staff</w:t>
            </w:r>
            <w:r w:rsidRPr="00865D32">
              <w:rPr>
                <w:rFonts w:ascii="Noto Serif" w:hAnsi="Noto Serif" w:cs="Noto Serif"/>
              </w:rPr>
              <w:t>)</w:t>
            </w:r>
          </w:p>
          <w:p w14:paraId="510217AB" w14:textId="44C7A45F" w:rsidR="00AC7BB4" w:rsidRPr="00865D32" w:rsidRDefault="00AC7BB4"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45947707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Other</w:t>
            </w:r>
            <w:r w:rsidR="00675D23" w:rsidRPr="00865D32">
              <w:rPr>
                <w:rFonts w:ascii="Noto Serif" w:hAnsi="Noto Serif" w:cs="Noto Serif"/>
              </w:rPr>
              <w:t xml:space="preserve"> (please specify</w:t>
            </w:r>
            <w:r w:rsidR="006F748C" w:rsidRPr="00865D32">
              <w:rPr>
                <w:rFonts w:ascii="Noto Serif" w:hAnsi="Noto Serif" w:cs="Noto Serif"/>
              </w:rPr>
              <w:t xml:space="preserve">) </w:t>
            </w:r>
            <w:sdt>
              <w:sdtPr>
                <w:rPr>
                  <w:rFonts w:ascii="Noto Serif" w:hAnsi="Noto Serif" w:cs="Noto Serif"/>
                </w:rPr>
                <w:id w:val="1194732190"/>
                <w:placeholder>
                  <w:docPart w:val="FE6E2F29910E4262B1D64CA409B8AEEB"/>
                </w:placeholder>
                <w:showingPlcHdr/>
                <w15:color w:val="000000"/>
                <w:text w:multiLine="1"/>
              </w:sdtPr>
              <w:sdtEndPr/>
              <w:sdtContent>
                <w:r w:rsidR="00932FDD" w:rsidRPr="00865D32">
                  <w:rPr>
                    <w:rStyle w:val="PlaceholderText"/>
                    <w:rFonts w:ascii="Noto Serif" w:hAnsi="Noto Serif" w:cs="Noto Serif"/>
                    <w:color w:val="auto"/>
                  </w:rPr>
                  <w:t>Click or tap here to enter text.</w:t>
                </w:r>
              </w:sdtContent>
            </w:sdt>
            <w:r w:rsidR="00675D23" w:rsidRPr="00865D32">
              <w:rPr>
                <w:rFonts w:ascii="Noto Serif" w:hAnsi="Noto Serif" w:cs="Noto Serif"/>
              </w:rPr>
              <w:t xml:space="preserve">                     </w:t>
            </w:r>
          </w:p>
        </w:tc>
      </w:tr>
      <w:tr w:rsidR="007A7CA8" w:rsidRPr="00865D32" w14:paraId="2994CBDD" w14:textId="77777777" w:rsidTr="00825477">
        <w:tc>
          <w:tcPr>
            <w:tcW w:w="11124" w:type="dxa"/>
            <w:gridSpan w:val="2"/>
          </w:tcPr>
          <w:p w14:paraId="1122ECD3" w14:textId="77777777" w:rsidR="006D390B" w:rsidRPr="00865D32" w:rsidRDefault="006D390B" w:rsidP="007A7CA8">
            <w:pPr>
              <w:pStyle w:val="FactText1"/>
              <w:rPr>
                <w:rFonts w:ascii="Noto Serif" w:hAnsi="Noto Serif" w:cs="Noto Serif"/>
                <w:b/>
                <w:bCs/>
                <w:color w:val="064276" w:themeColor="text1"/>
                <w:sz w:val="16"/>
                <w:szCs w:val="16"/>
              </w:rPr>
            </w:pPr>
          </w:p>
          <w:p w14:paraId="59B1D8FE" w14:textId="279578E9" w:rsidR="007A7CA8" w:rsidRDefault="007A7CA8" w:rsidP="007A7CA8">
            <w:pPr>
              <w:pStyle w:val="FactText1"/>
              <w:rPr>
                <w:rFonts w:ascii="Noto Serif" w:hAnsi="Noto Serif" w:cs="Noto Serif"/>
                <w:b/>
                <w:bCs/>
                <w:color w:val="064276" w:themeColor="text1"/>
                <w:sz w:val="26"/>
                <w:szCs w:val="26"/>
              </w:rPr>
            </w:pPr>
            <w:bookmarkStart w:id="9" w:name="_Hlk222224250"/>
            <w:r w:rsidRPr="00865D32">
              <w:rPr>
                <w:rFonts w:ascii="Noto Serif" w:hAnsi="Noto Serif" w:cs="Noto Serif"/>
                <w:b/>
                <w:bCs/>
                <w:color w:val="064276" w:themeColor="text1"/>
                <w:sz w:val="26"/>
                <w:szCs w:val="26"/>
              </w:rPr>
              <w:t>If you implemented a media campaign under Objective #</w:t>
            </w:r>
            <w:r w:rsidR="00F74BAA" w:rsidRPr="00865D32">
              <w:rPr>
                <w:rFonts w:ascii="Noto Serif" w:hAnsi="Noto Serif" w:cs="Noto Serif"/>
                <w:b/>
                <w:bCs/>
                <w:color w:val="064276" w:themeColor="text1"/>
                <w:sz w:val="26"/>
                <w:szCs w:val="26"/>
              </w:rPr>
              <w:t xml:space="preserve">1 </w:t>
            </w:r>
            <w:r w:rsidR="00667D91" w:rsidRPr="00865D32">
              <w:rPr>
                <w:rFonts w:ascii="Noto Serif" w:hAnsi="Noto Serif" w:cs="Noto Serif"/>
                <w:b/>
                <w:bCs/>
                <w:color w:val="064276" w:themeColor="text1"/>
                <w:sz w:val="26"/>
                <w:szCs w:val="26"/>
              </w:rPr>
              <w:t xml:space="preserve">during </w:t>
            </w:r>
            <w:r w:rsidRPr="00865D32">
              <w:rPr>
                <w:rFonts w:ascii="Noto Serif" w:hAnsi="Noto Serif" w:cs="Noto Serif"/>
                <w:b/>
                <w:bCs/>
                <w:color w:val="064276" w:themeColor="text1"/>
                <w:sz w:val="26"/>
                <w:szCs w:val="26"/>
              </w:rPr>
              <w:t>this reporting period</w:t>
            </w:r>
            <w:r w:rsidR="00667D91" w:rsidRPr="00865D32">
              <w:rPr>
                <w:rFonts w:ascii="Noto Serif" w:hAnsi="Noto Serif" w:cs="Noto Serif"/>
                <w:b/>
                <w:bCs/>
                <w:color w:val="064276" w:themeColor="text1"/>
                <w:sz w:val="26"/>
                <w:szCs w:val="26"/>
              </w:rPr>
              <w:t>,</w:t>
            </w:r>
            <w:r w:rsidRPr="00865D32">
              <w:rPr>
                <w:rFonts w:ascii="Noto Serif" w:hAnsi="Noto Serif" w:cs="Noto Serif"/>
                <w:b/>
                <w:bCs/>
                <w:color w:val="064276" w:themeColor="text1"/>
                <w:sz w:val="26"/>
                <w:szCs w:val="26"/>
              </w:rPr>
              <w:t xml:space="preserve"> indicate what type</w:t>
            </w:r>
            <w:r w:rsidR="00667D91" w:rsidRPr="00865D32">
              <w:rPr>
                <w:rFonts w:ascii="Noto Serif" w:hAnsi="Noto Serif" w:cs="Noto Serif"/>
                <w:b/>
                <w:bCs/>
                <w:color w:val="064276" w:themeColor="text1"/>
                <w:sz w:val="26"/>
                <w:szCs w:val="26"/>
              </w:rPr>
              <w:t>(s)</w:t>
            </w:r>
            <w:r w:rsidRPr="00865D32">
              <w:rPr>
                <w:rFonts w:ascii="Noto Serif" w:hAnsi="Noto Serif" w:cs="Noto Serif"/>
                <w:b/>
                <w:bCs/>
                <w:color w:val="064276" w:themeColor="text1"/>
                <w:sz w:val="26"/>
                <w:szCs w:val="26"/>
              </w:rPr>
              <w:t xml:space="preserve"> of media utilize</w:t>
            </w:r>
            <w:r w:rsidR="00667D91" w:rsidRPr="00865D32">
              <w:rPr>
                <w:rFonts w:ascii="Noto Serif" w:hAnsi="Noto Serif" w:cs="Noto Serif"/>
                <w:b/>
                <w:bCs/>
                <w:color w:val="064276" w:themeColor="text1"/>
                <w:sz w:val="26"/>
                <w:szCs w:val="26"/>
              </w:rPr>
              <w:t>d</w:t>
            </w:r>
            <w:r w:rsidRPr="00865D32">
              <w:rPr>
                <w:rFonts w:ascii="Noto Serif" w:hAnsi="Noto Serif" w:cs="Noto Serif"/>
                <w:b/>
                <w:bCs/>
                <w:color w:val="064276" w:themeColor="text1"/>
                <w:sz w:val="26"/>
                <w:szCs w:val="26"/>
              </w:rPr>
              <w:t>.</w:t>
            </w:r>
            <w:r w:rsidR="00667D91" w:rsidRPr="00865D32">
              <w:rPr>
                <w:rFonts w:ascii="Noto Serif" w:hAnsi="Noto Serif" w:cs="Noto Serif"/>
                <w:b/>
                <w:bCs/>
                <w:color w:val="064276" w:themeColor="text1"/>
                <w:sz w:val="26"/>
                <w:szCs w:val="26"/>
              </w:rPr>
              <w:t xml:space="preserve"> You may select more than one.</w:t>
            </w:r>
          </w:p>
          <w:p w14:paraId="64280C07" w14:textId="0C4A2E93" w:rsidR="00865D32" w:rsidRPr="009B5C51" w:rsidRDefault="003C2831" w:rsidP="00865D32">
            <w:pPr>
              <w:pStyle w:val="FactText1"/>
              <w:spacing w:before="60" w:line="312" w:lineRule="auto"/>
              <w:ind w:left="432"/>
              <w:rPr>
                <w:rFonts w:ascii="Noto Serif" w:hAnsi="Noto Serif" w:cs="Noto Serif"/>
                <w:sz w:val="26"/>
                <w:szCs w:val="26"/>
              </w:rPr>
            </w:pPr>
            <w:sdt>
              <w:sdtPr>
                <w:rPr>
                  <w:rFonts w:ascii="Noto Serif" w:hAnsi="Noto Serif" w:cs="Noto Serif"/>
                  <w:b/>
                  <w:bCs/>
                  <w:color w:val="064276" w:themeColor="text1"/>
                  <w:sz w:val="26"/>
                  <w:szCs w:val="26"/>
                </w:rPr>
                <w:id w:val="1048179952"/>
                <w14:checkbox>
                  <w14:checked w14:val="0"/>
                  <w14:checkedState w14:val="2612" w14:font="MS Gothic"/>
                  <w14:uncheckedState w14:val="2610" w14:font="MS Gothic"/>
                </w14:checkbox>
              </w:sdtPr>
              <w:sdtEndPr/>
              <w:sdtContent>
                <w:r w:rsidR="00865D32" w:rsidRPr="009B5C51">
                  <w:rPr>
                    <w:rFonts w:ascii="Segoe UI Symbol" w:eastAsia="MS Gothic" w:hAnsi="Segoe UI Symbol" w:cs="Segoe UI Symbol"/>
                    <w:b/>
                    <w:bCs/>
                    <w:color w:val="064276" w:themeColor="text1"/>
                    <w:sz w:val="26"/>
                    <w:szCs w:val="26"/>
                  </w:rPr>
                  <w:t>☐</w:t>
                </w:r>
              </w:sdtContent>
            </w:sdt>
            <w:r w:rsidR="00865D32" w:rsidRPr="009B5C51">
              <w:rPr>
                <w:rFonts w:ascii="Noto Serif" w:hAnsi="Noto Serif" w:cs="Noto Serif"/>
                <w:b/>
                <w:bCs/>
                <w:color w:val="064276" w:themeColor="text1"/>
                <w:sz w:val="26"/>
                <w:szCs w:val="26"/>
              </w:rPr>
              <w:t xml:space="preserve">  </w:t>
            </w:r>
            <w:r w:rsidR="00865D32" w:rsidRPr="009B5C51">
              <w:rPr>
                <w:rFonts w:ascii="Noto Serif" w:hAnsi="Noto Serif" w:cs="Noto Serif"/>
                <w:sz w:val="26"/>
                <w:szCs w:val="26"/>
              </w:rPr>
              <w:t>Did not implement media campaign this quarter</w:t>
            </w:r>
          </w:p>
          <w:p w14:paraId="5BD950B0" w14:textId="5B260FE2" w:rsidR="009B5C51" w:rsidRPr="009B5C51" w:rsidRDefault="003C2831" w:rsidP="00865D32">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2056148416"/>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Television PSA/Ad (PSA: Public Service Announcement)</w:t>
            </w:r>
          </w:p>
          <w:p w14:paraId="2CA6B588" w14:textId="781BC859" w:rsidR="009B5C51" w:rsidRPr="009B5C51" w:rsidRDefault="003C2831" w:rsidP="00865D32">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1669213082"/>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Social Media (Facebook, Instagram etc.)</w:t>
            </w:r>
          </w:p>
          <w:p w14:paraId="01A97CFD" w14:textId="6CF4D3DD" w:rsidR="009B5C51" w:rsidRPr="009B5C51" w:rsidRDefault="003C2831" w:rsidP="00865D32">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678542190"/>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Radio PSA/Ad</w:t>
            </w:r>
          </w:p>
          <w:p w14:paraId="471E83A0" w14:textId="7BFF71D4" w:rsidR="009B5C51" w:rsidRPr="009B5C51" w:rsidRDefault="003C2831" w:rsidP="00865D32">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245953080"/>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Billboard</w:t>
            </w:r>
          </w:p>
          <w:p w14:paraId="61275963" w14:textId="0522A3F3" w:rsidR="009B5C51" w:rsidRPr="009B5C51" w:rsidRDefault="003C2831" w:rsidP="00865D32">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2067372282"/>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Movie Theatre Ad</w:t>
            </w:r>
          </w:p>
          <w:p w14:paraId="3F07A9DC" w14:textId="3AAA0677" w:rsidR="009B5C51" w:rsidRPr="009B5C51" w:rsidRDefault="003C2831" w:rsidP="00865D32">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1209534399"/>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Print Article/Newsletter/Ad</w:t>
            </w:r>
          </w:p>
          <w:p w14:paraId="4C0CFEB9" w14:textId="571D2EBD" w:rsidR="007A7CA8" w:rsidRPr="009B5C51" w:rsidRDefault="003C2831" w:rsidP="009B5C51">
            <w:pPr>
              <w:pStyle w:val="FactText1"/>
              <w:spacing w:before="60" w:line="312" w:lineRule="auto"/>
              <w:ind w:left="432"/>
              <w:rPr>
                <w:rFonts w:ascii="Noto Serif" w:hAnsi="Noto Serif" w:cs="Noto Serif"/>
              </w:rPr>
            </w:pPr>
            <w:sdt>
              <w:sdtPr>
                <w:rPr>
                  <w:rFonts w:ascii="Noto Serif" w:hAnsi="Noto Serif" w:cs="Noto Serif"/>
                  <w:sz w:val="26"/>
                  <w:szCs w:val="26"/>
                </w:rPr>
                <w:id w:val="-1518769261"/>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b/>
                <w:bCs/>
                <w:color w:val="064276" w:themeColor="text1"/>
                <w:sz w:val="26"/>
                <w:szCs w:val="26"/>
              </w:rPr>
              <w:t xml:space="preserve"> </w:t>
            </w:r>
            <w:r w:rsidR="009B5C51" w:rsidRPr="009B5C51">
              <w:rPr>
                <w:rFonts w:ascii="Noto Serif" w:hAnsi="Noto Serif" w:cs="Noto Serif"/>
                <w:sz w:val="26"/>
                <w:szCs w:val="26"/>
              </w:rPr>
              <w:t>Other (please specify)</w:t>
            </w:r>
            <w:r w:rsidR="009B5C51" w:rsidRPr="009B5C51">
              <w:rPr>
                <w:rFonts w:ascii="Noto Serif" w:hAnsi="Noto Serif" w:cs="Noto Serif"/>
                <w:b/>
                <w:bCs/>
                <w:color w:val="064276" w:themeColor="text1"/>
                <w:sz w:val="26"/>
                <w:szCs w:val="26"/>
              </w:rPr>
              <w:t xml:space="preserve">  </w:t>
            </w:r>
            <w:sdt>
              <w:sdtPr>
                <w:rPr>
                  <w:rFonts w:ascii="Noto Serif" w:hAnsi="Noto Serif" w:cs="Noto Serif"/>
                  <w:sz w:val="26"/>
                  <w:szCs w:val="26"/>
                </w:rPr>
                <w:id w:val="1187021811"/>
                <w:placeholder>
                  <w:docPart w:val="7909622EA499414B8C3758DCB2A18899"/>
                </w:placeholder>
                <w:showingPlcHdr/>
                <w15:color w:val="000000"/>
                <w:text w:multiLine="1"/>
              </w:sdtPr>
              <w:sdtEndPr>
                <w:rPr>
                  <w:sz w:val="24"/>
                  <w:szCs w:val="24"/>
                </w:rPr>
              </w:sdtEndPr>
              <w:sdtContent>
                <w:r w:rsidR="009B5C51" w:rsidRPr="009B5C51">
                  <w:rPr>
                    <w:rStyle w:val="PlaceholderText"/>
                    <w:rFonts w:ascii="Noto Serif" w:hAnsi="Noto Serif" w:cs="Noto Serif"/>
                    <w:color w:val="auto"/>
                    <w:sz w:val="26"/>
                    <w:szCs w:val="26"/>
                  </w:rPr>
                  <w:t>Click or tap here to enter text.</w:t>
                </w:r>
              </w:sdtContent>
            </w:sdt>
            <w:bookmarkEnd w:id="9"/>
          </w:p>
        </w:tc>
      </w:tr>
      <w:tr w:rsidR="008A0B11" w:rsidRPr="00865D32" w14:paraId="0E067D73" w14:textId="77777777" w:rsidTr="00825477">
        <w:tc>
          <w:tcPr>
            <w:tcW w:w="11124" w:type="dxa"/>
            <w:gridSpan w:val="2"/>
          </w:tcPr>
          <w:p w14:paraId="459221AE" w14:textId="5397FA97" w:rsidR="008A0B11" w:rsidRPr="00865D32" w:rsidRDefault="008A0B11" w:rsidP="00D4027F">
            <w:pPr>
              <w:spacing w:before="0"/>
              <w:ind w:left="0"/>
              <w:rPr>
                <w:rFonts w:ascii="Noto Serif" w:hAnsi="Noto Serif" w:cs="Noto Serif"/>
                <w:b/>
                <w:bCs/>
                <w:color w:val="064276" w:themeColor="text1"/>
              </w:rPr>
            </w:pPr>
            <w:bookmarkStart w:id="10" w:name="_Hlk222224263"/>
            <w:r w:rsidRPr="00865D32">
              <w:rPr>
                <w:rFonts w:ascii="Noto Serif" w:hAnsi="Noto Serif" w:cs="Noto Serif"/>
                <w:b/>
                <w:bCs/>
                <w:color w:val="064276" w:themeColor="text1"/>
              </w:rPr>
              <w:lastRenderedPageBreak/>
              <w:t>Please indicate the percentage of your activities this reporting period under objective #1 that problem gambling is integrated into the activity, and percentage of activit</w:t>
            </w:r>
            <w:r w:rsidR="0000609F" w:rsidRPr="00865D32">
              <w:rPr>
                <w:rFonts w:ascii="Noto Serif" w:hAnsi="Noto Serif" w:cs="Noto Serif"/>
                <w:b/>
                <w:bCs/>
                <w:color w:val="064276" w:themeColor="text1"/>
              </w:rPr>
              <w:t>i</w:t>
            </w:r>
            <w:r w:rsidRPr="00865D32">
              <w:rPr>
                <w:rFonts w:ascii="Noto Serif" w:hAnsi="Noto Serif" w:cs="Noto Serif"/>
                <w:b/>
                <w:bCs/>
                <w:color w:val="064276" w:themeColor="text1"/>
              </w:rPr>
              <w:t>es that problem gambling is a stand-alone activity.</w:t>
            </w:r>
          </w:p>
          <w:bookmarkEnd w:id="10"/>
          <w:p w14:paraId="4467459A" w14:textId="6CB6ACDD" w:rsidR="008A0B11" w:rsidRPr="00865D32" w:rsidRDefault="008A0B11" w:rsidP="00D4027F">
            <w:pPr>
              <w:spacing w:before="0"/>
              <w:ind w:left="0"/>
              <w:rPr>
                <w:rFonts w:ascii="Noto Serif" w:hAnsi="Noto Serif" w:cs="Noto Serif"/>
              </w:rPr>
            </w:pPr>
            <w:r w:rsidRPr="00865D32">
              <w:rPr>
                <w:rFonts w:ascii="Noto Serif" w:hAnsi="Noto Serif" w:cs="Noto Serif"/>
                <w:color w:val="064276" w:themeColor="text1"/>
              </w:rPr>
              <w:t xml:space="preserve">   </w:t>
            </w:r>
            <w:sdt>
              <w:sdtPr>
                <w:rPr>
                  <w:rFonts w:ascii="Noto Serif" w:hAnsi="Noto Serif" w:cs="Noto Serif"/>
                  <w:color w:val="064276" w:themeColor="text1"/>
                </w:rPr>
                <w:alias w:val="% Integrated"/>
                <w:tag w:val="% Integrated"/>
                <w:id w:val="-260532664"/>
                <w:placeholder>
                  <w:docPart w:val="4776BFC2BD7E44608EF8FC75D60DEE24"/>
                </w:placeholder>
                <w:showingPlcHdr/>
                <w:dropDownList>
                  <w:listItem w:value="Choose an item."/>
                  <w:listItem w:displayText="0" w:value="0"/>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00675D23" w:rsidRPr="00865D32">
                  <w:rPr>
                    <w:rStyle w:val="PlaceholderText"/>
                    <w:rFonts w:ascii="Noto Serif" w:hAnsi="Noto Serif" w:cs="Noto Serif"/>
                    <w:color w:val="auto"/>
                  </w:rPr>
                  <w:t>Choose an item.</w:t>
                </w:r>
              </w:sdtContent>
            </w:sdt>
            <w:r w:rsidR="00316A21" w:rsidRPr="00865D32">
              <w:rPr>
                <w:rFonts w:ascii="Noto Serif" w:hAnsi="Noto Serif" w:cs="Noto Serif"/>
                <w:color w:val="064276" w:themeColor="text1"/>
              </w:rPr>
              <w:t xml:space="preserve"> </w:t>
            </w:r>
            <w:r w:rsidRPr="00865D32">
              <w:rPr>
                <w:rFonts w:ascii="Noto Serif" w:hAnsi="Noto Serif" w:cs="Noto Serif"/>
              </w:rPr>
              <w:t>%</w:t>
            </w:r>
            <w:r w:rsidR="00316A21" w:rsidRPr="00865D32">
              <w:rPr>
                <w:rFonts w:ascii="Noto Serif" w:hAnsi="Noto Serif" w:cs="Noto Serif"/>
              </w:rPr>
              <w:t xml:space="preserve"> Integrated Activities – estimate </w:t>
            </w:r>
            <w:r w:rsidR="005F7FC9" w:rsidRPr="00865D32">
              <w:rPr>
                <w:rFonts w:ascii="Noto Serif" w:hAnsi="Noto Serif" w:cs="Noto Serif"/>
              </w:rPr>
              <w:t>utilizing drop down menu</w:t>
            </w:r>
          </w:p>
          <w:p w14:paraId="1F6C04F2" w14:textId="44C96625" w:rsidR="00316A21" w:rsidRPr="00865D32" w:rsidRDefault="00316A21" w:rsidP="00D4027F">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alias w:val="Stand Alone"/>
                <w:tag w:val="Stand Alone"/>
                <w:id w:val="1330482983"/>
                <w:placeholder>
                  <w:docPart w:val="71049556C81C43F5B598D8D7E2F6CCCB"/>
                </w:placeholder>
                <w:showingPlcHdr/>
                <w:dropDownList>
                  <w:listItem w:value="Choose an item."/>
                  <w:listItem w:displayText="0" w:value="0"/>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005F7FC9" w:rsidRPr="00865D32">
                  <w:rPr>
                    <w:rStyle w:val="PlaceholderText"/>
                    <w:rFonts w:ascii="Noto Serif" w:hAnsi="Noto Serif" w:cs="Noto Serif"/>
                    <w:color w:val="auto"/>
                  </w:rPr>
                  <w:t>Choose an item.</w:t>
                </w:r>
              </w:sdtContent>
            </w:sdt>
            <w:r w:rsidRPr="00865D32">
              <w:rPr>
                <w:rFonts w:ascii="Noto Serif" w:hAnsi="Noto Serif" w:cs="Noto Serif"/>
              </w:rPr>
              <w:t xml:space="preserve"> % Stand-Alone Activities – estimate utilizing </w:t>
            </w:r>
            <w:r w:rsidR="005F7FC9" w:rsidRPr="00865D32">
              <w:rPr>
                <w:rFonts w:ascii="Noto Serif" w:hAnsi="Noto Serif" w:cs="Noto Serif"/>
              </w:rPr>
              <w:t>drop down menu</w:t>
            </w:r>
          </w:p>
        </w:tc>
      </w:tr>
      <w:tr w:rsidR="00316A21" w:rsidRPr="00865D32" w14:paraId="0C448A27" w14:textId="77777777" w:rsidTr="00825477">
        <w:tc>
          <w:tcPr>
            <w:tcW w:w="11124" w:type="dxa"/>
            <w:gridSpan w:val="2"/>
          </w:tcPr>
          <w:p w14:paraId="59C8ED4D" w14:textId="34159F7A" w:rsidR="00316A21" w:rsidRPr="00865D32" w:rsidRDefault="00316A21" w:rsidP="00D4027F">
            <w:pPr>
              <w:spacing w:before="0"/>
              <w:ind w:left="0"/>
              <w:rPr>
                <w:rFonts w:ascii="Noto Serif" w:hAnsi="Noto Serif" w:cs="Noto Serif"/>
                <w:b/>
                <w:bCs/>
              </w:rPr>
            </w:pPr>
            <w:r w:rsidRPr="00865D32">
              <w:rPr>
                <w:rFonts w:ascii="Noto Serif" w:hAnsi="Noto Serif" w:cs="Noto Serif"/>
                <w:b/>
                <w:bCs/>
                <w:color w:val="064276" w:themeColor="text1"/>
              </w:rPr>
              <w:t>Please i</w:t>
            </w:r>
            <w:r w:rsidR="00076A6B" w:rsidRPr="00865D32">
              <w:rPr>
                <w:rFonts w:ascii="Noto Serif" w:hAnsi="Noto Serif" w:cs="Noto Serif"/>
                <w:b/>
                <w:bCs/>
                <w:color w:val="064276" w:themeColor="text1"/>
              </w:rPr>
              <w:t>d</w:t>
            </w:r>
            <w:r w:rsidRPr="00865D32">
              <w:rPr>
                <w:rFonts w:ascii="Noto Serif" w:hAnsi="Noto Serif" w:cs="Noto Serif"/>
                <w:b/>
                <w:bCs/>
                <w:color w:val="064276" w:themeColor="text1"/>
              </w:rPr>
              <w:t>entify</w:t>
            </w:r>
            <w:r w:rsidR="00667D91" w:rsidRPr="00865D32">
              <w:rPr>
                <w:rFonts w:ascii="Noto Serif" w:hAnsi="Noto Serif" w:cs="Noto Serif"/>
                <w:b/>
                <w:bCs/>
                <w:color w:val="064276" w:themeColor="text1"/>
              </w:rPr>
              <w:t xml:space="preserve"> the</w:t>
            </w:r>
            <w:r w:rsidRPr="00865D32">
              <w:rPr>
                <w:rFonts w:ascii="Noto Serif" w:hAnsi="Noto Serif" w:cs="Noto Serif"/>
                <w:b/>
                <w:bCs/>
                <w:color w:val="064276" w:themeColor="text1"/>
              </w:rPr>
              <w:t xml:space="preserve"> partnerships</w:t>
            </w:r>
            <w:r w:rsidR="00667D91" w:rsidRPr="00865D32">
              <w:rPr>
                <w:rFonts w:ascii="Noto Serif" w:hAnsi="Noto Serif" w:cs="Noto Serif"/>
                <w:b/>
                <w:bCs/>
                <w:color w:val="064276" w:themeColor="text1"/>
              </w:rPr>
              <w:t xml:space="preserve"> involved</w:t>
            </w:r>
            <w:r w:rsidR="00AB7102" w:rsidRPr="00865D32">
              <w:rPr>
                <w:rFonts w:ascii="Noto Serif" w:hAnsi="Noto Serif" w:cs="Noto Serif"/>
                <w:b/>
                <w:bCs/>
                <w:color w:val="064276" w:themeColor="text1"/>
              </w:rPr>
              <w:t xml:space="preserve"> in</w:t>
            </w:r>
            <w:r w:rsidR="00667D91" w:rsidRPr="00865D32">
              <w:rPr>
                <w:rFonts w:ascii="Noto Serif" w:hAnsi="Noto Serif" w:cs="Noto Serif"/>
                <w:b/>
                <w:bCs/>
                <w:color w:val="064276" w:themeColor="text1"/>
              </w:rPr>
              <w:t xml:space="preserve"> or developed </w:t>
            </w:r>
            <w:r w:rsidR="00AB7102" w:rsidRPr="00865D32">
              <w:rPr>
                <w:rFonts w:ascii="Noto Serif" w:hAnsi="Noto Serif" w:cs="Noto Serif"/>
                <w:b/>
                <w:bCs/>
                <w:color w:val="064276" w:themeColor="text1"/>
              </w:rPr>
              <w:t>for</w:t>
            </w:r>
            <w:r w:rsidR="00667D91" w:rsidRPr="00865D32">
              <w:rPr>
                <w:rFonts w:ascii="Noto Serif" w:hAnsi="Noto Serif" w:cs="Noto Serif"/>
                <w:b/>
                <w:bCs/>
                <w:color w:val="064276" w:themeColor="text1"/>
              </w:rPr>
              <w:t xml:space="preserve"> implmenting </w:t>
            </w:r>
            <w:r w:rsidRPr="00865D32">
              <w:rPr>
                <w:rFonts w:ascii="Noto Serif" w:hAnsi="Noto Serif" w:cs="Noto Serif"/>
                <w:b/>
                <w:bCs/>
                <w:color w:val="064276" w:themeColor="text1"/>
              </w:rPr>
              <w:t>objective #1</w:t>
            </w:r>
            <w:r w:rsidR="00667D91" w:rsidRPr="00865D32">
              <w:rPr>
                <w:rFonts w:ascii="Noto Serif" w:hAnsi="Noto Serif" w:cs="Noto Serif"/>
                <w:b/>
                <w:bCs/>
                <w:color w:val="064276" w:themeColor="text1"/>
              </w:rPr>
              <w:t xml:space="preserve"> during</w:t>
            </w:r>
            <w:r w:rsidRPr="00865D32">
              <w:rPr>
                <w:rFonts w:ascii="Noto Serif" w:hAnsi="Noto Serif" w:cs="Noto Serif"/>
                <w:b/>
                <w:bCs/>
                <w:color w:val="064276" w:themeColor="text1"/>
              </w:rPr>
              <w:t xml:space="preserve"> this reporting period</w:t>
            </w:r>
            <w:r w:rsidR="00667D91" w:rsidRPr="00865D32">
              <w:rPr>
                <w:rFonts w:ascii="Noto Serif" w:hAnsi="Noto Serif" w:cs="Noto Serif"/>
                <w:b/>
                <w:bCs/>
                <w:color w:val="064276" w:themeColor="text1"/>
              </w:rPr>
              <w:t xml:space="preserve">. You may </w:t>
            </w:r>
            <w:r w:rsidRPr="00865D32">
              <w:rPr>
                <w:rFonts w:ascii="Noto Serif" w:hAnsi="Noto Serif" w:cs="Noto Serif"/>
                <w:b/>
                <w:bCs/>
                <w:color w:val="064276" w:themeColor="text1"/>
              </w:rPr>
              <w:t>select more than one.</w:t>
            </w:r>
          </w:p>
        </w:tc>
      </w:tr>
      <w:tr w:rsidR="009F2D95" w:rsidRPr="00865D32" w14:paraId="4AFA2463" w14:textId="77777777" w:rsidTr="00825477">
        <w:tc>
          <w:tcPr>
            <w:tcW w:w="11124" w:type="dxa"/>
            <w:gridSpan w:val="2"/>
          </w:tcPr>
          <w:p w14:paraId="73596B57" w14:textId="09C0DDE2" w:rsidR="009F2D95" w:rsidRPr="00865D32" w:rsidRDefault="003C2831" w:rsidP="00182EA3">
            <w:pPr>
              <w:spacing w:before="60"/>
              <w:ind w:left="720"/>
              <w:rPr>
                <w:rFonts w:ascii="Noto Serif" w:hAnsi="Noto Serif" w:cs="Noto Serif"/>
              </w:rPr>
            </w:pPr>
            <w:sdt>
              <w:sdtPr>
                <w:rPr>
                  <w:rFonts w:ascii="Noto Serif" w:hAnsi="Noto Serif" w:cs="Noto Serif"/>
                </w:rPr>
                <w:id w:val="329417419"/>
                <w14:checkbox>
                  <w14:checked w14:val="0"/>
                  <w14:checkedState w14:val="2612" w14:font="MS Gothic"/>
                  <w14:uncheckedState w14:val="2610" w14:font="MS Gothic"/>
                </w14:checkbox>
              </w:sdtPr>
              <w:sdtEndPr/>
              <w:sdtContent>
                <w:r w:rsidR="008E1E6D" w:rsidRPr="00865D32">
                  <w:rPr>
                    <w:rFonts w:ascii="Segoe UI Symbol" w:eastAsia="MS Gothic" w:hAnsi="Segoe UI Symbol" w:cs="Segoe UI Symbol"/>
                  </w:rPr>
                  <w:t>☐</w:t>
                </w:r>
              </w:sdtContent>
            </w:sdt>
            <w:r w:rsidR="008E1E6D" w:rsidRPr="00865D32">
              <w:rPr>
                <w:rFonts w:ascii="Noto Serif" w:hAnsi="Noto Serif" w:cs="Noto Serif"/>
              </w:rPr>
              <w:t xml:space="preserve"> </w:t>
            </w:r>
            <w:r w:rsidR="009F2D95" w:rsidRPr="00865D32">
              <w:rPr>
                <w:rFonts w:ascii="Noto Serif" w:hAnsi="Noto Serif" w:cs="Noto Serif"/>
              </w:rPr>
              <w:t>Substance Use Disorder Treatment</w:t>
            </w:r>
          </w:p>
          <w:p w14:paraId="1C8866DF" w14:textId="470CCFF0" w:rsidR="008E1E6D" w:rsidRPr="00865D32" w:rsidRDefault="003C2831" w:rsidP="00182EA3">
            <w:pPr>
              <w:spacing w:before="60"/>
              <w:ind w:left="720"/>
              <w:rPr>
                <w:rFonts w:ascii="Noto Serif" w:hAnsi="Noto Serif" w:cs="Noto Serif"/>
              </w:rPr>
            </w:pPr>
            <w:sdt>
              <w:sdtPr>
                <w:rPr>
                  <w:rFonts w:ascii="Noto Serif" w:hAnsi="Noto Serif" w:cs="Noto Serif"/>
                </w:rPr>
                <w:id w:val="-1023938420"/>
                <w14:checkbox>
                  <w14:checked w14:val="0"/>
                  <w14:checkedState w14:val="2612" w14:font="MS Gothic"/>
                  <w14:uncheckedState w14:val="2610" w14:font="MS Gothic"/>
                </w14:checkbox>
              </w:sdtPr>
              <w:sdtEndPr/>
              <w:sdtContent>
                <w:r w:rsidR="008E1E6D" w:rsidRPr="00865D32">
                  <w:rPr>
                    <w:rFonts w:ascii="Segoe UI Symbol" w:eastAsia="MS Gothic" w:hAnsi="Segoe UI Symbol" w:cs="Segoe UI Symbol"/>
                  </w:rPr>
                  <w:t>☐</w:t>
                </w:r>
              </w:sdtContent>
            </w:sdt>
            <w:r w:rsidR="008E1E6D" w:rsidRPr="00865D32">
              <w:rPr>
                <w:rFonts w:ascii="Noto Serif" w:hAnsi="Noto Serif" w:cs="Noto Serif"/>
              </w:rPr>
              <w:t xml:space="preserve"> </w:t>
            </w:r>
            <w:r w:rsidR="009F2D95" w:rsidRPr="00865D32">
              <w:rPr>
                <w:rFonts w:ascii="Noto Serif" w:hAnsi="Noto Serif" w:cs="Noto Serif"/>
              </w:rPr>
              <w:t xml:space="preserve">Education System K-12 </w:t>
            </w:r>
          </w:p>
          <w:p w14:paraId="3BB238F1" w14:textId="519203CD" w:rsidR="009F2D95" w:rsidRPr="00865D32" w:rsidRDefault="003C2831" w:rsidP="00182EA3">
            <w:pPr>
              <w:spacing w:before="60"/>
              <w:ind w:left="720"/>
              <w:rPr>
                <w:rFonts w:ascii="Noto Serif" w:hAnsi="Noto Serif" w:cs="Noto Serif"/>
              </w:rPr>
            </w:pPr>
            <w:sdt>
              <w:sdtPr>
                <w:rPr>
                  <w:rFonts w:ascii="Noto Serif" w:hAnsi="Noto Serif" w:cs="Noto Serif"/>
                </w:rPr>
                <w:id w:val="1769734331"/>
                <w14:checkbox>
                  <w14:checked w14:val="0"/>
                  <w14:checkedState w14:val="2612" w14:font="MS Gothic"/>
                  <w14:uncheckedState w14:val="2610" w14:font="MS Gothic"/>
                </w14:checkbox>
              </w:sdtPr>
              <w:sdtEndPr/>
              <w:sdtContent>
                <w:r w:rsidR="008E1E6D" w:rsidRPr="00865D32">
                  <w:rPr>
                    <w:rFonts w:ascii="Segoe UI Symbol" w:eastAsia="MS Gothic" w:hAnsi="Segoe UI Symbol" w:cs="Segoe UI Symbol"/>
                  </w:rPr>
                  <w:t>☐</w:t>
                </w:r>
              </w:sdtContent>
            </w:sdt>
            <w:r w:rsidR="008E1E6D" w:rsidRPr="00865D32">
              <w:rPr>
                <w:rFonts w:ascii="Noto Serif" w:hAnsi="Noto Serif" w:cs="Noto Serif"/>
              </w:rPr>
              <w:t xml:space="preserve"> </w:t>
            </w:r>
            <w:r w:rsidR="009F2D95" w:rsidRPr="00865D32">
              <w:rPr>
                <w:rFonts w:ascii="Noto Serif" w:hAnsi="Noto Serif" w:cs="Noto Serif"/>
              </w:rPr>
              <w:t>Higher Education – College, University etc.</w:t>
            </w:r>
          </w:p>
          <w:p w14:paraId="3F3F5B01" w14:textId="69A8B29A" w:rsidR="009F2D95" w:rsidRPr="00865D32" w:rsidRDefault="003C2831" w:rsidP="00182EA3">
            <w:pPr>
              <w:spacing w:before="60"/>
              <w:ind w:left="720"/>
              <w:rPr>
                <w:rFonts w:ascii="Noto Serif" w:hAnsi="Noto Serif" w:cs="Noto Serif"/>
              </w:rPr>
            </w:pPr>
            <w:sdt>
              <w:sdtPr>
                <w:rPr>
                  <w:rFonts w:ascii="Noto Serif" w:hAnsi="Noto Serif" w:cs="Noto Serif"/>
                </w:rPr>
                <w:id w:val="1307434335"/>
                <w14:checkbox>
                  <w14:checked w14:val="0"/>
                  <w14:checkedState w14:val="2612" w14:font="MS Gothic"/>
                  <w14:uncheckedState w14:val="2610" w14:font="MS Gothic"/>
                </w14:checkbox>
              </w:sdtPr>
              <w:sdtEndPr/>
              <w:sdtContent>
                <w:r w:rsidR="008E1E6D" w:rsidRPr="00865D32">
                  <w:rPr>
                    <w:rFonts w:ascii="Segoe UI Symbol" w:eastAsia="MS Gothic" w:hAnsi="Segoe UI Symbol" w:cs="Segoe UI Symbol"/>
                  </w:rPr>
                  <w:t>☐</w:t>
                </w:r>
              </w:sdtContent>
            </w:sdt>
            <w:r w:rsidR="008E1E6D" w:rsidRPr="00865D32">
              <w:rPr>
                <w:rFonts w:ascii="Noto Serif" w:hAnsi="Noto Serif" w:cs="Noto Serif"/>
              </w:rPr>
              <w:t xml:space="preserve"> </w:t>
            </w:r>
            <w:r w:rsidR="009F2D95" w:rsidRPr="00865D32">
              <w:rPr>
                <w:rFonts w:ascii="Noto Serif" w:hAnsi="Noto Serif" w:cs="Noto Serif"/>
              </w:rPr>
              <w:t>Criminal Justice System (Juvenile/Adult)</w:t>
            </w:r>
          </w:p>
          <w:p w14:paraId="7C930CF3" w14:textId="07D8A3B4" w:rsidR="009F2D95" w:rsidRPr="00865D32" w:rsidRDefault="003C2831" w:rsidP="00182EA3">
            <w:pPr>
              <w:spacing w:before="60"/>
              <w:ind w:left="720"/>
              <w:rPr>
                <w:rFonts w:ascii="Noto Serif" w:hAnsi="Noto Serif" w:cs="Noto Serif"/>
              </w:rPr>
            </w:pPr>
            <w:sdt>
              <w:sdtPr>
                <w:rPr>
                  <w:rFonts w:ascii="Noto Serif" w:hAnsi="Noto Serif" w:cs="Noto Serif"/>
                </w:rPr>
                <w:id w:val="-1906214258"/>
                <w14:checkbox>
                  <w14:checked w14:val="0"/>
                  <w14:checkedState w14:val="2612" w14:font="MS Gothic"/>
                  <w14:uncheckedState w14:val="2610" w14:font="MS Gothic"/>
                </w14:checkbox>
              </w:sdtPr>
              <w:sdtEndPr/>
              <w:sdtContent>
                <w:r w:rsidR="008E1E6D" w:rsidRPr="00865D32">
                  <w:rPr>
                    <w:rFonts w:ascii="Segoe UI Symbol" w:eastAsia="MS Gothic" w:hAnsi="Segoe UI Symbol" w:cs="Segoe UI Symbol"/>
                  </w:rPr>
                  <w:t>☐</w:t>
                </w:r>
              </w:sdtContent>
            </w:sdt>
            <w:r w:rsidR="008E1E6D" w:rsidRPr="00865D32">
              <w:rPr>
                <w:rFonts w:ascii="Noto Serif" w:hAnsi="Noto Serif" w:cs="Noto Serif"/>
              </w:rPr>
              <w:t xml:space="preserve"> </w:t>
            </w:r>
            <w:r w:rsidR="009F2D95" w:rsidRPr="00865D32">
              <w:rPr>
                <w:rFonts w:ascii="Noto Serif" w:hAnsi="Noto Serif" w:cs="Noto Serif"/>
              </w:rPr>
              <w:t>Suicide Prevention</w:t>
            </w:r>
          </w:p>
          <w:p w14:paraId="19286715" w14:textId="1D0CD722" w:rsidR="009F2D95" w:rsidRPr="00865D32" w:rsidRDefault="003C2831" w:rsidP="00182EA3">
            <w:pPr>
              <w:spacing w:before="60"/>
              <w:ind w:left="720"/>
              <w:rPr>
                <w:rFonts w:ascii="Noto Serif" w:hAnsi="Noto Serif" w:cs="Noto Serif"/>
              </w:rPr>
            </w:pPr>
            <w:sdt>
              <w:sdtPr>
                <w:rPr>
                  <w:rFonts w:ascii="Noto Serif" w:hAnsi="Noto Serif" w:cs="Noto Serif"/>
                </w:rPr>
                <w:id w:val="-847792245"/>
                <w14:checkbox>
                  <w14:checked w14:val="0"/>
                  <w14:checkedState w14:val="2612" w14:font="MS Gothic"/>
                  <w14:uncheckedState w14:val="2610" w14:font="MS Gothic"/>
                </w14:checkbox>
              </w:sdtPr>
              <w:sdtEndPr/>
              <w:sdtContent>
                <w:r w:rsidR="008E1E6D" w:rsidRPr="00865D32">
                  <w:rPr>
                    <w:rFonts w:ascii="Segoe UI Symbol" w:eastAsia="MS Gothic" w:hAnsi="Segoe UI Symbol" w:cs="Segoe UI Symbol"/>
                  </w:rPr>
                  <w:t>☐</w:t>
                </w:r>
              </w:sdtContent>
            </w:sdt>
            <w:r w:rsidR="008E1E6D" w:rsidRPr="00865D32">
              <w:rPr>
                <w:rFonts w:ascii="Noto Serif" w:hAnsi="Noto Serif" w:cs="Noto Serif"/>
              </w:rPr>
              <w:t xml:space="preserve"> </w:t>
            </w:r>
            <w:r w:rsidR="009F2D95" w:rsidRPr="00865D32">
              <w:rPr>
                <w:rFonts w:ascii="Noto Serif" w:hAnsi="Noto Serif" w:cs="Noto Serif"/>
              </w:rPr>
              <w:t>Physical Health (Nutrition/Activity)</w:t>
            </w:r>
          </w:p>
          <w:p w14:paraId="1E1F24E8" w14:textId="10A5E34F" w:rsidR="009F2D95" w:rsidRPr="00865D32" w:rsidRDefault="003C2831" w:rsidP="00182EA3">
            <w:pPr>
              <w:spacing w:before="60"/>
              <w:ind w:left="720"/>
              <w:rPr>
                <w:rFonts w:ascii="Noto Serif" w:hAnsi="Noto Serif" w:cs="Noto Serif"/>
              </w:rPr>
            </w:pPr>
            <w:sdt>
              <w:sdtPr>
                <w:rPr>
                  <w:rFonts w:ascii="Noto Serif" w:hAnsi="Noto Serif" w:cs="Noto Serif"/>
                </w:rPr>
                <w:id w:val="-809631413"/>
                <w14:checkbox>
                  <w14:checked w14:val="0"/>
                  <w14:checkedState w14:val="2612" w14:font="MS Gothic"/>
                  <w14:uncheckedState w14:val="2610" w14:font="MS Gothic"/>
                </w14:checkbox>
              </w:sdtPr>
              <w:sdtEndPr/>
              <w:sdtContent>
                <w:r w:rsidR="008E1E6D" w:rsidRPr="00865D32">
                  <w:rPr>
                    <w:rFonts w:ascii="Segoe UI Symbol" w:eastAsia="MS Gothic" w:hAnsi="Segoe UI Symbol" w:cs="Segoe UI Symbol"/>
                  </w:rPr>
                  <w:t>☐</w:t>
                </w:r>
              </w:sdtContent>
            </w:sdt>
            <w:r w:rsidR="008E1E6D" w:rsidRPr="00865D32">
              <w:rPr>
                <w:rFonts w:ascii="Noto Serif" w:hAnsi="Noto Serif" w:cs="Noto Serif"/>
              </w:rPr>
              <w:t xml:space="preserve"> </w:t>
            </w:r>
            <w:r w:rsidR="009F2D95" w:rsidRPr="00865D32">
              <w:rPr>
                <w:rFonts w:ascii="Noto Serif" w:hAnsi="Noto Serif" w:cs="Noto Serif"/>
              </w:rPr>
              <w:t>Physical Health (Reproductive/Healthy Relationships)</w:t>
            </w:r>
          </w:p>
          <w:p w14:paraId="55B6CA7A" w14:textId="470E0AC4" w:rsidR="009F2D95" w:rsidRPr="00865D32" w:rsidRDefault="003C2831" w:rsidP="00182EA3">
            <w:pPr>
              <w:spacing w:before="60"/>
              <w:ind w:left="720"/>
              <w:rPr>
                <w:rFonts w:ascii="Noto Serif" w:hAnsi="Noto Serif" w:cs="Noto Serif"/>
              </w:rPr>
            </w:pPr>
            <w:sdt>
              <w:sdtPr>
                <w:rPr>
                  <w:rFonts w:ascii="Noto Serif" w:hAnsi="Noto Serif" w:cs="Noto Serif"/>
                </w:rPr>
                <w:id w:val="1416352722"/>
                <w14:checkbox>
                  <w14:checked w14:val="0"/>
                  <w14:checkedState w14:val="2612" w14:font="MS Gothic"/>
                  <w14:uncheckedState w14:val="2610" w14:font="MS Gothic"/>
                </w14:checkbox>
              </w:sdtPr>
              <w:sdtEndPr/>
              <w:sdtContent>
                <w:r w:rsidR="008E1E6D" w:rsidRPr="00865D32">
                  <w:rPr>
                    <w:rFonts w:ascii="Segoe UI Symbol" w:eastAsia="MS Gothic" w:hAnsi="Segoe UI Symbol" w:cs="Segoe UI Symbol"/>
                  </w:rPr>
                  <w:t>☐</w:t>
                </w:r>
              </w:sdtContent>
            </w:sdt>
            <w:r w:rsidR="008E1E6D" w:rsidRPr="00865D32">
              <w:rPr>
                <w:rFonts w:ascii="Noto Serif" w:hAnsi="Noto Serif" w:cs="Noto Serif"/>
              </w:rPr>
              <w:t xml:space="preserve"> </w:t>
            </w:r>
            <w:r w:rsidR="009F2D95" w:rsidRPr="00865D32">
              <w:rPr>
                <w:rFonts w:ascii="Noto Serif" w:hAnsi="Noto Serif" w:cs="Noto Serif"/>
              </w:rPr>
              <w:t>Mental Health</w:t>
            </w:r>
          </w:p>
          <w:p w14:paraId="3D1DA2A3" w14:textId="00BFDC78" w:rsidR="008E1E6D" w:rsidRPr="00865D32" w:rsidRDefault="003C2831" w:rsidP="00182EA3">
            <w:pPr>
              <w:spacing w:before="60"/>
              <w:ind w:left="720"/>
              <w:rPr>
                <w:rFonts w:ascii="Noto Serif" w:hAnsi="Noto Serif" w:cs="Noto Serif"/>
              </w:rPr>
            </w:pPr>
            <w:sdt>
              <w:sdtPr>
                <w:rPr>
                  <w:rFonts w:ascii="Noto Serif" w:hAnsi="Noto Serif" w:cs="Noto Serif"/>
                </w:rPr>
                <w:id w:val="-269007158"/>
                <w14:checkbox>
                  <w14:checked w14:val="0"/>
                  <w14:checkedState w14:val="2612" w14:font="MS Gothic"/>
                  <w14:uncheckedState w14:val="2610" w14:font="MS Gothic"/>
                </w14:checkbox>
              </w:sdtPr>
              <w:sdtEndPr/>
              <w:sdtContent>
                <w:r w:rsidR="008E1E6D" w:rsidRPr="00865D32">
                  <w:rPr>
                    <w:rFonts w:ascii="Segoe UI Symbol" w:eastAsia="MS Gothic" w:hAnsi="Segoe UI Symbol" w:cs="Segoe UI Symbol"/>
                  </w:rPr>
                  <w:t>☐</w:t>
                </w:r>
              </w:sdtContent>
            </w:sdt>
            <w:r w:rsidR="008E1E6D" w:rsidRPr="00865D32">
              <w:rPr>
                <w:rFonts w:ascii="Noto Serif" w:hAnsi="Noto Serif" w:cs="Noto Serif"/>
              </w:rPr>
              <w:t xml:space="preserve"> </w:t>
            </w:r>
            <w:r w:rsidR="009F2D95" w:rsidRPr="00865D32">
              <w:rPr>
                <w:rFonts w:ascii="Noto Serif" w:hAnsi="Noto Serif" w:cs="Noto Serif"/>
              </w:rPr>
              <w:t>Older Adult</w:t>
            </w:r>
          </w:p>
          <w:p w14:paraId="1696BF8F" w14:textId="7C6565FB" w:rsidR="009F2D95" w:rsidRPr="00865D32" w:rsidRDefault="003C2831" w:rsidP="00182EA3">
            <w:pPr>
              <w:spacing w:before="60"/>
              <w:ind w:left="720"/>
              <w:rPr>
                <w:rFonts w:ascii="Noto Serif" w:hAnsi="Noto Serif" w:cs="Noto Serif"/>
              </w:rPr>
            </w:pPr>
            <w:sdt>
              <w:sdtPr>
                <w:rPr>
                  <w:rFonts w:ascii="Noto Serif" w:hAnsi="Noto Serif" w:cs="Noto Serif"/>
                </w:rPr>
                <w:id w:val="-1537814741"/>
                <w14:checkbox>
                  <w14:checked w14:val="0"/>
                  <w14:checkedState w14:val="2612" w14:font="MS Gothic"/>
                  <w14:uncheckedState w14:val="2610" w14:font="MS Gothic"/>
                </w14:checkbox>
              </w:sdtPr>
              <w:sdtEndPr/>
              <w:sdtContent>
                <w:r w:rsidR="008E1E6D" w:rsidRPr="00865D32">
                  <w:rPr>
                    <w:rFonts w:ascii="Segoe UI Symbol" w:eastAsia="MS Gothic" w:hAnsi="Segoe UI Symbol" w:cs="Segoe UI Symbol"/>
                  </w:rPr>
                  <w:t>☐</w:t>
                </w:r>
              </w:sdtContent>
            </w:sdt>
            <w:r w:rsidR="008E1E6D" w:rsidRPr="00865D32">
              <w:rPr>
                <w:rFonts w:ascii="Noto Serif" w:hAnsi="Noto Serif" w:cs="Noto Serif"/>
              </w:rPr>
              <w:t xml:space="preserve"> </w:t>
            </w:r>
            <w:r w:rsidR="009F2D95" w:rsidRPr="00865D32">
              <w:rPr>
                <w:rFonts w:ascii="Noto Serif" w:hAnsi="Noto Serif" w:cs="Noto Serif"/>
              </w:rPr>
              <w:t>Problem Gam</w:t>
            </w:r>
            <w:r w:rsidR="003876F2" w:rsidRPr="00865D32">
              <w:rPr>
                <w:rFonts w:ascii="Noto Serif" w:hAnsi="Noto Serif" w:cs="Noto Serif"/>
              </w:rPr>
              <w:t>b</w:t>
            </w:r>
            <w:r w:rsidR="009F2D95" w:rsidRPr="00865D32">
              <w:rPr>
                <w:rFonts w:ascii="Noto Serif" w:hAnsi="Noto Serif" w:cs="Noto Serif"/>
              </w:rPr>
              <w:t>ling Treatment</w:t>
            </w:r>
          </w:p>
          <w:p w14:paraId="4B04DD25" w14:textId="680A3471" w:rsidR="009F2D95" w:rsidRPr="00865D32" w:rsidRDefault="003C2831" w:rsidP="00182EA3">
            <w:pPr>
              <w:spacing w:before="60"/>
              <w:ind w:left="720"/>
              <w:rPr>
                <w:rFonts w:ascii="Noto Serif" w:hAnsi="Noto Serif" w:cs="Noto Serif"/>
              </w:rPr>
            </w:pPr>
            <w:sdt>
              <w:sdtPr>
                <w:rPr>
                  <w:rFonts w:ascii="Noto Serif" w:hAnsi="Noto Serif" w:cs="Noto Serif"/>
                </w:rPr>
                <w:id w:val="-772779975"/>
                <w14:checkbox>
                  <w14:checked w14:val="0"/>
                  <w14:checkedState w14:val="2612" w14:font="MS Gothic"/>
                  <w14:uncheckedState w14:val="2610" w14:font="MS Gothic"/>
                </w14:checkbox>
              </w:sdtPr>
              <w:sdtEndPr/>
              <w:sdtContent>
                <w:r w:rsidR="008E1E6D" w:rsidRPr="00865D32">
                  <w:rPr>
                    <w:rFonts w:ascii="Segoe UI Symbol" w:eastAsia="MS Gothic" w:hAnsi="Segoe UI Symbol" w:cs="Segoe UI Symbol"/>
                  </w:rPr>
                  <w:t>☐</w:t>
                </w:r>
              </w:sdtContent>
            </w:sdt>
            <w:r w:rsidR="008E1E6D" w:rsidRPr="00865D32">
              <w:rPr>
                <w:rFonts w:ascii="Noto Serif" w:hAnsi="Noto Serif" w:cs="Noto Serif"/>
              </w:rPr>
              <w:t xml:space="preserve"> </w:t>
            </w:r>
            <w:r w:rsidR="009F2D95" w:rsidRPr="00865D32">
              <w:rPr>
                <w:rFonts w:ascii="Noto Serif" w:hAnsi="Noto Serif" w:cs="Noto Serif"/>
              </w:rPr>
              <w:t>Mental Health</w:t>
            </w:r>
            <w:r w:rsidR="005F7FC9" w:rsidRPr="00865D32">
              <w:rPr>
                <w:rFonts w:ascii="Noto Serif" w:hAnsi="Noto Serif" w:cs="Noto Serif"/>
              </w:rPr>
              <w:t xml:space="preserve"> Prevention and </w:t>
            </w:r>
            <w:r w:rsidR="009F2D95" w:rsidRPr="00865D32">
              <w:rPr>
                <w:rFonts w:ascii="Noto Serif" w:hAnsi="Noto Serif" w:cs="Noto Serif"/>
              </w:rPr>
              <w:t>Promotion</w:t>
            </w:r>
          </w:p>
          <w:p w14:paraId="760222B3" w14:textId="098F4AE7" w:rsidR="009F2D95" w:rsidRPr="00865D32" w:rsidRDefault="009F2D95" w:rsidP="00182EA3">
            <w:pPr>
              <w:spacing w:before="60"/>
              <w:ind w:left="720"/>
              <w:rPr>
                <w:rFonts w:ascii="Noto Serif" w:hAnsi="Noto Serif" w:cs="Noto Serif"/>
              </w:rPr>
            </w:pPr>
            <w:r w:rsidRPr="00865D32">
              <w:rPr>
                <w:rFonts w:ascii="Noto Serif" w:hAnsi="Noto Serif" w:cs="Noto Serif"/>
              </w:rPr>
              <w:t>Other (please specify</w:t>
            </w:r>
            <w:r w:rsidR="00E209D5" w:rsidRPr="00865D32">
              <w:rPr>
                <w:rFonts w:ascii="Noto Serif" w:hAnsi="Noto Serif" w:cs="Noto Serif"/>
              </w:rPr>
              <w:t>)</w:t>
            </w:r>
            <w:r w:rsidR="008E1E6D" w:rsidRPr="00865D32">
              <w:rPr>
                <w:rFonts w:ascii="Noto Serif" w:hAnsi="Noto Serif" w:cs="Noto Serif"/>
              </w:rPr>
              <w:t xml:space="preserve">  </w:t>
            </w:r>
            <w:sdt>
              <w:sdtPr>
                <w:rPr>
                  <w:rFonts w:ascii="Noto Serif" w:hAnsi="Noto Serif" w:cs="Noto Serif"/>
                </w:rPr>
                <w:id w:val="-1473910542"/>
                <w:placeholder>
                  <w:docPart w:val="132DFEDDBFC048FA962BF72E3992AFDD"/>
                </w:placeholder>
                <w:showingPlcHdr/>
                <w:text/>
              </w:sdtPr>
              <w:sdtEndPr/>
              <w:sdtContent>
                <w:r w:rsidR="008E1E6D" w:rsidRPr="00865D32">
                  <w:rPr>
                    <w:rStyle w:val="PlaceholderText"/>
                    <w:rFonts w:ascii="Noto Serif" w:hAnsi="Noto Serif" w:cs="Noto Serif"/>
                    <w:color w:val="auto"/>
                  </w:rPr>
                  <w:t>Click or tap here to enter text.</w:t>
                </w:r>
              </w:sdtContent>
            </w:sdt>
          </w:p>
        </w:tc>
      </w:tr>
      <w:tr w:rsidR="00076A6B" w:rsidRPr="00865D32" w14:paraId="032442A6" w14:textId="77777777" w:rsidTr="00825477">
        <w:tc>
          <w:tcPr>
            <w:tcW w:w="11124" w:type="dxa"/>
            <w:gridSpan w:val="2"/>
          </w:tcPr>
          <w:p w14:paraId="71FEECBC" w14:textId="77777777" w:rsidR="00076A6B" w:rsidRPr="00865D32" w:rsidRDefault="00076A6B" w:rsidP="00D10C51">
            <w:pPr>
              <w:pStyle w:val="Heading2"/>
              <w:shd w:val="clear" w:color="auto" w:fill="E6F0EF" w:themeFill="background2"/>
              <w:ind w:left="0"/>
              <w:rPr>
                <w:rFonts w:ascii="Noto Serif" w:hAnsi="Noto Serif" w:cs="Noto Serif"/>
                <w:sz w:val="26"/>
              </w:rPr>
            </w:pPr>
            <w:r w:rsidRPr="00865D32">
              <w:rPr>
                <w:rFonts w:ascii="Noto Serif" w:hAnsi="Noto Serif" w:cs="Noto Serif"/>
                <w:sz w:val="26"/>
              </w:rPr>
              <w:lastRenderedPageBreak/>
              <w:t>Please list objective #2 from your Problem Gambling Prevention Implementation Plan</w:t>
            </w:r>
          </w:p>
          <w:sdt>
            <w:sdtPr>
              <w:rPr>
                <w:rFonts w:ascii="Noto Serif" w:hAnsi="Noto Serif" w:cs="Noto Serif"/>
              </w:rPr>
              <w:id w:val="558365604"/>
              <w:placeholder>
                <w:docPart w:val="429AF53476DB464BAD5CC8E6997F5C07"/>
              </w:placeholder>
              <w:showingPlcHdr/>
              <w15:color w:val="000000"/>
              <w:text w:multiLine="1"/>
            </w:sdtPr>
            <w:sdtEndPr/>
            <w:sdtContent>
              <w:p w14:paraId="502DABCA" w14:textId="41F8496B" w:rsidR="00076A6B" w:rsidRPr="00865D32" w:rsidRDefault="00076A6B" w:rsidP="00076A6B">
                <w:pPr>
                  <w:rPr>
                    <w:rFonts w:ascii="Noto Serif" w:hAnsi="Noto Serif" w:cs="Noto Serif"/>
                  </w:rPr>
                </w:pPr>
                <w:r w:rsidRPr="00865D32">
                  <w:rPr>
                    <w:rStyle w:val="PlaceholderText"/>
                    <w:rFonts w:ascii="Noto Serif" w:hAnsi="Noto Serif" w:cs="Noto Serif"/>
                    <w:color w:val="auto"/>
                  </w:rPr>
                  <w:t>Click or tap here to enter text.</w:t>
                </w:r>
              </w:p>
            </w:sdtContent>
          </w:sdt>
        </w:tc>
      </w:tr>
      <w:bookmarkEnd w:id="3"/>
      <w:tr w:rsidR="008E1E6D" w:rsidRPr="00865D32" w14:paraId="2C13B307" w14:textId="77777777" w:rsidTr="00825477">
        <w:tc>
          <w:tcPr>
            <w:tcW w:w="11124" w:type="dxa"/>
            <w:gridSpan w:val="2"/>
          </w:tcPr>
          <w:p w14:paraId="37B6CD7B" w14:textId="3F47D7C9" w:rsidR="009A10F0" w:rsidRPr="00865D32" w:rsidRDefault="009A10F0" w:rsidP="009A10F0">
            <w:pPr>
              <w:pStyle w:val="Heading2"/>
              <w:shd w:val="clear" w:color="auto" w:fill="auto"/>
              <w:ind w:left="0"/>
              <w:rPr>
                <w:rFonts w:ascii="Noto Serif" w:hAnsi="Noto Serif" w:cs="Noto Serif"/>
                <w:sz w:val="26"/>
              </w:rPr>
            </w:pPr>
            <w:r w:rsidRPr="00865D32">
              <w:rPr>
                <w:rFonts w:ascii="Noto Serif" w:hAnsi="Noto Serif" w:cs="Noto Serif"/>
                <w:sz w:val="26"/>
              </w:rPr>
              <w:t xml:space="preserve">Please provide a brief narrative summarizing your progress toward objective #2 during this reporting period. Include key highlights, challenges or barriers, quantity of services (such as number of presentation or events), and any technical assistance needs.  You are encouraged to attach supporting documents or examples of your work when submitting the report. </w:t>
            </w:r>
          </w:p>
          <w:sdt>
            <w:sdtPr>
              <w:rPr>
                <w:rFonts w:ascii="Noto Serif" w:hAnsi="Noto Serif" w:cs="Noto Serif"/>
              </w:rPr>
              <w:id w:val="-262842572"/>
              <w:placeholder>
                <w:docPart w:val="EB9CBA9D3F2748E496105785683F93B9"/>
              </w:placeholder>
              <w:showingPlcHdr/>
              <w15:color w:val="000000"/>
              <w:text w:multiLine="1"/>
            </w:sdtPr>
            <w:sdtEndPr/>
            <w:sdtContent>
              <w:p w14:paraId="6D4C883E" w14:textId="77777777" w:rsidR="008E1E6D" w:rsidRPr="00865D32" w:rsidRDefault="008E1E6D" w:rsidP="00B51D6B">
                <w:pPr>
                  <w:ind w:left="0"/>
                  <w:rPr>
                    <w:rFonts w:ascii="Noto Serif" w:hAnsi="Noto Serif" w:cs="Noto Serif"/>
                  </w:rPr>
                </w:pPr>
                <w:r w:rsidRPr="00865D32">
                  <w:rPr>
                    <w:rStyle w:val="PlaceholderText"/>
                    <w:rFonts w:ascii="Noto Serif" w:hAnsi="Noto Serif" w:cs="Noto Serif"/>
                    <w:color w:val="auto"/>
                  </w:rPr>
                  <w:t>Click or tap here to enter text.</w:t>
                </w:r>
              </w:p>
            </w:sdtContent>
          </w:sdt>
        </w:tc>
      </w:tr>
      <w:tr w:rsidR="008E1E6D" w:rsidRPr="00865D32" w14:paraId="3021BA59" w14:textId="77777777" w:rsidTr="00825477">
        <w:tc>
          <w:tcPr>
            <w:tcW w:w="11124" w:type="dxa"/>
            <w:gridSpan w:val="2"/>
          </w:tcPr>
          <w:p w14:paraId="0AC7DACE" w14:textId="0BCD9CA3" w:rsidR="008E1E6D" w:rsidRPr="00865D32" w:rsidRDefault="00F66624" w:rsidP="00B51D6B">
            <w:pPr>
              <w:ind w:left="0"/>
              <w:rPr>
                <w:rFonts w:ascii="Noto Serif" w:hAnsi="Noto Serif" w:cs="Noto Serif"/>
                <w:b/>
                <w:bCs/>
              </w:rPr>
            </w:pPr>
            <w:r w:rsidRPr="00865D32">
              <w:rPr>
                <w:rFonts w:ascii="Noto Serif" w:hAnsi="Noto Serif" w:cs="Noto Serif"/>
                <w:b/>
                <w:bCs/>
                <w:color w:val="064276" w:themeColor="text1"/>
              </w:rPr>
              <w:t>Please indicate the focus population by age served for the objective #2 during this reporting period. You may select more than one.</w:t>
            </w:r>
          </w:p>
        </w:tc>
      </w:tr>
      <w:tr w:rsidR="008E1E6D" w:rsidRPr="00865D32" w14:paraId="0DB1F4FB" w14:textId="77777777" w:rsidTr="00825477">
        <w:tc>
          <w:tcPr>
            <w:tcW w:w="5834" w:type="dxa"/>
          </w:tcPr>
          <w:p w14:paraId="18F6B3F0"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39549665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0-11</w:t>
            </w:r>
          </w:p>
          <w:p w14:paraId="4B61BC3A"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84801698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12-17</w:t>
            </w:r>
          </w:p>
          <w:p w14:paraId="7F7EE631"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27123892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18-24</w:t>
            </w:r>
          </w:p>
        </w:tc>
        <w:tc>
          <w:tcPr>
            <w:tcW w:w="5290" w:type="dxa"/>
          </w:tcPr>
          <w:p w14:paraId="4251DFEF"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0964519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25-44</w:t>
            </w:r>
          </w:p>
          <w:p w14:paraId="5A08B0A9"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27359703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45-64</w:t>
            </w:r>
          </w:p>
          <w:p w14:paraId="1A6E1F42"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61921697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65 and over</w:t>
            </w:r>
          </w:p>
        </w:tc>
      </w:tr>
      <w:tr w:rsidR="008E1E6D" w:rsidRPr="00865D32" w14:paraId="22AB2340" w14:textId="77777777" w:rsidTr="00825477">
        <w:tc>
          <w:tcPr>
            <w:tcW w:w="11124" w:type="dxa"/>
            <w:gridSpan w:val="2"/>
          </w:tcPr>
          <w:p w14:paraId="7F0FF807" w14:textId="25133932" w:rsidR="008E1E6D" w:rsidRPr="00865D32" w:rsidRDefault="00F66624" w:rsidP="00B51D6B">
            <w:pPr>
              <w:ind w:left="0"/>
              <w:rPr>
                <w:rFonts w:ascii="Noto Serif" w:hAnsi="Noto Serif" w:cs="Noto Serif"/>
                <w:b/>
                <w:bCs/>
              </w:rPr>
            </w:pPr>
            <w:r w:rsidRPr="00865D32">
              <w:rPr>
                <w:rFonts w:ascii="Noto Serif" w:hAnsi="Noto Serif" w:cs="Noto Serif"/>
                <w:b/>
                <w:bCs/>
                <w:color w:val="064276" w:themeColor="text1"/>
              </w:rPr>
              <w:t>Which CSAP strategies did you utilize for objective #2 during this reporting period. You may select more than one.</w:t>
            </w:r>
          </w:p>
        </w:tc>
      </w:tr>
      <w:tr w:rsidR="008E1E6D" w:rsidRPr="00865D32" w14:paraId="65D35286" w14:textId="77777777" w:rsidTr="00825477">
        <w:tc>
          <w:tcPr>
            <w:tcW w:w="5834" w:type="dxa"/>
          </w:tcPr>
          <w:p w14:paraId="1A7407B9"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67484779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Information Dissemination</w:t>
            </w:r>
          </w:p>
          <w:p w14:paraId="705903E5"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5797305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Prevention Education</w:t>
            </w:r>
          </w:p>
          <w:p w14:paraId="21F7512B"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79435121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Alternative Activities</w:t>
            </w:r>
          </w:p>
          <w:p w14:paraId="27F1A488"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31538189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Community-Based Process</w:t>
            </w:r>
          </w:p>
        </w:tc>
        <w:tc>
          <w:tcPr>
            <w:tcW w:w="5290" w:type="dxa"/>
          </w:tcPr>
          <w:p w14:paraId="7C41BAF0"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71554571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Environmental</w:t>
            </w:r>
          </w:p>
          <w:p w14:paraId="00AD789C"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97028843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Identification and Referral</w:t>
            </w:r>
          </w:p>
          <w:p w14:paraId="19F8B00C"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38143319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Not Applicable</w:t>
            </w:r>
          </w:p>
          <w:p w14:paraId="748678C0" w14:textId="77777777" w:rsidR="008E1E6D" w:rsidRPr="00865D32" w:rsidRDefault="008E1E6D" w:rsidP="00B51D6B">
            <w:pPr>
              <w:spacing w:before="0"/>
              <w:ind w:left="0"/>
              <w:rPr>
                <w:rFonts w:ascii="Noto Serif" w:hAnsi="Noto Serif" w:cs="Noto Serif"/>
              </w:rPr>
            </w:pPr>
          </w:p>
        </w:tc>
      </w:tr>
      <w:tr w:rsidR="008E1E6D" w:rsidRPr="00865D32" w14:paraId="0144B0F0" w14:textId="77777777" w:rsidTr="00825477">
        <w:tc>
          <w:tcPr>
            <w:tcW w:w="11124" w:type="dxa"/>
            <w:gridSpan w:val="2"/>
          </w:tcPr>
          <w:p w14:paraId="7711CF25" w14:textId="6639E184" w:rsidR="008E1E6D" w:rsidRPr="00865D32" w:rsidRDefault="00F66624" w:rsidP="00B51D6B">
            <w:pPr>
              <w:ind w:left="0"/>
              <w:rPr>
                <w:rFonts w:ascii="Noto Serif" w:hAnsi="Noto Serif" w:cs="Noto Serif"/>
                <w:b/>
                <w:bCs/>
                <w:color w:val="064276" w:themeColor="text1"/>
              </w:rPr>
            </w:pPr>
            <w:r w:rsidRPr="00865D32">
              <w:rPr>
                <w:rFonts w:ascii="Noto Serif" w:hAnsi="Noto Serif" w:cs="Noto Serif"/>
                <w:b/>
                <w:bCs/>
                <w:color w:val="064276" w:themeColor="text1"/>
              </w:rPr>
              <w:t>Which levels of the Social Ecology were impacted by objective #2</w:t>
            </w:r>
            <w:r w:rsidR="0066526A" w:rsidRPr="00865D32">
              <w:rPr>
                <w:rFonts w:ascii="Noto Serif" w:hAnsi="Noto Serif" w:cs="Noto Serif"/>
                <w:b/>
                <w:bCs/>
                <w:color w:val="064276" w:themeColor="text1"/>
              </w:rPr>
              <w:t xml:space="preserve"> during</w:t>
            </w:r>
            <w:r w:rsidRPr="00865D32">
              <w:rPr>
                <w:rFonts w:ascii="Noto Serif" w:hAnsi="Noto Serif" w:cs="Noto Serif"/>
                <w:b/>
                <w:bCs/>
                <w:color w:val="064276" w:themeColor="text1"/>
              </w:rPr>
              <w:t xml:space="preserve"> this reporting period</w:t>
            </w:r>
            <w:r w:rsidR="0066526A" w:rsidRPr="00865D32">
              <w:rPr>
                <w:rFonts w:ascii="Noto Serif" w:hAnsi="Noto Serif" w:cs="Noto Serif"/>
                <w:b/>
                <w:bCs/>
                <w:color w:val="064276" w:themeColor="text1"/>
              </w:rPr>
              <w:t>.</w:t>
            </w:r>
            <w:r w:rsidRPr="00865D32">
              <w:rPr>
                <w:rFonts w:ascii="Noto Serif" w:hAnsi="Noto Serif" w:cs="Noto Serif"/>
                <w:b/>
                <w:bCs/>
                <w:color w:val="064276" w:themeColor="text1"/>
              </w:rPr>
              <w:t xml:space="preserve"> You may select more than one.</w:t>
            </w:r>
          </w:p>
        </w:tc>
      </w:tr>
      <w:tr w:rsidR="008E1E6D" w:rsidRPr="00865D32" w14:paraId="26231527" w14:textId="77777777" w:rsidTr="00825477">
        <w:tc>
          <w:tcPr>
            <w:tcW w:w="5834" w:type="dxa"/>
          </w:tcPr>
          <w:p w14:paraId="43448948"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10464891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Individual Level</w:t>
            </w:r>
          </w:p>
          <w:p w14:paraId="37535B6F"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98289535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Relationship/Interpersonal Level</w:t>
            </w:r>
          </w:p>
        </w:tc>
        <w:tc>
          <w:tcPr>
            <w:tcW w:w="5290" w:type="dxa"/>
          </w:tcPr>
          <w:p w14:paraId="13E7932F"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99198912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 Level</w:t>
            </w:r>
          </w:p>
          <w:p w14:paraId="36062E18" w14:textId="77777777" w:rsidR="008E1E6D" w:rsidRPr="00865D32" w:rsidRDefault="008E1E6D" w:rsidP="00B51D6B">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065736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Societal Level </w:t>
            </w:r>
          </w:p>
        </w:tc>
      </w:tr>
      <w:tr w:rsidR="008E1E6D" w:rsidRPr="00865D32" w14:paraId="2B8659A8" w14:textId="77777777" w:rsidTr="00825477">
        <w:tc>
          <w:tcPr>
            <w:tcW w:w="11124" w:type="dxa"/>
            <w:gridSpan w:val="2"/>
          </w:tcPr>
          <w:p w14:paraId="2AEF491E" w14:textId="123A42D6" w:rsidR="008E1E6D" w:rsidRPr="00865D32" w:rsidRDefault="0066526A" w:rsidP="00182EA3">
            <w:pPr>
              <w:spacing w:before="60"/>
              <w:ind w:left="0"/>
              <w:rPr>
                <w:rFonts w:ascii="Noto Serif" w:hAnsi="Noto Serif" w:cs="Noto Serif"/>
              </w:rPr>
            </w:pPr>
            <w:r w:rsidRPr="00865D32">
              <w:rPr>
                <w:rFonts w:ascii="Noto Serif" w:hAnsi="Noto Serif" w:cs="Noto Serif"/>
                <w:b/>
                <w:bCs/>
                <w:color w:val="064276" w:themeColor="text1"/>
              </w:rPr>
              <w:t>Please indicate which activities were implemented by category during this reporting period under objective #2. You may select more than one.</w:t>
            </w:r>
            <w:r w:rsidR="008E1E6D" w:rsidRPr="00865D32">
              <w:rPr>
                <w:rFonts w:ascii="Noto Serif" w:hAnsi="Noto Serif" w:cs="Noto Serif"/>
              </w:rPr>
              <w:t xml:space="preserve">                                                                       </w:t>
            </w:r>
          </w:p>
          <w:p w14:paraId="2DAF0C57" w14:textId="77777777" w:rsidR="005F7FC9" w:rsidRPr="00865D32" w:rsidRDefault="005F7FC9" w:rsidP="00182EA3">
            <w:pPr>
              <w:spacing w:before="60"/>
              <w:ind w:left="0"/>
              <w:rPr>
                <w:rFonts w:ascii="Noto Serif" w:hAnsi="Noto Serif" w:cs="Noto Serif"/>
              </w:rPr>
            </w:pPr>
            <w:r w:rsidRPr="00865D32">
              <w:rPr>
                <w:rFonts w:ascii="Noto Serif" w:hAnsi="Noto Serif" w:cs="Noto Serif"/>
              </w:rPr>
              <w:lastRenderedPageBreak/>
              <w:t xml:space="preserve">       </w:t>
            </w:r>
            <w:sdt>
              <w:sdtPr>
                <w:rPr>
                  <w:rFonts w:ascii="Noto Serif" w:hAnsi="Noto Serif" w:cs="Noto Serif"/>
                </w:rPr>
                <w:id w:val="92129508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Awareness/Education Presentation: Stand-Alone</w:t>
            </w:r>
          </w:p>
          <w:p w14:paraId="2F793661" w14:textId="77777777" w:rsidR="005F7FC9" w:rsidRPr="00865D32" w:rsidRDefault="005F7FC9"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9877159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Awareness/Education Presentation: Integrated</w:t>
            </w:r>
          </w:p>
          <w:p w14:paraId="5827F9BC" w14:textId="77777777" w:rsidR="005F7FC9" w:rsidRPr="00865D32" w:rsidRDefault="005F7FC9"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48705153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Integrated  Curriculum</w:t>
            </w:r>
          </w:p>
          <w:p w14:paraId="10A47A9D" w14:textId="77777777" w:rsidR="005F7FC9" w:rsidRPr="00865D32" w:rsidRDefault="005F7FC9"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29143233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Gambling Specific Curriculum</w:t>
            </w:r>
          </w:p>
          <w:p w14:paraId="1100A04C" w14:textId="77777777" w:rsidR="005F7FC9" w:rsidRPr="00865D32" w:rsidRDefault="005F7FC9"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02375786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Exhibits/Fairs/Tabling Events</w:t>
            </w:r>
          </w:p>
          <w:p w14:paraId="60122D1E" w14:textId="77777777" w:rsidR="005F7FC9" w:rsidRPr="00865D32" w:rsidRDefault="005F7FC9"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68679726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Alternative Activities (ATOD &amp; G free healthy activities)</w:t>
            </w:r>
          </w:p>
          <w:p w14:paraId="3459C9DE" w14:textId="77777777" w:rsidR="005F7FC9" w:rsidRPr="00865D32" w:rsidRDefault="005F7FC9"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54733413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Content Development (e.g., presentations, handouts, social media, newsletters)</w:t>
            </w:r>
          </w:p>
          <w:p w14:paraId="73A207B0" w14:textId="77777777" w:rsidR="005F7FC9" w:rsidRPr="00865D32" w:rsidRDefault="005F7FC9"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77806872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Research (e.g., literature review)</w:t>
            </w:r>
          </w:p>
          <w:p w14:paraId="2A0DD410" w14:textId="77777777" w:rsidR="005F7FC9" w:rsidRPr="00865D32" w:rsidRDefault="005F7FC9"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48474843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Material Dissemination</w:t>
            </w:r>
          </w:p>
          <w:p w14:paraId="6F8D3DA8" w14:textId="77777777" w:rsidR="005F7FC9" w:rsidRPr="00865D32" w:rsidRDefault="005F7FC9"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67943144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 Partnership/Capacity Building</w:t>
            </w:r>
          </w:p>
          <w:p w14:paraId="188339B0" w14:textId="77777777" w:rsidR="005F7FC9" w:rsidRPr="00865D32" w:rsidRDefault="005F7FC9"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97127957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Gambling in the Workplace Policy Work</w:t>
            </w:r>
          </w:p>
          <w:p w14:paraId="7D48DEE3" w14:textId="38B68E57" w:rsidR="005F7FC9" w:rsidRPr="00865D32" w:rsidRDefault="005F7FC9"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04132907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Skill Building (</w:t>
            </w:r>
            <w:r w:rsidR="00DC2994" w:rsidRPr="00865D32">
              <w:rPr>
                <w:rFonts w:ascii="Noto Serif" w:hAnsi="Noto Serif" w:cs="Noto Serif"/>
              </w:rPr>
              <w:t>a</w:t>
            </w:r>
            <w:r w:rsidRPr="00865D32">
              <w:rPr>
                <w:rFonts w:ascii="Noto Serif" w:hAnsi="Noto Serif" w:cs="Noto Serif"/>
              </w:rPr>
              <w:t>ctivities that build resil</w:t>
            </w:r>
            <w:r w:rsidR="00CD6E0F" w:rsidRPr="00865D32">
              <w:rPr>
                <w:rFonts w:ascii="Noto Serif" w:hAnsi="Noto Serif" w:cs="Noto Serif"/>
              </w:rPr>
              <w:t>i</w:t>
            </w:r>
            <w:r w:rsidRPr="00865D32">
              <w:rPr>
                <w:rFonts w:ascii="Noto Serif" w:hAnsi="Noto Serif" w:cs="Noto Serif"/>
              </w:rPr>
              <w:t>ence, refusal skills, decision making etc.)</w:t>
            </w:r>
          </w:p>
          <w:p w14:paraId="6F9BB561" w14:textId="15FD22E8" w:rsidR="005F7FC9" w:rsidRPr="00865D32" w:rsidRDefault="005F7FC9"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09985941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Professional Development Training (</w:t>
            </w:r>
            <w:r w:rsidR="00DC2994" w:rsidRPr="00865D32">
              <w:rPr>
                <w:rFonts w:ascii="Noto Serif" w:hAnsi="Noto Serif" w:cs="Noto Serif"/>
              </w:rPr>
              <w:t>self or program staff</w:t>
            </w:r>
            <w:r w:rsidRPr="00865D32">
              <w:rPr>
                <w:rFonts w:ascii="Noto Serif" w:hAnsi="Noto Serif" w:cs="Noto Serif"/>
              </w:rPr>
              <w:t>)</w:t>
            </w:r>
          </w:p>
          <w:p w14:paraId="744C3B28" w14:textId="5B834964" w:rsidR="008E1E6D" w:rsidRPr="00865D32" w:rsidRDefault="005F7FC9" w:rsidP="00182EA3">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21092063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Other (please specify</w:t>
            </w:r>
            <w:r w:rsidR="006F748C" w:rsidRPr="00865D32">
              <w:rPr>
                <w:rFonts w:ascii="Noto Serif" w:hAnsi="Noto Serif" w:cs="Noto Serif"/>
              </w:rPr>
              <w:t xml:space="preserve">) </w:t>
            </w:r>
            <w:sdt>
              <w:sdtPr>
                <w:rPr>
                  <w:rFonts w:ascii="Noto Serif" w:hAnsi="Noto Serif" w:cs="Noto Serif"/>
                </w:rPr>
                <w:id w:val="1940799897"/>
                <w:placeholder>
                  <w:docPart w:val="0D0307C7031B43BB96487A03ABB62543"/>
                </w:placeholder>
                <w:showingPlcHdr/>
                <w15:color w:val="000000"/>
                <w:text w:multiLine="1"/>
              </w:sdtPr>
              <w:sdtEndPr/>
              <w:sdtContent>
                <w:r w:rsidR="006F748C" w:rsidRPr="00865D32">
                  <w:rPr>
                    <w:rStyle w:val="PlaceholderText"/>
                    <w:rFonts w:ascii="Noto Serif" w:hAnsi="Noto Serif" w:cs="Noto Serif"/>
                    <w:color w:val="auto"/>
                  </w:rPr>
                  <w:t>Click or tap here to enter text.</w:t>
                </w:r>
              </w:sdtContent>
            </w:sdt>
            <w:r w:rsidRPr="00865D32">
              <w:rPr>
                <w:rFonts w:ascii="Noto Serif" w:hAnsi="Noto Serif" w:cs="Noto Serif"/>
              </w:rPr>
              <w:t xml:space="preserve">                     </w:t>
            </w:r>
          </w:p>
        </w:tc>
      </w:tr>
      <w:tr w:rsidR="009B5C51" w:rsidRPr="00865D32" w14:paraId="49B1543B" w14:textId="77777777" w:rsidTr="00825477">
        <w:tc>
          <w:tcPr>
            <w:tcW w:w="11124" w:type="dxa"/>
            <w:gridSpan w:val="2"/>
          </w:tcPr>
          <w:p w14:paraId="4337F347" w14:textId="77777777" w:rsidR="009B5C51" w:rsidRPr="00865D32" w:rsidRDefault="009B5C51" w:rsidP="009B5C51">
            <w:pPr>
              <w:pStyle w:val="FactText1"/>
              <w:rPr>
                <w:rFonts w:ascii="Noto Serif" w:hAnsi="Noto Serif" w:cs="Noto Serif"/>
                <w:b/>
                <w:bCs/>
                <w:color w:val="064276" w:themeColor="text1"/>
                <w:sz w:val="16"/>
                <w:szCs w:val="16"/>
              </w:rPr>
            </w:pPr>
          </w:p>
          <w:p w14:paraId="547CD198" w14:textId="1F27D07E" w:rsidR="009B5C51" w:rsidRDefault="009B5C51" w:rsidP="009B5C51">
            <w:pPr>
              <w:pStyle w:val="FactText1"/>
              <w:rPr>
                <w:rFonts w:ascii="Noto Serif" w:hAnsi="Noto Serif" w:cs="Noto Serif"/>
                <w:b/>
                <w:bCs/>
                <w:color w:val="064276" w:themeColor="text1"/>
                <w:sz w:val="26"/>
                <w:szCs w:val="26"/>
              </w:rPr>
            </w:pPr>
            <w:r w:rsidRPr="00865D32">
              <w:rPr>
                <w:rFonts w:ascii="Noto Serif" w:hAnsi="Noto Serif" w:cs="Noto Serif"/>
                <w:b/>
                <w:bCs/>
                <w:color w:val="064276" w:themeColor="text1"/>
                <w:sz w:val="26"/>
                <w:szCs w:val="26"/>
              </w:rPr>
              <w:t>If you implemented a media campaign under Objective #</w:t>
            </w:r>
            <w:r>
              <w:rPr>
                <w:rFonts w:ascii="Noto Serif" w:hAnsi="Noto Serif" w:cs="Noto Serif"/>
                <w:b/>
                <w:bCs/>
                <w:color w:val="064276" w:themeColor="text1"/>
                <w:sz w:val="26"/>
                <w:szCs w:val="26"/>
              </w:rPr>
              <w:t>2</w:t>
            </w:r>
            <w:r w:rsidRPr="00865D32">
              <w:rPr>
                <w:rFonts w:ascii="Noto Serif" w:hAnsi="Noto Serif" w:cs="Noto Serif"/>
                <w:b/>
                <w:bCs/>
                <w:color w:val="064276" w:themeColor="text1"/>
                <w:sz w:val="26"/>
                <w:szCs w:val="26"/>
              </w:rPr>
              <w:t xml:space="preserve"> during this reporting period, indicate what type(s) of media utilized. You may select more than one.</w:t>
            </w:r>
          </w:p>
          <w:p w14:paraId="53819626" w14:textId="77777777" w:rsidR="009B5C51" w:rsidRPr="009B5C51" w:rsidRDefault="003C2831" w:rsidP="009B5C51">
            <w:pPr>
              <w:pStyle w:val="FactText1"/>
              <w:spacing w:before="60" w:line="312" w:lineRule="auto"/>
              <w:ind w:left="432"/>
              <w:rPr>
                <w:rFonts w:ascii="Noto Serif" w:hAnsi="Noto Serif" w:cs="Noto Serif"/>
                <w:sz w:val="26"/>
                <w:szCs w:val="26"/>
              </w:rPr>
            </w:pPr>
            <w:sdt>
              <w:sdtPr>
                <w:rPr>
                  <w:rFonts w:ascii="Noto Serif" w:hAnsi="Noto Serif" w:cs="Noto Serif"/>
                  <w:b/>
                  <w:bCs/>
                  <w:color w:val="064276" w:themeColor="text1"/>
                  <w:sz w:val="26"/>
                  <w:szCs w:val="26"/>
                </w:rPr>
                <w:id w:val="-870830148"/>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b/>
                    <w:bCs/>
                    <w:color w:val="064276" w:themeColor="text1"/>
                    <w:sz w:val="26"/>
                    <w:szCs w:val="26"/>
                  </w:rPr>
                  <w:t>☐</w:t>
                </w:r>
              </w:sdtContent>
            </w:sdt>
            <w:r w:rsidR="009B5C51" w:rsidRPr="009B5C51">
              <w:rPr>
                <w:rFonts w:ascii="Noto Serif" w:hAnsi="Noto Serif" w:cs="Noto Serif"/>
                <w:b/>
                <w:bCs/>
                <w:color w:val="064276" w:themeColor="text1"/>
                <w:sz w:val="26"/>
                <w:szCs w:val="26"/>
              </w:rPr>
              <w:t xml:space="preserve">  </w:t>
            </w:r>
            <w:r w:rsidR="009B5C51" w:rsidRPr="009B5C51">
              <w:rPr>
                <w:rFonts w:ascii="Noto Serif" w:hAnsi="Noto Serif" w:cs="Noto Serif"/>
                <w:sz w:val="26"/>
                <w:szCs w:val="26"/>
              </w:rPr>
              <w:t>Did not implement media campaign this quarter</w:t>
            </w:r>
          </w:p>
          <w:p w14:paraId="2D6A1928" w14:textId="77777777" w:rsidR="009B5C51" w:rsidRPr="009B5C51" w:rsidRDefault="003C2831" w:rsidP="009B5C51">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2107845825"/>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Television PSA/Ad (PSA: Public Service Announcement)</w:t>
            </w:r>
          </w:p>
          <w:p w14:paraId="5A53D5D7" w14:textId="77777777" w:rsidR="009B5C51" w:rsidRPr="009B5C51" w:rsidRDefault="003C2831" w:rsidP="009B5C51">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1081103045"/>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Social Media (Facebook, Instagram etc.)</w:t>
            </w:r>
          </w:p>
          <w:p w14:paraId="5D3F8FCA" w14:textId="77777777" w:rsidR="009B5C51" w:rsidRPr="009B5C51" w:rsidRDefault="003C2831" w:rsidP="009B5C51">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1645742415"/>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Radio PSA/Ad</w:t>
            </w:r>
          </w:p>
          <w:p w14:paraId="6A7C2DCB" w14:textId="77777777" w:rsidR="009B5C51" w:rsidRPr="009B5C51" w:rsidRDefault="003C2831" w:rsidP="009B5C51">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1244681823"/>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Billboard</w:t>
            </w:r>
          </w:p>
          <w:p w14:paraId="38F5B6CA" w14:textId="77777777" w:rsidR="009B5C51" w:rsidRPr="009B5C51" w:rsidRDefault="003C2831" w:rsidP="009B5C51">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496807951"/>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Movie Theatre Ad</w:t>
            </w:r>
          </w:p>
          <w:p w14:paraId="45722864" w14:textId="77777777" w:rsidR="009B5C51" w:rsidRPr="009B5C51" w:rsidRDefault="003C2831" w:rsidP="009B5C51">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729040542"/>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Print Article/Newsletter/Ad</w:t>
            </w:r>
          </w:p>
          <w:p w14:paraId="46190A6A" w14:textId="47846955" w:rsidR="009B5C51" w:rsidRPr="00865D32" w:rsidRDefault="003C2831" w:rsidP="009B5C51">
            <w:pPr>
              <w:spacing w:before="6"/>
              <w:ind w:left="432"/>
              <w:rPr>
                <w:rFonts w:ascii="Noto Serif" w:hAnsi="Noto Serif" w:cs="Noto Serif"/>
                <w:b/>
                <w:bCs/>
                <w:color w:val="064276" w:themeColor="text1"/>
              </w:rPr>
            </w:pPr>
            <w:sdt>
              <w:sdtPr>
                <w:rPr>
                  <w:rFonts w:ascii="Noto Serif" w:hAnsi="Noto Serif" w:cs="Noto Serif"/>
                </w:rPr>
                <w:id w:val="1645462612"/>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rPr>
                  <w:t>☐</w:t>
                </w:r>
              </w:sdtContent>
            </w:sdt>
            <w:r w:rsidR="009B5C51" w:rsidRPr="009B5C51">
              <w:rPr>
                <w:rFonts w:ascii="Noto Serif" w:hAnsi="Noto Serif" w:cs="Noto Serif"/>
                <w:b/>
                <w:bCs/>
                <w:color w:val="064276" w:themeColor="text1"/>
              </w:rPr>
              <w:t xml:space="preserve"> </w:t>
            </w:r>
            <w:r w:rsidR="009B5C51" w:rsidRPr="009B5C51">
              <w:rPr>
                <w:rFonts w:ascii="Noto Serif" w:hAnsi="Noto Serif" w:cs="Noto Serif"/>
              </w:rPr>
              <w:t>Other (please specify)</w:t>
            </w:r>
            <w:r w:rsidR="009B5C51" w:rsidRPr="009B5C51">
              <w:rPr>
                <w:rFonts w:ascii="Noto Serif" w:hAnsi="Noto Serif" w:cs="Noto Serif"/>
                <w:b/>
                <w:bCs/>
                <w:color w:val="064276" w:themeColor="text1"/>
              </w:rPr>
              <w:t xml:space="preserve">  </w:t>
            </w:r>
            <w:sdt>
              <w:sdtPr>
                <w:rPr>
                  <w:rFonts w:ascii="Noto Serif" w:hAnsi="Noto Serif" w:cs="Noto Serif"/>
                </w:rPr>
                <w:id w:val="1038928748"/>
                <w:placeholder>
                  <w:docPart w:val="942238F105224D6D94F668E2D5830BFB"/>
                </w:placeholder>
                <w:showingPlcHdr/>
                <w15:color w:val="000000"/>
                <w:text w:multiLine="1"/>
              </w:sdtPr>
              <w:sdtEndPr/>
              <w:sdtContent>
                <w:r w:rsidR="009B5C51" w:rsidRPr="009B5C51">
                  <w:rPr>
                    <w:rStyle w:val="PlaceholderText"/>
                    <w:rFonts w:ascii="Noto Serif" w:hAnsi="Noto Serif" w:cs="Noto Serif"/>
                    <w:color w:val="auto"/>
                  </w:rPr>
                  <w:t>Click or tap here to enter text.</w:t>
                </w:r>
              </w:sdtContent>
            </w:sdt>
          </w:p>
        </w:tc>
      </w:tr>
      <w:tr w:rsidR="009B5C51" w:rsidRPr="00865D32" w14:paraId="07A5627F" w14:textId="77777777" w:rsidTr="00825477">
        <w:tc>
          <w:tcPr>
            <w:tcW w:w="11124" w:type="dxa"/>
            <w:gridSpan w:val="2"/>
          </w:tcPr>
          <w:p w14:paraId="5C2A39B4" w14:textId="08755577" w:rsidR="009B5C51" w:rsidRPr="00865D32" w:rsidRDefault="009B5C51" w:rsidP="009B5C51">
            <w:pPr>
              <w:spacing w:before="0"/>
              <w:ind w:left="0"/>
              <w:rPr>
                <w:rFonts w:ascii="Noto Serif" w:hAnsi="Noto Serif" w:cs="Noto Serif"/>
                <w:b/>
                <w:bCs/>
                <w:color w:val="064276" w:themeColor="text1"/>
              </w:rPr>
            </w:pPr>
            <w:r w:rsidRPr="00865D32">
              <w:rPr>
                <w:rFonts w:ascii="Noto Serif" w:hAnsi="Noto Serif" w:cs="Noto Serif"/>
                <w:b/>
                <w:bCs/>
                <w:color w:val="064276" w:themeColor="text1"/>
              </w:rPr>
              <w:lastRenderedPageBreak/>
              <w:t>Please indicate the percentage of your activities this during reporting period under objective #2 that problem gambling is integrated into the activity, and percentage of activities that problem gambling is a stand-alone activity.</w:t>
            </w:r>
          </w:p>
          <w:p w14:paraId="3F635D57" w14:textId="7391D2B1" w:rsidR="009B5C51" w:rsidRPr="00865D32" w:rsidRDefault="009B5C51" w:rsidP="009B5C51">
            <w:pPr>
              <w:spacing w:before="0"/>
              <w:ind w:left="0"/>
              <w:rPr>
                <w:rFonts w:ascii="Noto Serif" w:hAnsi="Noto Serif" w:cs="Noto Serif"/>
              </w:rPr>
            </w:pPr>
            <w:r w:rsidRPr="00865D32">
              <w:rPr>
                <w:rFonts w:ascii="Noto Serif" w:hAnsi="Noto Serif" w:cs="Noto Serif"/>
                <w:color w:val="064276" w:themeColor="text1"/>
              </w:rPr>
              <w:t xml:space="preserve">    </w:t>
            </w:r>
            <w:sdt>
              <w:sdtPr>
                <w:rPr>
                  <w:rFonts w:ascii="Noto Serif" w:hAnsi="Noto Serif" w:cs="Noto Serif"/>
                  <w:color w:val="064276" w:themeColor="text1"/>
                </w:rPr>
                <w:alias w:val="% Integrated"/>
                <w:tag w:val="% Integrated"/>
                <w:id w:val="1806120343"/>
                <w:placeholder>
                  <w:docPart w:val="D157C2C065D144ADBCE204F5FB833A7B"/>
                </w:placeholder>
                <w:showingPlcHdr/>
                <w:dropDownList>
                  <w:listItem w:value="Choose an item."/>
                  <w:listItem w:displayText="0" w:value="0"/>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865D32">
                  <w:rPr>
                    <w:rStyle w:val="PlaceholderText"/>
                    <w:rFonts w:ascii="Noto Serif" w:hAnsi="Noto Serif" w:cs="Noto Serif"/>
                    <w:color w:val="auto"/>
                  </w:rPr>
                  <w:t>Choose an item.</w:t>
                </w:r>
              </w:sdtContent>
            </w:sdt>
            <w:r w:rsidRPr="00865D32">
              <w:rPr>
                <w:rFonts w:ascii="Noto Serif" w:hAnsi="Noto Serif" w:cs="Noto Serif"/>
                <w:color w:val="064276" w:themeColor="text1"/>
              </w:rPr>
              <w:t xml:space="preserve"> </w:t>
            </w:r>
            <w:r w:rsidRPr="00865D32">
              <w:rPr>
                <w:rFonts w:ascii="Noto Serif" w:hAnsi="Noto Serif" w:cs="Noto Serif"/>
              </w:rPr>
              <w:t>% Integrated Activities – estimate utilizing drop down menu</w:t>
            </w:r>
          </w:p>
          <w:p w14:paraId="5AF486A8" w14:textId="16459F22"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alias w:val="Stand Alone"/>
                <w:tag w:val="Stand Alone"/>
                <w:id w:val="1097602742"/>
                <w:placeholder>
                  <w:docPart w:val="1376F637500B4A4BBCB92DB6BE4722C6"/>
                </w:placeholder>
                <w:showingPlcHdr/>
                <w:dropDownList>
                  <w:listItem w:value="Choose an item."/>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865D32">
                  <w:rPr>
                    <w:rStyle w:val="PlaceholderText"/>
                    <w:rFonts w:ascii="Noto Serif" w:hAnsi="Noto Serif" w:cs="Noto Serif"/>
                    <w:color w:val="auto"/>
                  </w:rPr>
                  <w:t>Choose an item.</w:t>
                </w:r>
              </w:sdtContent>
            </w:sdt>
            <w:r w:rsidRPr="00865D32">
              <w:rPr>
                <w:rFonts w:ascii="Noto Serif" w:hAnsi="Noto Serif" w:cs="Noto Serif"/>
              </w:rPr>
              <w:t xml:space="preserve"> % Stand-Alone Activities – estimate utilizing drop down menu</w:t>
            </w:r>
          </w:p>
          <w:p w14:paraId="71DEB3D2" w14:textId="6179EA20" w:rsidR="009B5C51" w:rsidRPr="00865D32" w:rsidRDefault="009B5C51" w:rsidP="009B5C51">
            <w:pPr>
              <w:spacing w:before="0"/>
              <w:ind w:left="0"/>
              <w:rPr>
                <w:rFonts w:ascii="Noto Serif" w:hAnsi="Noto Serif" w:cs="Noto Serif"/>
              </w:rPr>
            </w:pPr>
          </w:p>
        </w:tc>
      </w:tr>
      <w:tr w:rsidR="009B5C51" w:rsidRPr="00865D32" w14:paraId="6675991D" w14:textId="77777777" w:rsidTr="00825477">
        <w:tc>
          <w:tcPr>
            <w:tcW w:w="11124" w:type="dxa"/>
            <w:gridSpan w:val="2"/>
          </w:tcPr>
          <w:p w14:paraId="6EC0687E" w14:textId="781B393C" w:rsidR="009B5C51" w:rsidRPr="00865D32" w:rsidRDefault="009B5C51" w:rsidP="009B5C51">
            <w:pPr>
              <w:spacing w:before="0"/>
              <w:ind w:left="0"/>
              <w:rPr>
                <w:rFonts w:ascii="Noto Serif" w:hAnsi="Noto Serif" w:cs="Noto Serif"/>
                <w:b/>
                <w:bCs/>
              </w:rPr>
            </w:pPr>
            <w:r w:rsidRPr="00865D32">
              <w:rPr>
                <w:rFonts w:ascii="Noto Serif" w:hAnsi="Noto Serif" w:cs="Noto Serif"/>
                <w:b/>
                <w:bCs/>
                <w:color w:val="064276" w:themeColor="text1"/>
              </w:rPr>
              <w:t>Please identify the partnerships involved in or developed for implmenting objective #2 during this reporting period. You may select more than one.</w:t>
            </w:r>
          </w:p>
        </w:tc>
      </w:tr>
      <w:tr w:rsidR="009B5C51" w:rsidRPr="00865D32" w14:paraId="4CB6D214" w14:textId="77777777" w:rsidTr="00825477">
        <w:tc>
          <w:tcPr>
            <w:tcW w:w="11124" w:type="dxa"/>
            <w:gridSpan w:val="2"/>
          </w:tcPr>
          <w:p w14:paraId="487FEABD" w14:textId="77777777" w:rsidR="009B5C51" w:rsidRPr="00865D32" w:rsidRDefault="003C2831" w:rsidP="009B5C51">
            <w:pPr>
              <w:spacing w:before="6"/>
              <w:ind w:left="720"/>
              <w:rPr>
                <w:rFonts w:ascii="Noto Serif" w:hAnsi="Noto Serif" w:cs="Noto Serif"/>
              </w:rPr>
            </w:pPr>
            <w:sdt>
              <w:sdtPr>
                <w:rPr>
                  <w:rFonts w:ascii="Noto Serif" w:hAnsi="Noto Serif" w:cs="Noto Serif"/>
                </w:rPr>
                <w:id w:val="-1149668588"/>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Substance Use Disorder Treatment</w:t>
            </w:r>
          </w:p>
          <w:p w14:paraId="6E5D4281" w14:textId="77777777" w:rsidR="009B5C51" w:rsidRPr="00865D32" w:rsidRDefault="003C2831" w:rsidP="009B5C51">
            <w:pPr>
              <w:spacing w:before="6"/>
              <w:ind w:left="720"/>
              <w:rPr>
                <w:rFonts w:ascii="Noto Serif" w:hAnsi="Noto Serif" w:cs="Noto Serif"/>
              </w:rPr>
            </w:pPr>
            <w:sdt>
              <w:sdtPr>
                <w:rPr>
                  <w:rFonts w:ascii="Noto Serif" w:hAnsi="Noto Serif" w:cs="Noto Serif"/>
                </w:rPr>
                <w:id w:val="321088886"/>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Education System K-12 </w:t>
            </w:r>
          </w:p>
          <w:p w14:paraId="0ACD33A5" w14:textId="77777777" w:rsidR="009B5C51" w:rsidRPr="00865D32" w:rsidRDefault="003C2831" w:rsidP="009B5C51">
            <w:pPr>
              <w:spacing w:before="6"/>
              <w:ind w:left="720"/>
              <w:rPr>
                <w:rFonts w:ascii="Noto Serif" w:hAnsi="Noto Serif" w:cs="Noto Serif"/>
              </w:rPr>
            </w:pPr>
            <w:sdt>
              <w:sdtPr>
                <w:rPr>
                  <w:rFonts w:ascii="Noto Serif" w:hAnsi="Noto Serif" w:cs="Noto Serif"/>
                </w:rPr>
                <w:id w:val="-1309539559"/>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Higher Education – College, University etc.</w:t>
            </w:r>
          </w:p>
          <w:p w14:paraId="7D430041" w14:textId="77777777" w:rsidR="009B5C51" w:rsidRPr="00865D32" w:rsidRDefault="003C2831" w:rsidP="009B5C51">
            <w:pPr>
              <w:spacing w:before="6"/>
              <w:ind w:left="720"/>
              <w:rPr>
                <w:rFonts w:ascii="Noto Serif" w:hAnsi="Noto Serif" w:cs="Noto Serif"/>
              </w:rPr>
            </w:pPr>
            <w:sdt>
              <w:sdtPr>
                <w:rPr>
                  <w:rFonts w:ascii="Noto Serif" w:hAnsi="Noto Serif" w:cs="Noto Serif"/>
                </w:rPr>
                <w:id w:val="641316337"/>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Criminal Justice System (Juvenile/Adult)</w:t>
            </w:r>
          </w:p>
          <w:p w14:paraId="0E6DAA1D" w14:textId="77777777" w:rsidR="009B5C51" w:rsidRPr="00865D32" w:rsidRDefault="003C2831" w:rsidP="009B5C51">
            <w:pPr>
              <w:spacing w:before="6"/>
              <w:ind w:left="720"/>
              <w:rPr>
                <w:rFonts w:ascii="Noto Serif" w:hAnsi="Noto Serif" w:cs="Noto Serif"/>
              </w:rPr>
            </w:pPr>
            <w:sdt>
              <w:sdtPr>
                <w:rPr>
                  <w:rFonts w:ascii="Noto Serif" w:hAnsi="Noto Serif" w:cs="Noto Serif"/>
                </w:rPr>
                <w:id w:val="816465799"/>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Suicide Prevention</w:t>
            </w:r>
          </w:p>
          <w:p w14:paraId="2023CE9D" w14:textId="77777777" w:rsidR="009B5C51" w:rsidRPr="00865D32" w:rsidRDefault="003C2831" w:rsidP="009B5C51">
            <w:pPr>
              <w:spacing w:before="6"/>
              <w:ind w:left="720"/>
              <w:rPr>
                <w:rFonts w:ascii="Noto Serif" w:hAnsi="Noto Serif" w:cs="Noto Serif"/>
              </w:rPr>
            </w:pPr>
            <w:sdt>
              <w:sdtPr>
                <w:rPr>
                  <w:rFonts w:ascii="Noto Serif" w:hAnsi="Noto Serif" w:cs="Noto Serif"/>
                </w:rPr>
                <w:id w:val="1783452174"/>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Physical Health (Nutrition/Activity)</w:t>
            </w:r>
          </w:p>
          <w:p w14:paraId="18BA19BB" w14:textId="77777777" w:rsidR="009B5C51" w:rsidRPr="00865D32" w:rsidRDefault="003C2831" w:rsidP="009B5C51">
            <w:pPr>
              <w:spacing w:before="6"/>
              <w:ind w:left="720"/>
              <w:rPr>
                <w:rFonts w:ascii="Noto Serif" w:hAnsi="Noto Serif" w:cs="Noto Serif"/>
              </w:rPr>
            </w:pPr>
            <w:sdt>
              <w:sdtPr>
                <w:rPr>
                  <w:rFonts w:ascii="Noto Serif" w:hAnsi="Noto Serif" w:cs="Noto Serif"/>
                </w:rPr>
                <w:id w:val="1160120885"/>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Physical Health (Reproductive/Healthy Relationships)</w:t>
            </w:r>
          </w:p>
          <w:p w14:paraId="3679D35B" w14:textId="77777777" w:rsidR="009B5C51" w:rsidRPr="00865D32" w:rsidRDefault="003C2831" w:rsidP="009B5C51">
            <w:pPr>
              <w:spacing w:before="6"/>
              <w:ind w:left="720"/>
              <w:rPr>
                <w:rFonts w:ascii="Noto Serif" w:hAnsi="Noto Serif" w:cs="Noto Serif"/>
              </w:rPr>
            </w:pPr>
            <w:sdt>
              <w:sdtPr>
                <w:rPr>
                  <w:rFonts w:ascii="Noto Serif" w:hAnsi="Noto Serif" w:cs="Noto Serif"/>
                </w:rPr>
                <w:id w:val="-533262808"/>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Mental Health</w:t>
            </w:r>
          </w:p>
          <w:p w14:paraId="7AAE1B47" w14:textId="77777777" w:rsidR="009B5C51" w:rsidRPr="00865D32" w:rsidRDefault="003C2831" w:rsidP="009B5C51">
            <w:pPr>
              <w:spacing w:before="6"/>
              <w:ind w:left="720"/>
              <w:rPr>
                <w:rFonts w:ascii="Noto Serif" w:hAnsi="Noto Serif" w:cs="Noto Serif"/>
              </w:rPr>
            </w:pPr>
            <w:sdt>
              <w:sdtPr>
                <w:rPr>
                  <w:rFonts w:ascii="Noto Serif" w:hAnsi="Noto Serif" w:cs="Noto Serif"/>
                </w:rPr>
                <w:id w:val="1308979312"/>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Older Adult</w:t>
            </w:r>
          </w:p>
          <w:p w14:paraId="04596F1A" w14:textId="086A9867" w:rsidR="009B5C51" w:rsidRPr="00865D32" w:rsidRDefault="003C2831" w:rsidP="009B5C51">
            <w:pPr>
              <w:spacing w:before="6"/>
              <w:ind w:left="720"/>
              <w:rPr>
                <w:rFonts w:ascii="Noto Serif" w:hAnsi="Noto Serif" w:cs="Noto Serif"/>
              </w:rPr>
            </w:pPr>
            <w:sdt>
              <w:sdtPr>
                <w:rPr>
                  <w:rFonts w:ascii="Noto Serif" w:hAnsi="Noto Serif" w:cs="Noto Serif"/>
                </w:rPr>
                <w:id w:val="-625851994"/>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Problem Gambling Treatment</w:t>
            </w:r>
          </w:p>
          <w:p w14:paraId="7607F91B" w14:textId="77777777" w:rsidR="009B5C51" w:rsidRPr="00865D32" w:rsidRDefault="003C2831" w:rsidP="009B5C51">
            <w:pPr>
              <w:spacing w:before="6"/>
              <w:ind w:left="720"/>
              <w:rPr>
                <w:rFonts w:ascii="Noto Serif" w:hAnsi="Noto Serif" w:cs="Noto Serif"/>
              </w:rPr>
            </w:pPr>
            <w:sdt>
              <w:sdtPr>
                <w:rPr>
                  <w:rFonts w:ascii="Noto Serif" w:hAnsi="Noto Serif" w:cs="Noto Serif"/>
                </w:rPr>
                <w:id w:val="-951012447"/>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Mental Health Promotion</w:t>
            </w:r>
          </w:p>
          <w:p w14:paraId="2AEC77A6" w14:textId="425443DB" w:rsidR="009B5C51" w:rsidRPr="00865D32" w:rsidRDefault="009B5C51" w:rsidP="009B5C51">
            <w:pPr>
              <w:spacing w:before="6"/>
              <w:ind w:left="720"/>
              <w:rPr>
                <w:rFonts w:ascii="Noto Serif" w:hAnsi="Noto Serif" w:cs="Noto Serif"/>
              </w:rPr>
            </w:pPr>
            <w:r w:rsidRPr="00865D32">
              <w:rPr>
                <w:rFonts w:ascii="Noto Serif" w:hAnsi="Noto Serif" w:cs="Noto Serif"/>
              </w:rPr>
              <w:t xml:space="preserve">Other (please specify)  </w:t>
            </w:r>
            <w:sdt>
              <w:sdtPr>
                <w:rPr>
                  <w:rFonts w:ascii="Noto Serif" w:hAnsi="Noto Serif" w:cs="Noto Serif"/>
                </w:rPr>
                <w:id w:val="-1985922524"/>
                <w:placeholder>
                  <w:docPart w:val="ACCE2B31F5E343688D5A3318AA0C4A0E"/>
                </w:placeholder>
                <w:showingPlcHdr/>
                <w:text/>
              </w:sdtPr>
              <w:sdtEndPr/>
              <w:sdtContent>
                <w:r w:rsidRPr="00865D32">
                  <w:rPr>
                    <w:rStyle w:val="PlaceholderText"/>
                    <w:rFonts w:ascii="Noto Serif" w:hAnsi="Noto Serif" w:cs="Noto Serif"/>
                    <w:color w:val="auto"/>
                  </w:rPr>
                  <w:t>Click or tap here to enter text.</w:t>
                </w:r>
              </w:sdtContent>
            </w:sdt>
          </w:p>
        </w:tc>
      </w:tr>
      <w:tr w:rsidR="009B5C51" w:rsidRPr="00865D32" w14:paraId="26990CA4" w14:textId="77777777" w:rsidTr="00825477">
        <w:tc>
          <w:tcPr>
            <w:tcW w:w="11124" w:type="dxa"/>
            <w:gridSpan w:val="2"/>
          </w:tcPr>
          <w:p w14:paraId="3A669450" w14:textId="51B96173" w:rsidR="009B5C51" w:rsidRPr="00865D32" w:rsidRDefault="009B5C51" w:rsidP="009B5C51">
            <w:pPr>
              <w:pStyle w:val="Heading2"/>
              <w:shd w:val="clear" w:color="auto" w:fill="E6F0EF" w:themeFill="background2"/>
              <w:ind w:left="0"/>
              <w:rPr>
                <w:rFonts w:ascii="Noto Serif" w:hAnsi="Noto Serif" w:cs="Noto Serif"/>
                <w:sz w:val="26"/>
              </w:rPr>
            </w:pPr>
            <w:r w:rsidRPr="00865D32">
              <w:rPr>
                <w:rFonts w:ascii="Noto Serif" w:hAnsi="Noto Serif" w:cs="Noto Serif"/>
                <w:sz w:val="26"/>
              </w:rPr>
              <w:lastRenderedPageBreak/>
              <w:t>Please list objective #3 from your Problem Gambling Prevention Implementation Plan</w:t>
            </w:r>
          </w:p>
          <w:sdt>
            <w:sdtPr>
              <w:rPr>
                <w:rFonts w:ascii="Noto Serif" w:hAnsi="Noto Serif" w:cs="Noto Serif"/>
              </w:rPr>
              <w:id w:val="1442176733"/>
              <w:placeholder>
                <w:docPart w:val="6D6A783B647B4C1CBDB57F17544C2C8A"/>
              </w:placeholder>
              <w:showingPlcHdr/>
              <w15:color w:val="000000"/>
              <w:text w:multiLine="1"/>
            </w:sdtPr>
            <w:sdtEndPr/>
            <w:sdtContent>
              <w:p w14:paraId="0C54A70B" w14:textId="77777777" w:rsidR="009B5C51" w:rsidRPr="00865D32" w:rsidRDefault="009B5C51" w:rsidP="009B5C51">
                <w:pPr>
                  <w:ind w:left="0"/>
                  <w:rPr>
                    <w:rFonts w:ascii="Noto Serif" w:hAnsi="Noto Serif" w:cs="Noto Serif"/>
                  </w:rPr>
                </w:pPr>
                <w:r w:rsidRPr="00865D32">
                  <w:rPr>
                    <w:rStyle w:val="PlaceholderText"/>
                    <w:rFonts w:ascii="Noto Serif" w:hAnsi="Noto Serif" w:cs="Noto Serif"/>
                    <w:color w:val="auto"/>
                  </w:rPr>
                  <w:t>Click or tap here to enter text.</w:t>
                </w:r>
              </w:p>
            </w:sdtContent>
          </w:sdt>
        </w:tc>
      </w:tr>
      <w:tr w:rsidR="009B5C51" w:rsidRPr="00865D32" w14:paraId="6B1998E5" w14:textId="77777777" w:rsidTr="00825477">
        <w:tc>
          <w:tcPr>
            <w:tcW w:w="11124" w:type="dxa"/>
            <w:gridSpan w:val="2"/>
          </w:tcPr>
          <w:p w14:paraId="01A21B0D" w14:textId="35F38634" w:rsidR="009B5C51" w:rsidRPr="00865D32" w:rsidRDefault="009B5C51" w:rsidP="009B5C51">
            <w:pPr>
              <w:pStyle w:val="Heading2"/>
              <w:shd w:val="clear" w:color="auto" w:fill="auto"/>
              <w:ind w:left="0"/>
              <w:rPr>
                <w:rFonts w:ascii="Noto Serif" w:hAnsi="Noto Serif" w:cs="Noto Serif"/>
                <w:sz w:val="26"/>
              </w:rPr>
            </w:pPr>
            <w:r w:rsidRPr="00865D32">
              <w:rPr>
                <w:rFonts w:ascii="Noto Serif" w:hAnsi="Noto Serif" w:cs="Noto Serif"/>
                <w:sz w:val="26"/>
              </w:rPr>
              <w:t xml:space="preserve">Please provide a brief narrative summarizing your progress toward objective #3 during this reporting period. Include key highlights, challenges or barriers, quantity of services (such as number of presentation or events), and any technical assistance needs.  You are encouraged to attach supporting documents or examples of your work when submitting the report. </w:t>
            </w:r>
          </w:p>
          <w:sdt>
            <w:sdtPr>
              <w:rPr>
                <w:rFonts w:ascii="Noto Serif" w:hAnsi="Noto Serif" w:cs="Noto Serif"/>
              </w:rPr>
              <w:id w:val="-1309934876"/>
              <w:placeholder>
                <w:docPart w:val="7DEBE6CD159541D88C2F96C9B1DCA72E"/>
              </w:placeholder>
              <w:showingPlcHdr/>
              <w15:color w:val="000000"/>
              <w:text w:multiLine="1"/>
            </w:sdtPr>
            <w:sdtEndPr/>
            <w:sdtContent>
              <w:p w14:paraId="0F1671D4" w14:textId="77777777" w:rsidR="009B5C51" w:rsidRPr="00865D32" w:rsidRDefault="009B5C51" w:rsidP="009B5C51">
                <w:pPr>
                  <w:ind w:left="0"/>
                  <w:rPr>
                    <w:rFonts w:ascii="Noto Serif" w:hAnsi="Noto Serif" w:cs="Noto Serif"/>
                  </w:rPr>
                </w:pPr>
                <w:r w:rsidRPr="00865D32">
                  <w:rPr>
                    <w:rStyle w:val="PlaceholderText"/>
                    <w:rFonts w:ascii="Noto Serif" w:hAnsi="Noto Serif" w:cs="Noto Serif"/>
                    <w:color w:val="auto"/>
                  </w:rPr>
                  <w:t>Click or tap here to enter text.</w:t>
                </w:r>
              </w:p>
            </w:sdtContent>
          </w:sdt>
        </w:tc>
      </w:tr>
      <w:tr w:rsidR="009B5C51" w:rsidRPr="00865D32" w14:paraId="64AB848F" w14:textId="77777777" w:rsidTr="00825477">
        <w:tc>
          <w:tcPr>
            <w:tcW w:w="11124" w:type="dxa"/>
            <w:gridSpan w:val="2"/>
          </w:tcPr>
          <w:p w14:paraId="500B82F3" w14:textId="49D940D7" w:rsidR="009B5C51" w:rsidRPr="00865D32" w:rsidRDefault="009B5C51" w:rsidP="009B5C51">
            <w:pPr>
              <w:ind w:left="0"/>
              <w:rPr>
                <w:rFonts w:ascii="Noto Serif" w:hAnsi="Noto Serif" w:cs="Noto Serif"/>
                <w:b/>
                <w:bCs/>
              </w:rPr>
            </w:pPr>
            <w:r w:rsidRPr="00865D32">
              <w:rPr>
                <w:rFonts w:ascii="Noto Serif" w:hAnsi="Noto Serif" w:cs="Noto Serif"/>
                <w:b/>
                <w:bCs/>
                <w:color w:val="064276" w:themeColor="text1"/>
              </w:rPr>
              <w:t>Please indicate the focus population by age served for the objective #3 during this reporting period. You may select more than one.</w:t>
            </w:r>
          </w:p>
        </w:tc>
      </w:tr>
      <w:tr w:rsidR="009B5C51" w:rsidRPr="00865D32" w14:paraId="1C30DF42" w14:textId="77777777" w:rsidTr="00825477">
        <w:tc>
          <w:tcPr>
            <w:tcW w:w="5834" w:type="dxa"/>
          </w:tcPr>
          <w:p w14:paraId="23094B73"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66088719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0-11</w:t>
            </w:r>
          </w:p>
          <w:p w14:paraId="36A04B07"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88068213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12-17</w:t>
            </w:r>
          </w:p>
          <w:p w14:paraId="3E6B13A0"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9424700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18-24</w:t>
            </w:r>
          </w:p>
        </w:tc>
        <w:tc>
          <w:tcPr>
            <w:tcW w:w="5290" w:type="dxa"/>
          </w:tcPr>
          <w:p w14:paraId="2CDCB0ED"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17372106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25-44</w:t>
            </w:r>
          </w:p>
          <w:p w14:paraId="297C38BC"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96157338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45-64</w:t>
            </w:r>
          </w:p>
          <w:p w14:paraId="1D994676"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80011341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65 and over</w:t>
            </w:r>
          </w:p>
        </w:tc>
      </w:tr>
      <w:tr w:rsidR="009B5C51" w:rsidRPr="00865D32" w14:paraId="645D6A35" w14:textId="77777777" w:rsidTr="00825477">
        <w:tc>
          <w:tcPr>
            <w:tcW w:w="11124" w:type="dxa"/>
            <w:gridSpan w:val="2"/>
          </w:tcPr>
          <w:p w14:paraId="19F197E8" w14:textId="1B40E7AE" w:rsidR="009B5C51" w:rsidRPr="00865D32" w:rsidRDefault="009B5C51" w:rsidP="009B5C51">
            <w:pPr>
              <w:ind w:left="0"/>
              <w:rPr>
                <w:rFonts w:ascii="Noto Serif" w:hAnsi="Noto Serif" w:cs="Noto Serif"/>
                <w:b/>
                <w:bCs/>
              </w:rPr>
            </w:pPr>
            <w:r w:rsidRPr="00865D32">
              <w:rPr>
                <w:rFonts w:ascii="Noto Serif" w:hAnsi="Noto Serif" w:cs="Noto Serif"/>
                <w:b/>
                <w:bCs/>
                <w:color w:val="064276" w:themeColor="text1"/>
              </w:rPr>
              <w:t>Which CSAP strategies did you utilize for objective #3 during this reporting period. You may select more than one.</w:t>
            </w:r>
          </w:p>
        </w:tc>
      </w:tr>
      <w:tr w:rsidR="009B5C51" w:rsidRPr="00865D32" w14:paraId="388F6E84" w14:textId="77777777" w:rsidTr="00825477">
        <w:tc>
          <w:tcPr>
            <w:tcW w:w="5834" w:type="dxa"/>
          </w:tcPr>
          <w:p w14:paraId="6EC065AB"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660629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Information Dissemination</w:t>
            </w:r>
          </w:p>
          <w:p w14:paraId="660938F8"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30353620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Prevention Education</w:t>
            </w:r>
          </w:p>
          <w:p w14:paraId="0ADB7902"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67006714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Alternative Activities</w:t>
            </w:r>
          </w:p>
          <w:p w14:paraId="20BDFF52"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66543032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Community-Based Process</w:t>
            </w:r>
          </w:p>
        </w:tc>
        <w:tc>
          <w:tcPr>
            <w:tcW w:w="5290" w:type="dxa"/>
          </w:tcPr>
          <w:p w14:paraId="33F8AC1B"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06385716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Environmental</w:t>
            </w:r>
          </w:p>
          <w:p w14:paraId="65EF4DF1"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75816605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Identification and Referral</w:t>
            </w:r>
          </w:p>
          <w:p w14:paraId="288DF0FE"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90264415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Not Applicable</w:t>
            </w:r>
          </w:p>
          <w:p w14:paraId="6862FCF7" w14:textId="77777777" w:rsidR="009B5C51" w:rsidRPr="00865D32" w:rsidRDefault="009B5C51" w:rsidP="009B5C51">
            <w:pPr>
              <w:spacing w:before="0"/>
              <w:ind w:left="0"/>
              <w:rPr>
                <w:rFonts w:ascii="Noto Serif" w:hAnsi="Noto Serif" w:cs="Noto Serif"/>
              </w:rPr>
            </w:pPr>
          </w:p>
        </w:tc>
      </w:tr>
      <w:tr w:rsidR="009B5C51" w:rsidRPr="00865D32" w14:paraId="2B74874B" w14:textId="77777777" w:rsidTr="00825477">
        <w:tc>
          <w:tcPr>
            <w:tcW w:w="11124" w:type="dxa"/>
            <w:gridSpan w:val="2"/>
          </w:tcPr>
          <w:p w14:paraId="718F8F2C" w14:textId="558D62C3" w:rsidR="009B5C51" w:rsidRPr="00865D32" w:rsidRDefault="009B5C51" w:rsidP="009B5C51">
            <w:pPr>
              <w:ind w:left="0"/>
              <w:rPr>
                <w:rFonts w:ascii="Noto Serif" w:hAnsi="Noto Serif" w:cs="Noto Serif"/>
                <w:b/>
                <w:bCs/>
                <w:color w:val="064276" w:themeColor="text1"/>
              </w:rPr>
            </w:pPr>
            <w:r w:rsidRPr="00865D32">
              <w:rPr>
                <w:rFonts w:ascii="Noto Serif" w:hAnsi="Noto Serif" w:cs="Noto Serif"/>
                <w:b/>
                <w:bCs/>
                <w:color w:val="064276" w:themeColor="text1"/>
              </w:rPr>
              <w:t>Which levels of the Social Ecology were impacted by objective #3 during this reporting period. You may select more than one.</w:t>
            </w:r>
          </w:p>
        </w:tc>
      </w:tr>
      <w:tr w:rsidR="009B5C51" w:rsidRPr="00865D32" w14:paraId="4AF350AD" w14:textId="77777777" w:rsidTr="00825477">
        <w:tc>
          <w:tcPr>
            <w:tcW w:w="5834" w:type="dxa"/>
          </w:tcPr>
          <w:p w14:paraId="307708E9"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93193838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Individual Level</w:t>
            </w:r>
          </w:p>
          <w:p w14:paraId="619DA31E"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11836284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Relationship/Interpersonal Level</w:t>
            </w:r>
          </w:p>
        </w:tc>
        <w:tc>
          <w:tcPr>
            <w:tcW w:w="5290" w:type="dxa"/>
          </w:tcPr>
          <w:p w14:paraId="778792E2"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89069220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 Level</w:t>
            </w:r>
          </w:p>
          <w:p w14:paraId="271AD1E7"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3331069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Societal Level </w:t>
            </w:r>
          </w:p>
        </w:tc>
      </w:tr>
      <w:tr w:rsidR="009B5C51" w:rsidRPr="00865D32" w14:paraId="06949E2C" w14:textId="77777777" w:rsidTr="00825477">
        <w:tc>
          <w:tcPr>
            <w:tcW w:w="11124" w:type="dxa"/>
            <w:gridSpan w:val="2"/>
          </w:tcPr>
          <w:p w14:paraId="736ADACE" w14:textId="6B926CFB" w:rsidR="009B5C51" w:rsidRPr="00865D32" w:rsidRDefault="009B5C51" w:rsidP="009B5C51">
            <w:pPr>
              <w:spacing w:before="60"/>
              <w:ind w:left="0"/>
              <w:rPr>
                <w:rFonts w:ascii="Noto Serif" w:hAnsi="Noto Serif" w:cs="Noto Serif"/>
              </w:rPr>
            </w:pPr>
            <w:r w:rsidRPr="00865D32">
              <w:rPr>
                <w:rFonts w:ascii="Noto Serif" w:hAnsi="Noto Serif" w:cs="Noto Serif"/>
                <w:b/>
                <w:bCs/>
                <w:color w:val="064276" w:themeColor="text1"/>
              </w:rPr>
              <w:t>Please indicate which activities were implemented by category during this reporting period under objective #3. You may select more than one.</w:t>
            </w:r>
            <w:r w:rsidRPr="00865D32">
              <w:rPr>
                <w:rFonts w:ascii="Noto Serif" w:hAnsi="Noto Serif" w:cs="Noto Serif"/>
              </w:rPr>
              <w:t xml:space="preserve">                                                         </w:t>
            </w:r>
          </w:p>
          <w:p w14:paraId="3386FA40" w14:textId="77777777" w:rsidR="009B5C51" w:rsidRPr="00865D32" w:rsidRDefault="009B5C51" w:rsidP="009B5C51">
            <w:pPr>
              <w:spacing w:before="6"/>
              <w:ind w:left="0"/>
              <w:rPr>
                <w:rFonts w:ascii="Noto Serif" w:hAnsi="Noto Serif" w:cs="Noto Serif"/>
              </w:rPr>
            </w:pPr>
            <w:r w:rsidRPr="00865D32">
              <w:rPr>
                <w:rFonts w:ascii="Noto Serif" w:hAnsi="Noto Serif" w:cs="Noto Serif"/>
              </w:rPr>
              <w:lastRenderedPageBreak/>
              <w:t xml:space="preserve">       </w:t>
            </w:r>
            <w:sdt>
              <w:sdtPr>
                <w:rPr>
                  <w:rFonts w:ascii="Noto Serif" w:hAnsi="Noto Serif" w:cs="Noto Serif"/>
                </w:rPr>
                <w:id w:val="82439887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Awareness/Education Presentation: Stand-Alone</w:t>
            </w:r>
          </w:p>
          <w:p w14:paraId="5C3B41E4" w14:textId="77777777" w:rsidR="009B5C51" w:rsidRPr="00865D32" w:rsidRDefault="009B5C51" w:rsidP="009B5C51">
            <w:pPr>
              <w:spacing w:before="6"/>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40433774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Awareness/Education Presentation: Integrated</w:t>
            </w:r>
          </w:p>
          <w:p w14:paraId="685B9D18" w14:textId="77777777" w:rsidR="009B5C51" w:rsidRPr="00865D32" w:rsidRDefault="009B5C51" w:rsidP="009B5C51">
            <w:pPr>
              <w:spacing w:before="6"/>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43733637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Integrated  Curriculum</w:t>
            </w:r>
          </w:p>
          <w:p w14:paraId="1DA696AF" w14:textId="77777777" w:rsidR="009B5C51" w:rsidRPr="00865D32" w:rsidRDefault="009B5C51" w:rsidP="009B5C51">
            <w:pPr>
              <w:spacing w:before="6"/>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41335478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Gambling Specific Curriculum</w:t>
            </w:r>
          </w:p>
          <w:p w14:paraId="1AEF7FCF" w14:textId="77777777" w:rsidR="009B5C51" w:rsidRPr="00865D32" w:rsidRDefault="009B5C51" w:rsidP="009B5C51">
            <w:pPr>
              <w:spacing w:before="6"/>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41578278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Exhibits/Fairs/Tabling Events</w:t>
            </w:r>
          </w:p>
          <w:p w14:paraId="7106DF92" w14:textId="77777777" w:rsidR="009B5C51" w:rsidRPr="00865D32" w:rsidRDefault="009B5C51" w:rsidP="009B5C51">
            <w:pPr>
              <w:spacing w:before="6"/>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4553736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Alternative Activities (ATOD &amp; G free healthy activities)</w:t>
            </w:r>
          </w:p>
          <w:p w14:paraId="2FBBC6CC" w14:textId="77777777" w:rsidR="009B5C51" w:rsidRPr="00865D32" w:rsidRDefault="009B5C51" w:rsidP="009B5C51">
            <w:pPr>
              <w:spacing w:before="6"/>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21469551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Content Development (e.g., presentations, handouts, social media, newsletters)</w:t>
            </w:r>
          </w:p>
          <w:p w14:paraId="51C6432B" w14:textId="77777777" w:rsidR="009B5C51" w:rsidRPr="00865D32" w:rsidRDefault="009B5C51" w:rsidP="009B5C51">
            <w:pPr>
              <w:spacing w:before="6"/>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20444918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Research (e.g., literature review)</w:t>
            </w:r>
          </w:p>
          <w:p w14:paraId="3E0BB844" w14:textId="77777777" w:rsidR="009B5C51" w:rsidRPr="00865D32" w:rsidRDefault="009B5C51" w:rsidP="009B5C51">
            <w:pPr>
              <w:spacing w:before="6"/>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92342071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Material Dissemination</w:t>
            </w:r>
          </w:p>
          <w:p w14:paraId="62A8D4E7" w14:textId="77777777" w:rsidR="009B5C51" w:rsidRPr="00865D32" w:rsidRDefault="009B5C51" w:rsidP="009B5C51">
            <w:pPr>
              <w:spacing w:before="6"/>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65795517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 Partnership/Capacity Building</w:t>
            </w:r>
          </w:p>
          <w:p w14:paraId="01FC97B6" w14:textId="77777777" w:rsidR="009B5C51" w:rsidRPr="00865D32" w:rsidRDefault="009B5C51" w:rsidP="009B5C51">
            <w:pPr>
              <w:spacing w:before="6"/>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91959658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Gambling in the Workplace Policy Work</w:t>
            </w:r>
          </w:p>
          <w:p w14:paraId="5254C2E9" w14:textId="3D823FEA" w:rsidR="009B5C51" w:rsidRPr="00865D32" w:rsidRDefault="009B5C51" w:rsidP="009B5C51">
            <w:pPr>
              <w:spacing w:before="6"/>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78761559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Skill Building (activities that build resilience, refusal skills, decision making etc.)</w:t>
            </w:r>
          </w:p>
          <w:p w14:paraId="18C63B6B" w14:textId="6A015845" w:rsidR="009B5C51" w:rsidRPr="00865D32" w:rsidRDefault="009B5C51" w:rsidP="009B5C51">
            <w:pPr>
              <w:spacing w:before="6"/>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89041972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Professional Development Training (self or program staff)</w:t>
            </w:r>
          </w:p>
          <w:p w14:paraId="7F28D12A" w14:textId="77777777" w:rsidR="009B5C51" w:rsidRPr="00865D32" w:rsidRDefault="009B5C51" w:rsidP="009B5C51">
            <w:pPr>
              <w:spacing w:before="6"/>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14639021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Other (please specify) </w:t>
            </w:r>
            <w:sdt>
              <w:sdtPr>
                <w:rPr>
                  <w:rFonts w:ascii="Noto Serif" w:hAnsi="Noto Serif" w:cs="Noto Serif"/>
                </w:rPr>
                <w:id w:val="-321816649"/>
                <w:placeholder>
                  <w:docPart w:val="C7CB20BA38504C11BFB92938063C78A7"/>
                </w:placeholder>
                <w:showingPlcHdr/>
                <w15:color w:val="000000"/>
                <w:text w:multiLine="1"/>
              </w:sdtPr>
              <w:sdtEndPr/>
              <w:sdtContent>
                <w:r w:rsidRPr="00865D32">
                  <w:rPr>
                    <w:rStyle w:val="PlaceholderText"/>
                    <w:rFonts w:ascii="Noto Serif" w:hAnsi="Noto Serif" w:cs="Noto Serif"/>
                    <w:color w:val="auto"/>
                  </w:rPr>
                  <w:t>Click or tap here to enter text.</w:t>
                </w:r>
              </w:sdtContent>
            </w:sdt>
          </w:p>
          <w:p w14:paraId="3442ED41" w14:textId="79798168" w:rsidR="009B5C51" w:rsidRPr="00865D32" w:rsidRDefault="003C2831" w:rsidP="009B5C51">
            <w:pPr>
              <w:spacing w:before="0"/>
              <w:ind w:left="0"/>
              <w:rPr>
                <w:rFonts w:ascii="Noto Serif" w:hAnsi="Noto Serif" w:cs="Noto Serif"/>
              </w:rPr>
            </w:pPr>
            <w:sdt>
              <w:sdtPr>
                <w:rPr>
                  <w:rFonts w:ascii="Noto Serif" w:hAnsi="Noto Serif" w:cs="Noto Serif"/>
                </w:rPr>
                <w:id w:val="1965847435"/>
                <w14:checkbox>
                  <w14:checked w14:val="0"/>
                  <w14:checkedState w14:val="2612" w14:font="MS Gothic"/>
                  <w14:uncheckedState w14:val="2610" w14:font="MS Gothic"/>
                </w14:checkbox>
              </w:sdtPr>
              <w:sdtEndPr/>
              <w:sdtContent>
                <w:r w:rsidR="008571EA">
                  <w:rPr>
                    <w:rFonts w:ascii="MS Gothic" w:eastAsia="MS Gothic" w:hAnsi="MS Gothic" w:cs="Noto Serif" w:hint="eastAsia"/>
                  </w:rPr>
                  <w:t>☐</w:t>
                </w:r>
              </w:sdtContent>
            </w:sdt>
            <w:r w:rsidR="009B5C51" w:rsidRPr="00865D32">
              <w:rPr>
                <w:rFonts w:ascii="Noto Serif" w:hAnsi="Noto Serif" w:cs="Noto Serif"/>
              </w:rPr>
              <w:t xml:space="preserve">                   </w:t>
            </w:r>
          </w:p>
        </w:tc>
      </w:tr>
      <w:tr w:rsidR="009B5C51" w:rsidRPr="00865D32" w14:paraId="5FABD244" w14:textId="77777777" w:rsidTr="00825477">
        <w:tc>
          <w:tcPr>
            <w:tcW w:w="11124" w:type="dxa"/>
            <w:gridSpan w:val="2"/>
          </w:tcPr>
          <w:p w14:paraId="699317E3" w14:textId="77777777" w:rsidR="009B5C51" w:rsidRPr="00865D32" w:rsidRDefault="009B5C51" w:rsidP="009B5C51">
            <w:pPr>
              <w:pStyle w:val="FactText1"/>
              <w:rPr>
                <w:rFonts w:ascii="Noto Serif" w:hAnsi="Noto Serif" w:cs="Noto Serif"/>
                <w:b/>
                <w:bCs/>
                <w:color w:val="064276" w:themeColor="text1"/>
                <w:sz w:val="16"/>
                <w:szCs w:val="16"/>
              </w:rPr>
            </w:pPr>
          </w:p>
          <w:p w14:paraId="4B083DE0" w14:textId="6F4E8E73" w:rsidR="009B5C51" w:rsidRDefault="009B5C51" w:rsidP="009B5C51">
            <w:pPr>
              <w:pStyle w:val="FactText1"/>
              <w:rPr>
                <w:rFonts w:ascii="Noto Serif" w:hAnsi="Noto Serif" w:cs="Noto Serif"/>
                <w:b/>
                <w:bCs/>
                <w:color w:val="064276" w:themeColor="text1"/>
                <w:sz w:val="26"/>
                <w:szCs w:val="26"/>
              </w:rPr>
            </w:pPr>
            <w:r w:rsidRPr="00865D32">
              <w:rPr>
                <w:rFonts w:ascii="Noto Serif" w:hAnsi="Noto Serif" w:cs="Noto Serif"/>
                <w:b/>
                <w:bCs/>
                <w:color w:val="064276" w:themeColor="text1"/>
                <w:sz w:val="26"/>
                <w:szCs w:val="26"/>
              </w:rPr>
              <w:t>If you implemented a media campaign under Objective #</w:t>
            </w:r>
            <w:r>
              <w:rPr>
                <w:rFonts w:ascii="Noto Serif" w:hAnsi="Noto Serif" w:cs="Noto Serif"/>
                <w:b/>
                <w:bCs/>
                <w:color w:val="064276" w:themeColor="text1"/>
                <w:sz w:val="26"/>
                <w:szCs w:val="26"/>
              </w:rPr>
              <w:t>3</w:t>
            </w:r>
            <w:r w:rsidRPr="00865D32">
              <w:rPr>
                <w:rFonts w:ascii="Noto Serif" w:hAnsi="Noto Serif" w:cs="Noto Serif"/>
                <w:b/>
                <w:bCs/>
                <w:color w:val="064276" w:themeColor="text1"/>
                <w:sz w:val="26"/>
                <w:szCs w:val="26"/>
              </w:rPr>
              <w:t xml:space="preserve"> during this reporting period, indicate what type(s) of media utilized. You may select more than one.</w:t>
            </w:r>
          </w:p>
          <w:p w14:paraId="163A8F1F" w14:textId="77777777" w:rsidR="009B5C51" w:rsidRPr="009B5C51" w:rsidRDefault="003C2831" w:rsidP="009B5C51">
            <w:pPr>
              <w:pStyle w:val="FactText1"/>
              <w:spacing w:before="60" w:line="312" w:lineRule="auto"/>
              <w:ind w:left="432"/>
              <w:rPr>
                <w:rFonts w:ascii="Noto Serif" w:hAnsi="Noto Serif" w:cs="Noto Serif"/>
                <w:sz w:val="26"/>
                <w:szCs w:val="26"/>
              </w:rPr>
            </w:pPr>
            <w:sdt>
              <w:sdtPr>
                <w:rPr>
                  <w:rFonts w:ascii="Noto Serif" w:hAnsi="Noto Serif" w:cs="Noto Serif"/>
                  <w:b/>
                  <w:bCs/>
                  <w:color w:val="064276" w:themeColor="text1"/>
                  <w:sz w:val="26"/>
                  <w:szCs w:val="26"/>
                </w:rPr>
                <w:id w:val="1049726863"/>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b/>
                    <w:bCs/>
                    <w:color w:val="064276" w:themeColor="text1"/>
                    <w:sz w:val="26"/>
                    <w:szCs w:val="26"/>
                  </w:rPr>
                  <w:t>☐</w:t>
                </w:r>
              </w:sdtContent>
            </w:sdt>
            <w:r w:rsidR="009B5C51" w:rsidRPr="009B5C51">
              <w:rPr>
                <w:rFonts w:ascii="Noto Serif" w:hAnsi="Noto Serif" w:cs="Noto Serif"/>
                <w:b/>
                <w:bCs/>
                <w:color w:val="064276" w:themeColor="text1"/>
                <w:sz w:val="26"/>
                <w:szCs w:val="26"/>
              </w:rPr>
              <w:t xml:space="preserve">  </w:t>
            </w:r>
            <w:r w:rsidR="009B5C51" w:rsidRPr="009B5C51">
              <w:rPr>
                <w:rFonts w:ascii="Noto Serif" w:hAnsi="Noto Serif" w:cs="Noto Serif"/>
                <w:sz w:val="26"/>
                <w:szCs w:val="26"/>
              </w:rPr>
              <w:t>Did not implement media campaign this quarter</w:t>
            </w:r>
          </w:p>
          <w:p w14:paraId="5F915C72" w14:textId="77777777" w:rsidR="009B5C51" w:rsidRPr="009B5C51" w:rsidRDefault="003C2831" w:rsidP="009B5C51">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1036890693"/>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Television PSA/Ad (PSA: Public Service Announcement)</w:t>
            </w:r>
          </w:p>
          <w:p w14:paraId="6694667E" w14:textId="37B27996" w:rsidR="009B5C51" w:rsidRPr="009B5C51" w:rsidRDefault="003C2831" w:rsidP="009B5C51">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1335028803"/>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w:t>
            </w:r>
            <w:r w:rsidR="008571EA" w:rsidRPr="009B5C51">
              <w:rPr>
                <w:rFonts w:ascii="Noto Serif" w:hAnsi="Noto Serif" w:cs="Noto Serif"/>
                <w:sz w:val="26"/>
                <w:szCs w:val="26"/>
              </w:rPr>
              <w:t xml:space="preserve">Social </w:t>
            </w:r>
            <w:r w:rsidR="008571EA">
              <w:rPr>
                <w:rFonts w:ascii="Noto Serif" w:hAnsi="Noto Serif" w:cs="Noto Serif"/>
                <w:sz w:val="26"/>
                <w:szCs w:val="26"/>
              </w:rPr>
              <w:t>M</w:t>
            </w:r>
            <w:r w:rsidR="008571EA" w:rsidRPr="009B5C51">
              <w:rPr>
                <w:rFonts w:ascii="Noto Serif" w:hAnsi="Noto Serif" w:cs="Noto Serif"/>
                <w:sz w:val="26"/>
                <w:szCs w:val="26"/>
              </w:rPr>
              <w:t>edia</w:t>
            </w:r>
            <w:r w:rsidR="009B5C51" w:rsidRPr="009B5C51">
              <w:rPr>
                <w:rFonts w:ascii="Noto Serif" w:hAnsi="Noto Serif" w:cs="Noto Serif"/>
                <w:sz w:val="26"/>
                <w:szCs w:val="26"/>
              </w:rPr>
              <w:t xml:space="preserve"> (Facebook, Instagram etc.)</w:t>
            </w:r>
          </w:p>
          <w:p w14:paraId="662CCAE2" w14:textId="77777777" w:rsidR="009B5C51" w:rsidRPr="009B5C51" w:rsidRDefault="003C2831" w:rsidP="009B5C51">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586727639"/>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Radio PSA/Ad</w:t>
            </w:r>
          </w:p>
          <w:p w14:paraId="5F703B82" w14:textId="77777777" w:rsidR="009B5C51" w:rsidRPr="009B5C51" w:rsidRDefault="003C2831" w:rsidP="009B5C51">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1377280058"/>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Billboard</w:t>
            </w:r>
          </w:p>
          <w:p w14:paraId="6FA7CA48" w14:textId="77777777" w:rsidR="009B5C51" w:rsidRPr="009B5C51" w:rsidRDefault="003C2831" w:rsidP="009B5C51">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714631996"/>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Movie Theatre Ad</w:t>
            </w:r>
          </w:p>
          <w:p w14:paraId="1308271E" w14:textId="77777777" w:rsidR="009B5C51" w:rsidRPr="009B5C51" w:rsidRDefault="003C2831" w:rsidP="009B5C51">
            <w:pPr>
              <w:pStyle w:val="FactText1"/>
              <w:spacing w:before="60" w:line="312" w:lineRule="auto"/>
              <w:ind w:left="432"/>
              <w:rPr>
                <w:rFonts w:ascii="Noto Serif" w:hAnsi="Noto Serif" w:cs="Noto Serif"/>
                <w:sz w:val="26"/>
                <w:szCs w:val="26"/>
              </w:rPr>
            </w:pPr>
            <w:sdt>
              <w:sdtPr>
                <w:rPr>
                  <w:rFonts w:ascii="Noto Serif" w:hAnsi="Noto Serif" w:cs="Noto Serif"/>
                  <w:sz w:val="26"/>
                  <w:szCs w:val="26"/>
                </w:rPr>
                <w:id w:val="1072858537"/>
                <w14:checkbox>
                  <w14:checked w14:val="0"/>
                  <w14:checkedState w14:val="2612" w14:font="MS Gothic"/>
                  <w14:uncheckedState w14:val="2610" w14:font="MS Gothic"/>
                </w14:checkbox>
              </w:sdtPr>
              <w:sdtEndPr/>
              <w:sdtContent>
                <w:r w:rsidR="009B5C51" w:rsidRPr="009B5C51">
                  <w:rPr>
                    <w:rFonts w:ascii="Segoe UI Symbol" w:eastAsia="MS Gothic" w:hAnsi="Segoe UI Symbol" w:cs="Segoe UI Symbol"/>
                    <w:sz w:val="26"/>
                    <w:szCs w:val="26"/>
                  </w:rPr>
                  <w:t>☐</w:t>
                </w:r>
              </w:sdtContent>
            </w:sdt>
            <w:r w:rsidR="009B5C51" w:rsidRPr="009B5C51">
              <w:rPr>
                <w:rFonts w:ascii="Noto Serif" w:hAnsi="Noto Serif" w:cs="Noto Serif"/>
                <w:sz w:val="26"/>
                <w:szCs w:val="26"/>
              </w:rPr>
              <w:t xml:space="preserve">  Print Article/Newsletter/Ad</w:t>
            </w:r>
          </w:p>
          <w:p w14:paraId="61CBBA02" w14:textId="136E01A4" w:rsidR="009B5C51" w:rsidRPr="00865D32" w:rsidRDefault="003C2831" w:rsidP="009B5C51">
            <w:pPr>
              <w:spacing w:before="120"/>
              <w:ind w:left="432"/>
              <w:rPr>
                <w:rFonts w:ascii="Noto Serif" w:hAnsi="Noto Serif" w:cs="Noto Serif"/>
                <w:b/>
                <w:bCs/>
                <w:color w:val="064276" w:themeColor="text1"/>
              </w:rPr>
            </w:pPr>
            <w:sdt>
              <w:sdtPr>
                <w:rPr>
                  <w:rFonts w:ascii="Noto Serif" w:hAnsi="Noto Serif" w:cs="Noto Serif"/>
                </w:rPr>
                <w:id w:val="-5599446"/>
                <w14:checkbox>
                  <w14:checked w14:val="0"/>
                  <w14:checkedState w14:val="2612" w14:font="MS Gothic"/>
                  <w14:uncheckedState w14:val="2610" w14:font="MS Gothic"/>
                </w14:checkbox>
              </w:sdtPr>
              <w:sdtEndPr/>
              <w:sdtContent>
                <w:r w:rsidR="008571EA">
                  <w:rPr>
                    <w:rFonts w:ascii="MS Gothic" w:eastAsia="MS Gothic" w:hAnsi="MS Gothic" w:cs="Noto Serif" w:hint="eastAsia"/>
                  </w:rPr>
                  <w:t>☐</w:t>
                </w:r>
              </w:sdtContent>
            </w:sdt>
            <w:r w:rsidR="009B5C51" w:rsidRPr="009B5C51">
              <w:rPr>
                <w:rFonts w:ascii="Noto Serif" w:hAnsi="Noto Serif" w:cs="Noto Serif"/>
                <w:b/>
                <w:bCs/>
                <w:color w:val="064276" w:themeColor="text1"/>
              </w:rPr>
              <w:t xml:space="preserve"> </w:t>
            </w:r>
            <w:r w:rsidR="009B5C51" w:rsidRPr="009B5C51">
              <w:rPr>
                <w:rFonts w:ascii="Noto Serif" w:hAnsi="Noto Serif" w:cs="Noto Serif"/>
              </w:rPr>
              <w:t>Other (please specify)</w:t>
            </w:r>
            <w:r w:rsidR="009B5C51" w:rsidRPr="009B5C51">
              <w:rPr>
                <w:rFonts w:ascii="Noto Serif" w:hAnsi="Noto Serif" w:cs="Noto Serif"/>
                <w:b/>
                <w:bCs/>
                <w:color w:val="064276" w:themeColor="text1"/>
              </w:rPr>
              <w:t xml:space="preserve">  </w:t>
            </w:r>
            <w:sdt>
              <w:sdtPr>
                <w:rPr>
                  <w:rFonts w:ascii="Noto Serif" w:hAnsi="Noto Serif" w:cs="Noto Serif"/>
                </w:rPr>
                <w:id w:val="-1752578055"/>
                <w:placeholder>
                  <w:docPart w:val="815AD10F496D48B4B407670E0D20A52A"/>
                </w:placeholder>
                <w:showingPlcHdr/>
                <w15:color w:val="000000"/>
                <w:text w:multiLine="1"/>
              </w:sdtPr>
              <w:sdtEndPr/>
              <w:sdtContent>
                <w:r w:rsidR="009B5C51" w:rsidRPr="009B5C51">
                  <w:rPr>
                    <w:rStyle w:val="PlaceholderText"/>
                    <w:rFonts w:ascii="Noto Serif" w:hAnsi="Noto Serif" w:cs="Noto Serif"/>
                    <w:color w:val="auto"/>
                  </w:rPr>
                  <w:t>Click or tap here to enter text.</w:t>
                </w:r>
              </w:sdtContent>
            </w:sdt>
          </w:p>
        </w:tc>
      </w:tr>
      <w:tr w:rsidR="009B5C51" w:rsidRPr="00865D32" w14:paraId="29E9C35E" w14:textId="77777777" w:rsidTr="00825477">
        <w:tc>
          <w:tcPr>
            <w:tcW w:w="11124" w:type="dxa"/>
            <w:gridSpan w:val="2"/>
          </w:tcPr>
          <w:p w14:paraId="0E84C35F" w14:textId="185C6B35" w:rsidR="009B5C51" w:rsidRPr="00865D32" w:rsidRDefault="009B5C51" w:rsidP="009B5C51">
            <w:pPr>
              <w:spacing w:before="0"/>
              <w:ind w:left="0"/>
              <w:rPr>
                <w:rFonts w:ascii="Noto Serif" w:hAnsi="Noto Serif" w:cs="Noto Serif"/>
                <w:b/>
                <w:bCs/>
                <w:color w:val="064276" w:themeColor="text1"/>
              </w:rPr>
            </w:pPr>
            <w:r w:rsidRPr="00865D32">
              <w:rPr>
                <w:rFonts w:ascii="Noto Serif" w:hAnsi="Noto Serif" w:cs="Noto Serif"/>
                <w:b/>
                <w:bCs/>
                <w:color w:val="064276" w:themeColor="text1"/>
              </w:rPr>
              <w:t>Please indicate the percentage of your activities this reporting period under objective #3 that problem gambling is integrated into the activity, and percentage of activities that problem gambling is a stand-alone activity.</w:t>
            </w:r>
          </w:p>
          <w:p w14:paraId="559AAE0D" w14:textId="77777777" w:rsidR="009B5C51" w:rsidRPr="00865D32" w:rsidRDefault="009B5C51" w:rsidP="009B5C51">
            <w:pPr>
              <w:spacing w:before="0"/>
              <w:ind w:left="0"/>
              <w:rPr>
                <w:rFonts w:ascii="Noto Serif" w:hAnsi="Noto Serif" w:cs="Noto Serif"/>
              </w:rPr>
            </w:pPr>
            <w:r w:rsidRPr="00865D32">
              <w:rPr>
                <w:rFonts w:ascii="Noto Serif" w:hAnsi="Noto Serif" w:cs="Noto Serif"/>
                <w:color w:val="064276" w:themeColor="text1"/>
              </w:rPr>
              <w:lastRenderedPageBreak/>
              <w:t xml:space="preserve">   </w:t>
            </w:r>
            <w:sdt>
              <w:sdtPr>
                <w:rPr>
                  <w:rFonts w:ascii="Noto Serif" w:hAnsi="Noto Serif" w:cs="Noto Serif"/>
                  <w:color w:val="064276" w:themeColor="text1"/>
                </w:rPr>
                <w:alias w:val="% Integrated"/>
                <w:tag w:val="% Integrated"/>
                <w:id w:val="-1770462994"/>
                <w:placeholder>
                  <w:docPart w:val="2B74A23502DC4E5DB192C590ED3F9601"/>
                </w:placeholder>
                <w:showingPlcHdr/>
                <w:dropDownList>
                  <w:listItem w:value="Choose an item."/>
                  <w:listItem w:displayText="0" w:value="0"/>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865D32">
                  <w:rPr>
                    <w:rStyle w:val="PlaceholderText"/>
                    <w:rFonts w:ascii="Noto Serif" w:hAnsi="Noto Serif" w:cs="Noto Serif"/>
                    <w:color w:val="auto"/>
                  </w:rPr>
                  <w:t>Choose an item.</w:t>
                </w:r>
              </w:sdtContent>
            </w:sdt>
            <w:r w:rsidRPr="00865D32">
              <w:rPr>
                <w:rFonts w:ascii="Noto Serif" w:hAnsi="Noto Serif" w:cs="Noto Serif"/>
                <w:color w:val="064276" w:themeColor="text1"/>
              </w:rPr>
              <w:t xml:space="preserve"> </w:t>
            </w:r>
            <w:r w:rsidRPr="00865D32">
              <w:rPr>
                <w:rFonts w:ascii="Noto Serif" w:hAnsi="Noto Serif" w:cs="Noto Serif"/>
              </w:rPr>
              <w:t>% Integrated Activities – estimate utilizing drop down menu</w:t>
            </w:r>
          </w:p>
          <w:p w14:paraId="1647CEA2" w14:textId="2A141C5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alias w:val="Stand Alone"/>
                <w:tag w:val="Stand Alone"/>
                <w:id w:val="2082858127"/>
                <w:placeholder>
                  <w:docPart w:val="8F8650DE5451489DB3C9494585F73C6C"/>
                </w:placeholder>
                <w:showingPlcHdr/>
                <w:dropDownList>
                  <w:listItem w:value="Choose an item."/>
                  <w:listItem w:displayText="0" w:value="0"/>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865D32">
                  <w:rPr>
                    <w:rStyle w:val="PlaceholderText"/>
                    <w:rFonts w:ascii="Noto Serif" w:hAnsi="Noto Serif" w:cs="Noto Serif"/>
                    <w:color w:val="auto"/>
                  </w:rPr>
                  <w:t>Choose an item.</w:t>
                </w:r>
              </w:sdtContent>
            </w:sdt>
            <w:r w:rsidRPr="00865D32">
              <w:rPr>
                <w:rFonts w:ascii="Noto Serif" w:hAnsi="Noto Serif" w:cs="Noto Serif"/>
              </w:rPr>
              <w:t xml:space="preserve"> % Stand-Alone Activities – estimate utilizing drop down menu</w:t>
            </w:r>
          </w:p>
          <w:p w14:paraId="5BCEDC64" w14:textId="0D2EE4DB" w:rsidR="009B5C51" w:rsidRPr="00865D32" w:rsidRDefault="009B5C51" w:rsidP="009B5C51">
            <w:pPr>
              <w:spacing w:before="0"/>
              <w:ind w:left="0"/>
              <w:rPr>
                <w:rFonts w:ascii="Noto Serif" w:hAnsi="Noto Serif" w:cs="Noto Serif"/>
              </w:rPr>
            </w:pPr>
          </w:p>
        </w:tc>
      </w:tr>
      <w:tr w:rsidR="009B5C51" w:rsidRPr="00865D32" w14:paraId="6C335DE2" w14:textId="77777777" w:rsidTr="00825477">
        <w:tc>
          <w:tcPr>
            <w:tcW w:w="11124" w:type="dxa"/>
            <w:gridSpan w:val="2"/>
          </w:tcPr>
          <w:p w14:paraId="07F8BB3A" w14:textId="23E290E4" w:rsidR="009B5C51" w:rsidRPr="00865D32" w:rsidRDefault="009B5C51" w:rsidP="009B5C51">
            <w:pPr>
              <w:spacing w:before="0"/>
              <w:ind w:left="0"/>
              <w:rPr>
                <w:rFonts w:ascii="Noto Serif" w:hAnsi="Noto Serif" w:cs="Noto Serif"/>
                <w:b/>
                <w:bCs/>
              </w:rPr>
            </w:pPr>
            <w:r w:rsidRPr="00865D32">
              <w:rPr>
                <w:rFonts w:ascii="Noto Serif" w:hAnsi="Noto Serif" w:cs="Noto Serif"/>
                <w:b/>
                <w:bCs/>
                <w:color w:val="064276" w:themeColor="text1"/>
              </w:rPr>
              <w:lastRenderedPageBreak/>
              <w:t>Please identify the partnerships involved in or developed for implmenting objective # 3 during this reporting period. You may select more than one.</w:t>
            </w:r>
          </w:p>
        </w:tc>
      </w:tr>
      <w:tr w:rsidR="009B5C51" w:rsidRPr="00865D32" w14:paraId="09C09F53" w14:textId="77777777" w:rsidTr="00825477">
        <w:tc>
          <w:tcPr>
            <w:tcW w:w="11124" w:type="dxa"/>
            <w:gridSpan w:val="2"/>
          </w:tcPr>
          <w:p w14:paraId="09A5A1B0"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674488965"/>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Substance Use Disorder Treatment</w:t>
            </w:r>
          </w:p>
          <w:p w14:paraId="323896B5"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996457459"/>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Education System K-12 </w:t>
            </w:r>
          </w:p>
          <w:p w14:paraId="3FFA7951"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994411704"/>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Higher Education – College, University etc.</w:t>
            </w:r>
          </w:p>
          <w:p w14:paraId="070CF0EB"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984092419"/>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Criminal Justice System (Juvenile/Adult)</w:t>
            </w:r>
          </w:p>
          <w:p w14:paraId="16832EB5"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844544792"/>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Suicide Prevention</w:t>
            </w:r>
          </w:p>
          <w:p w14:paraId="41A3863C"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800490325"/>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Physical Health (Nutrition/Activity)</w:t>
            </w:r>
          </w:p>
          <w:p w14:paraId="39617347"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232214408"/>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Physical Health (Reproductive/Healthy Relationships)</w:t>
            </w:r>
          </w:p>
          <w:p w14:paraId="6A904F92"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722475666"/>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Mental Health</w:t>
            </w:r>
          </w:p>
          <w:p w14:paraId="3D4979A4"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460843809"/>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Older Adult</w:t>
            </w:r>
          </w:p>
          <w:p w14:paraId="46CC6E1B" w14:textId="60BB3C28" w:rsidR="009B5C51" w:rsidRPr="00865D32" w:rsidRDefault="003C2831" w:rsidP="009B5C51">
            <w:pPr>
              <w:spacing w:before="60"/>
              <w:ind w:left="720"/>
              <w:rPr>
                <w:rFonts w:ascii="Noto Serif" w:hAnsi="Noto Serif" w:cs="Noto Serif"/>
              </w:rPr>
            </w:pPr>
            <w:sdt>
              <w:sdtPr>
                <w:rPr>
                  <w:rFonts w:ascii="Noto Serif" w:hAnsi="Noto Serif" w:cs="Noto Serif"/>
                </w:rPr>
                <w:id w:val="-1106272036"/>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Problem Gambling Treatment</w:t>
            </w:r>
          </w:p>
          <w:p w14:paraId="2BA8E05F" w14:textId="18FA2F75" w:rsidR="009B5C51" w:rsidRPr="00865D32" w:rsidRDefault="003C2831" w:rsidP="009B5C51">
            <w:pPr>
              <w:spacing w:before="60"/>
              <w:ind w:left="720"/>
              <w:rPr>
                <w:rFonts w:ascii="Noto Serif" w:hAnsi="Noto Serif" w:cs="Noto Serif"/>
              </w:rPr>
            </w:pPr>
            <w:sdt>
              <w:sdtPr>
                <w:rPr>
                  <w:rFonts w:ascii="Noto Serif" w:hAnsi="Noto Serif" w:cs="Noto Serif"/>
                </w:rPr>
                <w:id w:val="-1961326788"/>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Mental Health Prevention &amp; Promotion</w:t>
            </w:r>
          </w:p>
          <w:p w14:paraId="08B458D5" w14:textId="462ACE1F" w:rsidR="009B5C51" w:rsidRPr="00865D32" w:rsidRDefault="003C2831" w:rsidP="009B5C51">
            <w:pPr>
              <w:spacing w:before="60"/>
              <w:ind w:left="720"/>
              <w:rPr>
                <w:rFonts w:ascii="Noto Serif" w:hAnsi="Noto Serif" w:cs="Noto Serif"/>
              </w:rPr>
            </w:pPr>
            <w:sdt>
              <w:sdtPr>
                <w:rPr>
                  <w:rFonts w:ascii="Noto Serif" w:hAnsi="Noto Serif" w:cs="Noto Serif"/>
                </w:rPr>
                <w:id w:val="-103191626"/>
                <w14:checkbox>
                  <w14:checked w14:val="0"/>
                  <w14:checkedState w14:val="2612" w14:font="MS Gothic"/>
                  <w14:uncheckedState w14:val="2610" w14:font="MS Gothic"/>
                </w14:checkbox>
              </w:sdtPr>
              <w:sdtEndPr/>
              <w:sdtContent>
                <w:r w:rsidR="008571EA">
                  <w:rPr>
                    <w:rFonts w:ascii="MS Gothic" w:eastAsia="MS Gothic" w:hAnsi="MS Gothic" w:cs="Noto Serif" w:hint="eastAsia"/>
                  </w:rPr>
                  <w:t>☐</w:t>
                </w:r>
              </w:sdtContent>
            </w:sdt>
            <w:r w:rsidR="009B5C51" w:rsidRPr="00865D32">
              <w:rPr>
                <w:rFonts w:ascii="Noto Serif" w:hAnsi="Noto Serif" w:cs="Noto Serif"/>
              </w:rPr>
              <w:t xml:space="preserve">Other (please specify)  </w:t>
            </w:r>
            <w:sdt>
              <w:sdtPr>
                <w:rPr>
                  <w:rFonts w:ascii="Noto Serif" w:hAnsi="Noto Serif" w:cs="Noto Serif"/>
                </w:rPr>
                <w:id w:val="1494064945"/>
                <w:placeholder>
                  <w:docPart w:val="AB4F971B65FB40D09414202976D9D0BA"/>
                </w:placeholder>
                <w:showingPlcHdr/>
                <w:text/>
              </w:sdtPr>
              <w:sdtEndPr/>
              <w:sdtContent>
                <w:r w:rsidR="009B5C51" w:rsidRPr="00865D32">
                  <w:rPr>
                    <w:rStyle w:val="PlaceholderText"/>
                    <w:rFonts w:ascii="Noto Serif" w:hAnsi="Noto Serif" w:cs="Noto Serif"/>
                    <w:color w:val="auto"/>
                  </w:rPr>
                  <w:t>Click or tap here to enter text.</w:t>
                </w:r>
              </w:sdtContent>
            </w:sdt>
          </w:p>
        </w:tc>
      </w:tr>
      <w:tr w:rsidR="009B5C51" w:rsidRPr="00865D32" w14:paraId="036FE41C" w14:textId="77777777" w:rsidTr="00825477">
        <w:tc>
          <w:tcPr>
            <w:tcW w:w="11124" w:type="dxa"/>
            <w:gridSpan w:val="2"/>
          </w:tcPr>
          <w:p w14:paraId="51F0C626" w14:textId="366752F2" w:rsidR="009B5C51" w:rsidRPr="00865D32" w:rsidRDefault="009B5C51" w:rsidP="009B5C51">
            <w:pPr>
              <w:pStyle w:val="Heading2"/>
              <w:shd w:val="clear" w:color="auto" w:fill="E6F0EF" w:themeFill="background2"/>
              <w:ind w:left="0"/>
              <w:rPr>
                <w:rFonts w:ascii="Noto Serif" w:hAnsi="Noto Serif" w:cs="Noto Serif"/>
                <w:sz w:val="26"/>
              </w:rPr>
            </w:pPr>
            <w:r w:rsidRPr="00865D32">
              <w:rPr>
                <w:rFonts w:ascii="Noto Serif" w:hAnsi="Noto Serif" w:cs="Noto Serif"/>
                <w:sz w:val="26"/>
              </w:rPr>
              <w:lastRenderedPageBreak/>
              <w:t>Please list objective #4 from your Problem Gambling Prevention Implementation Plan</w:t>
            </w:r>
          </w:p>
          <w:sdt>
            <w:sdtPr>
              <w:rPr>
                <w:rFonts w:ascii="Noto Serif" w:hAnsi="Noto Serif" w:cs="Noto Serif"/>
              </w:rPr>
              <w:id w:val="554428625"/>
              <w:placeholder>
                <w:docPart w:val="B5AFC5E093EE4B54B07141B6043394A9"/>
              </w:placeholder>
              <w:showingPlcHdr/>
              <w15:color w:val="000000"/>
              <w:text w:multiLine="1"/>
            </w:sdtPr>
            <w:sdtEndPr/>
            <w:sdtContent>
              <w:p w14:paraId="1CEE77A0" w14:textId="77777777" w:rsidR="009B5C51" w:rsidRPr="00865D32" w:rsidRDefault="009B5C51" w:rsidP="009B5C51">
                <w:pPr>
                  <w:ind w:left="0"/>
                  <w:rPr>
                    <w:rFonts w:ascii="Noto Serif" w:hAnsi="Noto Serif" w:cs="Noto Serif"/>
                  </w:rPr>
                </w:pPr>
                <w:r w:rsidRPr="00865D32">
                  <w:rPr>
                    <w:rStyle w:val="PlaceholderText"/>
                    <w:rFonts w:ascii="Noto Serif" w:hAnsi="Noto Serif" w:cs="Noto Serif"/>
                    <w:color w:val="auto"/>
                  </w:rPr>
                  <w:t>Click or tap here to enter text.</w:t>
                </w:r>
              </w:p>
            </w:sdtContent>
          </w:sdt>
        </w:tc>
      </w:tr>
      <w:tr w:rsidR="009B5C51" w:rsidRPr="00865D32" w14:paraId="292F2639" w14:textId="77777777" w:rsidTr="00825477">
        <w:tc>
          <w:tcPr>
            <w:tcW w:w="11124" w:type="dxa"/>
            <w:gridSpan w:val="2"/>
          </w:tcPr>
          <w:p w14:paraId="0D248FC5" w14:textId="3DB53895" w:rsidR="009B5C51" w:rsidRPr="00865D32" w:rsidRDefault="009B5C51" w:rsidP="009B5C51">
            <w:pPr>
              <w:pStyle w:val="Heading2"/>
              <w:shd w:val="clear" w:color="auto" w:fill="auto"/>
              <w:ind w:left="0"/>
              <w:rPr>
                <w:rFonts w:ascii="Noto Serif" w:hAnsi="Noto Serif" w:cs="Noto Serif"/>
                <w:sz w:val="26"/>
              </w:rPr>
            </w:pPr>
            <w:r w:rsidRPr="00865D32">
              <w:rPr>
                <w:rFonts w:ascii="Noto Serif" w:hAnsi="Noto Serif" w:cs="Noto Serif"/>
                <w:sz w:val="26"/>
              </w:rPr>
              <w:t xml:space="preserve">Please provide a brief narrative summarizing your progress toward objective #4 during this reporting period. Include key highlights, challenges or barriers, quantity of services (such as number of presentation or events), and any technical assistance needs.  You are encouraged to attach supporting documents or examples of your work when submitting the report. </w:t>
            </w:r>
          </w:p>
          <w:sdt>
            <w:sdtPr>
              <w:rPr>
                <w:rFonts w:ascii="Noto Serif" w:hAnsi="Noto Serif" w:cs="Noto Serif"/>
              </w:rPr>
              <w:id w:val="122202426"/>
              <w:placeholder>
                <w:docPart w:val="7366D2F224C246979AC8908FDEC60120"/>
              </w:placeholder>
              <w:showingPlcHdr/>
              <w15:color w:val="000000"/>
              <w:text w:multiLine="1"/>
            </w:sdtPr>
            <w:sdtEndPr/>
            <w:sdtContent>
              <w:p w14:paraId="63C21F14" w14:textId="77777777" w:rsidR="009B5C51" w:rsidRPr="00865D32" w:rsidRDefault="009B5C51" w:rsidP="009B5C51">
                <w:pPr>
                  <w:ind w:left="0"/>
                  <w:rPr>
                    <w:rFonts w:ascii="Noto Serif" w:hAnsi="Noto Serif" w:cs="Noto Serif"/>
                  </w:rPr>
                </w:pPr>
                <w:r w:rsidRPr="00865D32">
                  <w:rPr>
                    <w:rStyle w:val="PlaceholderText"/>
                    <w:rFonts w:ascii="Noto Serif" w:hAnsi="Noto Serif" w:cs="Noto Serif"/>
                    <w:color w:val="auto"/>
                  </w:rPr>
                  <w:t>Click or tap here to enter text.</w:t>
                </w:r>
              </w:p>
            </w:sdtContent>
          </w:sdt>
        </w:tc>
      </w:tr>
      <w:tr w:rsidR="009B5C51" w:rsidRPr="00865D32" w14:paraId="19D86451" w14:textId="77777777" w:rsidTr="00825477">
        <w:tc>
          <w:tcPr>
            <w:tcW w:w="11124" w:type="dxa"/>
            <w:gridSpan w:val="2"/>
          </w:tcPr>
          <w:p w14:paraId="10DA1806" w14:textId="585E46FB" w:rsidR="009B5C51" w:rsidRPr="00865D32" w:rsidRDefault="009B5C51" w:rsidP="009B5C51">
            <w:pPr>
              <w:ind w:left="0"/>
              <w:rPr>
                <w:rFonts w:ascii="Noto Serif" w:hAnsi="Noto Serif" w:cs="Noto Serif"/>
                <w:b/>
                <w:bCs/>
              </w:rPr>
            </w:pPr>
            <w:r w:rsidRPr="00865D32">
              <w:rPr>
                <w:rFonts w:ascii="Noto Serif" w:hAnsi="Noto Serif" w:cs="Noto Serif"/>
                <w:b/>
                <w:bCs/>
                <w:color w:val="064276" w:themeColor="text1"/>
              </w:rPr>
              <w:t>Please indicate the focus population by age served for the objective #4 during this reporting period. You may select more than one.</w:t>
            </w:r>
          </w:p>
        </w:tc>
      </w:tr>
      <w:tr w:rsidR="009B5C51" w:rsidRPr="00865D32" w14:paraId="7823C9E8" w14:textId="77777777" w:rsidTr="00825477">
        <w:tc>
          <w:tcPr>
            <w:tcW w:w="5834" w:type="dxa"/>
          </w:tcPr>
          <w:p w14:paraId="1D8D2B81"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92283292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0-11</w:t>
            </w:r>
          </w:p>
          <w:p w14:paraId="4BCAB08E"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57126063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12-17</w:t>
            </w:r>
          </w:p>
          <w:p w14:paraId="39E4165F"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9961099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18-24</w:t>
            </w:r>
          </w:p>
        </w:tc>
        <w:tc>
          <w:tcPr>
            <w:tcW w:w="5290" w:type="dxa"/>
          </w:tcPr>
          <w:p w14:paraId="7E3B0BBB"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53792281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25-44</w:t>
            </w:r>
          </w:p>
          <w:p w14:paraId="3A3E013E"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44605450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45-64</w:t>
            </w:r>
          </w:p>
          <w:p w14:paraId="77C2682F"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40634764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65 and over</w:t>
            </w:r>
          </w:p>
        </w:tc>
      </w:tr>
      <w:tr w:rsidR="009B5C51" w:rsidRPr="00865D32" w14:paraId="498DE61A" w14:textId="77777777" w:rsidTr="00825477">
        <w:tc>
          <w:tcPr>
            <w:tcW w:w="11124" w:type="dxa"/>
            <w:gridSpan w:val="2"/>
          </w:tcPr>
          <w:p w14:paraId="1005CCC9" w14:textId="25C44781" w:rsidR="009B5C51" w:rsidRPr="00865D32" w:rsidRDefault="009B5C51" w:rsidP="009B5C51">
            <w:pPr>
              <w:ind w:left="0"/>
              <w:rPr>
                <w:rFonts w:ascii="Noto Serif" w:hAnsi="Noto Serif" w:cs="Noto Serif"/>
                <w:b/>
                <w:bCs/>
              </w:rPr>
            </w:pPr>
            <w:r w:rsidRPr="00865D32">
              <w:rPr>
                <w:rFonts w:ascii="Noto Serif" w:hAnsi="Noto Serif" w:cs="Noto Serif"/>
                <w:b/>
                <w:bCs/>
                <w:color w:val="064276" w:themeColor="text1"/>
              </w:rPr>
              <w:t>Which CSAP strategies did you utilize for objective #4 during this reporting period. You may select more than one.</w:t>
            </w:r>
          </w:p>
        </w:tc>
      </w:tr>
      <w:tr w:rsidR="009B5C51" w:rsidRPr="00865D32" w14:paraId="1392BB85" w14:textId="77777777" w:rsidTr="00825477">
        <w:tc>
          <w:tcPr>
            <w:tcW w:w="5834" w:type="dxa"/>
          </w:tcPr>
          <w:p w14:paraId="63C15E4B"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92633828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Information Dissemination</w:t>
            </w:r>
          </w:p>
          <w:p w14:paraId="0C4B3DD6"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42215430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Prevention Education</w:t>
            </w:r>
          </w:p>
          <w:p w14:paraId="3D90055F"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17745819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Alternative Activities</w:t>
            </w:r>
          </w:p>
          <w:p w14:paraId="592AE40D"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25631717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Community-Based Process</w:t>
            </w:r>
          </w:p>
        </w:tc>
        <w:tc>
          <w:tcPr>
            <w:tcW w:w="5290" w:type="dxa"/>
          </w:tcPr>
          <w:p w14:paraId="5D7BBF0E"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9931906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Environmental</w:t>
            </w:r>
          </w:p>
          <w:p w14:paraId="6F5D7159"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72182828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Identification and Referral</w:t>
            </w:r>
          </w:p>
          <w:p w14:paraId="6ED2476F"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06994051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Not Applicable</w:t>
            </w:r>
          </w:p>
          <w:p w14:paraId="140B60F1" w14:textId="77777777" w:rsidR="009B5C51" w:rsidRPr="00865D32" w:rsidRDefault="009B5C51" w:rsidP="009B5C51">
            <w:pPr>
              <w:spacing w:before="0"/>
              <w:ind w:left="0"/>
              <w:rPr>
                <w:rFonts w:ascii="Noto Serif" w:hAnsi="Noto Serif" w:cs="Noto Serif"/>
              </w:rPr>
            </w:pPr>
          </w:p>
        </w:tc>
      </w:tr>
      <w:tr w:rsidR="009B5C51" w:rsidRPr="00865D32" w14:paraId="066E9F11" w14:textId="77777777" w:rsidTr="00825477">
        <w:tc>
          <w:tcPr>
            <w:tcW w:w="11124" w:type="dxa"/>
            <w:gridSpan w:val="2"/>
          </w:tcPr>
          <w:p w14:paraId="7F30991B" w14:textId="539C2915" w:rsidR="009B5C51" w:rsidRPr="00865D32" w:rsidRDefault="009B5C51" w:rsidP="009B5C51">
            <w:pPr>
              <w:ind w:left="0"/>
              <w:rPr>
                <w:rFonts w:ascii="Noto Serif" w:hAnsi="Noto Serif" w:cs="Noto Serif"/>
                <w:b/>
                <w:bCs/>
                <w:color w:val="064276" w:themeColor="text1"/>
              </w:rPr>
            </w:pPr>
            <w:r w:rsidRPr="00865D32">
              <w:rPr>
                <w:rFonts w:ascii="Noto Serif" w:hAnsi="Noto Serif" w:cs="Noto Serif"/>
                <w:b/>
                <w:bCs/>
                <w:color w:val="064276" w:themeColor="text1"/>
              </w:rPr>
              <w:t>Which levels of the Social Ecology were impacted by objective #1 during this reporting period. You may select more than one.</w:t>
            </w:r>
          </w:p>
        </w:tc>
      </w:tr>
      <w:tr w:rsidR="009B5C51" w:rsidRPr="00865D32" w14:paraId="6F4D4495" w14:textId="77777777" w:rsidTr="00825477">
        <w:tc>
          <w:tcPr>
            <w:tcW w:w="5834" w:type="dxa"/>
          </w:tcPr>
          <w:p w14:paraId="5CD90533"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6588152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Individual Level</w:t>
            </w:r>
          </w:p>
          <w:p w14:paraId="0CA94DF2"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76268609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Relationship/Interpersonal Level</w:t>
            </w:r>
          </w:p>
        </w:tc>
        <w:tc>
          <w:tcPr>
            <w:tcW w:w="5290" w:type="dxa"/>
          </w:tcPr>
          <w:p w14:paraId="561FFD47"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5339856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 Level</w:t>
            </w:r>
          </w:p>
          <w:p w14:paraId="244467C2"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87580701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Societal Level </w:t>
            </w:r>
          </w:p>
        </w:tc>
      </w:tr>
      <w:tr w:rsidR="009B5C51" w:rsidRPr="00865D32" w14:paraId="785E8478" w14:textId="77777777" w:rsidTr="00825477">
        <w:tc>
          <w:tcPr>
            <w:tcW w:w="11124" w:type="dxa"/>
            <w:gridSpan w:val="2"/>
          </w:tcPr>
          <w:p w14:paraId="35AE119D" w14:textId="327C3777" w:rsidR="009B5C51" w:rsidRPr="00865D32" w:rsidRDefault="009B5C51" w:rsidP="009B5C51">
            <w:pPr>
              <w:spacing w:before="60"/>
              <w:ind w:left="0"/>
              <w:rPr>
                <w:rFonts w:ascii="Noto Serif" w:hAnsi="Noto Serif" w:cs="Noto Serif"/>
              </w:rPr>
            </w:pPr>
            <w:r w:rsidRPr="00865D32">
              <w:rPr>
                <w:rFonts w:ascii="Noto Serif" w:hAnsi="Noto Serif" w:cs="Noto Serif"/>
                <w:b/>
                <w:bCs/>
                <w:color w:val="064276" w:themeColor="text1"/>
              </w:rPr>
              <w:t>Please indicate which activities were implemented by category during this reporting period under objective #4. You may select more than one.</w:t>
            </w:r>
          </w:p>
          <w:p w14:paraId="0F077E64" w14:textId="77777777" w:rsidR="009B5C51" w:rsidRPr="00865D32" w:rsidRDefault="009B5C51" w:rsidP="009B5C51">
            <w:pPr>
              <w:spacing w:before="30"/>
              <w:ind w:left="0"/>
              <w:rPr>
                <w:rFonts w:ascii="Noto Serif" w:hAnsi="Noto Serif" w:cs="Noto Serif"/>
              </w:rPr>
            </w:pPr>
            <w:r w:rsidRPr="00865D32">
              <w:rPr>
                <w:rFonts w:ascii="Noto Serif" w:hAnsi="Noto Serif" w:cs="Noto Serif"/>
              </w:rPr>
              <w:lastRenderedPageBreak/>
              <w:t xml:space="preserve">       </w:t>
            </w:r>
            <w:sdt>
              <w:sdtPr>
                <w:rPr>
                  <w:rFonts w:ascii="Noto Serif" w:hAnsi="Noto Serif" w:cs="Noto Serif"/>
                </w:rPr>
                <w:id w:val="-73000590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Awareness/Education Presentation: Stand-Alone</w:t>
            </w:r>
          </w:p>
          <w:p w14:paraId="2D888012" w14:textId="77777777" w:rsidR="009B5C51" w:rsidRPr="00865D32" w:rsidRDefault="009B5C51" w:rsidP="009B5C51">
            <w:pPr>
              <w:spacing w:before="3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71696274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Awareness/Education Presentation: Integrated</w:t>
            </w:r>
          </w:p>
          <w:p w14:paraId="68A5FFCA" w14:textId="77777777" w:rsidR="009B5C51" w:rsidRPr="00865D32" w:rsidRDefault="009B5C51" w:rsidP="009B5C51">
            <w:pPr>
              <w:spacing w:before="3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8137202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Integrated  Curriculum</w:t>
            </w:r>
          </w:p>
          <w:p w14:paraId="4352CCA3" w14:textId="77777777" w:rsidR="009B5C51" w:rsidRPr="00865D32" w:rsidRDefault="009B5C51" w:rsidP="009B5C51">
            <w:pPr>
              <w:spacing w:before="3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1900944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Gambling Specific Curriculum</w:t>
            </w:r>
          </w:p>
          <w:p w14:paraId="5A816467" w14:textId="77777777" w:rsidR="009B5C51" w:rsidRPr="00865D32" w:rsidRDefault="009B5C51" w:rsidP="009B5C51">
            <w:pPr>
              <w:spacing w:before="3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9108933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Exhibits/Fairs/Tabling Events</w:t>
            </w:r>
          </w:p>
          <w:p w14:paraId="30F59F6E" w14:textId="77777777" w:rsidR="009B5C51" w:rsidRPr="00865D32" w:rsidRDefault="009B5C51" w:rsidP="009B5C51">
            <w:pPr>
              <w:spacing w:before="3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36860000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Alternative Activities (ATOD &amp; G free healthy activities)</w:t>
            </w:r>
          </w:p>
          <w:p w14:paraId="59F21AE6" w14:textId="77777777" w:rsidR="009B5C51" w:rsidRPr="00865D32" w:rsidRDefault="009B5C51" w:rsidP="009B5C51">
            <w:pPr>
              <w:spacing w:before="3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40581595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Content Development (e.g., presentations, handouts, social media, newsletters)</w:t>
            </w:r>
          </w:p>
          <w:p w14:paraId="37FEBE86" w14:textId="77777777" w:rsidR="009B5C51" w:rsidRPr="00865D32" w:rsidRDefault="009B5C51" w:rsidP="009B5C51">
            <w:pPr>
              <w:spacing w:before="3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68065164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Research (e.g., literature review)</w:t>
            </w:r>
          </w:p>
          <w:p w14:paraId="42DFF3C5" w14:textId="77777777" w:rsidR="009B5C51" w:rsidRPr="00865D32" w:rsidRDefault="009B5C51" w:rsidP="009B5C51">
            <w:pPr>
              <w:spacing w:before="3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13097289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Material Dissemination</w:t>
            </w:r>
          </w:p>
          <w:p w14:paraId="2497A549" w14:textId="77777777" w:rsidR="009B5C51" w:rsidRPr="00865D32" w:rsidRDefault="009B5C51" w:rsidP="009B5C51">
            <w:pPr>
              <w:spacing w:before="3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31300272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 Partnership/Capacity Building</w:t>
            </w:r>
          </w:p>
          <w:p w14:paraId="68AC9764" w14:textId="77777777" w:rsidR="009B5C51" w:rsidRPr="00865D32" w:rsidRDefault="009B5C51" w:rsidP="009B5C51">
            <w:pPr>
              <w:spacing w:before="3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6475951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Gambling in the Workplace Policy Work</w:t>
            </w:r>
          </w:p>
          <w:p w14:paraId="4038C82C" w14:textId="69D4ADCF" w:rsidR="009B5C51" w:rsidRPr="00865D32" w:rsidRDefault="009B5C51" w:rsidP="009B5C51">
            <w:pPr>
              <w:spacing w:before="3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91311494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Skill Building (activities that build resilience, refusal skills, decision making etc.)</w:t>
            </w:r>
          </w:p>
          <w:p w14:paraId="5D640897" w14:textId="777FDCD8" w:rsidR="009B5C51" w:rsidRPr="00865D32" w:rsidRDefault="009B5C51" w:rsidP="009B5C51">
            <w:pPr>
              <w:spacing w:before="3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7512065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Professional Development Training (self or program staff)</w:t>
            </w:r>
          </w:p>
          <w:p w14:paraId="5A9E54FC" w14:textId="2DEB0D24" w:rsidR="009B5C51" w:rsidRPr="00865D32" w:rsidRDefault="009B5C51" w:rsidP="009B5C51">
            <w:pPr>
              <w:spacing w:before="3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52937076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Other (please specify)  </w:t>
            </w:r>
            <w:sdt>
              <w:sdtPr>
                <w:rPr>
                  <w:rFonts w:ascii="Noto Serif" w:hAnsi="Noto Serif" w:cs="Noto Serif"/>
                </w:rPr>
                <w:id w:val="1788536779"/>
                <w:placeholder>
                  <w:docPart w:val="ACD8B23A881A488988B1B6C33500BA15"/>
                </w:placeholder>
                <w:showingPlcHdr/>
                <w15:color w:val="000000"/>
                <w:text w:multiLine="1"/>
              </w:sdtPr>
              <w:sdtEndPr/>
              <w:sdtContent>
                <w:r w:rsidRPr="00865D32">
                  <w:rPr>
                    <w:rStyle w:val="PlaceholderText"/>
                    <w:rFonts w:ascii="Noto Serif" w:hAnsi="Noto Serif" w:cs="Noto Serif"/>
                    <w:color w:val="auto"/>
                  </w:rPr>
                  <w:t>Click or tap here to enter text.</w:t>
                </w:r>
              </w:sdtContent>
            </w:sdt>
          </w:p>
          <w:p w14:paraId="5AAEA0DF" w14:textId="072F21FD" w:rsidR="009B5C51" w:rsidRPr="00865D32" w:rsidRDefault="009B5C51" w:rsidP="009B5C51">
            <w:pPr>
              <w:spacing w:before="30"/>
              <w:ind w:left="0"/>
              <w:rPr>
                <w:rFonts w:ascii="Noto Serif" w:hAnsi="Noto Serif" w:cs="Noto Serif"/>
              </w:rPr>
            </w:pPr>
            <w:r w:rsidRPr="00865D32">
              <w:rPr>
                <w:rFonts w:ascii="Noto Serif" w:hAnsi="Noto Serif" w:cs="Noto Serif"/>
              </w:rPr>
              <w:t xml:space="preserve"> </w:t>
            </w:r>
          </w:p>
        </w:tc>
      </w:tr>
      <w:tr w:rsidR="009B5C51" w:rsidRPr="00865D32" w14:paraId="03D30763" w14:textId="77777777" w:rsidTr="00825477">
        <w:tc>
          <w:tcPr>
            <w:tcW w:w="11124" w:type="dxa"/>
            <w:gridSpan w:val="2"/>
          </w:tcPr>
          <w:p w14:paraId="5C59DB15" w14:textId="77777777" w:rsidR="00686668" w:rsidRPr="00686668" w:rsidRDefault="00686668" w:rsidP="00686668">
            <w:pPr>
              <w:spacing w:before="120"/>
              <w:ind w:left="0"/>
              <w:rPr>
                <w:rFonts w:ascii="Noto Serif" w:hAnsi="Noto Serif" w:cs="Noto Serif"/>
                <w:b/>
                <w:bCs/>
                <w:color w:val="064276" w:themeColor="text1"/>
              </w:rPr>
            </w:pPr>
            <w:r w:rsidRPr="00686668">
              <w:rPr>
                <w:rFonts w:ascii="Noto Serif" w:hAnsi="Noto Serif" w:cs="Noto Serif"/>
                <w:b/>
                <w:bCs/>
                <w:color w:val="064276" w:themeColor="text1"/>
              </w:rPr>
              <w:lastRenderedPageBreak/>
              <w:t>If you implemented a media campaign under Objective #4 during this reporting period, indicate what type(s) of media utilized. You may select more than one.</w:t>
            </w:r>
          </w:p>
          <w:p w14:paraId="7E369B5A"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Did not implement media campaign this quarter</w:t>
            </w:r>
          </w:p>
          <w:p w14:paraId="0FF2CD06"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Television PSA/Ad (PSA: Public Service Announcement)</w:t>
            </w:r>
          </w:p>
          <w:p w14:paraId="70B0266F" w14:textId="0F4B251F"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Social </w:t>
            </w:r>
            <w:r w:rsidR="008571EA">
              <w:rPr>
                <w:rFonts w:ascii="Noto Serif" w:hAnsi="Noto Serif" w:cs="Noto Serif"/>
              </w:rPr>
              <w:t>M</w:t>
            </w:r>
            <w:r w:rsidRPr="00686668">
              <w:rPr>
                <w:rFonts w:ascii="Noto Serif" w:hAnsi="Noto Serif" w:cs="Noto Serif"/>
              </w:rPr>
              <w:t>edia (Facebook, Instagram etc.)</w:t>
            </w:r>
          </w:p>
          <w:p w14:paraId="30BF6690"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Radio PSA/Ad</w:t>
            </w:r>
          </w:p>
          <w:p w14:paraId="39CE6E11"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Billboard</w:t>
            </w:r>
          </w:p>
          <w:p w14:paraId="3F614E27"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Movie Theatre Ad</w:t>
            </w:r>
          </w:p>
          <w:p w14:paraId="13000F0E"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Print Article/Newsletter/Ad</w:t>
            </w:r>
          </w:p>
          <w:p w14:paraId="044E3A3F"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Other (please specify)  Click or tap here to enter text.</w:t>
            </w:r>
          </w:p>
          <w:p w14:paraId="5DCFB156" w14:textId="77777777" w:rsidR="009B5C51" w:rsidRPr="00865D32" w:rsidRDefault="009B5C51" w:rsidP="009B5C51">
            <w:pPr>
              <w:spacing w:before="120"/>
              <w:ind w:left="0"/>
              <w:rPr>
                <w:rFonts w:ascii="Noto Serif" w:hAnsi="Noto Serif" w:cs="Noto Serif"/>
                <w:b/>
                <w:bCs/>
                <w:color w:val="064276" w:themeColor="text1"/>
              </w:rPr>
            </w:pPr>
          </w:p>
        </w:tc>
      </w:tr>
      <w:tr w:rsidR="009B5C51" w:rsidRPr="00865D32" w14:paraId="455B6064" w14:textId="77777777" w:rsidTr="00825477">
        <w:tc>
          <w:tcPr>
            <w:tcW w:w="11124" w:type="dxa"/>
            <w:gridSpan w:val="2"/>
          </w:tcPr>
          <w:p w14:paraId="5D0CDA4A" w14:textId="2C8993D7" w:rsidR="009B5C51" w:rsidRPr="00865D32" w:rsidRDefault="009B5C51" w:rsidP="009B5C51">
            <w:pPr>
              <w:spacing w:before="0"/>
              <w:ind w:left="0"/>
              <w:rPr>
                <w:rFonts w:ascii="Noto Serif" w:hAnsi="Noto Serif" w:cs="Noto Serif"/>
                <w:b/>
                <w:bCs/>
                <w:color w:val="064276" w:themeColor="text1"/>
              </w:rPr>
            </w:pPr>
            <w:r w:rsidRPr="00865D32">
              <w:rPr>
                <w:rFonts w:ascii="Noto Serif" w:hAnsi="Noto Serif" w:cs="Noto Serif"/>
                <w:b/>
                <w:bCs/>
                <w:color w:val="064276" w:themeColor="text1"/>
              </w:rPr>
              <w:lastRenderedPageBreak/>
              <w:t>Please indicate the percentage of your activities during this reporting period under objective #4 that problem gambling is integrated into the activity, and percentage of activities that problem gambling is a stand-alone activity.</w:t>
            </w:r>
          </w:p>
          <w:p w14:paraId="5D2DFC1A" w14:textId="77777777" w:rsidR="009B5C51" w:rsidRPr="00865D32" w:rsidRDefault="009B5C51" w:rsidP="009B5C51">
            <w:pPr>
              <w:spacing w:before="0"/>
              <w:ind w:left="0"/>
              <w:rPr>
                <w:rFonts w:ascii="Noto Serif" w:hAnsi="Noto Serif" w:cs="Noto Serif"/>
              </w:rPr>
            </w:pPr>
            <w:r w:rsidRPr="00865D32">
              <w:rPr>
                <w:rFonts w:ascii="Noto Serif" w:hAnsi="Noto Serif" w:cs="Noto Serif"/>
                <w:color w:val="064276" w:themeColor="text1"/>
              </w:rPr>
              <w:t xml:space="preserve">   </w:t>
            </w:r>
            <w:sdt>
              <w:sdtPr>
                <w:rPr>
                  <w:rFonts w:ascii="Noto Serif" w:hAnsi="Noto Serif" w:cs="Noto Serif"/>
                  <w:color w:val="064276" w:themeColor="text1"/>
                </w:rPr>
                <w:alias w:val="% Integrated"/>
                <w:tag w:val="% Integrated"/>
                <w:id w:val="1486516894"/>
                <w:placeholder>
                  <w:docPart w:val="B7E2D8286EA54295BDCC36272820486E"/>
                </w:placeholder>
                <w:showingPlcHdr/>
                <w:dropDownList>
                  <w:listItem w:value="Choose an item."/>
                  <w:listItem w:displayText="10" w:value="10"/>
                  <w:listItem w:displayText="0" w:value="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865D32">
                  <w:rPr>
                    <w:rStyle w:val="PlaceholderText"/>
                    <w:rFonts w:ascii="Noto Serif" w:hAnsi="Noto Serif" w:cs="Noto Serif"/>
                    <w:color w:val="auto"/>
                  </w:rPr>
                  <w:t>Choose an item.</w:t>
                </w:r>
              </w:sdtContent>
            </w:sdt>
            <w:r w:rsidRPr="00865D32">
              <w:rPr>
                <w:rFonts w:ascii="Noto Serif" w:hAnsi="Noto Serif" w:cs="Noto Serif"/>
                <w:color w:val="064276" w:themeColor="text1"/>
              </w:rPr>
              <w:t xml:space="preserve"> </w:t>
            </w:r>
            <w:r w:rsidRPr="00865D32">
              <w:rPr>
                <w:rFonts w:ascii="Noto Serif" w:hAnsi="Noto Serif" w:cs="Noto Serif"/>
              </w:rPr>
              <w:t>% Integrated Activities – estimate utilizing drop down menu</w:t>
            </w:r>
          </w:p>
          <w:p w14:paraId="511F3BE6" w14:textId="482D52DA"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alias w:val="Stand Alone"/>
                <w:tag w:val="Stand Alone"/>
                <w:id w:val="1652565288"/>
                <w:placeholder>
                  <w:docPart w:val="BB47F4BF8E2144BF9D231EF9AA9D9685"/>
                </w:placeholder>
                <w:showingPlcHdr/>
                <w:dropDownList>
                  <w:listItem w:value="Choose an item."/>
                  <w:listItem w:displayText="10" w:value="10"/>
                  <w:listItem w:displayText="0" w:value="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865D32">
                  <w:rPr>
                    <w:rStyle w:val="PlaceholderText"/>
                    <w:rFonts w:ascii="Noto Serif" w:hAnsi="Noto Serif" w:cs="Noto Serif"/>
                    <w:color w:val="auto"/>
                  </w:rPr>
                  <w:t>Choose an item.</w:t>
                </w:r>
              </w:sdtContent>
            </w:sdt>
            <w:r w:rsidRPr="00865D32">
              <w:rPr>
                <w:rFonts w:ascii="Noto Serif" w:hAnsi="Noto Serif" w:cs="Noto Serif"/>
              </w:rPr>
              <w:t xml:space="preserve"> % Stand-Alone Activities – estimate utilizing drop down menu</w:t>
            </w:r>
          </w:p>
          <w:p w14:paraId="3649B96D" w14:textId="51DD6362" w:rsidR="009B5C51" w:rsidRPr="00865D32" w:rsidRDefault="009B5C51" w:rsidP="009B5C51">
            <w:pPr>
              <w:spacing w:before="0"/>
              <w:ind w:left="0"/>
              <w:rPr>
                <w:rFonts w:ascii="Noto Serif" w:hAnsi="Noto Serif" w:cs="Noto Serif"/>
              </w:rPr>
            </w:pPr>
          </w:p>
        </w:tc>
      </w:tr>
      <w:tr w:rsidR="009B5C51" w:rsidRPr="00865D32" w14:paraId="2072C2B8" w14:textId="77777777" w:rsidTr="00825477">
        <w:tc>
          <w:tcPr>
            <w:tcW w:w="11124" w:type="dxa"/>
            <w:gridSpan w:val="2"/>
          </w:tcPr>
          <w:p w14:paraId="5D8DB557" w14:textId="7A8CB2C8" w:rsidR="009B5C51" w:rsidRPr="00865D32" w:rsidRDefault="009B5C51" w:rsidP="009B5C51">
            <w:pPr>
              <w:spacing w:before="0"/>
              <w:ind w:left="0"/>
              <w:rPr>
                <w:rFonts w:ascii="Noto Serif" w:hAnsi="Noto Serif" w:cs="Noto Serif"/>
                <w:b/>
                <w:bCs/>
              </w:rPr>
            </w:pPr>
            <w:r w:rsidRPr="00865D32">
              <w:rPr>
                <w:rFonts w:ascii="Noto Serif" w:hAnsi="Noto Serif" w:cs="Noto Serif"/>
                <w:b/>
                <w:bCs/>
                <w:color w:val="064276" w:themeColor="text1"/>
              </w:rPr>
              <w:t>Please identify the partnerships involved in or developed for implmenting objective #4 during this reporting period. You may select more than one.</w:t>
            </w:r>
          </w:p>
        </w:tc>
      </w:tr>
      <w:tr w:rsidR="009B5C51" w:rsidRPr="00865D32" w14:paraId="411B4C2B" w14:textId="77777777" w:rsidTr="00825477">
        <w:tc>
          <w:tcPr>
            <w:tcW w:w="11124" w:type="dxa"/>
            <w:gridSpan w:val="2"/>
          </w:tcPr>
          <w:p w14:paraId="6DA4C6D6"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418555157"/>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Substance Use Disorder Treatment</w:t>
            </w:r>
          </w:p>
          <w:p w14:paraId="656CF035"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74807617"/>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Education System K-12 </w:t>
            </w:r>
          </w:p>
          <w:p w14:paraId="1F4813D2"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05124111"/>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Higher Education – College, University etc.</w:t>
            </w:r>
          </w:p>
          <w:p w14:paraId="2B2D2EB7"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268434446"/>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Criminal Justice System (Juvenile/Adult)</w:t>
            </w:r>
          </w:p>
          <w:p w14:paraId="7F65EAA2"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73083018"/>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Suicide Prevention</w:t>
            </w:r>
          </w:p>
          <w:p w14:paraId="03E745FC"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150639830"/>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Physical Health (Nutrition/Activity)</w:t>
            </w:r>
          </w:p>
          <w:p w14:paraId="5A749535"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605559194"/>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Physical Health (Reproductive/Healthy Relationships)</w:t>
            </w:r>
          </w:p>
          <w:p w14:paraId="458D0917"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050138295"/>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Mental Health</w:t>
            </w:r>
          </w:p>
          <w:p w14:paraId="4EA29457"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393783257"/>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Older Adult</w:t>
            </w:r>
          </w:p>
          <w:p w14:paraId="4E21B767" w14:textId="71453D31" w:rsidR="009B5C51" w:rsidRPr="00865D32" w:rsidRDefault="003C2831" w:rsidP="009B5C51">
            <w:pPr>
              <w:spacing w:before="60"/>
              <w:ind w:left="720"/>
              <w:rPr>
                <w:rFonts w:ascii="Noto Serif" w:hAnsi="Noto Serif" w:cs="Noto Serif"/>
              </w:rPr>
            </w:pPr>
            <w:sdt>
              <w:sdtPr>
                <w:rPr>
                  <w:rFonts w:ascii="Noto Serif" w:hAnsi="Noto Serif" w:cs="Noto Serif"/>
                </w:rPr>
                <w:id w:val="-2063388366"/>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Problem Gambling Treatment</w:t>
            </w:r>
          </w:p>
          <w:p w14:paraId="7E85D689" w14:textId="3509D22F" w:rsidR="009B5C51" w:rsidRPr="00865D32" w:rsidRDefault="003C2831" w:rsidP="009B5C51">
            <w:pPr>
              <w:spacing w:before="60"/>
              <w:ind w:left="720"/>
              <w:rPr>
                <w:rFonts w:ascii="Noto Serif" w:hAnsi="Noto Serif" w:cs="Noto Serif"/>
              </w:rPr>
            </w:pPr>
            <w:sdt>
              <w:sdtPr>
                <w:rPr>
                  <w:rFonts w:ascii="Noto Serif" w:hAnsi="Noto Serif" w:cs="Noto Serif"/>
                </w:rPr>
                <w:id w:val="-1494101209"/>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Mental Health Prevention &amp; Promotion</w:t>
            </w:r>
          </w:p>
          <w:p w14:paraId="6F844A17" w14:textId="1D035C98" w:rsidR="009B5C51" w:rsidRPr="00865D32" w:rsidRDefault="003C2831" w:rsidP="009B5C51">
            <w:pPr>
              <w:spacing w:before="60"/>
              <w:ind w:left="720"/>
              <w:rPr>
                <w:rFonts w:ascii="Noto Serif" w:hAnsi="Noto Serif" w:cs="Noto Serif"/>
              </w:rPr>
            </w:pPr>
            <w:sdt>
              <w:sdtPr>
                <w:rPr>
                  <w:rFonts w:ascii="Noto Serif" w:hAnsi="Noto Serif" w:cs="Noto Serif"/>
                </w:rPr>
                <w:id w:val="-660923267"/>
                <w14:checkbox>
                  <w14:checked w14:val="0"/>
                  <w14:checkedState w14:val="2612" w14:font="MS Gothic"/>
                  <w14:uncheckedState w14:val="2610" w14:font="MS Gothic"/>
                </w14:checkbox>
              </w:sdtPr>
              <w:sdtEndPr/>
              <w:sdtContent>
                <w:r w:rsidR="008571EA">
                  <w:rPr>
                    <w:rFonts w:ascii="MS Gothic" w:eastAsia="MS Gothic" w:hAnsi="MS Gothic" w:cs="Noto Serif" w:hint="eastAsia"/>
                  </w:rPr>
                  <w:t>☐</w:t>
                </w:r>
              </w:sdtContent>
            </w:sdt>
            <w:r w:rsidR="009B5C51" w:rsidRPr="00865D32">
              <w:rPr>
                <w:rFonts w:ascii="Noto Serif" w:hAnsi="Noto Serif" w:cs="Noto Serif"/>
              </w:rPr>
              <w:t xml:space="preserve">Other (please specify)  </w:t>
            </w:r>
            <w:sdt>
              <w:sdtPr>
                <w:rPr>
                  <w:rFonts w:ascii="Noto Serif" w:hAnsi="Noto Serif" w:cs="Noto Serif"/>
                </w:rPr>
                <w:id w:val="-273171970"/>
                <w:placeholder>
                  <w:docPart w:val="E26AA21339E9410CA716C953BC92B79C"/>
                </w:placeholder>
                <w:showingPlcHdr/>
                <w:text/>
              </w:sdtPr>
              <w:sdtEndPr/>
              <w:sdtContent>
                <w:r w:rsidR="009B5C51" w:rsidRPr="00865D32">
                  <w:rPr>
                    <w:rStyle w:val="PlaceholderText"/>
                    <w:rFonts w:ascii="Noto Serif" w:hAnsi="Noto Serif" w:cs="Noto Serif"/>
                    <w:color w:val="auto"/>
                  </w:rPr>
                  <w:t>Click or tap here to enter text.</w:t>
                </w:r>
              </w:sdtContent>
            </w:sdt>
          </w:p>
        </w:tc>
      </w:tr>
      <w:tr w:rsidR="009B5C51" w:rsidRPr="00865D32" w14:paraId="3A1D9E28" w14:textId="77777777" w:rsidTr="00825477">
        <w:tc>
          <w:tcPr>
            <w:tcW w:w="11124" w:type="dxa"/>
            <w:gridSpan w:val="2"/>
          </w:tcPr>
          <w:p w14:paraId="219C6778" w14:textId="00EC5AF2" w:rsidR="009B5C51" w:rsidRPr="00865D32" w:rsidRDefault="009B5C51" w:rsidP="009B5C51">
            <w:pPr>
              <w:pStyle w:val="Heading2"/>
              <w:shd w:val="clear" w:color="auto" w:fill="E6F0EF" w:themeFill="background2"/>
              <w:ind w:left="0"/>
              <w:rPr>
                <w:rFonts w:ascii="Noto Serif" w:hAnsi="Noto Serif" w:cs="Noto Serif"/>
                <w:sz w:val="26"/>
              </w:rPr>
            </w:pPr>
            <w:r w:rsidRPr="00865D32">
              <w:rPr>
                <w:rFonts w:ascii="Noto Serif" w:hAnsi="Noto Serif" w:cs="Noto Serif"/>
                <w:sz w:val="26"/>
              </w:rPr>
              <w:lastRenderedPageBreak/>
              <w:t>Please list objective #5 from your Problem Gambling Prevention Implementation Plan</w:t>
            </w:r>
          </w:p>
          <w:sdt>
            <w:sdtPr>
              <w:rPr>
                <w:rFonts w:ascii="Noto Serif" w:hAnsi="Noto Serif" w:cs="Noto Serif"/>
              </w:rPr>
              <w:id w:val="-1575123870"/>
              <w:placeholder>
                <w:docPart w:val="8A74237B24964D7F91F61B59229FECB3"/>
              </w:placeholder>
              <w:showingPlcHdr/>
              <w15:color w:val="000000"/>
              <w:text w:multiLine="1"/>
            </w:sdtPr>
            <w:sdtEndPr/>
            <w:sdtContent>
              <w:p w14:paraId="083A2803" w14:textId="77777777" w:rsidR="009B5C51" w:rsidRPr="00865D32" w:rsidRDefault="009B5C51" w:rsidP="009B5C51">
                <w:pPr>
                  <w:ind w:left="0"/>
                  <w:rPr>
                    <w:rFonts w:ascii="Noto Serif" w:hAnsi="Noto Serif" w:cs="Noto Serif"/>
                  </w:rPr>
                </w:pPr>
                <w:r w:rsidRPr="00865D32">
                  <w:rPr>
                    <w:rStyle w:val="PlaceholderText"/>
                    <w:rFonts w:ascii="Noto Serif" w:hAnsi="Noto Serif" w:cs="Noto Serif"/>
                    <w:color w:val="auto"/>
                  </w:rPr>
                  <w:t>Click or tap here to enter text.</w:t>
                </w:r>
              </w:p>
            </w:sdtContent>
          </w:sdt>
        </w:tc>
      </w:tr>
      <w:tr w:rsidR="009B5C51" w:rsidRPr="00865D32" w14:paraId="69238294" w14:textId="77777777" w:rsidTr="00825477">
        <w:tc>
          <w:tcPr>
            <w:tcW w:w="11124" w:type="dxa"/>
            <w:gridSpan w:val="2"/>
          </w:tcPr>
          <w:p w14:paraId="7B9B933A" w14:textId="41C651C3" w:rsidR="009B5C51" w:rsidRPr="00865D32" w:rsidRDefault="009B5C51" w:rsidP="009B5C51">
            <w:pPr>
              <w:pStyle w:val="Heading2"/>
              <w:shd w:val="clear" w:color="auto" w:fill="auto"/>
              <w:ind w:left="0"/>
              <w:rPr>
                <w:rFonts w:ascii="Noto Serif" w:hAnsi="Noto Serif" w:cs="Noto Serif"/>
                <w:sz w:val="26"/>
              </w:rPr>
            </w:pPr>
            <w:r w:rsidRPr="00865D32">
              <w:rPr>
                <w:rFonts w:ascii="Noto Serif" w:hAnsi="Noto Serif" w:cs="Noto Serif"/>
                <w:sz w:val="26"/>
              </w:rPr>
              <w:t xml:space="preserve">Please provide a brief narrative summarizing your progress toward objective #5 during this reporting period. Include key highlights, challenges or barriers, quantity of services (such as number of presentation or events), and any technical assistance needs.  You are encouraged to attach supporting documents or examples of your work when submitting the report. </w:t>
            </w:r>
          </w:p>
          <w:sdt>
            <w:sdtPr>
              <w:rPr>
                <w:rFonts w:ascii="Noto Serif" w:hAnsi="Noto Serif" w:cs="Noto Serif"/>
              </w:rPr>
              <w:id w:val="1729964958"/>
              <w:placeholder>
                <w:docPart w:val="AE5A049E5E314457B30172AC5F5FE6D3"/>
              </w:placeholder>
              <w:showingPlcHdr/>
              <w15:color w:val="000000"/>
              <w:text w:multiLine="1"/>
            </w:sdtPr>
            <w:sdtEndPr/>
            <w:sdtContent>
              <w:p w14:paraId="7F1BD0BB" w14:textId="77777777" w:rsidR="009B5C51" w:rsidRPr="00865D32" w:rsidRDefault="009B5C51" w:rsidP="009B5C51">
                <w:pPr>
                  <w:ind w:left="0"/>
                  <w:rPr>
                    <w:rFonts w:ascii="Noto Serif" w:hAnsi="Noto Serif" w:cs="Noto Serif"/>
                  </w:rPr>
                </w:pPr>
                <w:r w:rsidRPr="00865D32">
                  <w:rPr>
                    <w:rStyle w:val="PlaceholderText"/>
                    <w:rFonts w:ascii="Noto Serif" w:hAnsi="Noto Serif" w:cs="Noto Serif"/>
                    <w:color w:val="auto"/>
                  </w:rPr>
                  <w:t>Click or tap here to enter text.</w:t>
                </w:r>
              </w:p>
            </w:sdtContent>
          </w:sdt>
        </w:tc>
      </w:tr>
      <w:tr w:rsidR="009B5C51" w:rsidRPr="00865D32" w14:paraId="6DF60FA1" w14:textId="77777777" w:rsidTr="00825477">
        <w:tc>
          <w:tcPr>
            <w:tcW w:w="11124" w:type="dxa"/>
            <w:gridSpan w:val="2"/>
          </w:tcPr>
          <w:p w14:paraId="1255504B" w14:textId="4C8F6A4D" w:rsidR="009B5C51" w:rsidRPr="00865D32" w:rsidRDefault="009B5C51" w:rsidP="009B5C51">
            <w:pPr>
              <w:ind w:left="0"/>
              <w:rPr>
                <w:rFonts w:ascii="Noto Serif" w:hAnsi="Noto Serif" w:cs="Noto Serif"/>
                <w:b/>
                <w:bCs/>
              </w:rPr>
            </w:pPr>
            <w:r w:rsidRPr="00865D32">
              <w:rPr>
                <w:rFonts w:ascii="Noto Serif" w:hAnsi="Noto Serif" w:cs="Noto Serif"/>
                <w:b/>
                <w:bCs/>
                <w:color w:val="064276" w:themeColor="text1"/>
              </w:rPr>
              <w:t>Please indicate the focus population by age served for the objective #5 during this reporting period. You may select more than one.</w:t>
            </w:r>
          </w:p>
        </w:tc>
      </w:tr>
      <w:tr w:rsidR="009B5C51" w:rsidRPr="00865D32" w14:paraId="6A24CE66" w14:textId="77777777" w:rsidTr="00825477">
        <w:tc>
          <w:tcPr>
            <w:tcW w:w="5834" w:type="dxa"/>
          </w:tcPr>
          <w:p w14:paraId="13C29125"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96279622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0-11</w:t>
            </w:r>
          </w:p>
          <w:p w14:paraId="2A470372"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05311110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12-17</w:t>
            </w:r>
          </w:p>
          <w:p w14:paraId="015BFF70"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89245450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18-24</w:t>
            </w:r>
          </w:p>
        </w:tc>
        <w:tc>
          <w:tcPr>
            <w:tcW w:w="5290" w:type="dxa"/>
          </w:tcPr>
          <w:p w14:paraId="4163290E"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0301681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25-44</w:t>
            </w:r>
          </w:p>
          <w:p w14:paraId="142ACEDD"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44268759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45-64</w:t>
            </w:r>
          </w:p>
          <w:p w14:paraId="494EABE2"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12904046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65 and over</w:t>
            </w:r>
          </w:p>
        </w:tc>
      </w:tr>
      <w:tr w:rsidR="009B5C51" w:rsidRPr="00865D32" w14:paraId="56E5158F" w14:textId="77777777" w:rsidTr="00825477">
        <w:tc>
          <w:tcPr>
            <w:tcW w:w="11124" w:type="dxa"/>
            <w:gridSpan w:val="2"/>
          </w:tcPr>
          <w:p w14:paraId="210EFBF8" w14:textId="0D3652FB" w:rsidR="009B5C51" w:rsidRPr="00865D32" w:rsidRDefault="009B5C51" w:rsidP="009B5C51">
            <w:pPr>
              <w:ind w:left="0"/>
              <w:rPr>
                <w:rFonts w:ascii="Noto Serif" w:hAnsi="Noto Serif" w:cs="Noto Serif"/>
                <w:b/>
                <w:bCs/>
              </w:rPr>
            </w:pPr>
            <w:r w:rsidRPr="00865D32">
              <w:rPr>
                <w:rFonts w:ascii="Noto Serif" w:hAnsi="Noto Serif" w:cs="Noto Serif"/>
                <w:b/>
                <w:bCs/>
                <w:color w:val="064276" w:themeColor="text1"/>
              </w:rPr>
              <w:t>Which CSAP strategies did you utilize for objective #5 during this reporting period. You may select more than one.</w:t>
            </w:r>
          </w:p>
        </w:tc>
      </w:tr>
      <w:tr w:rsidR="009B5C51" w:rsidRPr="00865D32" w14:paraId="643A0103" w14:textId="77777777" w:rsidTr="00825477">
        <w:tc>
          <w:tcPr>
            <w:tcW w:w="5834" w:type="dxa"/>
          </w:tcPr>
          <w:p w14:paraId="2D78FF31"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70132093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Information Dissemination</w:t>
            </w:r>
          </w:p>
          <w:p w14:paraId="15E2D864"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94650216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Prevention Education</w:t>
            </w:r>
          </w:p>
          <w:p w14:paraId="3A9422C9"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61482253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Alternative Activities</w:t>
            </w:r>
          </w:p>
          <w:p w14:paraId="6007442C"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4857735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Community-Based Process</w:t>
            </w:r>
          </w:p>
        </w:tc>
        <w:tc>
          <w:tcPr>
            <w:tcW w:w="5290" w:type="dxa"/>
          </w:tcPr>
          <w:p w14:paraId="11CF2CF2"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78746531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Environmental</w:t>
            </w:r>
          </w:p>
          <w:p w14:paraId="53FBF50A"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75828565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Identification and Referral</w:t>
            </w:r>
          </w:p>
          <w:p w14:paraId="03F45229"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819244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Not Applicable</w:t>
            </w:r>
          </w:p>
          <w:p w14:paraId="4F0093FC" w14:textId="77777777" w:rsidR="009B5C51" w:rsidRPr="00865D32" w:rsidRDefault="009B5C51" w:rsidP="009B5C51">
            <w:pPr>
              <w:spacing w:before="0"/>
              <w:ind w:left="0"/>
              <w:rPr>
                <w:rFonts w:ascii="Noto Serif" w:hAnsi="Noto Serif" w:cs="Noto Serif"/>
              </w:rPr>
            </w:pPr>
          </w:p>
        </w:tc>
      </w:tr>
      <w:tr w:rsidR="009B5C51" w:rsidRPr="00865D32" w14:paraId="2F1B7887" w14:textId="77777777" w:rsidTr="00825477">
        <w:tc>
          <w:tcPr>
            <w:tcW w:w="11124" w:type="dxa"/>
            <w:gridSpan w:val="2"/>
          </w:tcPr>
          <w:p w14:paraId="2045C175" w14:textId="78D64366" w:rsidR="009B5C51" w:rsidRPr="00865D32" w:rsidRDefault="009B5C51" w:rsidP="009B5C51">
            <w:pPr>
              <w:ind w:left="0"/>
              <w:rPr>
                <w:rFonts w:ascii="Noto Serif" w:hAnsi="Noto Serif" w:cs="Noto Serif"/>
                <w:b/>
                <w:bCs/>
                <w:color w:val="064276" w:themeColor="text1"/>
              </w:rPr>
            </w:pPr>
            <w:r w:rsidRPr="00865D32">
              <w:rPr>
                <w:rFonts w:ascii="Noto Serif" w:hAnsi="Noto Serif" w:cs="Noto Serif"/>
                <w:b/>
                <w:bCs/>
                <w:color w:val="064276" w:themeColor="text1"/>
              </w:rPr>
              <w:t>Which levels of the Social Ecology were impacted by objective #5 during this reporting period. You may select more than one.</w:t>
            </w:r>
          </w:p>
        </w:tc>
      </w:tr>
      <w:tr w:rsidR="009B5C51" w:rsidRPr="00865D32" w14:paraId="54CBB0FD" w14:textId="77777777" w:rsidTr="00825477">
        <w:tc>
          <w:tcPr>
            <w:tcW w:w="5834" w:type="dxa"/>
          </w:tcPr>
          <w:p w14:paraId="4BEB9069"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80843021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Individual Level</w:t>
            </w:r>
          </w:p>
          <w:p w14:paraId="270FDCEB"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09682933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Relationship/Interpersonal Level</w:t>
            </w:r>
          </w:p>
        </w:tc>
        <w:tc>
          <w:tcPr>
            <w:tcW w:w="5290" w:type="dxa"/>
          </w:tcPr>
          <w:p w14:paraId="269AF5DE"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42323828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 Level</w:t>
            </w:r>
          </w:p>
          <w:p w14:paraId="21D71EF7"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35585601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Societal Level </w:t>
            </w:r>
          </w:p>
        </w:tc>
      </w:tr>
      <w:tr w:rsidR="009B5C51" w:rsidRPr="00865D32" w14:paraId="15CB6EC7" w14:textId="77777777" w:rsidTr="00825477">
        <w:tc>
          <w:tcPr>
            <w:tcW w:w="11124" w:type="dxa"/>
            <w:gridSpan w:val="2"/>
          </w:tcPr>
          <w:p w14:paraId="6022C330" w14:textId="0FA4F40D" w:rsidR="009B5C51" w:rsidRPr="00865D32" w:rsidRDefault="009B5C51" w:rsidP="009B5C51">
            <w:pPr>
              <w:spacing w:before="60"/>
              <w:ind w:left="0"/>
              <w:rPr>
                <w:rFonts w:ascii="Noto Serif" w:hAnsi="Noto Serif" w:cs="Noto Serif"/>
              </w:rPr>
            </w:pPr>
            <w:r w:rsidRPr="00865D32">
              <w:rPr>
                <w:rFonts w:ascii="Noto Serif" w:hAnsi="Noto Serif" w:cs="Noto Serif"/>
                <w:b/>
                <w:bCs/>
                <w:color w:val="064276" w:themeColor="text1"/>
              </w:rPr>
              <w:t>Please indicate which activities were implemented by category during this reporting period under objective #5. You may select more than one.</w:t>
            </w:r>
          </w:p>
          <w:p w14:paraId="1488EF31"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lastRenderedPageBreak/>
              <w:t xml:space="preserve">       </w:t>
            </w:r>
            <w:sdt>
              <w:sdtPr>
                <w:rPr>
                  <w:rFonts w:ascii="Noto Serif" w:hAnsi="Noto Serif" w:cs="Noto Serif"/>
                </w:rPr>
                <w:id w:val="111925805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Awareness/Education Presentation: Stand-Alone</w:t>
            </w:r>
          </w:p>
          <w:p w14:paraId="644CD462"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5621046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Awareness/Education Presentation: Integrated</w:t>
            </w:r>
          </w:p>
          <w:p w14:paraId="727CAC88"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82694923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Integrated  Curriculum</w:t>
            </w:r>
          </w:p>
          <w:p w14:paraId="33F3E40E"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32702010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Gambling Specific Curriculum</w:t>
            </w:r>
          </w:p>
          <w:p w14:paraId="2E80B04C"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64000666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Exhibits/Fairs/Tabling Events</w:t>
            </w:r>
          </w:p>
          <w:p w14:paraId="19F82AD4"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99850661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Alternative Activities (ATOD &amp; G free healthy activities)</w:t>
            </w:r>
          </w:p>
          <w:p w14:paraId="608FCAF9"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99322196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Content Development (e.g., presentations, handouts, social media, newsletters)</w:t>
            </w:r>
          </w:p>
          <w:p w14:paraId="076AA8FF"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35900285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Research (e.g., literature review)</w:t>
            </w:r>
          </w:p>
          <w:p w14:paraId="21E1FFC0"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77220254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Material Dissemination</w:t>
            </w:r>
          </w:p>
          <w:p w14:paraId="761D3CAB"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48427703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 Partnership/Capacity Building</w:t>
            </w:r>
          </w:p>
          <w:p w14:paraId="5AAD56BE"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11096112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Gambling in the Workplace Policy Work</w:t>
            </w:r>
          </w:p>
          <w:p w14:paraId="46E5A325" w14:textId="460A4C8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02189407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Skill Building (activities that build resilience, refusal skills, decision making etc.)</w:t>
            </w:r>
          </w:p>
          <w:p w14:paraId="72B0A066" w14:textId="37CF304D"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94349573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Professional Development Training (self or program staff)</w:t>
            </w:r>
          </w:p>
          <w:p w14:paraId="15B57441" w14:textId="66976956"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77971628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Other (please specify) </w:t>
            </w:r>
            <w:sdt>
              <w:sdtPr>
                <w:rPr>
                  <w:rFonts w:ascii="Noto Serif" w:hAnsi="Noto Serif" w:cs="Noto Serif"/>
                </w:rPr>
                <w:id w:val="-497113957"/>
                <w:placeholder>
                  <w:docPart w:val="A30429D727904057AE408CF0A08863C3"/>
                </w:placeholder>
                <w:showingPlcHdr/>
                <w15:color w:val="000000"/>
                <w:text w:multiLine="1"/>
              </w:sdtPr>
              <w:sdtEndPr/>
              <w:sdtContent>
                <w:r w:rsidRPr="00865D32">
                  <w:rPr>
                    <w:rStyle w:val="PlaceholderText"/>
                    <w:rFonts w:ascii="Noto Serif" w:hAnsi="Noto Serif" w:cs="Noto Serif"/>
                    <w:color w:val="auto"/>
                  </w:rPr>
                  <w:t>Click or tap here to enter text.</w:t>
                </w:r>
              </w:sdtContent>
            </w:sdt>
          </w:p>
          <w:p w14:paraId="551806D8" w14:textId="6D398C2C"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p>
        </w:tc>
      </w:tr>
      <w:tr w:rsidR="009B5C51" w:rsidRPr="00865D32" w14:paraId="7EFD039B" w14:textId="77777777" w:rsidTr="00825477">
        <w:tc>
          <w:tcPr>
            <w:tcW w:w="11124" w:type="dxa"/>
            <w:gridSpan w:val="2"/>
          </w:tcPr>
          <w:p w14:paraId="50FFDC5E" w14:textId="77777777" w:rsidR="00686668" w:rsidRPr="00686668" w:rsidRDefault="00686668" w:rsidP="00686668">
            <w:pPr>
              <w:spacing w:before="120"/>
              <w:ind w:left="0"/>
              <w:rPr>
                <w:rFonts w:ascii="Noto Serif" w:hAnsi="Noto Serif" w:cs="Noto Serif"/>
                <w:b/>
                <w:bCs/>
                <w:color w:val="064276" w:themeColor="text1"/>
              </w:rPr>
            </w:pPr>
            <w:r w:rsidRPr="00686668">
              <w:rPr>
                <w:rFonts w:ascii="Noto Serif" w:hAnsi="Noto Serif" w:cs="Noto Serif"/>
                <w:b/>
                <w:bCs/>
                <w:color w:val="064276" w:themeColor="text1"/>
              </w:rPr>
              <w:lastRenderedPageBreak/>
              <w:t>If you implemented a media campaign under Objective #5 during this reporting period, indicate what type(s) of media utilized. You may select more than one.</w:t>
            </w:r>
          </w:p>
          <w:p w14:paraId="02B5EA4E"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Did not implement media campaign this quarter</w:t>
            </w:r>
          </w:p>
          <w:p w14:paraId="17EA51E2"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Television PSA/Ad (PSA: Public Service Announcement)</w:t>
            </w:r>
          </w:p>
          <w:p w14:paraId="135410A4"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Social Media (Facebook, Instagram etc.)</w:t>
            </w:r>
          </w:p>
          <w:p w14:paraId="1B0F1D47"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Radio PSA/Ad</w:t>
            </w:r>
          </w:p>
          <w:p w14:paraId="2DE2DB06"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Billboard</w:t>
            </w:r>
          </w:p>
          <w:p w14:paraId="72F951CA"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Movie Theatre Ad</w:t>
            </w:r>
          </w:p>
          <w:p w14:paraId="61C39FB4"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lastRenderedPageBreak/>
              <w:t>☐</w:t>
            </w:r>
            <w:r w:rsidRPr="00686668">
              <w:rPr>
                <w:rFonts w:ascii="Noto Serif" w:hAnsi="Noto Serif" w:cs="Noto Serif"/>
              </w:rPr>
              <w:t xml:space="preserve">  Print Article/Newsletter/Ad</w:t>
            </w:r>
          </w:p>
          <w:p w14:paraId="28D296D5"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Other (please specify)  Click or tap here to enter text.</w:t>
            </w:r>
          </w:p>
          <w:p w14:paraId="25E93758" w14:textId="77777777" w:rsidR="009B5C51" w:rsidRPr="00865D32" w:rsidRDefault="009B5C51" w:rsidP="009B5C51">
            <w:pPr>
              <w:spacing w:before="120"/>
              <w:ind w:left="0"/>
              <w:rPr>
                <w:rFonts w:ascii="Noto Serif" w:hAnsi="Noto Serif" w:cs="Noto Serif"/>
                <w:b/>
                <w:bCs/>
                <w:color w:val="064276" w:themeColor="text1"/>
              </w:rPr>
            </w:pPr>
          </w:p>
        </w:tc>
      </w:tr>
      <w:tr w:rsidR="009B5C51" w:rsidRPr="00865D32" w14:paraId="07EBAEE5" w14:textId="77777777" w:rsidTr="00825477">
        <w:tc>
          <w:tcPr>
            <w:tcW w:w="11124" w:type="dxa"/>
            <w:gridSpan w:val="2"/>
          </w:tcPr>
          <w:p w14:paraId="386587C2" w14:textId="34F972CD" w:rsidR="009B5C51" w:rsidRPr="00865D32" w:rsidRDefault="009B5C51" w:rsidP="009B5C51">
            <w:pPr>
              <w:spacing w:before="0"/>
              <w:ind w:left="0"/>
              <w:rPr>
                <w:rFonts w:ascii="Noto Serif" w:hAnsi="Noto Serif" w:cs="Noto Serif"/>
                <w:b/>
                <w:bCs/>
                <w:color w:val="064276" w:themeColor="text1"/>
              </w:rPr>
            </w:pPr>
            <w:r w:rsidRPr="00865D32">
              <w:rPr>
                <w:rFonts w:ascii="Noto Serif" w:hAnsi="Noto Serif" w:cs="Noto Serif"/>
                <w:b/>
                <w:bCs/>
                <w:color w:val="064276" w:themeColor="text1"/>
              </w:rPr>
              <w:lastRenderedPageBreak/>
              <w:t>Please indicate the percentage of your activities during this reporting period under objective #5 that problem gambling is integrated into the activity, and percentage of activities that problem gambling is a stand-alone activity.</w:t>
            </w:r>
          </w:p>
          <w:p w14:paraId="1D34F13D" w14:textId="5B715A23"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color w:val="064276" w:themeColor="text1"/>
                </w:rPr>
                <w:alias w:val="% Integrated"/>
                <w:tag w:val="% Integrated"/>
                <w:id w:val="-880006435"/>
                <w:placeholder>
                  <w:docPart w:val="1AD35B77E1284217AC8C58D25D7F509E"/>
                </w:placeholder>
                <w:showingPlcHdr/>
                <w:dropDownList>
                  <w:listItem w:value="Choose an item."/>
                  <w:listItem w:displayText="0" w:value="0"/>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865D32">
                  <w:rPr>
                    <w:rStyle w:val="PlaceholderText"/>
                    <w:rFonts w:ascii="Noto Serif" w:hAnsi="Noto Serif" w:cs="Noto Serif"/>
                    <w:color w:val="auto"/>
                  </w:rPr>
                  <w:t>Choose an item.</w:t>
                </w:r>
              </w:sdtContent>
            </w:sdt>
            <w:r w:rsidRPr="00865D32">
              <w:rPr>
                <w:rFonts w:ascii="Noto Serif" w:hAnsi="Noto Serif" w:cs="Noto Serif"/>
                <w:color w:val="064276" w:themeColor="text1"/>
              </w:rPr>
              <w:t xml:space="preserve"> </w:t>
            </w:r>
            <w:r w:rsidRPr="00865D32">
              <w:rPr>
                <w:rFonts w:ascii="Noto Serif" w:hAnsi="Noto Serif" w:cs="Noto Serif"/>
              </w:rPr>
              <w:t>% Integrated Activities – estimate utilizing drop down menu</w:t>
            </w:r>
          </w:p>
          <w:p w14:paraId="562C9500" w14:textId="13176025"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alias w:val="Stand Alone"/>
                <w:tag w:val="Stand Alone"/>
                <w:id w:val="-1229296456"/>
                <w:placeholder>
                  <w:docPart w:val="C6EF9234301447C388B7AF96E699DBE9"/>
                </w:placeholder>
                <w:showingPlcHdr/>
                <w:dropDownList>
                  <w:listItem w:value="Choose an item."/>
                  <w:listItem w:displayText="0" w:value="0"/>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865D32">
                  <w:rPr>
                    <w:rStyle w:val="PlaceholderText"/>
                    <w:rFonts w:ascii="Noto Serif" w:hAnsi="Noto Serif" w:cs="Noto Serif"/>
                    <w:color w:val="auto"/>
                  </w:rPr>
                  <w:t>Choose an item.</w:t>
                </w:r>
              </w:sdtContent>
            </w:sdt>
            <w:r w:rsidRPr="00865D32">
              <w:rPr>
                <w:rFonts w:ascii="Noto Serif" w:hAnsi="Noto Serif" w:cs="Noto Serif"/>
              </w:rPr>
              <w:t xml:space="preserve"> % Stand-Alone Activities – estimate utilizing drop down menu</w:t>
            </w:r>
          </w:p>
          <w:p w14:paraId="26E05A0F" w14:textId="1DBC84C8" w:rsidR="009B5C51" w:rsidRPr="00865D32" w:rsidRDefault="009B5C51" w:rsidP="009B5C51">
            <w:pPr>
              <w:spacing w:before="0"/>
              <w:ind w:left="0"/>
              <w:rPr>
                <w:rFonts w:ascii="Noto Serif" w:hAnsi="Noto Serif" w:cs="Noto Serif"/>
              </w:rPr>
            </w:pPr>
          </w:p>
        </w:tc>
      </w:tr>
      <w:tr w:rsidR="009B5C51" w:rsidRPr="00865D32" w14:paraId="7F040769" w14:textId="77777777" w:rsidTr="00825477">
        <w:tc>
          <w:tcPr>
            <w:tcW w:w="11124" w:type="dxa"/>
            <w:gridSpan w:val="2"/>
          </w:tcPr>
          <w:p w14:paraId="77A13891" w14:textId="09B7D410" w:rsidR="009B5C51" w:rsidRPr="00865D32" w:rsidRDefault="009B5C51" w:rsidP="009B5C51">
            <w:pPr>
              <w:spacing w:before="0"/>
              <w:ind w:left="0"/>
              <w:rPr>
                <w:rFonts w:ascii="Noto Serif" w:hAnsi="Noto Serif" w:cs="Noto Serif"/>
                <w:b/>
                <w:bCs/>
              </w:rPr>
            </w:pPr>
            <w:r w:rsidRPr="00865D32">
              <w:rPr>
                <w:rFonts w:ascii="Noto Serif" w:hAnsi="Noto Serif" w:cs="Noto Serif"/>
                <w:b/>
                <w:bCs/>
                <w:color w:val="064276" w:themeColor="text1"/>
              </w:rPr>
              <w:t>Please identify the partnerships involved in or developed for implmenting objective #5 during this reporting period. You may select more than one.</w:t>
            </w:r>
          </w:p>
        </w:tc>
      </w:tr>
      <w:tr w:rsidR="009B5C51" w:rsidRPr="00865D32" w14:paraId="3CAA3C3E" w14:textId="77777777" w:rsidTr="00825477">
        <w:tc>
          <w:tcPr>
            <w:tcW w:w="11124" w:type="dxa"/>
            <w:gridSpan w:val="2"/>
          </w:tcPr>
          <w:p w14:paraId="589D4758" w14:textId="5625813D" w:rsidR="009B5C51" w:rsidRPr="00865D32" w:rsidRDefault="003C2831" w:rsidP="009B5C51">
            <w:pPr>
              <w:spacing w:before="60"/>
              <w:ind w:left="720"/>
              <w:rPr>
                <w:rFonts w:ascii="Noto Serif" w:hAnsi="Noto Serif" w:cs="Noto Serif"/>
              </w:rPr>
            </w:pPr>
            <w:sdt>
              <w:sdtPr>
                <w:rPr>
                  <w:rFonts w:ascii="Noto Serif" w:hAnsi="Noto Serif" w:cs="Noto Serif"/>
                </w:rPr>
                <w:id w:val="1519811832"/>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Substance Use Disorder Treatment</w:t>
            </w:r>
          </w:p>
          <w:p w14:paraId="24C6F315"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625691978"/>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Education System K-12 </w:t>
            </w:r>
          </w:p>
          <w:p w14:paraId="7F68269F"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296693470"/>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Higher Education – College, University etc.</w:t>
            </w:r>
          </w:p>
          <w:p w14:paraId="599E923A"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706984490"/>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Criminal Justice System (Juvenile/Adult)</w:t>
            </w:r>
          </w:p>
          <w:p w14:paraId="335CADA3"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695993946"/>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Suicide Prevention</w:t>
            </w:r>
          </w:p>
          <w:p w14:paraId="057E15A5"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972952067"/>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Physical Health (Nutrition/Activity)</w:t>
            </w:r>
          </w:p>
          <w:p w14:paraId="5110FCBC"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265036764"/>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Physical Health (Reproductive/Healthy Relationships)</w:t>
            </w:r>
          </w:p>
          <w:p w14:paraId="13BC8F11"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2082434169"/>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Mental Health</w:t>
            </w:r>
          </w:p>
          <w:p w14:paraId="43C93FB0"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57968342"/>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Older Adult</w:t>
            </w:r>
          </w:p>
          <w:p w14:paraId="1A9D2BD7" w14:textId="61213361" w:rsidR="009B5C51" w:rsidRPr="00865D32" w:rsidRDefault="003C2831" w:rsidP="009B5C51">
            <w:pPr>
              <w:spacing w:before="60"/>
              <w:ind w:left="720"/>
              <w:rPr>
                <w:rFonts w:ascii="Noto Serif" w:hAnsi="Noto Serif" w:cs="Noto Serif"/>
              </w:rPr>
            </w:pPr>
            <w:sdt>
              <w:sdtPr>
                <w:rPr>
                  <w:rFonts w:ascii="Noto Serif" w:hAnsi="Noto Serif" w:cs="Noto Serif"/>
                </w:rPr>
                <w:id w:val="-627321972"/>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Problem Gambling Treatment</w:t>
            </w:r>
          </w:p>
          <w:p w14:paraId="1AA795F9"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19154972"/>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Mental Health Promotion</w:t>
            </w:r>
          </w:p>
          <w:p w14:paraId="2A313425" w14:textId="44B79A42" w:rsidR="009B5C51" w:rsidRPr="00865D32" w:rsidRDefault="003C2831" w:rsidP="009B5C51">
            <w:pPr>
              <w:spacing w:before="60"/>
              <w:ind w:left="720"/>
              <w:rPr>
                <w:rFonts w:ascii="Noto Serif" w:hAnsi="Noto Serif" w:cs="Noto Serif"/>
              </w:rPr>
            </w:pPr>
            <w:sdt>
              <w:sdtPr>
                <w:rPr>
                  <w:rFonts w:ascii="Noto Serif" w:hAnsi="Noto Serif" w:cs="Noto Serif"/>
                </w:rPr>
                <w:id w:val="-1021696996"/>
                <w14:checkbox>
                  <w14:checked w14:val="0"/>
                  <w14:checkedState w14:val="2612" w14:font="MS Gothic"/>
                  <w14:uncheckedState w14:val="2610" w14:font="MS Gothic"/>
                </w14:checkbox>
              </w:sdtPr>
              <w:sdtEndPr/>
              <w:sdtContent>
                <w:r w:rsidR="008571EA">
                  <w:rPr>
                    <w:rFonts w:ascii="MS Gothic" w:eastAsia="MS Gothic" w:hAnsi="MS Gothic" w:cs="Noto Serif" w:hint="eastAsia"/>
                  </w:rPr>
                  <w:t>☐</w:t>
                </w:r>
              </w:sdtContent>
            </w:sdt>
            <w:r w:rsidR="009B5C51" w:rsidRPr="00865D32">
              <w:rPr>
                <w:rFonts w:ascii="Noto Serif" w:hAnsi="Noto Serif" w:cs="Noto Serif"/>
              </w:rPr>
              <w:t xml:space="preserve">Other (please specify)  </w:t>
            </w:r>
            <w:sdt>
              <w:sdtPr>
                <w:rPr>
                  <w:rFonts w:ascii="Noto Serif" w:hAnsi="Noto Serif" w:cs="Noto Serif"/>
                </w:rPr>
                <w:id w:val="1070933812"/>
                <w:placeholder>
                  <w:docPart w:val="79F2C29C2B0B49848DA9ECAE5AA83448"/>
                </w:placeholder>
                <w:showingPlcHdr/>
                <w:text/>
              </w:sdtPr>
              <w:sdtEndPr/>
              <w:sdtContent>
                <w:r w:rsidR="009B5C51" w:rsidRPr="00865D32">
                  <w:rPr>
                    <w:rStyle w:val="PlaceholderText"/>
                    <w:rFonts w:ascii="Noto Serif" w:hAnsi="Noto Serif" w:cs="Noto Serif"/>
                    <w:color w:val="auto"/>
                  </w:rPr>
                  <w:t>Click or tap here to enter text.</w:t>
                </w:r>
              </w:sdtContent>
            </w:sdt>
          </w:p>
        </w:tc>
      </w:tr>
      <w:tr w:rsidR="009B5C51" w:rsidRPr="00865D32" w14:paraId="79EE47FF" w14:textId="77777777" w:rsidTr="00825477">
        <w:tc>
          <w:tcPr>
            <w:tcW w:w="11124" w:type="dxa"/>
            <w:gridSpan w:val="2"/>
          </w:tcPr>
          <w:p w14:paraId="17406BF5" w14:textId="1DB775ED" w:rsidR="009B5C51" w:rsidRPr="00865D32" w:rsidRDefault="009B5C51" w:rsidP="009B5C51">
            <w:pPr>
              <w:pStyle w:val="Heading2"/>
              <w:shd w:val="clear" w:color="auto" w:fill="E6F0EF" w:themeFill="background2"/>
              <w:ind w:left="0"/>
              <w:rPr>
                <w:rFonts w:ascii="Noto Serif" w:hAnsi="Noto Serif" w:cs="Noto Serif"/>
                <w:sz w:val="26"/>
              </w:rPr>
            </w:pPr>
            <w:r w:rsidRPr="00865D32">
              <w:rPr>
                <w:rFonts w:ascii="Noto Serif" w:hAnsi="Noto Serif" w:cs="Noto Serif"/>
                <w:sz w:val="26"/>
              </w:rPr>
              <w:lastRenderedPageBreak/>
              <w:t>Please list objective #6 from your Problem Gambling Prevention Implementation Plan</w:t>
            </w:r>
          </w:p>
          <w:sdt>
            <w:sdtPr>
              <w:rPr>
                <w:rFonts w:ascii="Noto Serif" w:hAnsi="Noto Serif" w:cs="Noto Serif"/>
              </w:rPr>
              <w:id w:val="8030287"/>
              <w:placeholder>
                <w:docPart w:val="76AF325A677049159C685F02447D8E43"/>
              </w:placeholder>
              <w:showingPlcHdr/>
              <w15:color w:val="000000"/>
              <w:text w:multiLine="1"/>
            </w:sdtPr>
            <w:sdtEndPr/>
            <w:sdtContent>
              <w:p w14:paraId="1D7A5A7E" w14:textId="77777777" w:rsidR="009B5C51" w:rsidRPr="00865D32" w:rsidRDefault="009B5C51" w:rsidP="009B5C51">
                <w:pPr>
                  <w:ind w:left="0"/>
                  <w:rPr>
                    <w:rFonts w:ascii="Noto Serif" w:hAnsi="Noto Serif" w:cs="Noto Serif"/>
                  </w:rPr>
                </w:pPr>
                <w:r w:rsidRPr="00865D32">
                  <w:rPr>
                    <w:rStyle w:val="PlaceholderText"/>
                    <w:rFonts w:ascii="Noto Serif" w:hAnsi="Noto Serif" w:cs="Noto Serif"/>
                    <w:color w:val="auto"/>
                  </w:rPr>
                  <w:t>Click or tap here to enter text.</w:t>
                </w:r>
              </w:p>
            </w:sdtContent>
          </w:sdt>
        </w:tc>
      </w:tr>
      <w:tr w:rsidR="009B5C51" w:rsidRPr="00865D32" w14:paraId="010B7F0B" w14:textId="77777777" w:rsidTr="00825477">
        <w:tc>
          <w:tcPr>
            <w:tcW w:w="11124" w:type="dxa"/>
            <w:gridSpan w:val="2"/>
          </w:tcPr>
          <w:p w14:paraId="7F529FFF" w14:textId="30B40BEB" w:rsidR="009B5C51" w:rsidRPr="00865D32" w:rsidRDefault="009B5C51" w:rsidP="009B5C51">
            <w:pPr>
              <w:pStyle w:val="Heading2"/>
              <w:shd w:val="clear" w:color="auto" w:fill="auto"/>
              <w:ind w:left="0"/>
              <w:rPr>
                <w:rFonts w:ascii="Noto Serif" w:hAnsi="Noto Serif" w:cs="Noto Serif"/>
                <w:sz w:val="26"/>
              </w:rPr>
            </w:pPr>
            <w:r w:rsidRPr="00865D32">
              <w:rPr>
                <w:rFonts w:ascii="Noto Serif" w:hAnsi="Noto Serif" w:cs="Noto Serif"/>
                <w:sz w:val="26"/>
              </w:rPr>
              <w:t xml:space="preserve">Please provide a brief narrative summarizing your progress toward objective #6 during this reporting period. Include key highlights, challenges or barriers, quantity of services (such as number of presentation or events), and any technical assistance needs.  You are encouraged to attach supporting documents or examples of your work when submitting the report. </w:t>
            </w:r>
          </w:p>
          <w:sdt>
            <w:sdtPr>
              <w:rPr>
                <w:rFonts w:ascii="Noto Serif" w:hAnsi="Noto Serif" w:cs="Noto Serif"/>
              </w:rPr>
              <w:id w:val="2003304103"/>
              <w:placeholder>
                <w:docPart w:val="A5347D499B834844A6C1C802CBFD6E5D"/>
              </w:placeholder>
              <w:showingPlcHdr/>
              <w15:color w:val="000000"/>
              <w:text w:multiLine="1"/>
            </w:sdtPr>
            <w:sdtEndPr/>
            <w:sdtContent>
              <w:p w14:paraId="3CC58852" w14:textId="77777777" w:rsidR="009B5C51" w:rsidRPr="00865D32" w:rsidRDefault="009B5C51" w:rsidP="009B5C51">
                <w:pPr>
                  <w:ind w:left="0"/>
                  <w:rPr>
                    <w:rFonts w:ascii="Noto Serif" w:hAnsi="Noto Serif" w:cs="Noto Serif"/>
                  </w:rPr>
                </w:pPr>
                <w:r w:rsidRPr="00865D32">
                  <w:rPr>
                    <w:rStyle w:val="PlaceholderText"/>
                    <w:rFonts w:ascii="Noto Serif" w:hAnsi="Noto Serif" w:cs="Noto Serif"/>
                    <w:color w:val="auto"/>
                  </w:rPr>
                  <w:t>Click or tap here to enter text.</w:t>
                </w:r>
              </w:p>
            </w:sdtContent>
          </w:sdt>
        </w:tc>
      </w:tr>
      <w:tr w:rsidR="009B5C51" w:rsidRPr="00865D32" w14:paraId="21E48DA8" w14:textId="77777777" w:rsidTr="00825477">
        <w:tc>
          <w:tcPr>
            <w:tcW w:w="11124" w:type="dxa"/>
            <w:gridSpan w:val="2"/>
          </w:tcPr>
          <w:p w14:paraId="311586E3" w14:textId="6E8935BF" w:rsidR="009B5C51" w:rsidRPr="00865D32" w:rsidRDefault="009B5C51" w:rsidP="009B5C51">
            <w:pPr>
              <w:ind w:left="0"/>
              <w:rPr>
                <w:rFonts w:ascii="Noto Serif" w:hAnsi="Noto Serif" w:cs="Noto Serif"/>
                <w:b/>
                <w:bCs/>
              </w:rPr>
            </w:pPr>
            <w:r w:rsidRPr="00865D32">
              <w:rPr>
                <w:rFonts w:ascii="Noto Serif" w:hAnsi="Noto Serif" w:cs="Noto Serif"/>
                <w:b/>
                <w:bCs/>
                <w:color w:val="064276" w:themeColor="text1"/>
              </w:rPr>
              <w:t>Please indicate the focus population by age served for the objective #6 during this reporting period. You may select more than one.</w:t>
            </w:r>
          </w:p>
        </w:tc>
      </w:tr>
      <w:tr w:rsidR="009B5C51" w:rsidRPr="00865D32" w14:paraId="655D4D8E" w14:textId="77777777" w:rsidTr="00825477">
        <w:tc>
          <w:tcPr>
            <w:tcW w:w="5834" w:type="dxa"/>
          </w:tcPr>
          <w:p w14:paraId="581B272E"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15568672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0-11</w:t>
            </w:r>
          </w:p>
          <w:p w14:paraId="24BAFA4C"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46296494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12-17</w:t>
            </w:r>
          </w:p>
          <w:p w14:paraId="34210B07"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75504259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18-24</w:t>
            </w:r>
          </w:p>
        </w:tc>
        <w:tc>
          <w:tcPr>
            <w:tcW w:w="5290" w:type="dxa"/>
          </w:tcPr>
          <w:p w14:paraId="72B0E814"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6770275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25-44</w:t>
            </w:r>
          </w:p>
          <w:p w14:paraId="07C42D9F"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2644408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45-64</w:t>
            </w:r>
          </w:p>
          <w:p w14:paraId="0C16E509"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47988936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65 and over</w:t>
            </w:r>
          </w:p>
        </w:tc>
      </w:tr>
      <w:tr w:rsidR="009B5C51" w:rsidRPr="00865D32" w14:paraId="732A51C4" w14:textId="77777777" w:rsidTr="00825477">
        <w:tc>
          <w:tcPr>
            <w:tcW w:w="11124" w:type="dxa"/>
            <w:gridSpan w:val="2"/>
          </w:tcPr>
          <w:p w14:paraId="47751EC5" w14:textId="454A3579" w:rsidR="009B5C51" w:rsidRPr="00865D32" w:rsidRDefault="009B5C51" w:rsidP="009B5C51">
            <w:pPr>
              <w:ind w:left="0"/>
              <w:rPr>
                <w:rFonts w:ascii="Noto Serif" w:hAnsi="Noto Serif" w:cs="Noto Serif"/>
                <w:b/>
                <w:bCs/>
              </w:rPr>
            </w:pPr>
            <w:r w:rsidRPr="00865D32">
              <w:rPr>
                <w:rFonts w:ascii="Noto Serif" w:hAnsi="Noto Serif" w:cs="Noto Serif"/>
                <w:b/>
                <w:bCs/>
                <w:color w:val="064276" w:themeColor="text1"/>
              </w:rPr>
              <w:t>Which CSAP strategies did you utilize for objective #6 during this reporting period. You may select more than one.</w:t>
            </w:r>
          </w:p>
        </w:tc>
      </w:tr>
      <w:tr w:rsidR="009B5C51" w:rsidRPr="00865D32" w14:paraId="1C2A6FD3" w14:textId="77777777" w:rsidTr="00825477">
        <w:tc>
          <w:tcPr>
            <w:tcW w:w="5834" w:type="dxa"/>
          </w:tcPr>
          <w:p w14:paraId="398FC31D"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1137857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Information Dissemination</w:t>
            </w:r>
          </w:p>
          <w:p w14:paraId="5B3D1390"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0865164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Prevention Education</w:t>
            </w:r>
          </w:p>
          <w:p w14:paraId="512467F5"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85808092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Alternative Activities</w:t>
            </w:r>
          </w:p>
          <w:p w14:paraId="7CB50A60"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23651420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Community-Based Process</w:t>
            </w:r>
          </w:p>
        </w:tc>
        <w:tc>
          <w:tcPr>
            <w:tcW w:w="5290" w:type="dxa"/>
          </w:tcPr>
          <w:p w14:paraId="485C060D"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5573246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Environmental</w:t>
            </w:r>
          </w:p>
          <w:p w14:paraId="0D610042"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11404496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Identification and Referral</w:t>
            </w:r>
          </w:p>
          <w:p w14:paraId="5D53AE27"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43164159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Not Applicable</w:t>
            </w:r>
          </w:p>
          <w:p w14:paraId="6E4D07A0" w14:textId="77777777" w:rsidR="009B5C51" w:rsidRPr="00865D32" w:rsidRDefault="009B5C51" w:rsidP="009B5C51">
            <w:pPr>
              <w:spacing w:before="0"/>
              <w:ind w:left="0"/>
              <w:rPr>
                <w:rFonts w:ascii="Noto Serif" w:hAnsi="Noto Serif" w:cs="Noto Serif"/>
              </w:rPr>
            </w:pPr>
          </w:p>
        </w:tc>
      </w:tr>
      <w:tr w:rsidR="009B5C51" w:rsidRPr="00865D32" w14:paraId="54618935" w14:textId="77777777" w:rsidTr="00825477">
        <w:tc>
          <w:tcPr>
            <w:tcW w:w="11124" w:type="dxa"/>
            <w:gridSpan w:val="2"/>
          </w:tcPr>
          <w:p w14:paraId="2310BE4E" w14:textId="1B8AE418" w:rsidR="009B5C51" w:rsidRPr="00865D32" w:rsidRDefault="009B5C51" w:rsidP="009B5C51">
            <w:pPr>
              <w:ind w:left="0"/>
              <w:rPr>
                <w:rFonts w:ascii="Noto Serif" w:hAnsi="Noto Serif" w:cs="Noto Serif"/>
                <w:b/>
                <w:bCs/>
                <w:color w:val="064276" w:themeColor="text1"/>
              </w:rPr>
            </w:pPr>
            <w:r w:rsidRPr="00865D32">
              <w:rPr>
                <w:rFonts w:ascii="Noto Serif" w:hAnsi="Noto Serif" w:cs="Noto Serif"/>
                <w:b/>
                <w:bCs/>
                <w:color w:val="064276" w:themeColor="text1"/>
              </w:rPr>
              <w:t>Which levels of the Social Ecology were impacted by objective #6 during this reporting period. You may select more than one.</w:t>
            </w:r>
          </w:p>
        </w:tc>
      </w:tr>
      <w:tr w:rsidR="009B5C51" w:rsidRPr="00865D32" w14:paraId="3FFF37E8" w14:textId="77777777" w:rsidTr="00825477">
        <w:tc>
          <w:tcPr>
            <w:tcW w:w="5834" w:type="dxa"/>
          </w:tcPr>
          <w:p w14:paraId="3CD98C0C"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06324583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Individual Level</w:t>
            </w:r>
          </w:p>
          <w:p w14:paraId="00DE8161"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11211695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Relationship/Interpersonal Level</w:t>
            </w:r>
          </w:p>
        </w:tc>
        <w:tc>
          <w:tcPr>
            <w:tcW w:w="5290" w:type="dxa"/>
          </w:tcPr>
          <w:p w14:paraId="7316119E"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73314423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 Level</w:t>
            </w:r>
          </w:p>
          <w:p w14:paraId="30AEE11F"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91621799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Societal Level </w:t>
            </w:r>
          </w:p>
        </w:tc>
      </w:tr>
      <w:tr w:rsidR="009B5C51" w:rsidRPr="00865D32" w14:paraId="5FB97E54" w14:textId="77777777" w:rsidTr="00825477">
        <w:tc>
          <w:tcPr>
            <w:tcW w:w="11124" w:type="dxa"/>
            <w:gridSpan w:val="2"/>
          </w:tcPr>
          <w:p w14:paraId="51284DF0" w14:textId="29FF212E" w:rsidR="009B5C51" w:rsidRPr="00865D32" w:rsidRDefault="009B5C51" w:rsidP="009B5C51">
            <w:pPr>
              <w:spacing w:before="60"/>
              <w:ind w:left="0"/>
              <w:rPr>
                <w:rFonts w:ascii="Noto Serif" w:hAnsi="Noto Serif" w:cs="Noto Serif"/>
              </w:rPr>
            </w:pPr>
            <w:r w:rsidRPr="00865D32">
              <w:rPr>
                <w:rFonts w:ascii="Noto Serif" w:hAnsi="Noto Serif" w:cs="Noto Serif"/>
                <w:b/>
                <w:bCs/>
                <w:color w:val="064276" w:themeColor="text1"/>
              </w:rPr>
              <w:t>Please indicate which activities were implemented by category during this reporting period under objective #6. You may select more than one.</w:t>
            </w:r>
          </w:p>
          <w:p w14:paraId="5C21F4DE"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lastRenderedPageBreak/>
              <w:t xml:space="preserve">       </w:t>
            </w:r>
            <w:sdt>
              <w:sdtPr>
                <w:rPr>
                  <w:rFonts w:ascii="Noto Serif" w:hAnsi="Noto Serif" w:cs="Noto Serif"/>
                </w:rPr>
                <w:id w:val="-103071789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Awareness/Education Presentation: Stand-Alone</w:t>
            </w:r>
          </w:p>
          <w:p w14:paraId="1DBBC244"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52153663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Awareness/Education Presentation: Integrated</w:t>
            </w:r>
          </w:p>
          <w:p w14:paraId="47186778"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27223474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Integrated  Curriculum</w:t>
            </w:r>
          </w:p>
          <w:p w14:paraId="0E464C5A"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0763063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Gambling Specific Curriculum</w:t>
            </w:r>
          </w:p>
          <w:p w14:paraId="39EBBF6F"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93108885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Exhibits/Fairs/Tabling Events</w:t>
            </w:r>
          </w:p>
          <w:p w14:paraId="241BDBA5"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5093618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Alternative Activities (ATOD &amp; G free healthy activities)</w:t>
            </w:r>
          </w:p>
          <w:p w14:paraId="5BC60602"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10415674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Content Development (e.g., presentations, handouts, social media, newsletters)</w:t>
            </w:r>
          </w:p>
          <w:p w14:paraId="56E155FD"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98260926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Research (e.g., literature review)</w:t>
            </w:r>
          </w:p>
          <w:p w14:paraId="1DACADE5"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68860241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Material Dissemination</w:t>
            </w:r>
          </w:p>
          <w:p w14:paraId="0497DBA6"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70950234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 Partnership/Capacity Building</w:t>
            </w:r>
          </w:p>
          <w:p w14:paraId="50D21E49" w14:textId="77777777"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2046946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Gambling in the Workplace Policy Work</w:t>
            </w:r>
          </w:p>
          <w:p w14:paraId="27E0AC17" w14:textId="48723D45"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63688202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Skill Building (activities that build resilience, refusal skills, decision making etc.)</w:t>
            </w:r>
          </w:p>
          <w:p w14:paraId="7136B276" w14:textId="7EE6C195"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15317067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Professional Development Training (self or program staff)</w:t>
            </w:r>
          </w:p>
          <w:p w14:paraId="12AF0758" w14:textId="472C2F86" w:rsidR="009B5C51" w:rsidRPr="00865D32" w:rsidRDefault="009B5C51" w:rsidP="009B5C51">
            <w:pPr>
              <w:spacing w:beforeLines="60" w:before="144"/>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01218066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Other (please specify)  </w:t>
            </w:r>
            <w:sdt>
              <w:sdtPr>
                <w:rPr>
                  <w:rFonts w:ascii="Noto Serif" w:hAnsi="Noto Serif" w:cs="Noto Serif"/>
                </w:rPr>
                <w:id w:val="-489100088"/>
                <w:placeholder>
                  <w:docPart w:val="7E1495F3E0FB4A3F9C5400B254730DE9"/>
                </w:placeholder>
                <w:showingPlcHdr/>
                <w15:color w:val="000000"/>
                <w:text w:multiLine="1"/>
              </w:sdtPr>
              <w:sdtEndPr/>
              <w:sdtContent>
                <w:r w:rsidRPr="00865D32">
                  <w:rPr>
                    <w:rStyle w:val="PlaceholderText"/>
                    <w:rFonts w:ascii="Noto Serif" w:hAnsi="Noto Serif" w:cs="Noto Serif"/>
                    <w:color w:val="auto"/>
                  </w:rPr>
                  <w:t>Click or tap here to enter text.</w:t>
                </w:r>
              </w:sdtContent>
            </w:sdt>
          </w:p>
        </w:tc>
      </w:tr>
      <w:tr w:rsidR="009B5C51" w:rsidRPr="00865D32" w14:paraId="36E12B71" w14:textId="77777777" w:rsidTr="00825477">
        <w:tc>
          <w:tcPr>
            <w:tcW w:w="11124" w:type="dxa"/>
            <w:gridSpan w:val="2"/>
          </w:tcPr>
          <w:p w14:paraId="515A50AD" w14:textId="77777777" w:rsidR="00686668" w:rsidRPr="00686668" w:rsidRDefault="00686668" w:rsidP="00686668">
            <w:pPr>
              <w:spacing w:before="120"/>
              <w:ind w:left="0"/>
              <w:rPr>
                <w:rFonts w:ascii="Noto Serif" w:hAnsi="Noto Serif" w:cs="Noto Serif"/>
                <w:b/>
                <w:bCs/>
                <w:color w:val="064276" w:themeColor="text1"/>
              </w:rPr>
            </w:pPr>
            <w:r w:rsidRPr="00686668">
              <w:rPr>
                <w:rFonts w:ascii="Noto Serif" w:hAnsi="Noto Serif" w:cs="Noto Serif"/>
                <w:b/>
                <w:bCs/>
                <w:color w:val="064276" w:themeColor="text1"/>
              </w:rPr>
              <w:lastRenderedPageBreak/>
              <w:t>If you implemented a media campaign under Objective #6 during this reporting period, indicate what type(s) of media utilized. You may select more than one.</w:t>
            </w:r>
          </w:p>
          <w:p w14:paraId="10D5E154"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Did not implement media campaign this quarter</w:t>
            </w:r>
          </w:p>
          <w:p w14:paraId="78321D3E"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Television PSA/Ad (PSA: Public Service Announcement)</w:t>
            </w:r>
          </w:p>
          <w:p w14:paraId="3598C989"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Social Media (Facebook, Instagram etc.)</w:t>
            </w:r>
          </w:p>
          <w:p w14:paraId="417869E8"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Radio PSA/Ad</w:t>
            </w:r>
          </w:p>
          <w:p w14:paraId="4383BAA7"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Billboard</w:t>
            </w:r>
          </w:p>
          <w:p w14:paraId="2F9C7C8C"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Movie Theatre Ad</w:t>
            </w:r>
          </w:p>
          <w:p w14:paraId="2162E592"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t>☐</w:t>
            </w:r>
            <w:r w:rsidRPr="00686668">
              <w:rPr>
                <w:rFonts w:ascii="Noto Serif" w:hAnsi="Noto Serif" w:cs="Noto Serif"/>
              </w:rPr>
              <w:t xml:space="preserve">  Print Article/Newsletter/Ad</w:t>
            </w:r>
          </w:p>
          <w:p w14:paraId="6A0DDC4A" w14:textId="77777777" w:rsidR="00686668" w:rsidRPr="00686668" w:rsidRDefault="00686668" w:rsidP="00686668">
            <w:pPr>
              <w:spacing w:before="60"/>
              <w:ind w:left="432"/>
              <w:rPr>
                <w:rFonts w:ascii="Noto Serif" w:hAnsi="Noto Serif" w:cs="Noto Serif"/>
              </w:rPr>
            </w:pPr>
            <w:r w:rsidRPr="00686668">
              <w:rPr>
                <w:rFonts w:ascii="Segoe UI Symbol" w:hAnsi="Segoe UI Symbol" w:cs="Segoe UI Symbol"/>
              </w:rPr>
              <w:lastRenderedPageBreak/>
              <w:t>☐</w:t>
            </w:r>
            <w:r w:rsidRPr="00686668">
              <w:rPr>
                <w:rFonts w:ascii="Noto Serif" w:hAnsi="Noto Serif" w:cs="Noto Serif"/>
              </w:rPr>
              <w:t xml:space="preserve"> Other (please specify)  Click or tap here to enter text.</w:t>
            </w:r>
          </w:p>
          <w:p w14:paraId="57B0DB7D" w14:textId="77777777" w:rsidR="009B5C51" w:rsidRPr="00865D32" w:rsidRDefault="009B5C51" w:rsidP="009B5C51">
            <w:pPr>
              <w:spacing w:before="120"/>
              <w:ind w:left="0"/>
              <w:rPr>
                <w:rFonts w:ascii="Noto Serif" w:hAnsi="Noto Serif" w:cs="Noto Serif"/>
                <w:b/>
                <w:bCs/>
                <w:color w:val="064276" w:themeColor="text1"/>
              </w:rPr>
            </w:pPr>
          </w:p>
        </w:tc>
      </w:tr>
      <w:tr w:rsidR="009B5C51" w:rsidRPr="00865D32" w14:paraId="1699B200" w14:textId="77777777" w:rsidTr="00825477">
        <w:tc>
          <w:tcPr>
            <w:tcW w:w="11124" w:type="dxa"/>
            <w:gridSpan w:val="2"/>
          </w:tcPr>
          <w:p w14:paraId="6A3041AB" w14:textId="60B5F830" w:rsidR="009B5C51" w:rsidRPr="00865D32" w:rsidRDefault="009B5C51" w:rsidP="009B5C51">
            <w:pPr>
              <w:spacing w:before="0"/>
              <w:ind w:left="0"/>
              <w:rPr>
                <w:rFonts w:ascii="Noto Serif" w:hAnsi="Noto Serif" w:cs="Noto Serif"/>
                <w:b/>
                <w:bCs/>
                <w:color w:val="064276" w:themeColor="text1"/>
              </w:rPr>
            </w:pPr>
            <w:r w:rsidRPr="00865D32">
              <w:rPr>
                <w:rFonts w:ascii="Noto Serif" w:hAnsi="Noto Serif" w:cs="Noto Serif"/>
                <w:b/>
                <w:bCs/>
                <w:color w:val="064276" w:themeColor="text1"/>
              </w:rPr>
              <w:lastRenderedPageBreak/>
              <w:t>Please indicate the percentage of your activities during this reporting period under objective #6 that problem gambling is integrated into the activity, and percentage of activities that problem gambling is a stand-alone activity.</w:t>
            </w:r>
          </w:p>
          <w:p w14:paraId="426D00B6" w14:textId="390C8EAF" w:rsidR="009B5C51" w:rsidRPr="00865D32" w:rsidRDefault="009B5C51" w:rsidP="009B5C51">
            <w:pPr>
              <w:spacing w:before="0"/>
              <w:ind w:left="0"/>
              <w:rPr>
                <w:rFonts w:ascii="Noto Serif" w:hAnsi="Noto Serif" w:cs="Noto Serif"/>
              </w:rPr>
            </w:pPr>
            <w:r w:rsidRPr="00865D32">
              <w:rPr>
                <w:rFonts w:ascii="Noto Serif" w:hAnsi="Noto Serif" w:cs="Noto Serif"/>
                <w:color w:val="064276" w:themeColor="text1"/>
              </w:rPr>
              <w:t xml:space="preserve">   </w:t>
            </w:r>
            <w:sdt>
              <w:sdtPr>
                <w:rPr>
                  <w:rFonts w:ascii="Noto Serif" w:hAnsi="Noto Serif" w:cs="Noto Serif"/>
                  <w:color w:val="064276" w:themeColor="text1"/>
                </w:rPr>
                <w:alias w:val="% Integrated"/>
                <w:tag w:val="% Integrated"/>
                <w:id w:val="2102067490"/>
                <w:placeholder>
                  <w:docPart w:val="3BBE030FD0EE45E98BB7A7D592B8740F"/>
                </w:placeholder>
                <w:showingPlcHdr/>
                <w:dropDownList>
                  <w:listItem w:value="Choose an item."/>
                  <w:listItem w:displayText="0" w:value="0"/>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865D32">
                  <w:rPr>
                    <w:rStyle w:val="PlaceholderText"/>
                    <w:rFonts w:ascii="Noto Serif" w:hAnsi="Noto Serif" w:cs="Noto Serif"/>
                    <w:color w:val="auto"/>
                  </w:rPr>
                  <w:t>Choose an item.</w:t>
                </w:r>
              </w:sdtContent>
            </w:sdt>
            <w:r w:rsidRPr="00865D32">
              <w:rPr>
                <w:rFonts w:ascii="Noto Serif" w:hAnsi="Noto Serif" w:cs="Noto Serif"/>
                <w:color w:val="064276" w:themeColor="text1"/>
              </w:rPr>
              <w:t xml:space="preserve"> </w:t>
            </w:r>
            <w:r w:rsidRPr="00865D32">
              <w:rPr>
                <w:rFonts w:ascii="Noto Serif" w:hAnsi="Noto Serif" w:cs="Noto Serif"/>
              </w:rPr>
              <w:t>% Integrated Activities – estimate utilizing drop down menu</w:t>
            </w:r>
          </w:p>
          <w:p w14:paraId="2E3DDED1" w14:textId="6AC10DAC"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alias w:val="Stand Alone"/>
                <w:tag w:val="Stand Alone"/>
                <w:id w:val="-888802668"/>
                <w:placeholder>
                  <w:docPart w:val="4128EE7E35224599AB7BF4EA61E10442"/>
                </w:placeholder>
                <w:showingPlcHdr/>
                <w:dropDownList>
                  <w:listItem w:value="Choose an item."/>
                  <w:listItem w:displayText="0" w:value="0"/>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865D32">
                  <w:rPr>
                    <w:rStyle w:val="PlaceholderText"/>
                    <w:rFonts w:ascii="Noto Serif" w:hAnsi="Noto Serif" w:cs="Noto Serif"/>
                    <w:color w:val="auto"/>
                  </w:rPr>
                  <w:t>Choose an item.</w:t>
                </w:r>
              </w:sdtContent>
            </w:sdt>
            <w:r w:rsidRPr="00865D32">
              <w:rPr>
                <w:rFonts w:ascii="Noto Serif" w:hAnsi="Noto Serif" w:cs="Noto Serif"/>
              </w:rPr>
              <w:t xml:space="preserve"> % Stand-Alone Activities – estimate utilizing drop down menu</w:t>
            </w:r>
          </w:p>
        </w:tc>
      </w:tr>
      <w:tr w:rsidR="009B5C51" w:rsidRPr="00865D32" w14:paraId="5514921F" w14:textId="77777777" w:rsidTr="00825477">
        <w:tc>
          <w:tcPr>
            <w:tcW w:w="11124" w:type="dxa"/>
            <w:gridSpan w:val="2"/>
          </w:tcPr>
          <w:p w14:paraId="214E54B6" w14:textId="2F043317" w:rsidR="009B5C51" w:rsidRPr="00865D32" w:rsidRDefault="009B5C51" w:rsidP="009B5C51">
            <w:pPr>
              <w:spacing w:before="0"/>
              <w:ind w:left="0"/>
              <w:rPr>
                <w:rFonts w:ascii="Noto Serif" w:hAnsi="Noto Serif" w:cs="Noto Serif"/>
                <w:b/>
                <w:bCs/>
              </w:rPr>
            </w:pPr>
            <w:r w:rsidRPr="00865D32">
              <w:rPr>
                <w:rFonts w:ascii="Noto Serif" w:hAnsi="Noto Serif" w:cs="Noto Serif"/>
                <w:b/>
                <w:bCs/>
                <w:color w:val="064276" w:themeColor="text1"/>
              </w:rPr>
              <w:t>Please identify the partnerships involved in or developed for implmenting objective #6 during this reporting period. You may select more than one.</w:t>
            </w:r>
          </w:p>
        </w:tc>
      </w:tr>
      <w:tr w:rsidR="009B5C51" w:rsidRPr="00865D32" w14:paraId="75489D16" w14:textId="77777777" w:rsidTr="00825477">
        <w:tc>
          <w:tcPr>
            <w:tcW w:w="11124" w:type="dxa"/>
            <w:gridSpan w:val="2"/>
          </w:tcPr>
          <w:p w14:paraId="11369E75"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968713370"/>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Substance Use Disorder Treatment</w:t>
            </w:r>
          </w:p>
          <w:p w14:paraId="7769B742"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271545515"/>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Education System K-12 </w:t>
            </w:r>
          </w:p>
          <w:p w14:paraId="2DA84721"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056976503"/>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Higher Education – College, University etc.</w:t>
            </w:r>
          </w:p>
          <w:p w14:paraId="2BBD830C"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434356906"/>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Criminal Justice System (Juvenile/Adult)</w:t>
            </w:r>
          </w:p>
          <w:p w14:paraId="205936D5"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616717138"/>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Suicide Prevention</w:t>
            </w:r>
          </w:p>
          <w:p w14:paraId="19994A32"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92443678"/>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Physical Health (Nutrition/Activity)</w:t>
            </w:r>
          </w:p>
          <w:p w14:paraId="28C01836"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542821224"/>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Physical Health (Reproductive/Healthy Relationships)</w:t>
            </w:r>
          </w:p>
          <w:p w14:paraId="6C6DA45C"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572810538"/>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Mental Health</w:t>
            </w:r>
          </w:p>
          <w:p w14:paraId="454747F8" w14:textId="77777777" w:rsidR="009B5C51" w:rsidRPr="00865D32" w:rsidRDefault="003C2831" w:rsidP="009B5C51">
            <w:pPr>
              <w:spacing w:before="60"/>
              <w:ind w:left="720"/>
              <w:rPr>
                <w:rFonts w:ascii="Noto Serif" w:hAnsi="Noto Serif" w:cs="Noto Serif"/>
              </w:rPr>
            </w:pPr>
            <w:sdt>
              <w:sdtPr>
                <w:rPr>
                  <w:rFonts w:ascii="Noto Serif" w:hAnsi="Noto Serif" w:cs="Noto Serif"/>
                </w:rPr>
                <w:id w:val="136620253"/>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Older Adult</w:t>
            </w:r>
          </w:p>
          <w:p w14:paraId="5AA0DA52" w14:textId="72D7E1F8" w:rsidR="009B5C51" w:rsidRPr="00865D32" w:rsidRDefault="003C2831" w:rsidP="009B5C51">
            <w:pPr>
              <w:spacing w:before="60"/>
              <w:ind w:left="720"/>
              <w:rPr>
                <w:rFonts w:ascii="Noto Serif" w:hAnsi="Noto Serif" w:cs="Noto Serif"/>
              </w:rPr>
            </w:pPr>
            <w:sdt>
              <w:sdtPr>
                <w:rPr>
                  <w:rFonts w:ascii="Noto Serif" w:hAnsi="Noto Serif" w:cs="Noto Serif"/>
                </w:rPr>
                <w:id w:val="-1731985303"/>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Problem Gambling Treatment</w:t>
            </w:r>
          </w:p>
          <w:p w14:paraId="67E464D6" w14:textId="5FECE0CC" w:rsidR="009B5C51" w:rsidRPr="00865D32" w:rsidRDefault="003C2831" w:rsidP="009B5C51">
            <w:pPr>
              <w:spacing w:before="60"/>
              <w:ind w:left="720"/>
              <w:rPr>
                <w:rFonts w:ascii="Noto Serif" w:hAnsi="Noto Serif" w:cs="Noto Serif"/>
              </w:rPr>
            </w:pPr>
            <w:sdt>
              <w:sdtPr>
                <w:rPr>
                  <w:rFonts w:ascii="Noto Serif" w:hAnsi="Noto Serif" w:cs="Noto Serif"/>
                </w:rPr>
                <w:id w:val="391470030"/>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Mental Health Prevention &amp; Promotion</w:t>
            </w:r>
          </w:p>
          <w:p w14:paraId="3FFD58E8" w14:textId="7E7B2B68" w:rsidR="009B5C51" w:rsidRPr="00865D32" w:rsidRDefault="003C2831" w:rsidP="009B5C51">
            <w:pPr>
              <w:spacing w:before="60"/>
              <w:ind w:left="720"/>
              <w:rPr>
                <w:rFonts w:ascii="Noto Serif" w:hAnsi="Noto Serif" w:cs="Noto Serif"/>
              </w:rPr>
            </w:pPr>
            <w:sdt>
              <w:sdtPr>
                <w:rPr>
                  <w:rFonts w:ascii="Noto Serif" w:hAnsi="Noto Serif" w:cs="Noto Serif"/>
                </w:rPr>
                <w:id w:val="1529838516"/>
                <w14:checkbox>
                  <w14:checked w14:val="0"/>
                  <w14:checkedState w14:val="2612" w14:font="MS Gothic"/>
                  <w14:uncheckedState w14:val="2610" w14:font="MS Gothic"/>
                </w14:checkbox>
              </w:sdtPr>
              <w:sdtEndPr/>
              <w:sdtContent>
                <w:r w:rsidR="008571EA">
                  <w:rPr>
                    <w:rFonts w:ascii="MS Gothic" w:eastAsia="MS Gothic" w:hAnsi="MS Gothic" w:cs="Noto Serif" w:hint="eastAsia"/>
                  </w:rPr>
                  <w:t>☐</w:t>
                </w:r>
              </w:sdtContent>
            </w:sdt>
            <w:r w:rsidR="009B5C51" w:rsidRPr="00865D32">
              <w:rPr>
                <w:rFonts w:ascii="Noto Serif" w:hAnsi="Noto Serif" w:cs="Noto Serif"/>
              </w:rPr>
              <w:t xml:space="preserve">Other (please specify)  </w:t>
            </w:r>
            <w:sdt>
              <w:sdtPr>
                <w:rPr>
                  <w:rFonts w:ascii="Noto Serif" w:hAnsi="Noto Serif" w:cs="Noto Serif"/>
                </w:rPr>
                <w:id w:val="1410110691"/>
                <w:placeholder>
                  <w:docPart w:val="BC55F3E6AC8541609CD1D1BD109E3A78"/>
                </w:placeholder>
                <w:showingPlcHdr/>
                <w:text/>
              </w:sdtPr>
              <w:sdtEndPr/>
              <w:sdtContent>
                <w:r w:rsidR="009B5C51" w:rsidRPr="00865D32">
                  <w:rPr>
                    <w:rStyle w:val="PlaceholderText"/>
                    <w:rFonts w:ascii="Noto Serif" w:hAnsi="Noto Serif" w:cs="Noto Serif"/>
                    <w:color w:val="auto"/>
                  </w:rPr>
                  <w:t>Click or tap here to enter text.</w:t>
                </w:r>
              </w:sdtContent>
            </w:sdt>
          </w:p>
        </w:tc>
      </w:tr>
      <w:tr w:rsidR="009B5C51" w:rsidRPr="00865D32" w14:paraId="5C88D20D" w14:textId="77777777" w:rsidTr="00825477">
        <w:tc>
          <w:tcPr>
            <w:tcW w:w="11124" w:type="dxa"/>
            <w:gridSpan w:val="2"/>
          </w:tcPr>
          <w:p w14:paraId="3AE06D4F" w14:textId="4DA0ABF8" w:rsidR="009B5C51" w:rsidRPr="00865D32" w:rsidRDefault="009B5C51" w:rsidP="009B5C51">
            <w:pPr>
              <w:pStyle w:val="Heading2"/>
              <w:shd w:val="clear" w:color="auto" w:fill="E6F0EF" w:themeFill="background2"/>
              <w:ind w:left="0"/>
              <w:rPr>
                <w:rFonts w:ascii="Noto Serif" w:hAnsi="Noto Serif" w:cs="Noto Serif"/>
                <w:sz w:val="26"/>
              </w:rPr>
            </w:pPr>
            <w:r w:rsidRPr="00865D32">
              <w:rPr>
                <w:rFonts w:ascii="Noto Serif" w:hAnsi="Noto Serif" w:cs="Noto Serif"/>
                <w:sz w:val="26"/>
              </w:rPr>
              <w:lastRenderedPageBreak/>
              <w:t>Please list objective #7 from your Problem Gambling Prevention Implementation Plan</w:t>
            </w:r>
          </w:p>
          <w:sdt>
            <w:sdtPr>
              <w:rPr>
                <w:rFonts w:ascii="Noto Serif" w:hAnsi="Noto Serif" w:cs="Noto Serif"/>
              </w:rPr>
              <w:id w:val="947590039"/>
              <w:placeholder>
                <w:docPart w:val="E80589C75CF8478C95A93B0F14CEFAB4"/>
              </w:placeholder>
              <w:showingPlcHdr/>
              <w15:color w:val="000000"/>
              <w:text w:multiLine="1"/>
            </w:sdtPr>
            <w:sdtEndPr/>
            <w:sdtContent>
              <w:p w14:paraId="4ECE5467" w14:textId="77777777" w:rsidR="009B5C51" w:rsidRPr="00865D32" w:rsidRDefault="009B5C51" w:rsidP="009B5C51">
                <w:pPr>
                  <w:ind w:left="0"/>
                  <w:rPr>
                    <w:rFonts w:ascii="Noto Serif" w:hAnsi="Noto Serif" w:cs="Noto Serif"/>
                  </w:rPr>
                </w:pPr>
                <w:r w:rsidRPr="00865D32">
                  <w:rPr>
                    <w:rStyle w:val="PlaceholderText"/>
                    <w:rFonts w:ascii="Noto Serif" w:hAnsi="Noto Serif" w:cs="Noto Serif"/>
                    <w:color w:val="auto"/>
                  </w:rPr>
                  <w:t>Click or tap here to enter text.</w:t>
                </w:r>
              </w:p>
            </w:sdtContent>
          </w:sdt>
        </w:tc>
      </w:tr>
      <w:tr w:rsidR="009B5C51" w:rsidRPr="00865D32" w14:paraId="5C6EBD93" w14:textId="77777777" w:rsidTr="00825477">
        <w:tc>
          <w:tcPr>
            <w:tcW w:w="11124" w:type="dxa"/>
            <w:gridSpan w:val="2"/>
          </w:tcPr>
          <w:p w14:paraId="70A3FAC2" w14:textId="3B7B9AD7" w:rsidR="009B5C51" w:rsidRPr="00865D32" w:rsidRDefault="009B5C51" w:rsidP="009B5C51">
            <w:pPr>
              <w:pStyle w:val="Heading2"/>
              <w:shd w:val="clear" w:color="auto" w:fill="auto"/>
              <w:ind w:left="0"/>
              <w:rPr>
                <w:rFonts w:ascii="Noto Serif" w:hAnsi="Noto Serif" w:cs="Noto Serif"/>
                <w:sz w:val="26"/>
              </w:rPr>
            </w:pPr>
            <w:r w:rsidRPr="00865D32">
              <w:rPr>
                <w:rFonts w:ascii="Noto Serif" w:hAnsi="Noto Serif" w:cs="Noto Serif"/>
                <w:sz w:val="26"/>
              </w:rPr>
              <w:t xml:space="preserve">Please provide a brief narrative summarizing your progress toward objective #7 during this reporting period. Include key highlights, challenges or barriers, quantity of services (such as number of presentation or events), and any technical assistance needs.  You are encouraged to attach supporting documents or examples of your work when submitting the report. </w:t>
            </w:r>
          </w:p>
          <w:sdt>
            <w:sdtPr>
              <w:rPr>
                <w:rFonts w:ascii="Noto Serif" w:hAnsi="Noto Serif" w:cs="Noto Serif"/>
              </w:rPr>
              <w:id w:val="-93792779"/>
              <w:placeholder>
                <w:docPart w:val="9BE0B72716E34C1286DC5768AF7D5005"/>
              </w:placeholder>
              <w:showingPlcHdr/>
              <w15:color w:val="000000"/>
              <w:text w:multiLine="1"/>
            </w:sdtPr>
            <w:sdtEndPr/>
            <w:sdtContent>
              <w:p w14:paraId="5D2B2D1E" w14:textId="602438D7" w:rsidR="009B5C51" w:rsidRPr="00865D32" w:rsidRDefault="009B5C51" w:rsidP="009B5C51">
                <w:pPr>
                  <w:ind w:left="0"/>
                  <w:rPr>
                    <w:rFonts w:ascii="Noto Serif" w:hAnsi="Noto Serif" w:cs="Noto Serif"/>
                  </w:rPr>
                </w:pPr>
                <w:r w:rsidRPr="00865D32">
                  <w:rPr>
                    <w:rStyle w:val="PlaceholderText"/>
                    <w:rFonts w:ascii="Noto Serif" w:hAnsi="Noto Serif" w:cs="Noto Serif"/>
                    <w:color w:val="auto"/>
                  </w:rPr>
                  <w:t>Click or tap here to enter text.</w:t>
                </w:r>
              </w:p>
            </w:sdtContent>
          </w:sdt>
        </w:tc>
      </w:tr>
      <w:tr w:rsidR="009B5C51" w:rsidRPr="00865D32" w14:paraId="7E6EFDFD" w14:textId="77777777" w:rsidTr="00825477">
        <w:tc>
          <w:tcPr>
            <w:tcW w:w="11124" w:type="dxa"/>
            <w:gridSpan w:val="2"/>
          </w:tcPr>
          <w:p w14:paraId="1F6B9CE7" w14:textId="65A35530" w:rsidR="009B5C51" w:rsidRPr="00865D32" w:rsidRDefault="009B5C51" w:rsidP="009B5C51">
            <w:pPr>
              <w:ind w:left="0"/>
              <w:rPr>
                <w:rFonts w:ascii="Noto Serif" w:hAnsi="Noto Serif" w:cs="Noto Serif"/>
                <w:b/>
                <w:bCs/>
              </w:rPr>
            </w:pPr>
            <w:r w:rsidRPr="00865D32">
              <w:rPr>
                <w:rFonts w:ascii="Noto Serif" w:hAnsi="Noto Serif" w:cs="Noto Serif"/>
                <w:b/>
                <w:bCs/>
                <w:color w:val="064276" w:themeColor="text1"/>
              </w:rPr>
              <w:t>Please indicate the focus population by age served for the objective #7 during this reporting period. You may select more than one.</w:t>
            </w:r>
          </w:p>
        </w:tc>
      </w:tr>
      <w:tr w:rsidR="009B5C51" w:rsidRPr="00865D32" w14:paraId="73E91069" w14:textId="77777777" w:rsidTr="00825477">
        <w:tc>
          <w:tcPr>
            <w:tcW w:w="5834" w:type="dxa"/>
          </w:tcPr>
          <w:p w14:paraId="0312DC55"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80808538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0-11</w:t>
            </w:r>
          </w:p>
          <w:p w14:paraId="059B6174"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78512716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12-17</w:t>
            </w:r>
          </w:p>
          <w:p w14:paraId="34F657F1"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35765545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18-24</w:t>
            </w:r>
          </w:p>
        </w:tc>
        <w:tc>
          <w:tcPr>
            <w:tcW w:w="5290" w:type="dxa"/>
          </w:tcPr>
          <w:p w14:paraId="699876E1"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18566610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25-44</w:t>
            </w:r>
          </w:p>
          <w:p w14:paraId="19158B7E"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17823697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45-64</w:t>
            </w:r>
          </w:p>
          <w:p w14:paraId="6A951239"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87974328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65 and over</w:t>
            </w:r>
          </w:p>
        </w:tc>
      </w:tr>
      <w:tr w:rsidR="009B5C51" w:rsidRPr="00865D32" w14:paraId="3A9C2B87" w14:textId="77777777" w:rsidTr="00825477">
        <w:tc>
          <w:tcPr>
            <w:tcW w:w="11124" w:type="dxa"/>
            <w:gridSpan w:val="2"/>
          </w:tcPr>
          <w:p w14:paraId="4F278813" w14:textId="1F34C854" w:rsidR="009B5C51" w:rsidRPr="00865D32" w:rsidRDefault="009B5C51" w:rsidP="009B5C51">
            <w:pPr>
              <w:ind w:left="0"/>
              <w:rPr>
                <w:rFonts w:ascii="Noto Serif" w:hAnsi="Noto Serif" w:cs="Noto Serif"/>
                <w:b/>
                <w:bCs/>
              </w:rPr>
            </w:pPr>
            <w:r w:rsidRPr="00865D32">
              <w:rPr>
                <w:rFonts w:ascii="Noto Serif" w:hAnsi="Noto Serif" w:cs="Noto Serif"/>
                <w:b/>
                <w:bCs/>
                <w:color w:val="064276" w:themeColor="text1"/>
              </w:rPr>
              <w:t xml:space="preserve">Which CSAP strategies did you utilize for objective #7 during this reporting period. You may select more than one.  </w:t>
            </w:r>
          </w:p>
        </w:tc>
      </w:tr>
      <w:tr w:rsidR="009B5C51" w:rsidRPr="00865D32" w14:paraId="5F351DF1" w14:textId="77777777" w:rsidTr="00825477">
        <w:tc>
          <w:tcPr>
            <w:tcW w:w="5834" w:type="dxa"/>
          </w:tcPr>
          <w:p w14:paraId="143E9FBB"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16223764"/>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Information Dissemination</w:t>
            </w:r>
          </w:p>
          <w:p w14:paraId="41827990"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5371510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Prevention Education</w:t>
            </w:r>
          </w:p>
          <w:p w14:paraId="457E5EBB"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6751899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Alternative Activities</w:t>
            </w:r>
          </w:p>
          <w:p w14:paraId="1C050879"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73037751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Community-Based Process</w:t>
            </w:r>
          </w:p>
        </w:tc>
        <w:tc>
          <w:tcPr>
            <w:tcW w:w="5290" w:type="dxa"/>
          </w:tcPr>
          <w:p w14:paraId="0822C9F3"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59632789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Environmental</w:t>
            </w:r>
          </w:p>
          <w:p w14:paraId="39AA2766"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98492309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Identification and Referral</w:t>
            </w:r>
          </w:p>
          <w:p w14:paraId="4FB64FC4"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01815466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Not Applicable</w:t>
            </w:r>
          </w:p>
          <w:p w14:paraId="201EF8A2" w14:textId="77777777" w:rsidR="009B5C51" w:rsidRPr="00865D32" w:rsidRDefault="009B5C51" w:rsidP="009B5C51">
            <w:pPr>
              <w:spacing w:before="0"/>
              <w:ind w:left="0"/>
              <w:rPr>
                <w:rFonts w:ascii="Noto Serif" w:hAnsi="Noto Serif" w:cs="Noto Serif"/>
              </w:rPr>
            </w:pPr>
          </w:p>
        </w:tc>
      </w:tr>
      <w:tr w:rsidR="009B5C51" w:rsidRPr="00865D32" w14:paraId="5A5611E1" w14:textId="77777777" w:rsidTr="00825477">
        <w:tc>
          <w:tcPr>
            <w:tcW w:w="11124" w:type="dxa"/>
            <w:gridSpan w:val="2"/>
          </w:tcPr>
          <w:p w14:paraId="13CA7E25" w14:textId="6FEBE68A" w:rsidR="009B5C51" w:rsidRPr="00865D32" w:rsidRDefault="009B5C51" w:rsidP="009B5C51">
            <w:pPr>
              <w:ind w:left="0"/>
              <w:rPr>
                <w:rFonts w:ascii="Noto Serif" w:hAnsi="Noto Serif" w:cs="Noto Serif"/>
                <w:b/>
                <w:bCs/>
                <w:color w:val="064276" w:themeColor="text1"/>
              </w:rPr>
            </w:pPr>
            <w:r w:rsidRPr="00865D32">
              <w:rPr>
                <w:rFonts w:ascii="Noto Serif" w:hAnsi="Noto Serif" w:cs="Noto Serif"/>
                <w:b/>
                <w:bCs/>
                <w:color w:val="064276" w:themeColor="text1"/>
              </w:rPr>
              <w:t>Which levels of the Social Ecology were impacted by objective #7 during this reporting period. You may select more than one.</w:t>
            </w:r>
          </w:p>
        </w:tc>
      </w:tr>
      <w:tr w:rsidR="009B5C51" w:rsidRPr="00865D32" w14:paraId="1A704D61" w14:textId="77777777" w:rsidTr="00825477">
        <w:tc>
          <w:tcPr>
            <w:tcW w:w="5834" w:type="dxa"/>
          </w:tcPr>
          <w:p w14:paraId="32F8C6AC"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9202421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Individual Level</w:t>
            </w:r>
          </w:p>
          <w:p w14:paraId="0CEA7779"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452062730"/>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Relationship/Interpersonal Level</w:t>
            </w:r>
          </w:p>
        </w:tc>
        <w:tc>
          <w:tcPr>
            <w:tcW w:w="5290" w:type="dxa"/>
          </w:tcPr>
          <w:p w14:paraId="19F61F45"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40934211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 Level</w:t>
            </w:r>
          </w:p>
          <w:p w14:paraId="121A6A65" w14:textId="77777777"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82723875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Societal Level </w:t>
            </w:r>
          </w:p>
        </w:tc>
      </w:tr>
      <w:tr w:rsidR="009B5C51" w:rsidRPr="00865D32" w14:paraId="5B154803" w14:textId="77777777" w:rsidTr="00D60F0B">
        <w:trPr>
          <w:trHeight w:val="8180"/>
        </w:trPr>
        <w:tc>
          <w:tcPr>
            <w:tcW w:w="11124" w:type="dxa"/>
            <w:gridSpan w:val="2"/>
          </w:tcPr>
          <w:p w14:paraId="0B4DF7FA" w14:textId="25959800" w:rsidR="009B5C51" w:rsidRPr="00865D32" w:rsidRDefault="009B5C51" w:rsidP="009B5C51">
            <w:pPr>
              <w:spacing w:before="60"/>
              <w:ind w:left="0"/>
              <w:rPr>
                <w:rFonts w:ascii="Noto Serif" w:hAnsi="Noto Serif" w:cs="Noto Serif"/>
              </w:rPr>
            </w:pPr>
            <w:r w:rsidRPr="00865D32">
              <w:rPr>
                <w:rFonts w:ascii="Noto Serif" w:hAnsi="Noto Serif" w:cs="Noto Serif"/>
                <w:b/>
                <w:bCs/>
                <w:color w:val="064276" w:themeColor="text1"/>
              </w:rPr>
              <w:lastRenderedPageBreak/>
              <w:t>Please indicate which activities were implemented by category during this reporting period under objective #7. You may select more than one.</w:t>
            </w:r>
          </w:p>
          <w:p w14:paraId="057BBA56" w14:textId="77777777" w:rsidR="009B5C51" w:rsidRPr="00865D32" w:rsidRDefault="009B5C51" w:rsidP="009B5C51">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386883908"/>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Awareness/Education Presentation: Stand-Alone</w:t>
            </w:r>
          </w:p>
          <w:p w14:paraId="76A82C76" w14:textId="77777777" w:rsidR="009B5C51" w:rsidRPr="00865D32" w:rsidRDefault="009B5C51" w:rsidP="009B5C51">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221365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Awareness/Education Presentation: Integrated</w:t>
            </w:r>
          </w:p>
          <w:p w14:paraId="2CBEA60D" w14:textId="77777777" w:rsidR="009B5C51" w:rsidRPr="00865D32" w:rsidRDefault="009B5C51" w:rsidP="009B5C51">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661785129"/>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Integrated  Curriculum</w:t>
            </w:r>
          </w:p>
          <w:p w14:paraId="28F50BE1" w14:textId="77777777" w:rsidR="009B5C51" w:rsidRPr="00865D32" w:rsidRDefault="009B5C51" w:rsidP="009B5C51">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260143517"/>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Gambling Specific Curriculum</w:t>
            </w:r>
          </w:p>
          <w:p w14:paraId="5BD57155" w14:textId="77777777" w:rsidR="009B5C51" w:rsidRPr="00865D32" w:rsidRDefault="009B5C51" w:rsidP="009B5C51">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800595733"/>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Exhibits/Fairs/Tabling Events</w:t>
            </w:r>
          </w:p>
          <w:p w14:paraId="2669A55E" w14:textId="77777777" w:rsidR="009B5C51" w:rsidRPr="00865D32" w:rsidRDefault="009B5C51" w:rsidP="009B5C51">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99363136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Alternative Activities (ATOD &amp; G free healthy activities)</w:t>
            </w:r>
          </w:p>
          <w:p w14:paraId="3DF9D8AC" w14:textId="77777777" w:rsidR="009B5C51" w:rsidRPr="00865D32" w:rsidRDefault="009B5C51" w:rsidP="009B5C51">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78642697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Content Development (e.g., presentations, handouts, social media, newsletters)</w:t>
            </w:r>
          </w:p>
          <w:p w14:paraId="34FA09F0" w14:textId="77777777" w:rsidR="009B5C51" w:rsidRPr="00865D32" w:rsidRDefault="009B5C51" w:rsidP="009B5C51">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31503793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Problem Gambling Research (e.g., literature review)</w:t>
            </w:r>
          </w:p>
          <w:p w14:paraId="775C12A7" w14:textId="77777777" w:rsidR="009B5C51" w:rsidRPr="00865D32" w:rsidRDefault="009B5C51" w:rsidP="009B5C51">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94418413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Material Dissemination</w:t>
            </w:r>
          </w:p>
          <w:p w14:paraId="22448209" w14:textId="77777777" w:rsidR="009B5C51" w:rsidRPr="00865D32" w:rsidRDefault="009B5C51" w:rsidP="009B5C51">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465464952"/>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Community Partnership/Capacity Building</w:t>
            </w:r>
          </w:p>
          <w:p w14:paraId="393D665E" w14:textId="77777777" w:rsidR="009B5C51" w:rsidRPr="00865D32" w:rsidRDefault="009B5C51" w:rsidP="009B5C51">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64365301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Gambling in the Workplace Policy Work</w:t>
            </w:r>
          </w:p>
          <w:p w14:paraId="038CE87D" w14:textId="33EF1D2E" w:rsidR="009B5C51" w:rsidRPr="00865D32" w:rsidRDefault="009B5C51" w:rsidP="009B5C51">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533639905"/>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Skill Building (activities that build resilience, refusal skills, decision making etc.)</w:t>
            </w:r>
          </w:p>
          <w:p w14:paraId="4FBFA9B3" w14:textId="710E5E95" w:rsidR="009B5C51" w:rsidRPr="00865D32" w:rsidRDefault="009B5C51" w:rsidP="009B5C51">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1460805761"/>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Professional Development Training (self or program staff)</w:t>
            </w:r>
          </w:p>
          <w:p w14:paraId="423993B3" w14:textId="6ACF6724" w:rsidR="009B5C51" w:rsidRPr="00865D32" w:rsidRDefault="009B5C51" w:rsidP="009B5C51">
            <w:pPr>
              <w:spacing w:before="60"/>
              <w:ind w:left="0"/>
              <w:rPr>
                <w:rFonts w:ascii="Noto Serif" w:hAnsi="Noto Serif" w:cs="Noto Serif"/>
              </w:rPr>
            </w:pPr>
            <w:r w:rsidRPr="00865D32">
              <w:rPr>
                <w:rFonts w:ascii="Noto Serif" w:hAnsi="Noto Serif" w:cs="Noto Serif"/>
              </w:rPr>
              <w:t xml:space="preserve">       </w:t>
            </w:r>
            <w:sdt>
              <w:sdtPr>
                <w:rPr>
                  <w:rFonts w:ascii="Noto Serif" w:hAnsi="Noto Serif" w:cs="Noto Serif"/>
                </w:rPr>
                <w:id w:val="2030839656"/>
                <w14:checkbox>
                  <w14:checked w14:val="0"/>
                  <w14:checkedState w14:val="2612" w14:font="MS Gothic"/>
                  <w14:uncheckedState w14:val="2610" w14:font="MS Gothic"/>
                </w14:checkbox>
              </w:sdtPr>
              <w:sdtEndPr/>
              <w:sdtContent>
                <w:r w:rsidRPr="00865D32">
                  <w:rPr>
                    <w:rFonts w:ascii="Segoe UI Symbol" w:eastAsia="MS Gothic" w:hAnsi="Segoe UI Symbol" w:cs="Segoe UI Symbol"/>
                  </w:rPr>
                  <w:t>☐</w:t>
                </w:r>
              </w:sdtContent>
            </w:sdt>
            <w:r w:rsidRPr="00865D32">
              <w:rPr>
                <w:rFonts w:ascii="Noto Serif" w:hAnsi="Noto Serif" w:cs="Noto Serif"/>
              </w:rPr>
              <w:t xml:space="preserve">  Other (please specify)  </w:t>
            </w:r>
            <w:sdt>
              <w:sdtPr>
                <w:rPr>
                  <w:rFonts w:ascii="Noto Serif" w:hAnsi="Noto Serif" w:cs="Noto Serif"/>
                </w:rPr>
                <w:id w:val="962694646"/>
                <w:placeholder>
                  <w:docPart w:val="4E8DAA18B8224B69862C754CEDF5CF9B"/>
                </w:placeholder>
                <w:showingPlcHdr/>
                <w15:color w:val="000000"/>
                <w:text w:multiLine="1"/>
              </w:sdtPr>
              <w:sdtEndPr/>
              <w:sdtContent>
                <w:r w:rsidRPr="00865D32">
                  <w:rPr>
                    <w:rStyle w:val="PlaceholderText"/>
                    <w:rFonts w:ascii="Noto Serif" w:hAnsi="Noto Serif" w:cs="Noto Serif"/>
                    <w:color w:val="auto"/>
                  </w:rPr>
                  <w:t>Click or tap here to enter text.</w:t>
                </w:r>
              </w:sdtContent>
            </w:sdt>
          </w:p>
          <w:p w14:paraId="5E5AC3C5" w14:textId="2ED8BE39"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p>
        </w:tc>
      </w:tr>
      <w:tr w:rsidR="009B5C51" w:rsidRPr="00865D32" w14:paraId="7EE4FBB2" w14:textId="77777777" w:rsidTr="00825477">
        <w:tc>
          <w:tcPr>
            <w:tcW w:w="11124" w:type="dxa"/>
            <w:gridSpan w:val="2"/>
          </w:tcPr>
          <w:p w14:paraId="367D1384" w14:textId="139EBA39" w:rsidR="00D60F0B" w:rsidRPr="00D60F0B" w:rsidRDefault="00D60F0B" w:rsidP="00D60F0B">
            <w:pPr>
              <w:spacing w:before="120"/>
              <w:ind w:left="0"/>
              <w:rPr>
                <w:rFonts w:ascii="Noto Serif" w:hAnsi="Noto Serif" w:cs="Noto Serif"/>
                <w:b/>
                <w:bCs/>
                <w:color w:val="064276" w:themeColor="text1"/>
              </w:rPr>
            </w:pPr>
            <w:r w:rsidRPr="00D60F0B">
              <w:rPr>
                <w:rFonts w:ascii="Noto Serif" w:hAnsi="Noto Serif" w:cs="Noto Serif"/>
                <w:b/>
                <w:bCs/>
                <w:color w:val="064276" w:themeColor="text1"/>
              </w:rPr>
              <w:t>If you implemented a media campaign under Objective #</w:t>
            </w:r>
            <w:r w:rsidR="00686668">
              <w:rPr>
                <w:rFonts w:ascii="Noto Serif" w:hAnsi="Noto Serif" w:cs="Noto Serif"/>
                <w:b/>
                <w:bCs/>
                <w:color w:val="064276" w:themeColor="text1"/>
              </w:rPr>
              <w:t>7</w:t>
            </w:r>
            <w:r w:rsidRPr="00D60F0B">
              <w:rPr>
                <w:rFonts w:ascii="Noto Serif" w:hAnsi="Noto Serif" w:cs="Noto Serif"/>
                <w:b/>
                <w:bCs/>
                <w:color w:val="064276" w:themeColor="text1"/>
              </w:rPr>
              <w:t xml:space="preserve"> during this reporting period, indicate what type(s) of media utilized. You may select more than one.</w:t>
            </w:r>
          </w:p>
          <w:p w14:paraId="7762917B" w14:textId="77777777" w:rsidR="00D60F0B" w:rsidRPr="00D60F0B" w:rsidRDefault="00D60F0B" w:rsidP="00D60F0B">
            <w:pPr>
              <w:spacing w:before="60"/>
              <w:ind w:left="432"/>
              <w:rPr>
                <w:rFonts w:ascii="Noto Serif" w:hAnsi="Noto Serif" w:cs="Noto Serif"/>
              </w:rPr>
            </w:pPr>
            <w:r w:rsidRPr="00D60F0B">
              <w:rPr>
                <w:rFonts w:ascii="Segoe UI Symbol" w:hAnsi="Segoe UI Symbol" w:cs="Segoe UI Symbol"/>
              </w:rPr>
              <w:t>☐</w:t>
            </w:r>
            <w:r w:rsidRPr="00D60F0B">
              <w:rPr>
                <w:rFonts w:ascii="Noto Serif" w:hAnsi="Noto Serif" w:cs="Noto Serif"/>
              </w:rPr>
              <w:t xml:space="preserve">  Did not implement media campaign this quarter</w:t>
            </w:r>
          </w:p>
          <w:p w14:paraId="1B74166B" w14:textId="77777777" w:rsidR="00D60F0B" w:rsidRPr="00D60F0B" w:rsidRDefault="00D60F0B" w:rsidP="00D60F0B">
            <w:pPr>
              <w:spacing w:before="60"/>
              <w:ind w:left="432"/>
              <w:rPr>
                <w:rFonts w:ascii="Noto Serif" w:hAnsi="Noto Serif" w:cs="Noto Serif"/>
              </w:rPr>
            </w:pPr>
            <w:r w:rsidRPr="00D60F0B">
              <w:rPr>
                <w:rFonts w:ascii="Segoe UI Symbol" w:hAnsi="Segoe UI Symbol" w:cs="Segoe UI Symbol"/>
              </w:rPr>
              <w:t>☐</w:t>
            </w:r>
            <w:r w:rsidRPr="00D60F0B">
              <w:rPr>
                <w:rFonts w:ascii="Noto Serif" w:hAnsi="Noto Serif" w:cs="Noto Serif"/>
              </w:rPr>
              <w:t xml:space="preserve">  Television PSA/Ad (PSA: Public Service Announcement)</w:t>
            </w:r>
          </w:p>
          <w:p w14:paraId="4F8CCEBA" w14:textId="77777777" w:rsidR="00D60F0B" w:rsidRPr="00D60F0B" w:rsidRDefault="00D60F0B" w:rsidP="00D60F0B">
            <w:pPr>
              <w:spacing w:before="60"/>
              <w:ind w:left="432"/>
              <w:rPr>
                <w:rFonts w:ascii="Noto Serif" w:hAnsi="Noto Serif" w:cs="Noto Serif"/>
              </w:rPr>
            </w:pPr>
            <w:r w:rsidRPr="00D60F0B">
              <w:rPr>
                <w:rFonts w:ascii="Segoe UI Symbol" w:hAnsi="Segoe UI Symbol" w:cs="Segoe UI Symbol"/>
              </w:rPr>
              <w:t>☐</w:t>
            </w:r>
            <w:r w:rsidRPr="00D60F0B">
              <w:rPr>
                <w:rFonts w:ascii="Noto Serif" w:hAnsi="Noto Serif" w:cs="Noto Serif"/>
              </w:rPr>
              <w:t xml:space="preserve">  Social Media (Facebook, Instagram etc.)</w:t>
            </w:r>
          </w:p>
          <w:p w14:paraId="67E396D3" w14:textId="77777777" w:rsidR="00D60F0B" w:rsidRPr="00D60F0B" w:rsidRDefault="00D60F0B" w:rsidP="00D60F0B">
            <w:pPr>
              <w:spacing w:before="60"/>
              <w:ind w:left="432"/>
              <w:rPr>
                <w:rFonts w:ascii="Noto Serif" w:hAnsi="Noto Serif" w:cs="Noto Serif"/>
              </w:rPr>
            </w:pPr>
            <w:r w:rsidRPr="00D60F0B">
              <w:rPr>
                <w:rFonts w:ascii="Segoe UI Symbol" w:hAnsi="Segoe UI Symbol" w:cs="Segoe UI Symbol"/>
              </w:rPr>
              <w:t>☐</w:t>
            </w:r>
            <w:r w:rsidRPr="00D60F0B">
              <w:rPr>
                <w:rFonts w:ascii="Noto Serif" w:hAnsi="Noto Serif" w:cs="Noto Serif"/>
              </w:rPr>
              <w:t xml:space="preserve">  Radio PSA/Ad</w:t>
            </w:r>
          </w:p>
          <w:p w14:paraId="211E1404" w14:textId="77777777" w:rsidR="00D60F0B" w:rsidRPr="00D60F0B" w:rsidRDefault="00D60F0B" w:rsidP="00D60F0B">
            <w:pPr>
              <w:spacing w:before="60"/>
              <w:ind w:left="432"/>
              <w:rPr>
                <w:rFonts w:ascii="Noto Serif" w:hAnsi="Noto Serif" w:cs="Noto Serif"/>
              </w:rPr>
            </w:pPr>
            <w:r w:rsidRPr="00D60F0B">
              <w:rPr>
                <w:rFonts w:ascii="Segoe UI Symbol" w:hAnsi="Segoe UI Symbol" w:cs="Segoe UI Symbol"/>
              </w:rPr>
              <w:t>☐</w:t>
            </w:r>
            <w:r w:rsidRPr="00D60F0B">
              <w:rPr>
                <w:rFonts w:ascii="Noto Serif" w:hAnsi="Noto Serif" w:cs="Noto Serif"/>
              </w:rPr>
              <w:t xml:space="preserve">  Billboard</w:t>
            </w:r>
          </w:p>
          <w:p w14:paraId="19F29E7E" w14:textId="77777777" w:rsidR="00D60F0B" w:rsidRPr="00D60F0B" w:rsidRDefault="00D60F0B" w:rsidP="00D60F0B">
            <w:pPr>
              <w:spacing w:before="60"/>
              <w:ind w:left="432"/>
              <w:rPr>
                <w:rFonts w:ascii="Noto Serif" w:hAnsi="Noto Serif" w:cs="Noto Serif"/>
              </w:rPr>
            </w:pPr>
            <w:r w:rsidRPr="00D60F0B">
              <w:rPr>
                <w:rFonts w:ascii="Segoe UI Symbol" w:hAnsi="Segoe UI Symbol" w:cs="Segoe UI Symbol"/>
              </w:rPr>
              <w:t>☐</w:t>
            </w:r>
            <w:r w:rsidRPr="00D60F0B">
              <w:rPr>
                <w:rFonts w:ascii="Noto Serif" w:hAnsi="Noto Serif" w:cs="Noto Serif"/>
              </w:rPr>
              <w:t xml:space="preserve">  Movie Theatre Ad</w:t>
            </w:r>
          </w:p>
          <w:p w14:paraId="0BB714BA" w14:textId="77777777" w:rsidR="00D60F0B" w:rsidRPr="00D60F0B" w:rsidRDefault="00D60F0B" w:rsidP="00D60F0B">
            <w:pPr>
              <w:spacing w:before="60"/>
              <w:ind w:left="432"/>
              <w:rPr>
                <w:rFonts w:ascii="Noto Serif" w:hAnsi="Noto Serif" w:cs="Noto Serif"/>
              </w:rPr>
            </w:pPr>
            <w:r w:rsidRPr="00D60F0B">
              <w:rPr>
                <w:rFonts w:ascii="Segoe UI Symbol" w:hAnsi="Segoe UI Symbol" w:cs="Segoe UI Symbol"/>
              </w:rPr>
              <w:t>☐</w:t>
            </w:r>
            <w:r w:rsidRPr="00D60F0B">
              <w:rPr>
                <w:rFonts w:ascii="Noto Serif" w:hAnsi="Noto Serif" w:cs="Noto Serif"/>
              </w:rPr>
              <w:t xml:space="preserve">  Print Article/Newsletter/Ad</w:t>
            </w:r>
          </w:p>
          <w:p w14:paraId="09A2EBF4" w14:textId="77777777" w:rsidR="00D60F0B" w:rsidRPr="00D60F0B" w:rsidRDefault="00D60F0B" w:rsidP="00686668">
            <w:pPr>
              <w:spacing w:before="60"/>
              <w:ind w:left="432"/>
              <w:rPr>
                <w:rFonts w:ascii="Noto Serif" w:hAnsi="Noto Serif" w:cs="Noto Serif"/>
              </w:rPr>
            </w:pPr>
            <w:r w:rsidRPr="00D60F0B">
              <w:rPr>
                <w:rFonts w:ascii="Segoe UI Symbol" w:hAnsi="Segoe UI Symbol" w:cs="Segoe UI Symbol"/>
              </w:rPr>
              <w:lastRenderedPageBreak/>
              <w:t>☐</w:t>
            </w:r>
            <w:r w:rsidRPr="00D60F0B">
              <w:rPr>
                <w:rFonts w:ascii="Noto Serif" w:hAnsi="Noto Serif" w:cs="Noto Serif"/>
              </w:rPr>
              <w:t xml:space="preserve"> Other (please specify)  Click or tap here to enter text.</w:t>
            </w:r>
          </w:p>
          <w:p w14:paraId="55462421" w14:textId="77777777" w:rsidR="009B5C51" w:rsidRPr="00D60F0B" w:rsidRDefault="009B5C51" w:rsidP="009B5C51">
            <w:pPr>
              <w:spacing w:before="120"/>
              <w:ind w:left="0"/>
              <w:rPr>
                <w:rFonts w:ascii="Noto Serif" w:hAnsi="Noto Serif" w:cs="Noto Serif"/>
              </w:rPr>
            </w:pPr>
          </w:p>
        </w:tc>
      </w:tr>
      <w:tr w:rsidR="009B5C51" w:rsidRPr="00865D32" w14:paraId="5C2F4551" w14:textId="77777777" w:rsidTr="00825477">
        <w:tc>
          <w:tcPr>
            <w:tcW w:w="11124" w:type="dxa"/>
            <w:gridSpan w:val="2"/>
          </w:tcPr>
          <w:p w14:paraId="5A78870F" w14:textId="3FFF41D9" w:rsidR="009B5C51" w:rsidRPr="00865D32" w:rsidRDefault="009B5C51" w:rsidP="009B5C51">
            <w:pPr>
              <w:spacing w:before="0"/>
              <w:ind w:left="0"/>
              <w:rPr>
                <w:rFonts w:ascii="Noto Serif" w:hAnsi="Noto Serif" w:cs="Noto Serif"/>
                <w:b/>
                <w:bCs/>
                <w:color w:val="064276" w:themeColor="text1"/>
              </w:rPr>
            </w:pPr>
            <w:r w:rsidRPr="00865D32">
              <w:rPr>
                <w:rFonts w:ascii="Noto Serif" w:hAnsi="Noto Serif" w:cs="Noto Serif"/>
                <w:b/>
                <w:bCs/>
                <w:color w:val="064276" w:themeColor="text1"/>
              </w:rPr>
              <w:lastRenderedPageBreak/>
              <w:t>Please indicate the percentage of your activities during this reporting period under objective #7 that problem gambling is integrated into the activity, and percentage of activities that problem gambling is a stand-alone activity.</w:t>
            </w:r>
          </w:p>
          <w:p w14:paraId="576D20F9" w14:textId="77777777" w:rsidR="009B5C51" w:rsidRPr="00865D32" w:rsidRDefault="009B5C51" w:rsidP="009B5C51">
            <w:pPr>
              <w:spacing w:before="0"/>
              <w:ind w:left="0"/>
              <w:rPr>
                <w:rFonts w:ascii="Noto Serif" w:hAnsi="Noto Serif" w:cs="Noto Serif"/>
              </w:rPr>
            </w:pPr>
            <w:r w:rsidRPr="00865D32">
              <w:rPr>
                <w:rFonts w:ascii="Noto Serif" w:hAnsi="Noto Serif" w:cs="Noto Serif"/>
                <w:color w:val="064276" w:themeColor="text1"/>
              </w:rPr>
              <w:t xml:space="preserve">   </w:t>
            </w:r>
            <w:sdt>
              <w:sdtPr>
                <w:rPr>
                  <w:rFonts w:ascii="Noto Serif" w:hAnsi="Noto Serif" w:cs="Noto Serif"/>
                  <w:color w:val="064276" w:themeColor="text1"/>
                </w:rPr>
                <w:alias w:val="% Integrated"/>
                <w:tag w:val="% Integrated"/>
                <w:id w:val="-738788164"/>
                <w:placeholder>
                  <w:docPart w:val="7845B9040CAB47C4AEFA1FE7122DB232"/>
                </w:placeholder>
                <w:showingPlcHdr/>
                <w:dropDownList>
                  <w:listItem w:value="Choose an item."/>
                  <w:listItem w:displayText="0" w:value="0"/>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865D32">
                  <w:rPr>
                    <w:rStyle w:val="PlaceholderText"/>
                    <w:rFonts w:ascii="Noto Serif" w:hAnsi="Noto Serif" w:cs="Noto Serif"/>
                    <w:color w:val="auto"/>
                  </w:rPr>
                  <w:t>Choose an item.</w:t>
                </w:r>
              </w:sdtContent>
            </w:sdt>
            <w:r w:rsidRPr="00865D32">
              <w:rPr>
                <w:rFonts w:ascii="Noto Serif" w:hAnsi="Noto Serif" w:cs="Noto Serif"/>
                <w:color w:val="064276" w:themeColor="text1"/>
              </w:rPr>
              <w:t xml:space="preserve"> </w:t>
            </w:r>
            <w:r w:rsidRPr="00865D32">
              <w:rPr>
                <w:rFonts w:ascii="Noto Serif" w:hAnsi="Noto Serif" w:cs="Noto Serif"/>
              </w:rPr>
              <w:t>% Integrated Activities – estimate utilizing drop down menu</w:t>
            </w:r>
          </w:p>
          <w:p w14:paraId="5CE240D6" w14:textId="1096D996" w:rsidR="009B5C51" w:rsidRPr="00865D32" w:rsidRDefault="009B5C51" w:rsidP="009B5C51">
            <w:pPr>
              <w:spacing w:before="0"/>
              <w:ind w:left="0"/>
              <w:rPr>
                <w:rFonts w:ascii="Noto Serif" w:hAnsi="Noto Serif" w:cs="Noto Serif"/>
              </w:rPr>
            </w:pPr>
            <w:r w:rsidRPr="00865D32">
              <w:rPr>
                <w:rFonts w:ascii="Noto Serif" w:hAnsi="Noto Serif" w:cs="Noto Serif"/>
              </w:rPr>
              <w:t xml:space="preserve">   </w:t>
            </w:r>
            <w:sdt>
              <w:sdtPr>
                <w:rPr>
                  <w:rFonts w:ascii="Noto Serif" w:hAnsi="Noto Serif" w:cs="Noto Serif"/>
                </w:rPr>
                <w:alias w:val="Stand Alone"/>
                <w:tag w:val="Stand Alone"/>
                <w:id w:val="764730731"/>
                <w:placeholder>
                  <w:docPart w:val="08C04EB7D170478E83B8DD6487936D15"/>
                </w:placeholder>
                <w:showingPlcHdr/>
                <w:dropDownList>
                  <w:listItem w:value="Choose an item."/>
                  <w:listItem w:displayText="0" w:value="0"/>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Pr="00865D32">
                  <w:rPr>
                    <w:rStyle w:val="PlaceholderText"/>
                    <w:rFonts w:ascii="Noto Serif" w:hAnsi="Noto Serif" w:cs="Noto Serif"/>
                    <w:color w:val="auto"/>
                  </w:rPr>
                  <w:t>Choose an item.</w:t>
                </w:r>
              </w:sdtContent>
            </w:sdt>
            <w:r w:rsidRPr="00865D32">
              <w:rPr>
                <w:rFonts w:ascii="Noto Serif" w:hAnsi="Noto Serif" w:cs="Noto Serif"/>
              </w:rPr>
              <w:t xml:space="preserve"> % Stand-Alone Activities – estimate utilizing drop down menu</w:t>
            </w:r>
          </w:p>
          <w:p w14:paraId="6EDE2B47" w14:textId="31CAB03C" w:rsidR="009B5C51" w:rsidRPr="00865D32" w:rsidRDefault="009B5C51" w:rsidP="009B5C51">
            <w:pPr>
              <w:spacing w:before="0"/>
              <w:ind w:left="0"/>
              <w:rPr>
                <w:rFonts w:ascii="Noto Serif" w:hAnsi="Noto Serif" w:cs="Noto Serif"/>
              </w:rPr>
            </w:pPr>
          </w:p>
        </w:tc>
      </w:tr>
      <w:tr w:rsidR="009B5C51" w:rsidRPr="00865D32" w14:paraId="6D33FC70" w14:textId="77777777" w:rsidTr="00825477">
        <w:tc>
          <w:tcPr>
            <w:tcW w:w="11124" w:type="dxa"/>
            <w:gridSpan w:val="2"/>
          </w:tcPr>
          <w:p w14:paraId="1C831E74" w14:textId="66A9A858" w:rsidR="009B5C51" w:rsidRPr="00865D32" w:rsidRDefault="009B5C51" w:rsidP="009B5C51">
            <w:pPr>
              <w:spacing w:before="0"/>
              <w:ind w:left="0"/>
              <w:rPr>
                <w:rFonts w:ascii="Noto Serif" w:hAnsi="Noto Serif" w:cs="Noto Serif"/>
                <w:b/>
                <w:bCs/>
              </w:rPr>
            </w:pPr>
            <w:r w:rsidRPr="00865D32">
              <w:rPr>
                <w:rFonts w:ascii="Noto Serif" w:hAnsi="Noto Serif" w:cs="Noto Serif"/>
                <w:b/>
                <w:bCs/>
                <w:color w:val="064276" w:themeColor="text1"/>
              </w:rPr>
              <w:t>Please identify the partnerships involved in or developed for implmenting objective #7 during this reporting period. You may select more than one.</w:t>
            </w:r>
          </w:p>
        </w:tc>
      </w:tr>
      <w:tr w:rsidR="009B5C51" w:rsidRPr="00865D32" w14:paraId="45B59D90" w14:textId="77777777" w:rsidTr="00825477">
        <w:tc>
          <w:tcPr>
            <w:tcW w:w="11124" w:type="dxa"/>
            <w:gridSpan w:val="2"/>
          </w:tcPr>
          <w:p w14:paraId="7E684CA5" w14:textId="77777777" w:rsidR="009B5C51" w:rsidRPr="00865D32" w:rsidRDefault="003C2831" w:rsidP="009B5C51">
            <w:pPr>
              <w:spacing w:beforeLines="60" w:before="144"/>
              <w:ind w:left="720"/>
              <w:rPr>
                <w:rFonts w:ascii="Noto Serif" w:hAnsi="Noto Serif" w:cs="Noto Serif"/>
              </w:rPr>
            </w:pPr>
            <w:sdt>
              <w:sdtPr>
                <w:rPr>
                  <w:rFonts w:ascii="Noto Serif" w:hAnsi="Noto Serif" w:cs="Noto Serif"/>
                </w:rPr>
                <w:id w:val="-252591352"/>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Substance Use Disorder Treatment</w:t>
            </w:r>
          </w:p>
          <w:p w14:paraId="02514ECE" w14:textId="77777777" w:rsidR="009B5C51" w:rsidRPr="00865D32" w:rsidRDefault="003C2831" w:rsidP="009B5C51">
            <w:pPr>
              <w:spacing w:beforeLines="60" w:before="144"/>
              <w:ind w:left="720"/>
              <w:rPr>
                <w:rFonts w:ascii="Noto Serif" w:hAnsi="Noto Serif" w:cs="Noto Serif"/>
              </w:rPr>
            </w:pPr>
            <w:sdt>
              <w:sdtPr>
                <w:rPr>
                  <w:rFonts w:ascii="Noto Serif" w:hAnsi="Noto Serif" w:cs="Noto Serif"/>
                </w:rPr>
                <w:id w:val="1697121175"/>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Education System K-12 </w:t>
            </w:r>
          </w:p>
          <w:p w14:paraId="0448E7DE" w14:textId="77777777" w:rsidR="009B5C51" w:rsidRPr="00865D32" w:rsidRDefault="003C2831" w:rsidP="009B5C51">
            <w:pPr>
              <w:spacing w:beforeLines="60" w:before="144"/>
              <w:ind w:left="720"/>
              <w:rPr>
                <w:rFonts w:ascii="Noto Serif" w:hAnsi="Noto Serif" w:cs="Noto Serif"/>
              </w:rPr>
            </w:pPr>
            <w:sdt>
              <w:sdtPr>
                <w:rPr>
                  <w:rFonts w:ascii="Noto Serif" w:hAnsi="Noto Serif" w:cs="Noto Serif"/>
                </w:rPr>
                <w:id w:val="-198167724"/>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Higher Education – College, University etc.</w:t>
            </w:r>
          </w:p>
          <w:p w14:paraId="7BF3D782" w14:textId="77777777" w:rsidR="009B5C51" w:rsidRPr="00865D32" w:rsidRDefault="003C2831" w:rsidP="009B5C51">
            <w:pPr>
              <w:spacing w:beforeLines="60" w:before="144"/>
              <w:ind w:left="720"/>
              <w:rPr>
                <w:rFonts w:ascii="Noto Serif" w:hAnsi="Noto Serif" w:cs="Noto Serif"/>
              </w:rPr>
            </w:pPr>
            <w:sdt>
              <w:sdtPr>
                <w:rPr>
                  <w:rFonts w:ascii="Noto Serif" w:hAnsi="Noto Serif" w:cs="Noto Serif"/>
                </w:rPr>
                <w:id w:val="1707294873"/>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Criminal Justice System (Juvenile/Adult)</w:t>
            </w:r>
          </w:p>
          <w:p w14:paraId="549F9F56" w14:textId="77777777" w:rsidR="009B5C51" w:rsidRPr="00865D32" w:rsidRDefault="003C2831" w:rsidP="009B5C51">
            <w:pPr>
              <w:spacing w:beforeLines="60" w:before="144"/>
              <w:ind w:left="720"/>
              <w:rPr>
                <w:rFonts w:ascii="Noto Serif" w:hAnsi="Noto Serif" w:cs="Noto Serif"/>
              </w:rPr>
            </w:pPr>
            <w:sdt>
              <w:sdtPr>
                <w:rPr>
                  <w:rFonts w:ascii="Noto Serif" w:hAnsi="Noto Serif" w:cs="Noto Serif"/>
                </w:rPr>
                <w:id w:val="1558596435"/>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Suicide Prevention</w:t>
            </w:r>
          </w:p>
          <w:p w14:paraId="0AB08062" w14:textId="77777777" w:rsidR="009B5C51" w:rsidRPr="00865D32" w:rsidRDefault="003C2831" w:rsidP="009B5C51">
            <w:pPr>
              <w:spacing w:beforeLines="60" w:before="144"/>
              <w:ind w:left="720"/>
              <w:rPr>
                <w:rFonts w:ascii="Noto Serif" w:hAnsi="Noto Serif" w:cs="Noto Serif"/>
              </w:rPr>
            </w:pPr>
            <w:sdt>
              <w:sdtPr>
                <w:rPr>
                  <w:rFonts w:ascii="Noto Serif" w:hAnsi="Noto Serif" w:cs="Noto Serif"/>
                </w:rPr>
                <w:id w:val="14346523"/>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Physical Health (Nutrition/Activity)</w:t>
            </w:r>
          </w:p>
          <w:p w14:paraId="3039F6C9" w14:textId="77777777" w:rsidR="009B5C51" w:rsidRPr="00865D32" w:rsidRDefault="003C2831" w:rsidP="009B5C51">
            <w:pPr>
              <w:spacing w:beforeLines="60" w:before="144"/>
              <w:ind w:left="720"/>
              <w:rPr>
                <w:rFonts w:ascii="Noto Serif" w:hAnsi="Noto Serif" w:cs="Noto Serif"/>
              </w:rPr>
            </w:pPr>
            <w:sdt>
              <w:sdtPr>
                <w:rPr>
                  <w:rFonts w:ascii="Noto Serif" w:hAnsi="Noto Serif" w:cs="Noto Serif"/>
                </w:rPr>
                <w:id w:val="362565420"/>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Physical Health (Reproductive/Healthy Relationships)</w:t>
            </w:r>
          </w:p>
          <w:p w14:paraId="3ABD45ED" w14:textId="77777777" w:rsidR="009B5C51" w:rsidRPr="00865D32" w:rsidRDefault="003C2831" w:rsidP="009B5C51">
            <w:pPr>
              <w:spacing w:beforeLines="60" w:before="144"/>
              <w:ind w:left="720"/>
              <w:rPr>
                <w:rFonts w:ascii="Noto Serif" w:hAnsi="Noto Serif" w:cs="Noto Serif"/>
              </w:rPr>
            </w:pPr>
            <w:sdt>
              <w:sdtPr>
                <w:rPr>
                  <w:rFonts w:ascii="Noto Serif" w:hAnsi="Noto Serif" w:cs="Noto Serif"/>
                </w:rPr>
                <w:id w:val="-1492328564"/>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Mental Health</w:t>
            </w:r>
          </w:p>
          <w:p w14:paraId="0A3064D3" w14:textId="77777777" w:rsidR="009B5C51" w:rsidRPr="00865D32" w:rsidRDefault="003C2831" w:rsidP="009B5C51">
            <w:pPr>
              <w:spacing w:beforeLines="60" w:before="144"/>
              <w:ind w:left="720"/>
              <w:rPr>
                <w:rFonts w:ascii="Noto Serif" w:hAnsi="Noto Serif" w:cs="Noto Serif"/>
              </w:rPr>
            </w:pPr>
            <w:sdt>
              <w:sdtPr>
                <w:rPr>
                  <w:rFonts w:ascii="Noto Serif" w:hAnsi="Noto Serif" w:cs="Noto Serif"/>
                </w:rPr>
                <w:id w:val="1836953091"/>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Older Adult</w:t>
            </w:r>
          </w:p>
          <w:p w14:paraId="7D98B051" w14:textId="634162F9" w:rsidR="009B5C51" w:rsidRPr="00865D32" w:rsidRDefault="003C2831" w:rsidP="009B5C51">
            <w:pPr>
              <w:spacing w:beforeLines="60" w:before="144"/>
              <w:ind w:left="720"/>
              <w:rPr>
                <w:rFonts w:ascii="Noto Serif" w:hAnsi="Noto Serif" w:cs="Noto Serif"/>
              </w:rPr>
            </w:pPr>
            <w:sdt>
              <w:sdtPr>
                <w:rPr>
                  <w:rFonts w:ascii="Noto Serif" w:hAnsi="Noto Serif" w:cs="Noto Serif"/>
                </w:rPr>
                <w:id w:val="187499225"/>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Problem Gambling Treatment</w:t>
            </w:r>
          </w:p>
          <w:p w14:paraId="65B10012" w14:textId="778CF5ED" w:rsidR="009B5C51" w:rsidRPr="00865D32" w:rsidRDefault="003C2831" w:rsidP="009B5C51">
            <w:pPr>
              <w:spacing w:beforeLines="60" w:before="144"/>
              <w:ind w:left="720"/>
              <w:rPr>
                <w:rFonts w:ascii="Noto Serif" w:hAnsi="Noto Serif" w:cs="Noto Serif"/>
              </w:rPr>
            </w:pPr>
            <w:sdt>
              <w:sdtPr>
                <w:rPr>
                  <w:rFonts w:ascii="Noto Serif" w:hAnsi="Noto Serif" w:cs="Noto Serif"/>
                </w:rPr>
                <w:id w:val="2010553989"/>
                <w14:checkbox>
                  <w14:checked w14:val="0"/>
                  <w14:checkedState w14:val="2612" w14:font="MS Gothic"/>
                  <w14:uncheckedState w14:val="2610" w14:font="MS Gothic"/>
                </w14:checkbox>
              </w:sdtPr>
              <w:sdtEndPr/>
              <w:sdtContent>
                <w:r w:rsidR="009B5C51" w:rsidRPr="00865D32">
                  <w:rPr>
                    <w:rFonts w:ascii="Segoe UI Symbol" w:eastAsia="MS Gothic" w:hAnsi="Segoe UI Symbol" w:cs="Segoe UI Symbol"/>
                  </w:rPr>
                  <w:t>☐</w:t>
                </w:r>
              </w:sdtContent>
            </w:sdt>
            <w:r w:rsidR="009B5C51" w:rsidRPr="00865D32">
              <w:rPr>
                <w:rFonts w:ascii="Noto Serif" w:hAnsi="Noto Serif" w:cs="Noto Serif"/>
              </w:rPr>
              <w:t xml:space="preserve"> Mental Health Prevention &amp; Promotion</w:t>
            </w:r>
          </w:p>
          <w:p w14:paraId="525C9B10" w14:textId="4488F42F" w:rsidR="009B5C51" w:rsidRPr="00865D32" w:rsidRDefault="003C2831" w:rsidP="009B5C51">
            <w:pPr>
              <w:spacing w:beforeLines="60" w:before="144"/>
              <w:ind w:left="720"/>
              <w:rPr>
                <w:rFonts w:ascii="Noto Serif" w:hAnsi="Noto Serif" w:cs="Noto Serif"/>
              </w:rPr>
            </w:pPr>
            <w:sdt>
              <w:sdtPr>
                <w:rPr>
                  <w:rFonts w:ascii="Noto Serif" w:hAnsi="Noto Serif" w:cs="Noto Serif"/>
                </w:rPr>
                <w:id w:val="425854304"/>
                <w14:checkbox>
                  <w14:checked w14:val="0"/>
                  <w14:checkedState w14:val="2612" w14:font="MS Gothic"/>
                  <w14:uncheckedState w14:val="2610" w14:font="MS Gothic"/>
                </w14:checkbox>
              </w:sdtPr>
              <w:sdtEndPr/>
              <w:sdtContent>
                <w:r w:rsidR="008571EA">
                  <w:rPr>
                    <w:rFonts w:ascii="MS Gothic" w:eastAsia="MS Gothic" w:hAnsi="MS Gothic" w:cs="Noto Serif" w:hint="eastAsia"/>
                  </w:rPr>
                  <w:t>☐</w:t>
                </w:r>
              </w:sdtContent>
            </w:sdt>
            <w:r w:rsidR="009B5C51" w:rsidRPr="00865D32">
              <w:rPr>
                <w:rFonts w:ascii="Noto Serif" w:hAnsi="Noto Serif" w:cs="Noto Serif"/>
              </w:rPr>
              <w:t xml:space="preserve">Other (please specify)  </w:t>
            </w:r>
            <w:sdt>
              <w:sdtPr>
                <w:rPr>
                  <w:rFonts w:ascii="Noto Serif" w:hAnsi="Noto Serif" w:cs="Noto Serif"/>
                </w:rPr>
                <w:id w:val="-1125840961"/>
                <w:placeholder>
                  <w:docPart w:val="80E3DB9A7C704934887883190A8D5A20"/>
                </w:placeholder>
                <w:showingPlcHdr/>
                <w:text/>
              </w:sdtPr>
              <w:sdtEndPr/>
              <w:sdtContent>
                <w:r w:rsidR="009B5C51" w:rsidRPr="00865D32">
                  <w:rPr>
                    <w:rStyle w:val="PlaceholderText"/>
                    <w:rFonts w:ascii="Noto Serif" w:hAnsi="Noto Serif" w:cs="Noto Serif"/>
                    <w:color w:val="auto"/>
                  </w:rPr>
                  <w:t>Click or tap here to enter text.</w:t>
                </w:r>
              </w:sdtContent>
            </w:sdt>
          </w:p>
        </w:tc>
      </w:tr>
    </w:tbl>
    <w:p w14:paraId="799A9D8B" w14:textId="77777777" w:rsidR="00120DEB" w:rsidRPr="00865D32" w:rsidRDefault="00120DEB" w:rsidP="00D40494">
      <w:pPr>
        <w:spacing w:beforeLines="60" w:before="144"/>
        <w:rPr>
          <w:rFonts w:ascii="Noto Serif" w:hAnsi="Noto Serif" w:cs="Noto Serif"/>
        </w:rPr>
      </w:pPr>
    </w:p>
    <w:p w14:paraId="75CD5A43" w14:textId="77777777" w:rsidR="007210E5" w:rsidRPr="00865D32" w:rsidRDefault="007210E5" w:rsidP="00120DEB">
      <w:pPr>
        <w:rPr>
          <w:rFonts w:ascii="Noto Serif" w:hAnsi="Noto Serif" w:cs="Noto Serif"/>
        </w:rPr>
      </w:pPr>
    </w:p>
    <w:p w14:paraId="4A77E35D" w14:textId="77777777" w:rsidR="00934517" w:rsidRPr="00865D32" w:rsidRDefault="00934517" w:rsidP="00120DEB">
      <w:pPr>
        <w:rPr>
          <w:rFonts w:ascii="Noto Serif" w:hAnsi="Noto Serif" w:cs="Noto Serif"/>
        </w:rPr>
      </w:pPr>
    </w:p>
    <w:p w14:paraId="2A67957D" w14:textId="56CF9F48" w:rsidR="00934517" w:rsidRPr="00865D32" w:rsidRDefault="00543956" w:rsidP="00543956">
      <w:pPr>
        <w:ind w:left="144"/>
        <w:rPr>
          <w:rFonts w:ascii="Noto Serif" w:hAnsi="Noto Serif" w:cs="Noto Serif"/>
        </w:rPr>
      </w:pPr>
      <w:r>
        <w:rPr>
          <w:rFonts w:ascii="Noto Serif" w:hAnsi="Noto Serif" w:cs="Noto Serif"/>
        </w:rPr>
        <w:t>You can get this document in other lang</w:t>
      </w:r>
      <w:r w:rsidR="00E80FFD">
        <w:rPr>
          <w:rFonts w:ascii="Noto Serif" w:hAnsi="Noto Serif" w:cs="Noto Serif"/>
        </w:rPr>
        <w:t>u</w:t>
      </w:r>
      <w:r>
        <w:rPr>
          <w:rFonts w:ascii="Noto Serif" w:hAnsi="Noto Serif" w:cs="Noto Serif"/>
        </w:rPr>
        <w:t>ages, larger print, braille or a format you prefer free of charge. Contact Problem Gambling Servic</w:t>
      </w:r>
      <w:r w:rsidR="00E80FFD">
        <w:rPr>
          <w:rFonts w:ascii="Noto Serif" w:hAnsi="Noto Serif" w:cs="Noto Serif"/>
        </w:rPr>
        <w:t>e</w:t>
      </w:r>
      <w:r>
        <w:rPr>
          <w:rFonts w:ascii="Noto Serif" w:hAnsi="Noto Serif" w:cs="Noto Serif"/>
        </w:rPr>
        <w:t xml:space="preserve">s at </w:t>
      </w:r>
      <w:hyperlink r:id="rId14" w:history="1">
        <w:r w:rsidRPr="004F5829">
          <w:rPr>
            <w:rStyle w:val="Hyperlink"/>
            <w:rFonts w:ascii="Noto Serif" w:hAnsi="Noto Serif" w:cs="Noto Serif"/>
          </w:rPr>
          <w:t>PGS.Support@oha.oregon.gov</w:t>
        </w:r>
      </w:hyperlink>
      <w:r>
        <w:rPr>
          <w:rFonts w:ascii="Noto Serif" w:hAnsi="Noto Serif" w:cs="Noto Serif"/>
        </w:rPr>
        <w:t xml:space="preserve">. </w:t>
      </w:r>
    </w:p>
    <w:bookmarkEnd w:id="2"/>
    <w:p w14:paraId="006B0004" w14:textId="4B7162D9" w:rsidR="005F438F" w:rsidRPr="00865D32" w:rsidRDefault="00DD2B74" w:rsidP="00B76336">
      <w:pPr>
        <w:pStyle w:val="LastPageProgramInfoBox"/>
        <w:rPr>
          <w:rFonts w:ascii="Noto Serif" w:hAnsi="Noto Serif" w:cs="Noto Serif"/>
        </w:rPr>
      </w:pPr>
      <w:r w:rsidRPr="00865D32">
        <w:rPr>
          <w:rFonts w:ascii="Noto Serif" w:hAnsi="Noto Serif" w:cs="Noto Serif"/>
        </w:rPr>
        <w:drawing>
          <wp:anchor distT="0" distB="0" distL="114300" distR="114300" simplePos="0" relativeHeight="251660288" behindDoc="0" locked="0" layoutInCell="1" allowOverlap="1" wp14:anchorId="1CE215B1" wp14:editId="2866EAAA">
            <wp:simplePos x="0" y="0"/>
            <wp:positionH relativeFrom="margin">
              <wp:posOffset>4965065</wp:posOffset>
            </wp:positionH>
            <wp:positionV relativeFrom="paragraph">
              <wp:posOffset>208280</wp:posOffset>
            </wp:positionV>
            <wp:extent cx="1604645" cy="52131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04645" cy="521318"/>
                    </a:xfrm>
                    <a:prstGeom prst="rect">
                      <a:avLst/>
                    </a:prstGeom>
                  </pic:spPr>
                </pic:pic>
              </a:graphicData>
            </a:graphic>
            <wp14:sizeRelV relativeFrom="margin">
              <wp14:pctHeight>0</wp14:pctHeight>
            </wp14:sizeRelV>
          </wp:anchor>
        </w:drawing>
      </w:r>
      <w:r w:rsidR="007210E5" w:rsidRPr="00865D32">
        <w:rPr>
          <w:rFonts w:ascii="Noto Serif" w:hAnsi="Noto Serif" w:cs="Noto Serif"/>
        </w:rPr>
        <w:t>Problem Gambling Services</w:t>
      </w:r>
    </w:p>
    <w:p w14:paraId="2FF5A86B" w14:textId="370CCD5B" w:rsidR="00B76336" w:rsidRPr="00865D32" w:rsidRDefault="007210E5" w:rsidP="00200103">
      <w:pPr>
        <w:pStyle w:val="LastPageProgramInfoBox"/>
        <w:rPr>
          <w:rFonts w:ascii="Noto Serif" w:hAnsi="Noto Serif" w:cs="Noto Serif"/>
        </w:rPr>
      </w:pPr>
      <w:r w:rsidRPr="00865D32">
        <w:rPr>
          <w:rFonts w:ascii="Noto Serif" w:hAnsi="Noto Serif" w:cs="Noto Serif"/>
        </w:rPr>
        <w:t xml:space="preserve">PGS.Support@oha.oregon.gov </w:t>
      </w:r>
    </w:p>
    <w:p w14:paraId="24491949" w14:textId="7F1146CE" w:rsidR="00AB7102" w:rsidRPr="00865D32" w:rsidRDefault="00AB7102" w:rsidP="00200103">
      <w:pPr>
        <w:pStyle w:val="LastPageProgramInfoBox"/>
        <w:rPr>
          <w:rFonts w:ascii="Noto Serif" w:hAnsi="Noto Serif" w:cs="Noto Serif"/>
        </w:rPr>
      </w:pPr>
      <w:r w:rsidRPr="00865D32">
        <w:rPr>
          <w:rFonts w:ascii="Noto Serif" w:hAnsi="Noto Serif" w:cs="Noto Serif"/>
        </w:rPr>
        <w:t>PGS Prevention Specialist: Roxann.r.jones@oha.oregon.gov</w:t>
      </w:r>
    </w:p>
    <w:p w14:paraId="7E4AEC6E" w14:textId="44C5D622" w:rsidR="00571C08" w:rsidRPr="00865D32" w:rsidRDefault="007210E5" w:rsidP="00200103">
      <w:pPr>
        <w:pStyle w:val="LastPageProgramInfoBox"/>
        <w:rPr>
          <w:rFonts w:ascii="Noto Serif" w:hAnsi="Noto Serif" w:cs="Noto Serif"/>
        </w:rPr>
      </w:pPr>
      <w:r w:rsidRPr="00865D32">
        <w:rPr>
          <w:rFonts w:ascii="Noto Serif" w:hAnsi="Noto Serif" w:cs="Noto Serif"/>
        </w:rPr>
        <w:t>https://www.oregon.gov/oha/hsd/problem-gambling/pages/index.aspx</w:t>
      </w:r>
    </w:p>
    <w:sectPr w:rsidR="00571C08" w:rsidRPr="00865D32" w:rsidSect="00887DBC">
      <w:footerReference w:type="default" r:id="rId16"/>
      <w:footerReference w:type="first" r:id="rId17"/>
      <w:type w:val="continuous"/>
      <w:pgSz w:w="12240" w:h="15840" w:code="1"/>
      <w:pgMar w:top="-720"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7F10A" w14:textId="77777777" w:rsidR="00282888" w:rsidRDefault="00282888" w:rsidP="00782D79">
      <w:r>
        <w:separator/>
      </w:r>
    </w:p>
    <w:p w14:paraId="6166D59C" w14:textId="77777777" w:rsidR="00282888" w:rsidRDefault="00282888" w:rsidP="00782D79"/>
  </w:endnote>
  <w:endnote w:type="continuationSeparator" w:id="0">
    <w:p w14:paraId="2D2AC57B" w14:textId="77777777" w:rsidR="00282888" w:rsidRDefault="00282888" w:rsidP="00782D79">
      <w:r>
        <w:continuationSeparator/>
      </w:r>
    </w:p>
    <w:p w14:paraId="5CE6C657" w14:textId="77777777" w:rsidR="00282888" w:rsidRDefault="00282888" w:rsidP="00782D79"/>
  </w:endnote>
  <w:endnote w:type="continuationNotice" w:id="1">
    <w:p w14:paraId="583D6113" w14:textId="77777777" w:rsidR="00282888" w:rsidRDefault="00282888" w:rsidP="00782D79"/>
    <w:p w14:paraId="45C1F74F" w14:textId="77777777" w:rsidR="00282888" w:rsidRDefault="00282888"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erif">
    <w:panose1 w:val="02020502060505020204"/>
    <w:charset w:val="00"/>
    <w:family w:val="roman"/>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2D602" w14:textId="77777777" w:rsidR="000A5682" w:rsidRDefault="000A5682" w:rsidP="00F01266">
    <w:pPr>
      <w:pStyle w:val="Footer2"/>
    </w:pPr>
    <w:r w:rsidRPr="00AE51D3">
      <w:tab/>
    </w:r>
    <w:r>
      <w:t xml:space="preserve">Page </w:t>
    </w:r>
    <w:r w:rsidRPr="00A52E85">
      <w:fldChar w:fldCharType="begin"/>
    </w:r>
    <w:r w:rsidRPr="00A52E85">
      <w:instrText xml:space="preserve"> PAGE   \* MERGEFORMAT </w:instrText>
    </w:r>
    <w:r w:rsidRPr="00A52E85">
      <w:fldChar w:fldCharType="separate"/>
    </w:r>
    <w:r>
      <w:t>1</w:t>
    </w:r>
    <w:r w:rsidRPr="00A52E85">
      <w:fldChar w:fldCharType="end"/>
    </w:r>
    <w:r w:rsidRPr="00A52E85">
      <w:t xml:space="preserve"> of </w:t>
    </w:r>
    <w:fldSimple w:instr=" NUMPAGES  \* Arabic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7315" w14:textId="77777777" w:rsidR="00F77C55" w:rsidRPr="00F77C55" w:rsidRDefault="00F77C55" w:rsidP="00F77C55">
    <w:pPr>
      <w:pStyle w:val="Footer2"/>
    </w:pPr>
    <w:r w:rsidRPr="00AE51D3">
      <w:tab/>
    </w:r>
    <w:r>
      <w:t xml:space="preserve">Page </w:t>
    </w:r>
    <w:r w:rsidRPr="00A52E85">
      <w:fldChar w:fldCharType="begin"/>
    </w:r>
    <w:r w:rsidRPr="00A52E85">
      <w:instrText xml:space="preserve"> PAGE   \* MERGEFORMAT </w:instrText>
    </w:r>
    <w:r w:rsidRPr="00A52E85">
      <w:fldChar w:fldCharType="separate"/>
    </w:r>
    <w:r>
      <w:t>2</w:t>
    </w:r>
    <w:r w:rsidRPr="00A52E85">
      <w:fldChar w:fldCharType="end"/>
    </w:r>
    <w:r w:rsidRPr="00A52E85">
      <w:t xml:space="preserve"> of </w:t>
    </w:r>
    <w:fldSimple w:instr=" NUMPAGES  \* Arabic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53A8D" w14:textId="77777777" w:rsidR="00282888" w:rsidRDefault="00282888" w:rsidP="00782D79">
      <w:r>
        <w:separator/>
      </w:r>
    </w:p>
    <w:p w14:paraId="6DE3EEF0" w14:textId="77777777" w:rsidR="00282888" w:rsidRDefault="00282888" w:rsidP="00782D79"/>
  </w:footnote>
  <w:footnote w:type="continuationSeparator" w:id="0">
    <w:p w14:paraId="5FE55663" w14:textId="77777777" w:rsidR="00282888" w:rsidRDefault="00282888" w:rsidP="00782D79">
      <w:r>
        <w:continuationSeparator/>
      </w:r>
    </w:p>
    <w:p w14:paraId="7C300B66" w14:textId="77777777" w:rsidR="00282888" w:rsidRDefault="00282888" w:rsidP="00782D79"/>
  </w:footnote>
  <w:footnote w:type="continuationNotice" w:id="1">
    <w:p w14:paraId="535EBC81" w14:textId="77777777" w:rsidR="00282888" w:rsidRDefault="00282888" w:rsidP="00782D79"/>
    <w:p w14:paraId="74727096" w14:textId="77777777" w:rsidR="00282888" w:rsidRDefault="00282888" w:rsidP="00782D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53379A"/>
    <w:multiLevelType w:val="hybridMultilevel"/>
    <w:tmpl w:val="A502C374"/>
    <w:lvl w:ilvl="0" w:tplc="CBAC17CC">
      <w:start w:val="1"/>
      <w:numFmt w:val="bullet"/>
      <w:lvlText w:val=""/>
      <w:lvlJc w:val="left"/>
      <w:pPr>
        <w:ind w:left="810" w:hanging="360"/>
      </w:pPr>
      <w:rPr>
        <w:rFonts w:ascii="Wingdings" w:hAnsi="Wingdings" w:hint="default"/>
        <w:color w:val="005595"/>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7" w15:restartNumberingAfterBreak="0">
    <w:nsid w:val="22D45A3A"/>
    <w:multiLevelType w:val="hybridMultilevel"/>
    <w:tmpl w:val="6AF838B2"/>
    <w:lvl w:ilvl="0" w:tplc="D8C0E200">
      <w:start w:val="1"/>
      <w:numFmt w:val="bullet"/>
      <w:lvlText w:val=""/>
      <w:lvlJc w:val="left"/>
      <w:pPr>
        <w:ind w:left="720" w:hanging="360"/>
      </w:pPr>
      <w:rPr>
        <w:rFonts w:ascii="Wingdings" w:hAnsi="Wingdings" w:hint="default"/>
        <w:color w:val="005595"/>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B2724AC"/>
    <w:multiLevelType w:val="hybridMultilevel"/>
    <w:tmpl w:val="39BEB9C0"/>
    <w:lvl w:ilvl="0" w:tplc="43325BF4">
      <w:start w:val="1"/>
      <w:numFmt w:val="bullet"/>
      <w:lvlText w:val="■"/>
      <w:lvlJc w:val="left"/>
      <w:pPr>
        <w:ind w:left="810" w:hanging="360"/>
      </w:pPr>
      <w:rPr>
        <w:rFonts w:ascii="Times New Roman" w:hAnsi="Times New Roman" w:cs="Times New Roman" w:hint="default"/>
        <w:color w:val="005595"/>
        <w:sz w:val="32"/>
        <w:u w:val="none"/>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416C6E"/>
    <w:multiLevelType w:val="hybridMultilevel"/>
    <w:tmpl w:val="021A1832"/>
    <w:lvl w:ilvl="0" w:tplc="43325BF4">
      <w:start w:val="1"/>
      <w:numFmt w:val="bullet"/>
      <w:lvlText w:val="■"/>
      <w:lvlJc w:val="left"/>
      <w:pPr>
        <w:ind w:left="810" w:hanging="360"/>
      </w:pPr>
      <w:rPr>
        <w:rFonts w:ascii="Times New Roman" w:hAnsi="Times New Roman" w:cs="Times New Roman" w:hint="default"/>
        <w:color w:val="005595"/>
        <w:sz w:val="32"/>
        <w:u w:val="none"/>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8"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A768AA"/>
    <w:multiLevelType w:val="multilevel"/>
    <w:tmpl w:val="FD24F246"/>
    <w:numStyleLink w:val="Style1"/>
  </w:abstractNum>
  <w:abstractNum w:abstractNumId="30"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5"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2703AEF"/>
    <w:multiLevelType w:val="hybridMultilevel"/>
    <w:tmpl w:val="461C35F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82028E0"/>
    <w:multiLevelType w:val="hybridMultilevel"/>
    <w:tmpl w:val="DA26821E"/>
    <w:lvl w:ilvl="0" w:tplc="CBAC17CC">
      <w:start w:val="1"/>
      <w:numFmt w:val="bullet"/>
      <w:lvlText w:val=""/>
      <w:lvlJc w:val="left"/>
      <w:pPr>
        <w:ind w:left="810" w:hanging="360"/>
      </w:pPr>
      <w:rPr>
        <w:rFonts w:ascii="Wingdings" w:hAnsi="Wingdings" w:hint="default"/>
        <w:color w:val="005595"/>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1" w15:restartNumberingAfterBreak="0">
    <w:nsid w:val="7A1E31B9"/>
    <w:multiLevelType w:val="multilevel"/>
    <w:tmpl w:val="FD24F246"/>
    <w:numStyleLink w:val="Style1"/>
  </w:abstractNum>
  <w:abstractNum w:abstractNumId="42" w15:restartNumberingAfterBreak="0">
    <w:nsid w:val="7F1229A7"/>
    <w:multiLevelType w:val="hybridMultilevel"/>
    <w:tmpl w:val="69DC91E8"/>
    <w:lvl w:ilvl="0" w:tplc="051EB65C">
      <w:start w:val="1"/>
      <w:numFmt w:val="bullet"/>
      <w:lvlText w:val=""/>
      <w:lvlJc w:val="left"/>
      <w:pPr>
        <w:ind w:left="720" w:hanging="360"/>
      </w:pPr>
      <w:rPr>
        <w:rFonts w:ascii="Wingdings" w:hAnsi="Wingdings" w:hint="default"/>
        <w:color w:val="0055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7864BF"/>
    <w:multiLevelType w:val="multilevel"/>
    <w:tmpl w:val="FD24F246"/>
    <w:numStyleLink w:val="Style1"/>
  </w:abstractNum>
  <w:num w:numId="1" w16cid:durableId="1070928473">
    <w:abstractNumId w:val="10"/>
  </w:num>
  <w:num w:numId="2" w16cid:durableId="575823337">
    <w:abstractNumId w:val="32"/>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8"/>
  </w:num>
  <w:num w:numId="14" w16cid:durableId="1997487396">
    <w:abstractNumId w:val="39"/>
  </w:num>
  <w:num w:numId="15" w16cid:durableId="1128282644">
    <w:abstractNumId w:val="22"/>
  </w:num>
  <w:num w:numId="16" w16cid:durableId="819227236">
    <w:abstractNumId w:val="31"/>
  </w:num>
  <w:num w:numId="17" w16cid:durableId="619459301">
    <w:abstractNumId w:val="23"/>
  </w:num>
  <w:num w:numId="18" w16cid:durableId="1077097201">
    <w:abstractNumId w:val="12"/>
  </w:num>
  <w:num w:numId="19" w16cid:durableId="266429244">
    <w:abstractNumId w:val="25"/>
  </w:num>
  <w:num w:numId="20" w16cid:durableId="579490002">
    <w:abstractNumId w:val="24"/>
  </w:num>
  <w:num w:numId="21" w16cid:durableId="1354840592">
    <w:abstractNumId w:val="35"/>
  </w:num>
  <w:num w:numId="22" w16cid:durableId="335155256">
    <w:abstractNumId w:val="33"/>
  </w:num>
  <w:num w:numId="23" w16cid:durableId="1343698342">
    <w:abstractNumId w:val="21"/>
  </w:num>
  <w:num w:numId="24" w16cid:durableId="1918586132">
    <w:abstractNumId w:val="18"/>
  </w:num>
  <w:num w:numId="25" w16cid:durableId="353195247">
    <w:abstractNumId w:val="15"/>
  </w:num>
  <w:num w:numId="26" w16cid:durableId="361439353">
    <w:abstractNumId w:val="13"/>
  </w:num>
  <w:num w:numId="27" w16cid:durableId="1784763786">
    <w:abstractNumId w:val="36"/>
  </w:num>
  <w:num w:numId="28" w16cid:durableId="523178957">
    <w:abstractNumId w:val="14"/>
  </w:num>
  <w:num w:numId="29" w16cid:durableId="2102294116">
    <w:abstractNumId w:val="38"/>
  </w:num>
  <w:num w:numId="30" w16cid:durableId="1458454652">
    <w:abstractNumId w:val="20"/>
  </w:num>
  <w:num w:numId="31" w16cid:durableId="1156147490">
    <w:abstractNumId w:val="30"/>
  </w:num>
  <w:num w:numId="32" w16cid:durableId="1700546299">
    <w:abstractNumId w:val="29"/>
  </w:num>
  <w:num w:numId="33" w16cid:durableId="1290166584">
    <w:abstractNumId w:val="43"/>
  </w:num>
  <w:num w:numId="34" w16cid:durableId="1540703377">
    <w:abstractNumId w:val="16"/>
  </w:num>
  <w:num w:numId="35" w16cid:durableId="513344337">
    <w:abstractNumId w:val="41"/>
  </w:num>
  <w:num w:numId="36" w16cid:durableId="1651709551">
    <w:abstractNumId w:val="27"/>
  </w:num>
  <w:num w:numId="37" w16cid:durableId="128473793">
    <w:abstractNumId w:val="34"/>
  </w:num>
  <w:num w:numId="38" w16cid:durableId="875629377">
    <w:abstractNumId w:val="42"/>
  </w:num>
  <w:num w:numId="39" w16cid:durableId="189496672">
    <w:abstractNumId w:val="37"/>
  </w:num>
  <w:num w:numId="40" w16cid:durableId="635723252">
    <w:abstractNumId w:val="17"/>
  </w:num>
  <w:num w:numId="41" w16cid:durableId="2098668871">
    <w:abstractNumId w:val="40"/>
  </w:num>
  <w:num w:numId="42" w16cid:durableId="651176581">
    <w:abstractNumId w:val="11"/>
  </w:num>
  <w:num w:numId="43" w16cid:durableId="1813860983">
    <w:abstractNumId w:val="26"/>
  </w:num>
  <w:num w:numId="44" w16cid:durableId="16458168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cryptProviderType="rsaAES" w:cryptAlgorithmClass="hash" w:cryptAlgorithmType="typeAny" w:cryptAlgorithmSid="14" w:cryptSpinCount="100000" w:hash="6AFWuIUdqj9+CHmUqx2iNzVFCdjAO2d6QOE7aW3oknXGgrnpz9Aa7ISqPPsAGXAcxZYwDK4wYMHvsvUyIOBSZA==" w:salt="XVn+eZSDXsiqkbgKaTCrS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282888"/>
    <w:rsid w:val="0000609F"/>
    <w:rsid w:val="000171AD"/>
    <w:rsid w:val="00023303"/>
    <w:rsid w:val="00023E8A"/>
    <w:rsid w:val="000243B1"/>
    <w:rsid w:val="00024712"/>
    <w:rsid w:val="00025097"/>
    <w:rsid w:val="00032BEC"/>
    <w:rsid w:val="000332CE"/>
    <w:rsid w:val="0004263D"/>
    <w:rsid w:val="0005373E"/>
    <w:rsid w:val="0005499B"/>
    <w:rsid w:val="00057801"/>
    <w:rsid w:val="00062A55"/>
    <w:rsid w:val="000633F7"/>
    <w:rsid w:val="00067B31"/>
    <w:rsid w:val="00071A90"/>
    <w:rsid w:val="0007343F"/>
    <w:rsid w:val="00074916"/>
    <w:rsid w:val="000751D4"/>
    <w:rsid w:val="00076A6B"/>
    <w:rsid w:val="00082E0B"/>
    <w:rsid w:val="00083487"/>
    <w:rsid w:val="00097B5D"/>
    <w:rsid w:val="000A0FB4"/>
    <w:rsid w:val="000A5682"/>
    <w:rsid w:val="000B3F25"/>
    <w:rsid w:val="000B4880"/>
    <w:rsid w:val="000B778A"/>
    <w:rsid w:val="000C1471"/>
    <w:rsid w:val="000C1C28"/>
    <w:rsid w:val="000C5AE1"/>
    <w:rsid w:val="000D0AF2"/>
    <w:rsid w:val="000D1229"/>
    <w:rsid w:val="000D5656"/>
    <w:rsid w:val="000E247B"/>
    <w:rsid w:val="000E7379"/>
    <w:rsid w:val="000F7324"/>
    <w:rsid w:val="001020D4"/>
    <w:rsid w:val="0010436C"/>
    <w:rsid w:val="0011683D"/>
    <w:rsid w:val="00120DEB"/>
    <w:rsid w:val="001246DB"/>
    <w:rsid w:val="001255B3"/>
    <w:rsid w:val="0012719F"/>
    <w:rsid w:val="0014263E"/>
    <w:rsid w:val="001546E3"/>
    <w:rsid w:val="0016149E"/>
    <w:rsid w:val="001614EB"/>
    <w:rsid w:val="0016510F"/>
    <w:rsid w:val="00172EE2"/>
    <w:rsid w:val="00174E6B"/>
    <w:rsid w:val="0017534F"/>
    <w:rsid w:val="00182EA3"/>
    <w:rsid w:val="00184D6B"/>
    <w:rsid w:val="001859E7"/>
    <w:rsid w:val="00187453"/>
    <w:rsid w:val="00195F6C"/>
    <w:rsid w:val="001A4271"/>
    <w:rsid w:val="001B0202"/>
    <w:rsid w:val="001D0939"/>
    <w:rsid w:val="001D1E2F"/>
    <w:rsid w:val="001D2BE3"/>
    <w:rsid w:val="001E15D1"/>
    <w:rsid w:val="001F1838"/>
    <w:rsid w:val="00200103"/>
    <w:rsid w:val="00200C6E"/>
    <w:rsid w:val="002119D7"/>
    <w:rsid w:val="0021520A"/>
    <w:rsid w:val="00216C13"/>
    <w:rsid w:val="00216C3F"/>
    <w:rsid w:val="002204E2"/>
    <w:rsid w:val="0022769A"/>
    <w:rsid w:val="00233B19"/>
    <w:rsid w:val="0023418B"/>
    <w:rsid w:val="00245A55"/>
    <w:rsid w:val="00252794"/>
    <w:rsid w:val="002542C4"/>
    <w:rsid w:val="00264AA8"/>
    <w:rsid w:val="0026554E"/>
    <w:rsid w:val="00267DD0"/>
    <w:rsid w:val="00271D57"/>
    <w:rsid w:val="00273925"/>
    <w:rsid w:val="00276E4E"/>
    <w:rsid w:val="00277C0B"/>
    <w:rsid w:val="00280857"/>
    <w:rsid w:val="00282888"/>
    <w:rsid w:val="0028357F"/>
    <w:rsid w:val="002B6ADD"/>
    <w:rsid w:val="002C1406"/>
    <w:rsid w:val="002C19FE"/>
    <w:rsid w:val="002D0733"/>
    <w:rsid w:val="002D122E"/>
    <w:rsid w:val="002D5A91"/>
    <w:rsid w:val="002E16F7"/>
    <w:rsid w:val="002E37B6"/>
    <w:rsid w:val="002E3CE5"/>
    <w:rsid w:val="002E5587"/>
    <w:rsid w:val="002F15C4"/>
    <w:rsid w:val="002F1925"/>
    <w:rsid w:val="002F3F4C"/>
    <w:rsid w:val="002F55BB"/>
    <w:rsid w:val="002F6420"/>
    <w:rsid w:val="002F7E40"/>
    <w:rsid w:val="0030374B"/>
    <w:rsid w:val="00306346"/>
    <w:rsid w:val="003120A2"/>
    <w:rsid w:val="00316A21"/>
    <w:rsid w:val="00325CF6"/>
    <w:rsid w:val="00326440"/>
    <w:rsid w:val="00327B04"/>
    <w:rsid w:val="00332EC7"/>
    <w:rsid w:val="003342FA"/>
    <w:rsid w:val="00335453"/>
    <w:rsid w:val="00337A69"/>
    <w:rsid w:val="00347FD2"/>
    <w:rsid w:val="00360B9D"/>
    <w:rsid w:val="003618A4"/>
    <w:rsid w:val="003668DF"/>
    <w:rsid w:val="00366DE6"/>
    <w:rsid w:val="0037465B"/>
    <w:rsid w:val="00377C67"/>
    <w:rsid w:val="003876F2"/>
    <w:rsid w:val="0039075B"/>
    <w:rsid w:val="00396D07"/>
    <w:rsid w:val="003B64E8"/>
    <w:rsid w:val="003C1977"/>
    <w:rsid w:val="003C2831"/>
    <w:rsid w:val="003C6C31"/>
    <w:rsid w:val="003C7210"/>
    <w:rsid w:val="003D6495"/>
    <w:rsid w:val="003D72CA"/>
    <w:rsid w:val="003D7E6A"/>
    <w:rsid w:val="003E1832"/>
    <w:rsid w:val="003E3249"/>
    <w:rsid w:val="003F5FEE"/>
    <w:rsid w:val="003F670E"/>
    <w:rsid w:val="004100F8"/>
    <w:rsid w:val="00411812"/>
    <w:rsid w:val="00420671"/>
    <w:rsid w:val="0042628D"/>
    <w:rsid w:val="004316F6"/>
    <w:rsid w:val="004321E2"/>
    <w:rsid w:val="00432549"/>
    <w:rsid w:val="004339F3"/>
    <w:rsid w:val="004359F8"/>
    <w:rsid w:val="00441745"/>
    <w:rsid w:val="004442F2"/>
    <w:rsid w:val="004454E1"/>
    <w:rsid w:val="00455C82"/>
    <w:rsid w:val="00457049"/>
    <w:rsid w:val="00457F62"/>
    <w:rsid w:val="00461921"/>
    <w:rsid w:val="0046388F"/>
    <w:rsid w:val="00471C48"/>
    <w:rsid w:val="00474EC5"/>
    <w:rsid w:val="00476381"/>
    <w:rsid w:val="00476F25"/>
    <w:rsid w:val="00482E8D"/>
    <w:rsid w:val="00484CAF"/>
    <w:rsid w:val="004869DA"/>
    <w:rsid w:val="00487120"/>
    <w:rsid w:val="00491EBB"/>
    <w:rsid w:val="004944C3"/>
    <w:rsid w:val="004A4AC0"/>
    <w:rsid w:val="004C09EF"/>
    <w:rsid w:val="004C7316"/>
    <w:rsid w:val="004D3011"/>
    <w:rsid w:val="004D41B6"/>
    <w:rsid w:val="004E14A1"/>
    <w:rsid w:val="004E2D34"/>
    <w:rsid w:val="005006E4"/>
    <w:rsid w:val="0050179B"/>
    <w:rsid w:val="0050222D"/>
    <w:rsid w:val="005032E0"/>
    <w:rsid w:val="0050661C"/>
    <w:rsid w:val="00513BBC"/>
    <w:rsid w:val="005171C8"/>
    <w:rsid w:val="00526BB2"/>
    <w:rsid w:val="005323F7"/>
    <w:rsid w:val="00537F8D"/>
    <w:rsid w:val="00543956"/>
    <w:rsid w:val="00557A95"/>
    <w:rsid w:val="005662CE"/>
    <w:rsid w:val="00571C08"/>
    <w:rsid w:val="00572485"/>
    <w:rsid w:val="00580F22"/>
    <w:rsid w:val="00583F43"/>
    <w:rsid w:val="0059472C"/>
    <w:rsid w:val="005959A0"/>
    <w:rsid w:val="00595C43"/>
    <w:rsid w:val="005B3504"/>
    <w:rsid w:val="005B5AD4"/>
    <w:rsid w:val="005B7083"/>
    <w:rsid w:val="005C1D91"/>
    <w:rsid w:val="005C222A"/>
    <w:rsid w:val="005E301A"/>
    <w:rsid w:val="005E39B4"/>
    <w:rsid w:val="005E3EB7"/>
    <w:rsid w:val="005F438F"/>
    <w:rsid w:val="005F4A36"/>
    <w:rsid w:val="005F5384"/>
    <w:rsid w:val="005F64CA"/>
    <w:rsid w:val="005F6712"/>
    <w:rsid w:val="005F705D"/>
    <w:rsid w:val="005F7FC9"/>
    <w:rsid w:val="0060623F"/>
    <w:rsid w:val="00610603"/>
    <w:rsid w:val="00611B53"/>
    <w:rsid w:val="00612615"/>
    <w:rsid w:val="00621C63"/>
    <w:rsid w:val="00627204"/>
    <w:rsid w:val="006317D2"/>
    <w:rsid w:val="00640A35"/>
    <w:rsid w:val="00653B2D"/>
    <w:rsid w:val="00660405"/>
    <w:rsid w:val="00660751"/>
    <w:rsid w:val="0066526A"/>
    <w:rsid w:val="00667D91"/>
    <w:rsid w:val="00675D23"/>
    <w:rsid w:val="0068143F"/>
    <w:rsid w:val="00686668"/>
    <w:rsid w:val="006A7AA5"/>
    <w:rsid w:val="006C09EE"/>
    <w:rsid w:val="006C3A74"/>
    <w:rsid w:val="006C73BB"/>
    <w:rsid w:val="006D1633"/>
    <w:rsid w:val="006D2877"/>
    <w:rsid w:val="006D390B"/>
    <w:rsid w:val="006D5875"/>
    <w:rsid w:val="006D7693"/>
    <w:rsid w:val="006E612C"/>
    <w:rsid w:val="006E79BE"/>
    <w:rsid w:val="006F3C71"/>
    <w:rsid w:val="006F4350"/>
    <w:rsid w:val="006F556B"/>
    <w:rsid w:val="006F748C"/>
    <w:rsid w:val="00701583"/>
    <w:rsid w:val="00707F23"/>
    <w:rsid w:val="007210E5"/>
    <w:rsid w:val="00727646"/>
    <w:rsid w:val="00735108"/>
    <w:rsid w:val="0074003D"/>
    <w:rsid w:val="00740483"/>
    <w:rsid w:val="00747BC1"/>
    <w:rsid w:val="00750343"/>
    <w:rsid w:val="00752BFB"/>
    <w:rsid w:val="00752C8C"/>
    <w:rsid w:val="00761EFB"/>
    <w:rsid w:val="007647FD"/>
    <w:rsid w:val="00775A96"/>
    <w:rsid w:val="00777B0A"/>
    <w:rsid w:val="00782D79"/>
    <w:rsid w:val="0078490F"/>
    <w:rsid w:val="00793A06"/>
    <w:rsid w:val="00795837"/>
    <w:rsid w:val="00796C2B"/>
    <w:rsid w:val="00797C0E"/>
    <w:rsid w:val="007A673D"/>
    <w:rsid w:val="007A7CA8"/>
    <w:rsid w:val="007B6885"/>
    <w:rsid w:val="007B6A1E"/>
    <w:rsid w:val="007B6AFF"/>
    <w:rsid w:val="007C11B1"/>
    <w:rsid w:val="007C54C1"/>
    <w:rsid w:val="007C7203"/>
    <w:rsid w:val="007F656B"/>
    <w:rsid w:val="00804F15"/>
    <w:rsid w:val="008137F7"/>
    <w:rsid w:val="00822D8F"/>
    <w:rsid w:val="00825477"/>
    <w:rsid w:val="00831996"/>
    <w:rsid w:val="00832A66"/>
    <w:rsid w:val="00835F1B"/>
    <w:rsid w:val="00845DAF"/>
    <w:rsid w:val="008462FA"/>
    <w:rsid w:val="008571EA"/>
    <w:rsid w:val="00863F52"/>
    <w:rsid w:val="0086404A"/>
    <w:rsid w:val="00865D32"/>
    <w:rsid w:val="00866966"/>
    <w:rsid w:val="00882382"/>
    <w:rsid w:val="00885D0C"/>
    <w:rsid w:val="00886500"/>
    <w:rsid w:val="00887DBC"/>
    <w:rsid w:val="00887F78"/>
    <w:rsid w:val="00890E98"/>
    <w:rsid w:val="00891EF1"/>
    <w:rsid w:val="0089201D"/>
    <w:rsid w:val="008A0B11"/>
    <w:rsid w:val="008D26F1"/>
    <w:rsid w:val="008E1E6D"/>
    <w:rsid w:val="008E2F39"/>
    <w:rsid w:val="008F58CA"/>
    <w:rsid w:val="008F621C"/>
    <w:rsid w:val="008F76C3"/>
    <w:rsid w:val="009046BC"/>
    <w:rsid w:val="00932FDD"/>
    <w:rsid w:val="00934517"/>
    <w:rsid w:val="009465F3"/>
    <w:rsid w:val="0096095C"/>
    <w:rsid w:val="00961095"/>
    <w:rsid w:val="00961449"/>
    <w:rsid w:val="0096698E"/>
    <w:rsid w:val="0097248F"/>
    <w:rsid w:val="009724A4"/>
    <w:rsid w:val="00972B98"/>
    <w:rsid w:val="0097454A"/>
    <w:rsid w:val="00975BBB"/>
    <w:rsid w:val="00992456"/>
    <w:rsid w:val="009A10F0"/>
    <w:rsid w:val="009A788A"/>
    <w:rsid w:val="009B0544"/>
    <w:rsid w:val="009B40FB"/>
    <w:rsid w:val="009B5C51"/>
    <w:rsid w:val="009C7068"/>
    <w:rsid w:val="009C788B"/>
    <w:rsid w:val="009D33CE"/>
    <w:rsid w:val="009D75A0"/>
    <w:rsid w:val="009E327B"/>
    <w:rsid w:val="009E43F8"/>
    <w:rsid w:val="009E4554"/>
    <w:rsid w:val="009E6DCF"/>
    <w:rsid w:val="009F2D95"/>
    <w:rsid w:val="009F72BE"/>
    <w:rsid w:val="00A02DDE"/>
    <w:rsid w:val="00A03EF0"/>
    <w:rsid w:val="00A053BE"/>
    <w:rsid w:val="00A1226E"/>
    <w:rsid w:val="00A14E00"/>
    <w:rsid w:val="00A25366"/>
    <w:rsid w:val="00A31687"/>
    <w:rsid w:val="00A52332"/>
    <w:rsid w:val="00A52E85"/>
    <w:rsid w:val="00A71B8E"/>
    <w:rsid w:val="00A759FA"/>
    <w:rsid w:val="00A77022"/>
    <w:rsid w:val="00A86907"/>
    <w:rsid w:val="00A93C94"/>
    <w:rsid w:val="00A96155"/>
    <w:rsid w:val="00A968C7"/>
    <w:rsid w:val="00AA04E8"/>
    <w:rsid w:val="00AA5DB9"/>
    <w:rsid w:val="00AA74F3"/>
    <w:rsid w:val="00AA74F7"/>
    <w:rsid w:val="00AB2E43"/>
    <w:rsid w:val="00AB7102"/>
    <w:rsid w:val="00AB765E"/>
    <w:rsid w:val="00AC4CC9"/>
    <w:rsid w:val="00AC710C"/>
    <w:rsid w:val="00AC7BB4"/>
    <w:rsid w:val="00AD0442"/>
    <w:rsid w:val="00AE3CB5"/>
    <w:rsid w:val="00AE51D3"/>
    <w:rsid w:val="00AE5E14"/>
    <w:rsid w:val="00AF0D9C"/>
    <w:rsid w:val="00AF36DA"/>
    <w:rsid w:val="00AF42A0"/>
    <w:rsid w:val="00AF63E4"/>
    <w:rsid w:val="00AF6E2F"/>
    <w:rsid w:val="00B02810"/>
    <w:rsid w:val="00B049E6"/>
    <w:rsid w:val="00B0581A"/>
    <w:rsid w:val="00B15AC0"/>
    <w:rsid w:val="00B173DF"/>
    <w:rsid w:val="00B20B03"/>
    <w:rsid w:val="00B20E49"/>
    <w:rsid w:val="00B2370E"/>
    <w:rsid w:val="00B255C9"/>
    <w:rsid w:val="00B2771A"/>
    <w:rsid w:val="00B33886"/>
    <w:rsid w:val="00B33CB6"/>
    <w:rsid w:val="00B36386"/>
    <w:rsid w:val="00B403BB"/>
    <w:rsid w:val="00B41836"/>
    <w:rsid w:val="00B4406A"/>
    <w:rsid w:val="00B53CD1"/>
    <w:rsid w:val="00B54319"/>
    <w:rsid w:val="00B56E9B"/>
    <w:rsid w:val="00B64B92"/>
    <w:rsid w:val="00B67F6F"/>
    <w:rsid w:val="00B74AAB"/>
    <w:rsid w:val="00B76336"/>
    <w:rsid w:val="00B90815"/>
    <w:rsid w:val="00B9189F"/>
    <w:rsid w:val="00B918C1"/>
    <w:rsid w:val="00B93FAB"/>
    <w:rsid w:val="00BA1D29"/>
    <w:rsid w:val="00BA3DD1"/>
    <w:rsid w:val="00BA45E1"/>
    <w:rsid w:val="00BC5007"/>
    <w:rsid w:val="00BC5CFE"/>
    <w:rsid w:val="00BD093C"/>
    <w:rsid w:val="00BD2914"/>
    <w:rsid w:val="00BE5F29"/>
    <w:rsid w:val="00BF3496"/>
    <w:rsid w:val="00BF4FEB"/>
    <w:rsid w:val="00BF511A"/>
    <w:rsid w:val="00BF5DB0"/>
    <w:rsid w:val="00C00B31"/>
    <w:rsid w:val="00C049F1"/>
    <w:rsid w:val="00C06473"/>
    <w:rsid w:val="00C06E8F"/>
    <w:rsid w:val="00C21523"/>
    <w:rsid w:val="00C3036C"/>
    <w:rsid w:val="00C33903"/>
    <w:rsid w:val="00C345B7"/>
    <w:rsid w:val="00C35B30"/>
    <w:rsid w:val="00C50648"/>
    <w:rsid w:val="00C5155D"/>
    <w:rsid w:val="00C56595"/>
    <w:rsid w:val="00C57B08"/>
    <w:rsid w:val="00C63B06"/>
    <w:rsid w:val="00C70535"/>
    <w:rsid w:val="00C71C7F"/>
    <w:rsid w:val="00C73549"/>
    <w:rsid w:val="00C7612A"/>
    <w:rsid w:val="00C76DB5"/>
    <w:rsid w:val="00C8118F"/>
    <w:rsid w:val="00C840A5"/>
    <w:rsid w:val="00CA04BD"/>
    <w:rsid w:val="00CD00AC"/>
    <w:rsid w:val="00CD6E0F"/>
    <w:rsid w:val="00CE3FB7"/>
    <w:rsid w:val="00CE7B42"/>
    <w:rsid w:val="00CF0249"/>
    <w:rsid w:val="00D02CAD"/>
    <w:rsid w:val="00D06120"/>
    <w:rsid w:val="00D0629C"/>
    <w:rsid w:val="00D10C51"/>
    <w:rsid w:val="00D12057"/>
    <w:rsid w:val="00D15E09"/>
    <w:rsid w:val="00D16B16"/>
    <w:rsid w:val="00D224E6"/>
    <w:rsid w:val="00D22CE8"/>
    <w:rsid w:val="00D33557"/>
    <w:rsid w:val="00D3782B"/>
    <w:rsid w:val="00D4027F"/>
    <w:rsid w:val="00D40494"/>
    <w:rsid w:val="00D448DF"/>
    <w:rsid w:val="00D51F48"/>
    <w:rsid w:val="00D57768"/>
    <w:rsid w:val="00D609F2"/>
    <w:rsid w:val="00D60F0B"/>
    <w:rsid w:val="00D62484"/>
    <w:rsid w:val="00D64DE1"/>
    <w:rsid w:val="00D81AE9"/>
    <w:rsid w:val="00D86A75"/>
    <w:rsid w:val="00D91646"/>
    <w:rsid w:val="00D94D21"/>
    <w:rsid w:val="00DA0A54"/>
    <w:rsid w:val="00DA16C3"/>
    <w:rsid w:val="00DA1883"/>
    <w:rsid w:val="00DA289D"/>
    <w:rsid w:val="00DA38A2"/>
    <w:rsid w:val="00DA7CBA"/>
    <w:rsid w:val="00DA7DEC"/>
    <w:rsid w:val="00DB6030"/>
    <w:rsid w:val="00DC2994"/>
    <w:rsid w:val="00DC6BE4"/>
    <w:rsid w:val="00DD2B74"/>
    <w:rsid w:val="00DD53B2"/>
    <w:rsid w:val="00DD5685"/>
    <w:rsid w:val="00DE7E96"/>
    <w:rsid w:val="00DF3D2D"/>
    <w:rsid w:val="00DF4037"/>
    <w:rsid w:val="00DF47DB"/>
    <w:rsid w:val="00DF6F1D"/>
    <w:rsid w:val="00E05248"/>
    <w:rsid w:val="00E103E7"/>
    <w:rsid w:val="00E13409"/>
    <w:rsid w:val="00E209D5"/>
    <w:rsid w:val="00E273B3"/>
    <w:rsid w:val="00E4479E"/>
    <w:rsid w:val="00E511CD"/>
    <w:rsid w:val="00E55C69"/>
    <w:rsid w:val="00E567DB"/>
    <w:rsid w:val="00E62CC5"/>
    <w:rsid w:val="00E62D9A"/>
    <w:rsid w:val="00E65B4D"/>
    <w:rsid w:val="00E676EC"/>
    <w:rsid w:val="00E70FCD"/>
    <w:rsid w:val="00E726E1"/>
    <w:rsid w:val="00E727C5"/>
    <w:rsid w:val="00E76056"/>
    <w:rsid w:val="00E76206"/>
    <w:rsid w:val="00E80FFD"/>
    <w:rsid w:val="00E851D1"/>
    <w:rsid w:val="00E8737E"/>
    <w:rsid w:val="00E936D2"/>
    <w:rsid w:val="00E93EDD"/>
    <w:rsid w:val="00E94A31"/>
    <w:rsid w:val="00E96CDF"/>
    <w:rsid w:val="00EA40B8"/>
    <w:rsid w:val="00EA6604"/>
    <w:rsid w:val="00EA69B3"/>
    <w:rsid w:val="00EA69BD"/>
    <w:rsid w:val="00EB0F9A"/>
    <w:rsid w:val="00EC1EE0"/>
    <w:rsid w:val="00EC321B"/>
    <w:rsid w:val="00EC55EF"/>
    <w:rsid w:val="00EC57E7"/>
    <w:rsid w:val="00ED0332"/>
    <w:rsid w:val="00ED56AD"/>
    <w:rsid w:val="00ED59BD"/>
    <w:rsid w:val="00EE68C8"/>
    <w:rsid w:val="00EF5383"/>
    <w:rsid w:val="00EF7CCD"/>
    <w:rsid w:val="00F01266"/>
    <w:rsid w:val="00F05D28"/>
    <w:rsid w:val="00F11D4E"/>
    <w:rsid w:val="00F26C63"/>
    <w:rsid w:val="00F35613"/>
    <w:rsid w:val="00F358F0"/>
    <w:rsid w:val="00F407DD"/>
    <w:rsid w:val="00F52CAC"/>
    <w:rsid w:val="00F57D5D"/>
    <w:rsid w:val="00F66547"/>
    <w:rsid w:val="00F66624"/>
    <w:rsid w:val="00F7371F"/>
    <w:rsid w:val="00F74BAA"/>
    <w:rsid w:val="00F77C55"/>
    <w:rsid w:val="00F8096E"/>
    <w:rsid w:val="00F923F6"/>
    <w:rsid w:val="00FB6CC5"/>
    <w:rsid w:val="00FB7F24"/>
    <w:rsid w:val="00FC01F8"/>
    <w:rsid w:val="00FC2CE9"/>
    <w:rsid w:val="00FC58B9"/>
    <w:rsid w:val="00FD0319"/>
    <w:rsid w:val="00FD0AE5"/>
    <w:rsid w:val="00FD25C6"/>
    <w:rsid w:val="00FD44C0"/>
    <w:rsid w:val="00FE0DB3"/>
    <w:rsid w:val="00FE110B"/>
    <w:rsid w:val="00FE36E8"/>
    <w:rsid w:val="00FE4351"/>
    <w:rsid w:val="00FF09B4"/>
    <w:rsid w:val="00FF13CD"/>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FF847F"/>
  <w15:docId w15:val="{A3A254CF-7B9E-4536-9008-DE7D20948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C51"/>
    <w:pPr>
      <w:spacing w:before="200" w:line="312" w:lineRule="auto"/>
      <w:ind w:left="518"/>
    </w:pPr>
    <w:rPr>
      <w:rFonts w:ascii="Arial" w:hAnsi="Arial" w:cs="Arial"/>
      <w:noProof/>
      <w:sz w:val="26"/>
      <w:szCs w:val="26"/>
    </w:rPr>
  </w:style>
  <w:style w:type="paragraph" w:styleId="Heading1">
    <w:name w:val="heading 1"/>
    <w:next w:val="Normal"/>
    <w:link w:val="Heading1Char"/>
    <w:uiPriority w:val="1"/>
    <w:rsid w:val="00306346"/>
    <w:pPr>
      <w:shd w:val="clear" w:color="004982" w:fill="auto"/>
      <w:tabs>
        <w:tab w:val="left" w:pos="972"/>
      </w:tabs>
      <w:spacing w:before="720" w:after="120" w:line="288" w:lineRule="auto"/>
      <w:ind w:left="187"/>
      <w:outlineLvl w:val="0"/>
    </w:pPr>
    <w:rPr>
      <w:rFonts w:ascii="Arial" w:eastAsiaTheme="majorEastAsia" w:hAnsi="Arial" w:cstheme="majorBidi"/>
      <w:b/>
      <w:color w:val="064276"/>
      <w:sz w:val="48"/>
      <w:szCs w:val="48"/>
    </w:rPr>
  </w:style>
  <w:style w:type="paragraph" w:styleId="Heading2">
    <w:name w:val="heading 2"/>
    <w:basedOn w:val="Heading1"/>
    <w:next w:val="Normal"/>
    <w:link w:val="Heading2Char"/>
    <w:uiPriority w:val="1"/>
    <w:rsid w:val="00C35B30"/>
    <w:pPr>
      <w:keepNext/>
      <w:keepLines/>
      <w:spacing w:before="240" w:line="312" w:lineRule="auto"/>
      <w:outlineLvl w:val="1"/>
    </w:pPr>
    <w:rPr>
      <w:sz w:val="36"/>
      <w:szCs w:val="26"/>
    </w:rPr>
  </w:style>
  <w:style w:type="paragraph" w:styleId="Heading3">
    <w:name w:val="heading 3"/>
    <w:next w:val="Normal"/>
    <w:link w:val="Heading3Char"/>
    <w:uiPriority w:val="1"/>
    <w:qFormat/>
    <w:rsid w:val="00C35B30"/>
    <w:pPr>
      <w:keepNext/>
      <w:keepLines/>
      <w:spacing w:before="240" w:after="120" w:line="312" w:lineRule="auto"/>
      <w:ind w:left="513"/>
      <w:outlineLvl w:val="2"/>
    </w:pPr>
    <w:rPr>
      <w:rFonts w:ascii="Arial" w:eastAsiaTheme="majorEastAsia" w:hAnsi="Arial" w:cstheme="majorBidi"/>
      <w:b/>
      <w:color w:val="064276"/>
      <w:sz w:val="28"/>
      <w:szCs w:val="24"/>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C13"/>
    <w:pPr>
      <w:tabs>
        <w:tab w:val="center" w:pos="4680"/>
        <w:tab w:val="right" w:pos="9360"/>
      </w:tabs>
      <w:spacing w:line="240" w:lineRule="auto"/>
    </w:pPr>
  </w:style>
  <w:style w:type="character" w:customStyle="1" w:styleId="HeaderChar">
    <w:name w:val="Header Char"/>
    <w:basedOn w:val="DefaultParagraphFont"/>
    <w:link w:val="Header"/>
    <w:uiPriority w:val="99"/>
    <w:rsid w:val="00216C13"/>
  </w:style>
  <w:style w:type="paragraph" w:styleId="Footer">
    <w:name w:val="footer"/>
    <w:link w:val="FooterChar"/>
    <w:uiPriority w:val="7"/>
    <w:unhideWhenUsed/>
    <w:rsid w:val="00F407DD"/>
    <w:pPr>
      <w:pBdr>
        <w:top w:val="single" w:sz="24" w:space="1" w:color="004982"/>
        <w:left w:val="single" w:sz="24" w:space="4" w:color="004982"/>
        <w:bottom w:val="single" w:sz="24" w:space="1" w:color="004982"/>
        <w:right w:val="single" w:sz="24" w:space="4" w:color="004982"/>
      </w:pBdr>
      <w:shd w:val="solid" w:color="004982" w:fill="auto"/>
      <w:tabs>
        <w:tab w:val="right" w:pos="10440"/>
      </w:tabs>
    </w:pPr>
    <w:rPr>
      <w:rFonts w:ascii="Arial" w:hAnsi="Arial" w:cs="Arial"/>
      <w:noProof/>
      <w:sz w:val="28"/>
      <w:szCs w:val="28"/>
    </w:rPr>
  </w:style>
  <w:style w:type="character" w:customStyle="1" w:styleId="FooterChar">
    <w:name w:val="Footer Char"/>
    <w:basedOn w:val="DefaultParagraphFont"/>
    <w:link w:val="Footer"/>
    <w:uiPriority w:val="7"/>
    <w:rsid w:val="00D15E09"/>
    <w:rPr>
      <w:rFonts w:ascii="Arial" w:hAnsi="Arial" w:cs="Arial"/>
      <w:noProof/>
      <w:sz w:val="28"/>
      <w:szCs w:val="28"/>
      <w:shd w:val="solid"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C35B30"/>
    <w:rPr>
      <w:rFonts w:ascii="Arial" w:eastAsiaTheme="majorEastAsia" w:hAnsi="Arial" w:cstheme="majorBidi"/>
      <w:b/>
      <w:color w:val="064276"/>
      <w:sz w:val="36"/>
      <w:szCs w:val="26"/>
      <w:shd w:val="clear" w:color="004982" w:fill="auto"/>
    </w:rPr>
  </w:style>
  <w:style w:type="character" w:customStyle="1" w:styleId="Heading3Char">
    <w:name w:val="Heading 3 Char"/>
    <w:basedOn w:val="DefaultParagraphFont"/>
    <w:link w:val="Heading3"/>
    <w:uiPriority w:val="1"/>
    <w:rsid w:val="00C35B30"/>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1"/>
    <w:rsid w:val="00306346"/>
    <w:rPr>
      <w:rFonts w:ascii="Arial" w:eastAsiaTheme="majorEastAsia" w:hAnsi="Arial" w:cstheme="majorBidi"/>
      <w:b/>
      <w:color w:val="064276"/>
      <w:sz w:val="48"/>
      <w:szCs w:val="48"/>
      <w:shd w:val="clear" w:color="004982" w:fill="auto"/>
    </w:rPr>
  </w:style>
  <w:style w:type="paragraph" w:styleId="ListParagraph">
    <w:name w:val="List Paragraph"/>
    <w:basedOn w:val="Normal"/>
    <w:link w:val="ListParagraphChar"/>
    <w:uiPriority w:val="9"/>
    <w:rsid w:val="006F3C71"/>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D15E09"/>
    <w:rPr>
      <w:rFonts w:ascii="Arial" w:hAnsi="Arial" w:cs="Arial"/>
      <w:noProof/>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paragraph" w:styleId="TOCHeading">
    <w:name w:val="TOC Heading"/>
    <w:basedOn w:val="Heading1"/>
    <w:next w:val="Normal"/>
    <w:uiPriority w:val="9"/>
    <w:unhideWhenUsed/>
    <w:qFormat/>
    <w:rsid w:val="00306346"/>
    <w:pPr>
      <w:keepNext/>
      <w:keepLines/>
      <w:shd w:val="clear" w:color="auto" w:fill="auto"/>
      <w:tabs>
        <w:tab w:val="clear" w:pos="972"/>
      </w:tabs>
      <w:outlineLvl w:val="9"/>
    </w:pPr>
    <w:rPr>
      <w:sz w:val="36"/>
      <w:szCs w:val="32"/>
    </w:rPr>
  </w:style>
  <w:style w:type="paragraph" w:styleId="TOC1">
    <w:name w:val="toc 1"/>
    <w:basedOn w:val="Normal"/>
    <w:next w:val="Normal"/>
    <w:autoRedefine/>
    <w:uiPriority w:val="39"/>
    <w:unhideWhenUsed/>
    <w:rsid w:val="00AE3CB5"/>
    <w:pPr>
      <w:tabs>
        <w:tab w:val="right" w:leader="dot" w:pos="10503"/>
      </w:tabs>
      <w:spacing w:after="100"/>
    </w:pPr>
    <w:rPr>
      <w:bCs/>
    </w:rPr>
  </w:style>
  <w:style w:type="paragraph" w:styleId="TOC2">
    <w:name w:val="toc 2"/>
    <w:basedOn w:val="Normal"/>
    <w:next w:val="Normal"/>
    <w:autoRedefine/>
    <w:uiPriority w:val="39"/>
    <w:unhideWhenUsed/>
    <w:rsid w:val="000B4880"/>
    <w:pPr>
      <w:tabs>
        <w:tab w:val="right" w:leader="dot" w:pos="10502"/>
      </w:tabs>
      <w:spacing w:after="100"/>
      <w:ind w:left="720"/>
    </w:pPr>
  </w:style>
  <w:style w:type="paragraph" w:styleId="TOC3">
    <w:name w:val="toc 3"/>
    <w:basedOn w:val="Normal"/>
    <w:next w:val="Normal"/>
    <w:autoRedefine/>
    <w:uiPriority w:val="39"/>
    <w:unhideWhenUsed/>
    <w:rsid w:val="00CD00AC"/>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782D79"/>
    <w:pPr>
      <w:spacing w:after="120"/>
    </w:pPr>
    <w:rPr>
      <w:rFonts w:ascii="Arial" w:hAnsi="Arial" w:cs="Arial"/>
      <w:noProof/>
      <w:color w:val="004982"/>
      <w:sz w:val="28"/>
      <w:szCs w:val="26"/>
    </w:rPr>
  </w:style>
  <w:style w:type="paragraph" w:customStyle="1" w:styleId="ProgramName">
    <w:name w:val="Program Name"/>
    <w:uiPriority w:val="3"/>
    <w:qFormat/>
    <w:rsid w:val="00740483"/>
    <w:pPr>
      <w:pBdr>
        <w:top w:val="single" w:sz="18" w:space="4" w:color="004982"/>
        <w:left w:val="single" w:sz="24" w:space="8" w:color="004982"/>
        <w:bottom w:val="single" w:sz="18" w:space="4" w:color="004982"/>
        <w:right w:val="single" w:sz="24" w:space="8" w:color="004982"/>
      </w:pBdr>
      <w:shd w:val="solid" w:color="004982" w:fill="auto"/>
    </w:pPr>
    <w:rPr>
      <w:rFonts w:ascii="Arial" w:hAnsi="Arial" w:cs="Arial"/>
      <w:noProof/>
      <w:color w:val="FFFFFF" w:themeColor="background1"/>
      <w:sz w:val="24"/>
      <w:szCs w:val="26"/>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8"/>
    <w:qFormat/>
    <w:rsid w:val="00961095"/>
    <w:pPr>
      <w:pBdr>
        <w:top w:val="single" w:sz="8" w:space="1" w:color="0070C0"/>
      </w:pBdr>
      <w:jc w:val="right"/>
    </w:pPr>
    <w:rPr>
      <w:noProof w:val="0"/>
    </w:rPr>
  </w:style>
  <w:style w:type="paragraph" w:customStyle="1" w:styleId="LastPageProgramInfoBox">
    <w:name w:val="LastPage Program InfoBox"/>
    <w:uiPriority w:val="6"/>
    <w:qFormat/>
    <w:rsid w:val="00200103"/>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Footer2">
    <w:name w:val="Footer2"/>
    <w:basedOn w:val="Footer"/>
    <w:uiPriority w:val="7"/>
    <w:qFormat/>
    <w:rsid w:val="00832A66"/>
    <w:pPr>
      <w:pBdr>
        <w:top w:val="single" w:sz="8" w:space="6" w:color="004982"/>
        <w:left w:val="none" w:sz="0" w:space="0" w:color="auto"/>
        <w:bottom w:val="none" w:sz="0" w:space="0" w:color="auto"/>
        <w:right w:val="none" w:sz="0" w:space="0" w:color="auto"/>
      </w:pBdr>
      <w:shd w:val="clear" w:color="004982" w:fill="auto"/>
    </w:pPr>
    <w:rPr>
      <w:noProof w:val="0"/>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table" w:styleId="TableGrid">
    <w:name w:val="Table Grid"/>
    <w:basedOn w:val="TableNormal"/>
    <w:uiPriority w:val="59"/>
    <w:rsid w:val="00F57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ctText1">
    <w:name w:val="Fact Text 1"/>
    <w:qFormat/>
    <w:rsid w:val="007A7CA8"/>
    <w:pPr>
      <w:ind w:left="90"/>
    </w:pPr>
    <w:rPr>
      <w:rFonts w:ascii="Arial" w:eastAsia="Times New Roman"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xann.r.jones@oha.orgegon.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GS.Support@oha.oregon.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GS.Support@oha.oregon.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0215241\OneDrive%20-%20Oregon%20DHSOHA\Desktop\Templates\Provider%20Suppl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E91AC200724EE2AD643F8AB024E75A"/>
        <w:category>
          <w:name w:val="General"/>
          <w:gallery w:val="placeholder"/>
        </w:category>
        <w:types>
          <w:type w:val="bbPlcHdr"/>
        </w:types>
        <w:behaviors>
          <w:behavior w:val="content"/>
        </w:behaviors>
        <w:guid w:val="{821D32E6-A2A8-4B4B-BCAA-F9F69127910A}"/>
      </w:docPartPr>
      <w:docPartBody>
        <w:p w:rsidR="00800038" w:rsidRDefault="00B60A71" w:rsidP="00B60A71">
          <w:pPr>
            <w:pStyle w:val="B5E91AC200724EE2AD643F8AB024E75A2"/>
          </w:pPr>
          <w:r w:rsidRPr="00865D32">
            <w:rPr>
              <w:rStyle w:val="PlaceholderText"/>
              <w:rFonts w:ascii="Noto Serif" w:hAnsi="Noto Serif" w:cs="Noto Serif"/>
              <w:sz w:val="28"/>
              <w:szCs w:val="28"/>
            </w:rPr>
            <w:t>Choose an item.</w:t>
          </w:r>
        </w:p>
      </w:docPartBody>
    </w:docPart>
    <w:docPart>
      <w:docPartPr>
        <w:name w:val="750B46A7B3994DAB9BA2F928A0AC9449"/>
        <w:category>
          <w:name w:val="General"/>
          <w:gallery w:val="placeholder"/>
        </w:category>
        <w:types>
          <w:type w:val="bbPlcHdr"/>
        </w:types>
        <w:behaviors>
          <w:behavior w:val="content"/>
        </w:behaviors>
        <w:guid w:val="{17322283-36A1-4818-BA22-E8DB36D959B1}"/>
      </w:docPartPr>
      <w:docPartBody>
        <w:p w:rsidR="00800038" w:rsidRDefault="00B60A71" w:rsidP="00B60A71">
          <w:pPr>
            <w:pStyle w:val="750B46A7B3994DAB9BA2F928A0AC94492"/>
          </w:pPr>
          <w:r w:rsidRPr="00865D32">
            <w:rPr>
              <w:rStyle w:val="PlaceholderText"/>
              <w:rFonts w:ascii="Noto Serif" w:hAnsi="Noto Serif" w:cs="Noto Serif"/>
              <w:sz w:val="28"/>
              <w:szCs w:val="28"/>
            </w:rPr>
            <w:t>Click or tap to enter a date.</w:t>
          </w:r>
        </w:p>
      </w:docPartBody>
    </w:docPart>
    <w:docPart>
      <w:docPartPr>
        <w:name w:val="1D422EC4FD134A6780204F198C5FD36A"/>
        <w:category>
          <w:name w:val="General"/>
          <w:gallery w:val="placeholder"/>
        </w:category>
        <w:types>
          <w:type w:val="bbPlcHdr"/>
        </w:types>
        <w:behaviors>
          <w:behavior w:val="content"/>
        </w:behaviors>
        <w:guid w:val="{5657D199-2A87-4D80-8605-0352C6800F56}"/>
      </w:docPartPr>
      <w:docPartBody>
        <w:p w:rsidR="00800038" w:rsidRDefault="00B60A71" w:rsidP="00B60A71">
          <w:pPr>
            <w:pStyle w:val="1D422EC4FD134A6780204F198C5FD36A2"/>
          </w:pPr>
          <w:r w:rsidRPr="00865D32">
            <w:rPr>
              <w:rStyle w:val="PlaceholderText"/>
              <w:rFonts w:ascii="Noto Serif" w:hAnsi="Noto Serif" w:cs="Noto Serif"/>
            </w:rPr>
            <w:t>Choose an item.</w:t>
          </w:r>
        </w:p>
      </w:docPartBody>
    </w:docPart>
    <w:docPart>
      <w:docPartPr>
        <w:name w:val="A692EB478153465692DF954BA7E64EA6"/>
        <w:category>
          <w:name w:val="General"/>
          <w:gallery w:val="placeholder"/>
        </w:category>
        <w:types>
          <w:type w:val="bbPlcHdr"/>
        </w:types>
        <w:behaviors>
          <w:behavior w:val="content"/>
        </w:behaviors>
        <w:guid w:val="{98F9AEBD-3756-4FED-9546-60951F2A4647}"/>
      </w:docPartPr>
      <w:docPartBody>
        <w:p w:rsidR="003A6EB9" w:rsidRDefault="00B60A71" w:rsidP="00B60A71">
          <w:pPr>
            <w:pStyle w:val="A692EB478153465692DF954BA7E64EA62"/>
          </w:pPr>
          <w:r w:rsidRPr="00865D32">
            <w:rPr>
              <w:rStyle w:val="PlaceholderText"/>
              <w:rFonts w:ascii="Noto Serif" w:hAnsi="Noto Serif" w:cs="Noto Serif"/>
              <w:color w:val="auto"/>
            </w:rPr>
            <w:t>Click or tap here to enter text.</w:t>
          </w:r>
        </w:p>
      </w:docPartBody>
    </w:docPart>
    <w:docPart>
      <w:docPartPr>
        <w:name w:val="0C8ECC2FA3184F7E88216FFEFC41544E"/>
        <w:category>
          <w:name w:val="General"/>
          <w:gallery w:val="placeholder"/>
        </w:category>
        <w:types>
          <w:type w:val="bbPlcHdr"/>
        </w:types>
        <w:behaviors>
          <w:behavior w:val="content"/>
        </w:behaviors>
        <w:guid w:val="{3B673595-4266-468A-93E5-CCB312C1B0E8}"/>
      </w:docPartPr>
      <w:docPartBody>
        <w:p w:rsidR="003A6EB9" w:rsidRDefault="00B60A71" w:rsidP="00B60A71">
          <w:pPr>
            <w:pStyle w:val="0C8ECC2FA3184F7E88216FFEFC41544E2"/>
          </w:pPr>
          <w:r w:rsidRPr="00865D32">
            <w:rPr>
              <w:rStyle w:val="PlaceholderText"/>
              <w:rFonts w:ascii="Noto Serif" w:hAnsi="Noto Serif" w:cs="Noto Serif"/>
              <w:color w:val="auto"/>
            </w:rPr>
            <w:t>Click or tap here to enter text.</w:t>
          </w:r>
        </w:p>
      </w:docPartBody>
    </w:docPart>
    <w:docPart>
      <w:docPartPr>
        <w:name w:val="132DFEDDBFC048FA962BF72E3992AFDD"/>
        <w:category>
          <w:name w:val="General"/>
          <w:gallery w:val="placeholder"/>
        </w:category>
        <w:types>
          <w:type w:val="bbPlcHdr"/>
        </w:types>
        <w:behaviors>
          <w:behavior w:val="content"/>
        </w:behaviors>
        <w:guid w:val="{F5D75DED-262A-41EE-8822-D539B7359605}"/>
      </w:docPartPr>
      <w:docPartBody>
        <w:p w:rsidR="003A6EB9" w:rsidRDefault="00B60A71" w:rsidP="00B60A71">
          <w:pPr>
            <w:pStyle w:val="132DFEDDBFC048FA962BF72E3992AFDD2"/>
          </w:pPr>
          <w:r w:rsidRPr="00865D32">
            <w:rPr>
              <w:rStyle w:val="PlaceholderText"/>
              <w:rFonts w:ascii="Noto Serif" w:hAnsi="Noto Serif" w:cs="Noto Serif"/>
              <w:color w:val="auto"/>
            </w:rPr>
            <w:t>Click or tap here to enter text.</w:t>
          </w:r>
        </w:p>
      </w:docPartBody>
    </w:docPart>
    <w:docPart>
      <w:docPartPr>
        <w:name w:val="EB9CBA9D3F2748E496105785683F93B9"/>
        <w:category>
          <w:name w:val="General"/>
          <w:gallery w:val="placeholder"/>
        </w:category>
        <w:types>
          <w:type w:val="bbPlcHdr"/>
        </w:types>
        <w:behaviors>
          <w:behavior w:val="content"/>
        </w:behaviors>
        <w:guid w:val="{3AC2C338-EE2B-466C-9D25-29D4BBDD4AED}"/>
      </w:docPartPr>
      <w:docPartBody>
        <w:p w:rsidR="003A6EB9" w:rsidRDefault="00B60A71" w:rsidP="00B60A71">
          <w:pPr>
            <w:pStyle w:val="EB9CBA9D3F2748E496105785683F93B92"/>
          </w:pPr>
          <w:r w:rsidRPr="00865D32">
            <w:rPr>
              <w:rStyle w:val="PlaceholderText"/>
              <w:rFonts w:ascii="Noto Serif" w:hAnsi="Noto Serif" w:cs="Noto Serif"/>
              <w:color w:val="auto"/>
            </w:rPr>
            <w:t>Click or tap here to enter text.</w:t>
          </w:r>
        </w:p>
      </w:docPartBody>
    </w:docPart>
    <w:docPart>
      <w:docPartPr>
        <w:name w:val="4776BFC2BD7E44608EF8FC75D60DEE24"/>
        <w:category>
          <w:name w:val="General"/>
          <w:gallery w:val="placeholder"/>
        </w:category>
        <w:types>
          <w:type w:val="bbPlcHdr"/>
        </w:types>
        <w:behaviors>
          <w:behavior w:val="content"/>
        </w:behaviors>
        <w:guid w:val="{389534EA-EF2C-4F94-B58E-226D981684AE}"/>
      </w:docPartPr>
      <w:docPartBody>
        <w:p w:rsidR="00402F06" w:rsidRDefault="00B60A71" w:rsidP="00B60A71">
          <w:pPr>
            <w:pStyle w:val="4776BFC2BD7E44608EF8FC75D60DEE242"/>
          </w:pPr>
          <w:r w:rsidRPr="00865D32">
            <w:rPr>
              <w:rStyle w:val="PlaceholderText"/>
              <w:rFonts w:ascii="Noto Serif" w:hAnsi="Noto Serif" w:cs="Noto Serif"/>
              <w:color w:val="auto"/>
            </w:rPr>
            <w:t>Choose an item.</w:t>
          </w:r>
        </w:p>
      </w:docPartBody>
    </w:docPart>
    <w:docPart>
      <w:docPartPr>
        <w:name w:val="71049556C81C43F5B598D8D7E2F6CCCB"/>
        <w:category>
          <w:name w:val="General"/>
          <w:gallery w:val="placeholder"/>
        </w:category>
        <w:types>
          <w:type w:val="bbPlcHdr"/>
        </w:types>
        <w:behaviors>
          <w:behavior w:val="content"/>
        </w:behaviors>
        <w:guid w:val="{BBEF0465-D8AC-41D3-95F4-13BA53DB1636}"/>
      </w:docPartPr>
      <w:docPartBody>
        <w:p w:rsidR="00402F06" w:rsidRDefault="00B60A71" w:rsidP="00B60A71">
          <w:pPr>
            <w:pStyle w:val="71049556C81C43F5B598D8D7E2F6CCCB2"/>
          </w:pPr>
          <w:r w:rsidRPr="00865D32">
            <w:rPr>
              <w:rStyle w:val="PlaceholderText"/>
              <w:rFonts w:ascii="Noto Serif" w:hAnsi="Noto Serif" w:cs="Noto Serif"/>
              <w:color w:val="auto"/>
            </w:rPr>
            <w:t>Choose an item.</w:t>
          </w:r>
        </w:p>
      </w:docPartBody>
    </w:docPart>
    <w:docPart>
      <w:docPartPr>
        <w:name w:val="FE6E2F29910E4262B1D64CA409B8AEEB"/>
        <w:category>
          <w:name w:val="General"/>
          <w:gallery w:val="placeholder"/>
        </w:category>
        <w:types>
          <w:type w:val="bbPlcHdr"/>
        </w:types>
        <w:behaviors>
          <w:behavior w:val="content"/>
        </w:behaviors>
        <w:guid w:val="{818D562D-05B6-4A99-9F4D-4AC1B4426390}"/>
      </w:docPartPr>
      <w:docPartBody>
        <w:p w:rsidR="00402F06" w:rsidRDefault="00B60A71" w:rsidP="00B60A71">
          <w:pPr>
            <w:pStyle w:val="FE6E2F29910E4262B1D64CA409B8AEEB2"/>
          </w:pPr>
          <w:r w:rsidRPr="00865D32">
            <w:rPr>
              <w:rStyle w:val="PlaceholderText"/>
              <w:rFonts w:ascii="Noto Serif" w:hAnsi="Noto Serif" w:cs="Noto Serif"/>
              <w:color w:val="auto"/>
            </w:rPr>
            <w:t>Click or tap here to enter text.</w:t>
          </w:r>
        </w:p>
      </w:docPartBody>
    </w:docPart>
    <w:docPart>
      <w:docPartPr>
        <w:name w:val="0D0307C7031B43BB96487A03ABB62543"/>
        <w:category>
          <w:name w:val="General"/>
          <w:gallery w:val="placeholder"/>
        </w:category>
        <w:types>
          <w:type w:val="bbPlcHdr"/>
        </w:types>
        <w:behaviors>
          <w:behavior w:val="content"/>
        </w:behaviors>
        <w:guid w:val="{EC1DCFDB-B8DA-416E-BC77-B368F0313CDF}"/>
      </w:docPartPr>
      <w:docPartBody>
        <w:p w:rsidR="00402F06" w:rsidRDefault="00B60A71" w:rsidP="00B60A71">
          <w:pPr>
            <w:pStyle w:val="0D0307C7031B43BB96487A03ABB625432"/>
          </w:pPr>
          <w:r w:rsidRPr="00865D32">
            <w:rPr>
              <w:rStyle w:val="PlaceholderText"/>
              <w:rFonts w:ascii="Noto Serif" w:hAnsi="Noto Serif" w:cs="Noto Serif"/>
              <w:color w:val="auto"/>
            </w:rPr>
            <w:t>Click or tap here to enter text.</w:t>
          </w:r>
        </w:p>
      </w:docPartBody>
    </w:docPart>
    <w:docPart>
      <w:docPartPr>
        <w:name w:val="429AF53476DB464BAD5CC8E6997F5C07"/>
        <w:category>
          <w:name w:val="General"/>
          <w:gallery w:val="placeholder"/>
        </w:category>
        <w:types>
          <w:type w:val="bbPlcHdr"/>
        </w:types>
        <w:behaviors>
          <w:behavior w:val="content"/>
        </w:behaviors>
        <w:guid w:val="{8AA30CA5-FA94-4F4E-A093-55D2EAC4E428}"/>
      </w:docPartPr>
      <w:docPartBody>
        <w:p w:rsidR="00335231" w:rsidRDefault="00B60A71" w:rsidP="00B60A71">
          <w:pPr>
            <w:pStyle w:val="429AF53476DB464BAD5CC8E6997F5C072"/>
          </w:pPr>
          <w:r w:rsidRPr="00865D32">
            <w:rPr>
              <w:rStyle w:val="PlaceholderText"/>
              <w:rFonts w:ascii="Noto Serif" w:hAnsi="Noto Serif" w:cs="Noto Serif"/>
              <w:color w:val="auto"/>
            </w:rPr>
            <w:t>Click or tap here to enter text.</w:t>
          </w:r>
        </w:p>
      </w:docPartBody>
    </w:docPart>
    <w:docPart>
      <w:docPartPr>
        <w:name w:val="7909622EA499414B8C3758DCB2A18899"/>
        <w:category>
          <w:name w:val="General"/>
          <w:gallery w:val="placeholder"/>
        </w:category>
        <w:types>
          <w:type w:val="bbPlcHdr"/>
        </w:types>
        <w:behaviors>
          <w:behavior w:val="content"/>
        </w:behaviors>
        <w:guid w:val="{1CC841F1-208A-416C-AECC-8C08988A832D}"/>
      </w:docPartPr>
      <w:docPartBody>
        <w:p w:rsidR="00B60A71" w:rsidRDefault="00B60A71" w:rsidP="00B60A71">
          <w:pPr>
            <w:pStyle w:val="7909622EA499414B8C3758DCB2A188992"/>
          </w:pPr>
          <w:r w:rsidRPr="009B5C51">
            <w:rPr>
              <w:rStyle w:val="PlaceholderText"/>
              <w:rFonts w:ascii="Noto Serif" w:hAnsi="Noto Serif" w:cs="Noto Serif"/>
              <w:color w:val="auto"/>
              <w:sz w:val="26"/>
              <w:szCs w:val="26"/>
            </w:rPr>
            <w:t>Click or tap here to enter text.</w:t>
          </w:r>
        </w:p>
      </w:docPartBody>
    </w:docPart>
    <w:docPart>
      <w:docPartPr>
        <w:name w:val="942238F105224D6D94F668E2D5830BFB"/>
        <w:category>
          <w:name w:val="General"/>
          <w:gallery w:val="placeholder"/>
        </w:category>
        <w:types>
          <w:type w:val="bbPlcHdr"/>
        </w:types>
        <w:behaviors>
          <w:behavior w:val="content"/>
        </w:behaviors>
        <w:guid w:val="{498C9091-4E8F-4324-8296-9C33D2B6E6D0}"/>
      </w:docPartPr>
      <w:docPartBody>
        <w:p w:rsidR="00B60A71" w:rsidRDefault="00B60A71" w:rsidP="00B60A71">
          <w:pPr>
            <w:pStyle w:val="942238F105224D6D94F668E2D5830BFB2"/>
          </w:pPr>
          <w:r w:rsidRPr="009B5C51">
            <w:rPr>
              <w:rStyle w:val="PlaceholderText"/>
              <w:rFonts w:ascii="Noto Serif" w:hAnsi="Noto Serif" w:cs="Noto Serif"/>
              <w:color w:val="auto"/>
            </w:rPr>
            <w:t>Click or tap here to enter text.</w:t>
          </w:r>
        </w:p>
      </w:docPartBody>
    </w:docPart>
    <w:docPart>
      <w:docPartPr>
        <w:name w:val="D157C2C065D144ADBCE204F5FB833A7B"/>
        <w:category>
          <w:name w:val="General"/>
          <w:gallery w:val="placeholder"/>
        </w:category>
        <w:types>
          <w:type w:val="bbPlcHdr"/>
        </w:types>
        <w:behaviors>
          <w:behavior w:val="content"/>
        </w:behaviors>
        <w:guid w:val="{EFB9A558-A152-4DEC-B2BE-4749E366559B}"/>
      </w:docPartPr>
      <w:docPartBody>
        <w:p w:rsidR="00B60A71" w:rsidRDefault="00B60A71" w:rsidP="00B60A71">
          <w:pPr>
            <w:pStyle w:val="D157C2C065D144ADBCE204F5FB833A7B2"/>
          </w:pPr>
          <w:r w:rsidRPr="00865D32">
            <w:rPr>
              <w:rStyle w:val="PlaceholderText"/>
              <w:rFonts w:ascii="Noto Serif" w:hAnsi="Noto Serif" w:cs="Noto Serif"/>
              <w:color w:val="auto"/>
            </w:rPr>
            <w:t>Choose an item.</w:t>
          </w:r>
        </w:p>
      </w:docPartBody>
    </w:docPart>
    <w:docPart>
      <w:docPartPr>
        <w:name w:val="1376F637500B4A4BBCB92DB6BE4722C6"/>
        <w:category>
          <w:name w:val="General"/>
          <w:gallery w:val="placeholder"/>
        </w:category>
        <w:types>
          <w:type w:val="bbPlcHdr"/>
        </w:types>
        <w:behaviors>
          <w:behavior w:val="content"/>
        </w:behaviors>
        <w:guid w:val="{3542268C-1FAC-4CFB-A560-47454C3DFE7B}"/>
      </w:docPartPr>
      <w:docPartBody>
        <w:p w:rsidR="00B60A71" w:rsidRDefault="00B60A71" w:rsidP="00B60A71">
          <w:pPr>
            <w:pStyle w:val="1376F637500B4A4BBCB92DB6BE4722C62"/>
          </w:pPr>
          <w:r w:rsidRPr="00865D32">
            <w:rPr>
              <w:rStyle w:val="PlaceholderText"/>
              <w:rFonts w:ascii="Noto Serif" w:hAnsi="Noto Serif" w:cs="Noto Serif"/>
              <w:color w:val="auto"/>
            </w:rPr>
            <w:t>Choose an item.</w:t>
          </w:r>
        </w:p>
      </w:docPartBody>
    </w:docPart>
    <w:docPart>
      <w:docPartPr>
        <w:name w:val="ACCE2B31F5E343688D5A3318AA0C4A0E"/>
        <w:category>
          <w:name w:val="General"/>
          <w:gallery w:val="placeholder"/>
        </w:category>
        <w:types>
          <w:type w:val="bbPlcHdr"/>
        </w:types>
        <w:behaviors>
          <w:behavior w:val="content"/>
        </w:behaviors>
        <w:guid w:val="{DFFFEECC-7249-46C6-8930-D72C09BC1529}"/>
      </w:docPartPr>
      <w:docPartBody>
        <w:p w:rsidR="00B60A71" w:rsidRDefault="00B60A71" w:rsidP="00B60A71">
          <w:pPr>
            <w:pStyle w:val="ACCE2B31F5E343688D5A3318AA0C4A0E2"/>
          </w:pPr>
          <w:r w:rsidRPr="00865D32">
            <w:rPr>
              <w:rStyle w:val="PlaceholderText"/>
              <w:rFonts w:ascii="Noto Serif" w:hAnsi="Noto Serif" w:cs="Noto Serif"/>
              <w:color w:val="auto"/>
            </w:rPr>
            <w:t>Click or tap here to enter text.</w:t>
          </w:r>
        </w:p>
      </w:docPartBody>
    </w:docPart>
    <w:docPart>
      <w:docPartPr>
        <w:name w:val="6D6A783B647B4C1CBDB57F17544C2C8A"/>
        <w:category>
          <w:name w:val="General"/>
          <w:gallery w:val="placeholder"/>
        </w:category>
        <w:types>
          <w:type w:val="bbPlcHdr"/>
        </w:types>
        <w:behaviors>
          <w:behavior w:val="content"/>
        </w:behaviors>
        <w:guid w:val="{E32A3EE9-BF45-4BA1-9CBA-4E40DB7917EB}"/>
      </w:docPartPr>
      <w:docPartBody>
        <w:p w:rsidR="00B60A71" w:rsidRDefault="00B60A71" w:rsidP="00B60A71">
          <w:pPr>
            <w:pStyle w:val="6D6A783B647B4C1CBDB57F17544C2C8A2"/>
          </w:pPr>
          <w:r w:rsidRPr="00865D32">
            <w:rPr>
              <w:rStyle w:val="PlaceholderText"/>
              <w:rFonts w:ascii="Noto Serif" w:hAnsi="Noto Serif" w:cs="Noto Serif"/>
              <w:color w:val="auto"/>
            </w:rPr>
            <w:t>Click or tap here to enter text.</w:t>
          </w:r>
        </w:p>
      </w:docPartBody>
    </w:docPart>
    <w:docPart>
      <w:docPartPr>
        <w:name w:val="7DEBE6CD159541D88C2F96C9B1DCA72E"/>
        <w:category>
          <w:name w:val="General"/>
          <w:gallery w:val="placeholder"/>
        </w:category>
        <w:types>
          <w:type w:val="bbPlcHdr"/>
        </w:types>
        <w:behaviors>
          <w:behavior w:val="content"/>
        </w:behaviors>
        <w:guid w:val="{FA22BF7B-64DE-4123-8640-A4D17CBE0702}"/>
      </w:docPartPr>
      <w:docPartBody>
        <w:p w:rsidR="00B60A71" w:rsidRDefault="00B60A71" w:rsidP="00B60A71">
          <w:pPr>
            <w:pStyle w:val="7DEBE6CD159541D88C2F96C9B1DCA72E2"/>
          </w:pPr>
          <w:r w:rsidRPr="00865D32">
            <w:rPr>
              <w:rStyle w:val="PlaceholderText"/>
              <w:rFonts w:ascii="Noto Serif" w:hAnsi="Noto Serif" w:cs="Noto Serif"/>
              <w:color w:val="auto"/>
            </w:rPr>
            <w:t>Click or tap here to enter text.</w:t>
          </w:r>
        </w:p>
      </w:docPartBody>
    </w:docPart>
    <w:docPart>
      <w:docPartPr>
        <w:name w:val="C7CB20BA38504C11BFB92938063C78A7"/>
        <w:category>
          <w:name w:val="General"/>
          <w:gallery w:val="placeholder"/>
        </w:category>
        <w:types>
          <w:type w:val="bbPlcHdr"/>
        </w:types>
        <w:behaviors>
          <w:behavior w:val="content"/>
        </w:behaviors>
        <w:guid w:val="{98BE749C-ABC1-4595-9937-44D33754A7D9}"/>
      </w:docPartPr>
      <w:docPartBody>
        <w:p w:rsidR="00B60A71" w:rsidRDefault="00B60A71" w:rsidP="00B60A71">
          <w:pPr>
            <w:pStyle w:val="C7CB20BA38504C11BFB92938063C78A72"/>
          </w:pPr>
          <w:r w:rsidRPr="00865D32">
            <w:rPr>
              <w:rStyle w:val="PlaceholderText"/>
              <w:rFonts w:ascii="Noto Serif" w:hAnsi="Noto Serif" w:cs="Noto Serif"/>
              <w:color w:val="auto"/>
            </w:rPr>
            <w:t>Click or tap here to enter text.</w:t>
          </w:r>
        </w:p>
      </w:docPartBody>
    </w:docPart>
    <w:docPart>
      <w:docPartPr>
        <w:name w:val="815AD10F496D48B4B407670E0D20A52A"/>
        <w:category>
          <w:name w:val="General"/>
          <w:gallery w:val="placeholder"/>
        </w:category>
        <w:types>
          <w:type w:val="bbPlcHdr"/>
        </w:types>
        <w:behaviors>
          <w:behavior w:val="content"/>
        </w:behaviors>
        <w:guid w:val="{01273BE7-7861-4290-AA90-9A0B9DBE84BD}"/>
      </w:docPartPr>
      <w:docPartBody>
        <w:p w:rsidR="00B60A71" w:rsidRDefault="00B60A71" w:rsidP="00B60A71">
          <w:pPr>
            <w:pStyle w:val="815AD10F496D48B4B407670E0D20A52A2"/>
          </w:pPr>
          <w:r w:rsidRPr="009B5C51">
            <w:rPr>
              <w:rStyle w:val="PlaceholderText"/>
              <w:rFonts w:ascii="Noto Serif" w:hAnsi="Noto Serif" w:cs="Noto Serif"/>
              <w:color w:val="auto"/>
            </w:rPr>
            <w:t>Click or tap here to enter text.</w:t>
          </w:r>
        </w:p>
      </w:docPartBody>
    </w:docPart>
    <w:docPart>
      <w:docPartPr>
        <w:name w:val="2B74A23502DC4E5DB192C590ED3F9601"/>
        <w:category>
          <w:name w:val="General"/>
          <w:gallery w:val="placeholder"/>
        </w:category>
        <w:types>
          <w:type w:val="bbPlcHdr"/>
        </w:types>
        <w:behaviors>
          <w:behavior w:val="content"/>
        </w:behaviors>
        <w:guid w:val="{777C8F2B-895A-4D44-99DB-13F6BCA98846}"/>
      </w:docPartPr>
      <w:docPartBody>
        <w:p w:rsidR="00B60A71" w:rsidRDefault="00B60A71" w:rsidP="00B60A71">
          <w:pPr>
            <w:pStyle w:val="2B74A23502DC4E5DB192C590ED3F96012"/>
          </w:pPr>
          <w:r w:rsidRPr="00865D32">
            <w:rPr>
              <w:rStyle w:val="PlaceholderText"/>
              <w:rFonts w:ascii="Noto Serif" w:hAnsi="Noto Serif" w:cs="Noto Serif"/>
              <w:color w:val="auto"/>
            </w:rPr>
            <w:t>Choose an item.</w:t>
          </w:r>
        </w:p>
      </w:docPartBody>
    </w:docPart>
    <w:docPart>
      <w:docPartPr>
        <w:name w:val="8F8650DE5451489DB3C9494585F73C6C"/>
        <w:category>
          <w:name w:val="General"/>
          <w:gallery w:val="placeholder"/>
        </w:category>
        <w:types>
          <w:type w:val="bbPlcHdr"/>
        </w:types>
        <w:behaviors>
          <w:behavior w:val="content"/>
        </w:behaviors>
        <w:guid w:val="{A709B3DB-02A8-44BA-B1CA-9A969D7ADF8A}"/>
      </w:docPartPr>
      <w:docPartBody>
        <w:p w:rsidR="00B60A71" w:rsidRDefault="00B60A71" w:rsidP="00B60A71">
          <w:pPr>
            <w:pStyle w:val="8F8650DE5451489DB3C9494585F73C6C2"/>
          </w:pPr>
          <w:r w:rsidRPr="00865D32">
            <w:rPr>
              <w:rStyle w:val="PlaceholderText"/>
              <w:rFonts w:ascii="Noto Serif" w:hAnsi="Noto Serif" w:cs="Noto Serif"/>
              <w:color w:val="auto"/>
            </w:rPr>
            <w:t>Choose an item.</w:t>
          </w:r>
        </w:p>
      </w:docPartBody>
    </w:docPart>
    <w:docPart>
      <w:docPartPr>
        <w:name w:val="AB4F971B65FB40D09414202976D9D0BA"/>
        <w:category>
          <w:name w:val="General"/>
          <w:gallery w:val="placeholder"/>
        </w:category>
        <w:types>
          <w:type w:val="bbPlcHdr"/>
        </w:types>
        <w:behaviors>
          <w:behavior w:val="content"/>
        </w:behaviors>
        <w:guid w:val="{3D19BD98-07BF-462E-B4AE-C41BBB5CEEF7}"/>
      </w:docPartPr>
      <w:docPartBody>
        <w:p w:rsidR="00B60A71" w:rsidRDefault="00B60A71" w:rsidP="00B60A71">
          <w:pPr>
            <w:pStyle w:val="AB4F971B65FB40D09414202976D9D0BA2"/>
          </w:pPr>
          <w:r w:rsidRPr="00865D32">
            <w:rPr>
              <w:rStyle w:val="PlaceholderText"/>
              <w:rFonts w:ascii="Noto Serif" w:hAnsi="Noto Serif" w:cs="Noto Serif"/>
              <w:color w:val="auto"/>
            </w:rPr>
            <w:t>Click or tap here to enter text.</w:t>
          </w:r>
        </w:p>
      </w:docPartBody>
    </w:docPart>
    <w:docPart>
      <w:docPartPr>
        <w:name w:val="B5AFC5E093EE4B54B07141B6043394A9"/>
        <w:category>
          <w:name w:val="General"/>
          <w:gallery w:val="placeholder"/>
        </w:category>
        <w:types>
          <w:type w:val="bbPlcHdr"/>
        </w:types>
        <w:behaviors>
          <w:behavior w:val="content"/>
        </w:behaviors>
        <w:guid w:val="{D588ECE7-A7B8-43E7-A109-E7094E955D80}"/>
      </w:docPartPr>
      <w:docPartBody>
        <w:p w:rsidR="00B60A71" w:rsidRDefault="00B60A71" w:rsidP="00B60A71">
          <w:pPr>
            <w:pStyle w:val="B5AFC5E093EE4B54B07141B6043394A92"/>
          </w:pPr>
          <w:r w:rsidRPr="00865D32">
            <w:rPr>
              <w:rStyle w:val="PlaceholderText"/>
              <w:rFonts w:ascii="Noto Serif" w:hAnsi="Noto Serif" w:cs="Noto Serif"/>
              <w:color w:val="auto"/>
            </w:rPr>
            <w:t>Click or tap here to enter text.</w:t>
          </w:r>
        </w:p>
      </w:docPartBody>
    </w:docPart>
    <w:docPart>
      <w:docPartPr>
        <w:name w:val="7366D2F224C246979AC8908FDEC60120"/>
        <w:category>
          <w:name w:val="General"/>
          <w:gallery w:val="placeholder"/>
        </w:category>
        <w:types>
          <w:type w:val="bbPlcHdr"/>
        </w:types>
        <w:behaviors>
          <w:behavior w:val="content"/>
        </w:behaviors>
        <w:guid w:val="{AB20936E-4181-444E-B90A-1E966C2BCB4C}"/>
      </w:docPartPr>
      <w:docPartBody>
        <w:p w:rsidR="00B60A71" w:rsidRDefault="00B60A71" w:rsidP="00B60A71">
          <w:pPr>
            <w:pStyle w:val="7366D2F224C246979AC8908FDEC601202"/>
          </w:pPr>
          <w:r w:rsidRPr="00865D32">
            <w:rPr>
              <w:rStyle w:val="PlaceholderText"/>
              <w:rFonts w:ascii="Noto Serif" w:hAnsi="Noto Serif" w:cs="Noto Serif"/>
              <w:color w:val="auto"/>
            </w:rPr>
            <w:t>Click or tap here to enter text.</w:t>
          </w:r>
        </w:p>
      </w:docPartBody>
    </w:docPart>
    <w:docPart>
      <w:docPartPr>
        <w:name w:val="ACD8B23A881A488988B1B6C33500BA15"/>
        <w:category>
          <w:name w:val="General"/>
          <w:gallery w:val="placeholder"/>
        </w:category>
        <w:types>
          <w:type w:val="bbPlcHdr"/>
        </w:types>
        <w:behaviors>
          <w:behavior w:val="content"/>
        </w:behaviors>
        <w:guid w:val="{EAE5CFAC-A1AA-41F9-94DF-C42278E51218}"/>
      </w:docPartPr>
      <w:docPartBody>
        <w:p w:rsidR="00B60A71" w:rsidRDefault="00B60A71" w:rsidP="00B60A71">
          <w:pPr>
            <w:pStyle w:val="ACD8B23A881A488988B1B6C33500BA152"/>
          </w:pPr>
          <w:r w:rsidRPr="00865D32">
            <w:rPr>
              <w:rStyle w:val="PlaceholderText"/>
              <w:rFonts w:ascii="Noto Serif" w:hAnsi="Noto Serif" w:cs="Noto Serif"/>
              <w:color w:val="auto"/>
            </w:rPr>
            <w:t>Click or tap here to enter text.</w:t>
          </w:r>
        </w:p>
      </w:docPartBody>
    </w:docPart>
    <w:docPart>
      <w:docPartPr>
        <w:name w:val="B7E2D8286EA54295BDCC36272820486E"/>
        <w:category>
          <w:name w:val="General"/>
          <w:gallery w:val="placeholder"/>
        </w:category>
        <w:types>
          <w:type w:val="bbPlcHdr"/>
        </w:types>
        <w:behaviors>
          <w:behavior w:val="content"/>
        </w:behaviors>
        <w:guid w:val="{F851D899-4EE1-4B97-A7DA-C81972DB81D3}"/>
      </w:docPartPr>
      <w:docPartBody>
        <w:p w:rsidR="00B60A71" w:rsidRDefault="00B60A71" w:rsidP="00B60A71">
          <w:pPr>
            <w:pStyle w:val="B7E2D8286EA54295BDCC36272820486E2"/>
          </w:pPr>
          <w:r w:rsidRPr="00865D32">
            <w:rPr>
              <w:rStyle w:val="PlaceholderText"/>
              <w:rFonts w:ascii="Noto Serif" w:hAnsi="Noto Serif" w:cs="Noto Serif"/>
              <w:color w:val="auto"/>
            </w:rPr>
            <w:t>Choose an item.</w:t>
          </w:r>
        </w:p>
      </w:docPartBody>
    </w:docPart>
    <w:docPart>
      <w:docPartPr>
        <w:name w:val="BB47F4BF8E2144BF9D231EF9AA9D9685"/>
        <w:category>
          <w:name w:val="General"/>
          <w:gallery w:val="placeholder"/>
        </w:category>
        <w:types>
          <w:type w:val="bbPlcHdr"/>
        </w:types>
        <w:behaviors>
          <w:behavior w:val="content"/>
        </w:behaviors>
        <w:guid w:val="{49C24F8A-79D9-4320-B949-0CD1A244C765}"/>
      </w:docPartPr>
      <w:docPartBody>
        <w:p w:rsidR="00B60A71" w:rsidRDefault="00B60A71" w:rsidP="00B60A71">
          <w:pPr>
            <w:pStyle w:val="BB47F4BF8E2144BF9D231EF9AA9D96852"/>
          </w:pPr>
          <w:r w:rsidRPr="00865D32">
            <w:rPr>
              <w:rStyle w:val="PlaceholderText"/>
              <w:rFonts w:ascii="Noto Serif" w:hAnsi="Noto Serif" w:cs="Noto Serif"/>
              <w:color w:val="auto"/>
            </w:rPr>
            <w:t>Choose an item.</w:t>
          </w:r>
        </w:p>
      </w:docPartBody>
    </w:docPart>
    <w:docPart>
      <w:docPartPr>
        <w:name w:val="E26AA21339E9410CA716C953BC92B79C"/>
        <w:category>
          <w:name w:val="General"/>
          <w:gallery w:val="placeholder"/>
        </w:category>
        <w:types>
          <w:type w:val="bbPlcHdr"/>
        </w:types>
        <w:behaviors>
          <w:behavior w:val="content"/>
        </w:behaviors>
        <w:guid w:val="{AE9F3EAD-3E88-488E-B310-35C3669C35F5}"/>
      </w:docPartPr>
      <w:docPartBody>
        <w:p w:rsidR="00B60A71" w:rsidRDefault="00B60A71" w:rsidP="00B60A71">
          <w:pPr>
            <w:pStyle w:val="E26AA21339E9410CA716C953BC92B79C2"/>
          </w:pPr>
          <w:r w:rsidRPr="00865D32">
            <w:rPr>
              <w:rStyle w:val="PlaceholderText"/>
              <w:rFonts w:ascii="Noto Serif" w:hAnsi="Noto Serif" w:cs="Noto Serif"/>
              <w:color w:val="auto"/>
            </w:rPr>
            <w:t>Click or tap here to enter text.</w:t>
          </w:r>
        </w:p>
      </w:docPartBody>
    </w:docPart>
    <w:docPart>
      <w:docPartPr>
        <w:name w:val="8A74237B24964D7F91F61B59229FECB3"/>
        <w:category>
          <w:name w:val="General"/>
          <w:gallery w:val="placeholder"/>
        </w:category>
        <w:types>
          <w:type w:val="bbPlcHdr"/>
        </w:types>
        <w:behaviors>
          <w:behavior w:val="content"/>
        </w:behaviors>
        <w:guid w:val="{8E128070-68E9-42CE-AF0A-C618E269E377}"/>
      </w:docPartPr>
      <w:docPartBody>
        <w:p w:rsidR="00B60A71" w:rsidRDefault="00B60A71" w:rsidP="00B60A71">
          <w:pPr>
            <w:pStyle w:val="8A74237B24964D7F91F61B59229FECB32"/>
          </w:pPr>
          <w:r w:rsidRPr="00865D32">
            <w:rPr>
              <w:rStyle w:val="PlaceholderText"/>
              <w:rFonts w:ascii="Noto Serif" w:hAnsi="Noto Serif" w:cs="Noto Serif"/>
              <w:color w:val="auto"/>
            </w:rPr>
            <w:t>Click or tap here to enter text.</w:t>
          </w:r>
        </w:p>
      </w:docPartBody>
    </w:docPart>
    <w:docPart>
      <w:docPartPr>
        <w:name w:val="AE5A049E5E314457B30172AC5F5FE6D3"/>
        <w:category>
          <w:name w:val="General"/>
          <w:gallery w:val="placeholder"/>
        </w:category>
        <w:types>
          <w:type w:val="bbPlcHdr"/>
        </w:types>
        <w:behaviors>
          <w:behavior w:val="content"/>
        </w:behaviors>
        <w:guid w:val="{619CC54F-7F20-44D0-9E5E-E94FB20F3217}"/>
      </w:docPartPr>
      <w:docPartBody>
        <w:p w:rsidR="00B60A71" w:rsidRDefault="00B60A71" w:rsidP="00B60A71">
          <w:pPr>
            <w:pStyle w:val="AE5A049E5E314457B30172AC5F5FE6D32"/>
          </w:pPr>
          <w:r w:rsidRPr="00865D32">
            <w:rPr>
              <w:rStyle w:val="PlaceholderText"/>
              <w:rFonts w:ascii="Noto Serif" w:hAnsi="Noto Serif" w:cs="Noto Serif"/>
              <w:color w:val="auto"/>
            </w:rPr>
            <w:t>Click or tap here to enter text.</w:t>
          </w:r>
        </w:p>
      </w:docPartBody>
    </w:docPart>
    <w:docPart>
      <w:docPartPr>
        <w:name w:val="A30429D727904057AE408CF0A08863C3"/>
        <w:category>
          <w:name w:val="General"/>
          <w:gallery w:val="placeholder"/>
        </w:category>
        <w:types>
          <w:type w:val="bbPlcHdr"/>
        </w:types>
        <w:behaviors>
          <w:behavior w:val="content"/>
        </w:behaviors>
        <w:guid w:val="{54C0FAD0-D574-4DB5-8329-1B1B65E48C03}"/>
      </w:docPartPr>
      <w:docPartBody>
        <w:p w:rsidR="00B60A71" w:rsidRDefault="00B60A71" w:rsidP="00B60A71">
          <w:pPr>
            <w:pStyle w:val="A30429D727904057AE408CF0A08863C32"/>
          </w:pPr>
          <w:r w:rsidRPr="00865D32">
            <w:rPr>
              <w:rStyle w:val="PlaceholderText"/>
              <w:rFonts w:ascii="Noto Serif" w:hAnsi="Noto Serif" w:cs="Noto Serif"/>
              <w:color w:val="auto"/>
            </w:rPr>
            <w:t>Click or tap here to enter text.</w:t>
          </w:r>
        </w:p>
      </w:docPartBody>
    </w:docPart>
    <w:docPart>
      <w:docPartPr>
        <w:name w:val="1AD35B77E1284217AC8C58D25D7F509E"/>
        <w:category>
          <w:name w:val="General"/>
          <w:gallery w:val="placeholder"/>
        </w:category>
        <w:types>
          <w:type w:val="bbPlcHdr"/>
        </w:types>
        <w:behaviors>
          <w:behavior w:val="content"/>
        </w:behaviors>
        <w:guid w:val="{ECBE49EF-F0A4-4913-B078-1A03D69427E6}"/>
      </w:docPartPr>
      <w:docPartBody>
        <w:p w:rsidR="00B60A71" w:rsidRDefault="00B60A71" w:rsidP="00B60A71">
          <w:pPr>
            <w:pStyle w:val="1AD35B77E1284217AC8C58D25D7F509E2"/>
          </w:pPr>
          <w:r w:rsidRPr="00865D32">
            <w:rPr>
              <w:rStyle w:val="PlaceholderText"/>
              <w:rFonts w:ascii="Noto Serif" w:hAnsi="Noto Serif" w:cs="Noto Serif"/>
              <w:color w:val="auto"/>
            </w:rPr>
            <w:t>Choose an item.</w:t>
          </w:r>
        </w:p>
      </w:docPartBody>
    </w:docPart>
    <w:docPart>
      <w:docPartPr>
        <w:name w:val="C6EF9234301447C388B7AF96E699DBE9"/>
        <w:category>
          <w:name w:val="General"/>
          <w:gallery w:val="placeholder"/>
        </w:category>
        <w:types>
          <w:type w:val="bbPlcHdr"/>
        </w:types>
        <w:behaviors>
          <w:behavior w:val="content"/>
        </w:behaviors>
        <w:guid w:val="{4752EB69-61F3-49F1-9C26-4A6CB09B597F}"/>
      </w:docPartPr>
      <w:docPartBody>
        <w:p w:rsidR="00B60A71" w:rsidRDefault="00B60A71" w:rsidP="00B60A71">
          <w:pPr>
            <w:pStyle w:val="C6EF9234301447C388B7AF96E699DBE92"/>
          </w:pPr>
          <w:r w:rsidRPr="00865D32">
            <w:rPr>
              <w:rStyle w:val="PlaceholderText"/>
              <w:rFonts w:ascii="Noto Serif" w:hAnsi="Noto Serif" w:cs="Noto Serif"/>
              <w:color w:val="auto"/>
            </w:rPr>
            <w:t>Choose an item.</w:t>
          </w:r>
        </w:p>
      </w:docPartBody>
    </w:docPart>
    <w:docPart>
      <w:docPartPr>
        <w:name w:val="79F2C29C2B0B49848DA9ECAE5AA83448"/>
        <w:category>
          <w:name w:val="General"/>
          <w:gallery w:val="placeholder"/>
        </w:category>
        <w:types>
          <w:type w:val="bbPlcHdr"/>
        </w:types>
        <w:behaviors>
          <w:behavior w:val="content"/>
        </w:behaviors>
        <w:guid w:val="{B9A3D75E-4E8A-44D9-ADF0-C7FD094C33D1}"/>
      </w:docPartPr>
      <w:docPartBody>
        <w:p w:rsidR="00B60A71" w:rsidRDefault="00B60A71" w:rsidP="00B60A71">
          <w:pPr>
            <w:pStyle w:val="79F2C29C2B0B49848DA9ECAE5AA834482"/>
          </w:pPr>
          <w:r w:rsidRPr="00865D32">
            <w:rPr>
              <w:rStyle w:val="PlaceholderText"/>
              <w:rFonts w:ascii="Noto Serif" w:hAnsi="Noto Serif" w:cs="Noto Serif"/>
              <w:color w:val="auto"/>
            </w:rPr>
            <w:t>Click or tap here to enter text.</w:t>
          </w:r>
        </w:p>
      </w:docPartBody>
    </w:docPart>
    <w:docPart>
      <w:docPartPr>
        <w:name w:val="76AF325A677049159C685F02447D8E43"/>
        <w:category>
          <w:name w:val="General"/>
          <w:gallery w:val="placeholder"/>
        </w:category>
        <w:types>
          <w:type w:val="bbPlcHdr"/>
        </w:types>
        <w:behaviors>
          <w:behavior w:val="content"/>
        </w:behaviors>
        <w:guid w:val="{9883873B-C55B-4211-81AA-69F37E5207E6}"/>
      </w:docPartPr>
      <w:docPartBody>
        <w:p w:rsidR="00B60A71" w:rsidRDefault="00B60A71" w:rsidP="00B60A71">
          <w:pPr>
            <w:pStyle w:val="76AF325A677049159C685F02447D8E432"/>
          </w:pPr>
          <w:r w:rsidRPr="00865D32">
            <w:rPr>
              <w:rStyle w:val="PlaceholderText"/>
              <w:rFonts w:ascii="Noto Serif" w:hAnsi="Noto Serif" w:cs="Noto Serif"/>
              <w:color w:val="auto"/>
            </w:rPr>
            <w:t>Click or tap here to enter text.</w:t>
          </w:r>
        </w:p>
      </w:docPartBody>
    </w:docPart>
    <w:docPart>
      <w:docPartPr>
        <w:name w:val="A5347D499B834844A6C1C802CBFD6E5D"/>
        <w:category>
          <w:name w:val="General"/>
          <w:gallery w:val="placeholder"/>
        </w:category>
        <w:types>
          <w:type w:val="bbPlcHdr"/>
        </w:types>
        <w:behaviors>
          <w:behavior w:val="content"/>
        </w:behaviors>
        <w:guid w:val="{5EDA03C5-BA5D-4534-9767-402C5B8147F3}"/>
      </w:docPartPr>
      <w:docPartBody>
        <w:p w:rsidR="00B60A71" w:rsidRDefault="00B60A71" w:rsidP="00B60A71">
          <w:pPr>
            <w:pStyle w:val="A5347D499B834844A6C1C802CBFD6E5D2"/>
          </w:pPr>
          <w:r w:rsidRPr="00865D32">
            <w:rPr>
              <w:rStyle w:val="PlaceholderText"/>
              <w:rFonts w:ascii="Noto Serif" w:hAnsi="Noto Serif" w:cs="Noto Serif"/>
              <w:color w:val="auto"/>
            </w:rPr>
            <w:t>Click or tap here to enter text.</w:t>
          </w:r>
        </w:p>
      </w:docPartBody>
    </w:docPart>
    <w:docPart>
      <w:docPartPr>
        <w:name w:val="7E1495F3E0FB4A3F9C5400B254730DE9"/>
        <w:category>
          <w:name w:val="General"/>
          <w:gallery w:val="placeholder"/>
        </w:category>
        <w:types>
          <w:type w:val="bbPlcHdr"/>
        </w:types>
        <w:behaviors>
          <w:behavior w:val="content"/>
        </w:behaviors>
        <w:guid w:val="{D7A31A64-666D-42A9-B50D-717FF8912841}"/>
      </w:docPartPr>
      <w:docPartBody>
        <w:p w:rsidR="00B60A71" w:rsidRDefault="00B60A71" w:rsidP="00B60A71">
          <w:pPr>
            <w:pStyle w:val="7E1495F3E0FB4A3F9C5400B254730DE92"/>
          </w:pPr>
          <w:r w:rsidRPr="00865D32">
            <w:rPr>
              <w:rStyle w:val="PlaceholderText"/>
              <w:rFonts w:ascii="Noto Serif" w:hAnsi="Noto Serif" w:cs="Noto Serif"/>
              <w:color w:val="auto"/>
            </w:rPr>
            <w:t>Click or tap here to enter text.</w:t>
          </w:r>
        </w:p>
      </w:docPartBody>
    </w:docPart>
    <w:docPart>
      <w:docPartPr>
        <w:name w:val="3BBE030FD0EE45E98BB7A7D592B8740F"/>
        <w:category>
          <w:name w:val="General"/>
          <w:gallery w:val="placeholder"/>
        </w:category>
        <w:types>
          <w:type w:val="bbPlcHdr"/>
        </w:types>
        <w:behaviors>
          <w:behavior w:val="content"/>
        </w:behaviors>
        <w:guid w:val="{606D9530-0167-4920-B1D5-A1DA0C42D2E1}"/>
      </w:docPartPr>
      <w:docPartBody>
        <w:p w:rsidR="00B60A71" w:rsidRDefault="00B60A71" w:rsidP="00B60A71">
          <w:pPr>
            <w:pStyle w:val="3BBE030FD0EE45E98BB7A7D592B8740F2"/>
          </w:pPr>
          <w:r w:rsidRPr="00865D32">
            <w:rPr>
              <w:rStyle w:val="PlaceholderText"/>
              <w:rFonts w:ascii="Noto Serif" w:hAnsi="Noto Serif" w:cs="Noto Serif"/>
              <w:color w:val="auto"/>
            </w:rPr>
            <w:t>Choose an item.</w:t>
          </w:r>
        </w:p>
      </w:docPartBody>
    </w:docPart>
    <w:docPart>
      <w:docPartPr>
        <w:name w:val="4128EE7E35224599AB7BF4EA61E10442"/>
        <w:category>
          <w:name w:val="General"/>
          <w:gallery w:val="placeholder"/>
        </w:category>
        <w:types>
          <w:type w:val="bbPlcHdr"/>
        </w:types>
        <w:behaviors>
          <w:behavior w:val="content"/>
        </w:behaviors>
        <w:guid w:val="{426CE54C-3A1A-42E4-BC18-BD4E4358B9E6}"/>
      </w:docPartPr>
      <w:docPartBody>
        <w:p w:rsidR="00B60A71" w:rsidRDefault="00B60A71" w:rsidP="00B60A71">
          <w:pPr>
            <w:pStyle w:val="4128EE7E35224599AB7BF4EA61E104422"/>
          </w:pPr>
          <w:r w:rsidRPr="00865D32">
            <w:rPr>
              <w:rStyle w:val="PlaceholderText"/>
              <w:rFonts w:ascii="Noto Serif" w:hAnsi="Noto Serif" w:cs="Noto Serif"/>
              <w:color w:val="auto"/>
            </w:rPr>
            <w:t>Choose an item.</w:t>
          </w:r>
        </w:p>
      </w:docPartBody>
    </w:docPart>
    <w:docPart>
      <w:docPartPr>
        <w:name w:val="BC55F3E6AC8541609CD1D1BD109E3A78"/>
        <w:category>
          <w:name w:val="General"/>
          <w:gallery w:val="placeholder"/>
        </w:category>
        <w:types>
          <w:type w:val="bbPlcHdr"/>
        </w:types>
        <w:behaviors>
          <w:behavior w:val="content"/>
        </w:behaviors>
        <w:guid w:val="{96591B68-3853-4AA6-9967-20A82FA82652}"/>
      </w:docPartPr>
      <w:docPartBody>
        <w:p w:rsidR="00B60A71" w:rsidRDefault="00B60A71" w:rsidP="00B60A71">
          <w:pPr>
            <w:pStyle w:val="BC55F3E6AC8541609CD1D1BD109E3A782"/>
          </w:pPr>
          <w:r w:rsidRPr="00865D32">
            <w:rPr>
              <w:rStyle w:val="PlaceholderText"/>
              <w:rFonts w:ascii="Noto Serif" w:hAnsi="Noto Serif" w:cs="Noto Serif"/>
              <w:color w:val="auto"/>
            </w:rPr>
            <w:t>Click or tap here to enter text.</w:t>
          </w:r>
        </w:p>
      </w:docPartBody>
    </w:docPart>
    <w:docPart>
      <w:docPartPr>
        <w:name w:val="E80589C75CF8478C95A93B0F14CEFAB4"/>
        <w:category>
          <w:name w:val="General"/>
          <w:gallery w:val="placeholder"/>
        </w:category>
        <w:types>
          <w:type w:val="bbPlcHdr"/>
        </w:types>
        <w:behaviors>
          <w:behavior w:val="content"/>
        </w:behaviors>
        <w:guid w:val="{A5F18744-77F4-4695-B9D9-992DCAFF241B}"/>
      </w:docPartPr>
      <w:docPartBody>
        <w:p w:rsidR="00B60A71" w:rsidRDefault="00B60A71" w:rsidP="00B60A71">
          <w:pPr>
            <w:pStyle w:val="E80589C75CF8478C95A93B0F14CEFAB42"/>
          </w:pPr>
          <w:r w:rsidRPr="00865D32">
            <w:rPr>
              <w:rStyle w:val="PlaceholderText"/>
              <w:rFonts w:ascii="Noto Serif" w:hAnsi="Noto Serif" w:cs="Noto Serif"/>
              <w:color w:val="auto"/>
            </w:rPr>
            <w:t>Click or tap here to enter text.</w:t>
          </w:r>
        </w:p>
      </w:docPartBody>
    </w:docPart>
    <w:docPart>
      <w:docPartPr>
        <w:name w:val="9BE0B72716E34C1286DC5768AF7D5005"/>
        <w:category>
          <w:name w:val="General"/>
          <w:gallery w:val="placeholder"/>
        </w:category>
        <w:types>
          <w:type w:val="bbPlcHdr"/>
        </w:types>
        <w:behaviors>
          <w:behavior w:val="content"/>
        </w:behaviors>
        <w:guid w:val="{0C9180B7-00C5-4335-8800-50D40BC179CC}"/>
      </w:docPartPr>
      <w:docPartBody>
        <w:p w:rsidR="00B60A71" w:rsidRDefault="00B60A71" w:rsidP="00B60A71">
          <w:pPr>
            <w:pStyle w:val="9BE0B72716E34C1286DC5768AF7D50052"/>
          </w:pPr>
          <w:r w:rsidRPr="00865D32">
            <w:rPr>
              <w:rStyle w:val="PlaceholderText"/>
              <w:rFonts w:ascii="Noto Serif" w:hAnsi="Noto Serif" w:cs="Noto Serif"/>
              <w:color w:val="auto"/>
            </w:rPr>
            <w:t>Click or tap here to enter text.</w:t>
          </w:r>
        </w:p>
      </w:docPartBody>
    </w:docPart>
    <w:docPart>
      <w:docPartPr>
        <w:name w:val="4E8DAA18B8224B69862C754CEDF5CF9B"/>
        <w:category>
          <w:name w:val="General"/>
          <w:gallery w:val="placeholder"/>
        </w:category>
        <w:types>
          <w:type w:val="bbPlcHdr"/>
        </w:types>
        <w:behaviors>
          <w:behavior w:val="content"/>
        </w:behaviors>
        <w:guid w:val="{B181DF61-B3FB-4CA0-A3D9-1FEE02E87267}"/>
      </w:docPartPr>
      <w:docPartBody>
        <w:p w:rsidR="00B60A71" w:rsidRDefault="00B60A71" w:rsidP="00B60A71">
          <w:pPr>
            <w:pStyle w:val="4E8DAA18B8224B69862C754CEDF5CF9B2"/>
          </w:pPr>
          <w:r w:rsidRPr="00865D32">
            <w:rPr>
              <w:rStyle w:val="PlaceholderText"/>
              <w:rFonts w:ascii="Noto Serif" w:hAnsi="Noto Serif" w:cs="Noto Serif"/>
              <w:color w:val="auto"/>
            </w:rPr>
            <w:t>Click or tap here to enter text.</w:t>
          </w:r>
        </w:p>
      </w:docPartBody>
    </w:docPart>
    <w:docPart>
      <w:docPartPr>
        <w:name w:val="7845B9040CAB47C4AEFA1FE7122DB232"/>
        <w:category>
          <w:name w:val="General"/>
          <w:gallery w:val="placeholder"/>
        </w:category>
        <w:types>
          <w:type w:val="bbPlcHdr"/>
        </w:types>
        <w:behaviors>
          <w:behavior w:val="content"/>
        </w:behaviors>
        <w:guid w:val="{F4BF47A1-844B-40A2-A8D0-C5DB327D1F0D}"/>
      </w:docPartPr>
      <w:docPartBody>
        <w:p w:rsidR="00B60A71" w:rsidRDefault="00B60A71" w:rsidP="00B60A71">
          <w:pPr>
            <w:pStyle w:val="7845B9040CAB47C4AEFA1FE7122DB2322"/>
          </w:pPr>
          <w:r w:rsidRPr="00865D32">
            <w:rPr>
              <w:rStyle w:val="PlaceholderText"/>
              <w:rFonts w:ascii="Noto Serif" w:hAnsi="Noto Serif" w:cs="Noto Serif"/>
              <w:color w:val="auto"/>
            </w:rPr>
            <w:t>Choose an item.</w:t>
          </w:r>
        </w:p>
      </w:docPartBody>
    </w:docPart>
    <w:docPart>
      <w:docPartPr>
        <w:name w:val="08C04EB7D170478E83B8DD6487936D15"/>
        <w:category>
          <w:name w:val="General"/>
          <w:gallery w:val="placeholder"/>
        </w:category>
        <w:types>
          <w:type w:val="bbPlcHdr"/>
        </w:types>
        <w:behaviors>
          <w:behavior w:val="content"/>
        </w:behaviors>
        <w:guid w:val="{50AF5FDF-FB44-4360-941A-225043E883DB}"/>
      </w:docPartPr>
      <w:docPartBody>
        <w:p w:rsidR="00B60A71" w:rsidRDefault="00B60A71" w:rsidP="00B60A71">
          <w:pPr>
            <w:pStyle w:val="08C04EB7D170478E83B8DD6487936D152"/>
          </w:pPr>
          <w:r w:rsidRPr="00865D32">
            <w:rPr>
              <w:rStyle w:val="PlaceholderText"/>
              <w:rFonts w:ascii="Noto Serif" w:hAnsi="Noto Serif" w:cs="Noto Serif"/>
              <w:color w:val="auto"/>
            </w:rPr>
            <w:t>Choose an item.</w:t>
          </w:r>
        </w:p>
      </w:docPartBody>
    </w:docPart>
    <w:docPart>
      <w:docPartPr>
        <w:name w:val="80E3DB9A7C704934887883190A8D5A20"/>
        <w:category>
          <w:name w:val="General"/>
          <w:gallery w:val="placeholder"/>
        </w:category>
        <w:types>
          <w:type w:val="bbPlcHdr"/>
        </w:types>
        <w:behaviors>
          <w:behavior w:val="content"/>
        </w:behaviors>
        <w:guid w:val="{75AF7A74-37C5-4987-A5AD-2A41338C4A8A}"/>
      </w:docPartPr>
      <w:docPartBody>
        <w:p w:rsidR="00B60A71" w:rsidRDefault="00B60A71" w:rsidP="00B60A71">
          <w:pPr>
            <w:pStyle w:val="80E3DB9A7C704934887883190A8D5A202"/>
          </w:pPr>
          <w:r w:rsidRPr="00865D32">
            <w:rPr>
              <w:rStyle w:val="PlaceholderText"/>
              <w:rFonts w:ascii="Noto Serif" w:hAnsi="Noto Serif" w:cs="Noto Serif"/>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erif">
    <w:panose1 w:val="02020502060505020204"/>
    <w:charset w:val="00"/>
    <w:family w:val="roman"/>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num w:numId="1" w16cid:durableId="76087549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38"/>
    <w:rsid w:val="00023E8A"/>
    <w:rsid w:val="000633F7"/>
    <w:rsid w:val="00071A90"/>
    <w:rsid w:val="001246DB"/>
    <w:rsid w:val="001546E3"/>
    <w:rsid w:val="001614EB"/>
    <w:rsid w:val="001D2BE3"/>
    <w:rsid w:val="002D122E"/>
    <w:rsid w:val="0030374B"/>
    <w:rsid w:val="003120A2"/>
    <w:rsid w:val="003342FA"/>
    <w:rsid w:val="00335231"/>
    <w:rsid w:val="00377C67"/>
    <w:rsid w:val="00391B05"/>
    <w:rsid w:val="0039414C"/>
    <w:rsid w:val="003A6EB9"/>
    <w:rsid w:val="00402F06"/>
    <w:rsid w:val="004359F8"/>
    <w:rsid w:val="00482E8D"/>
    <w:rsid w:val="004C09EF"/>
    <w:rsid w:val="004E2D34"/>
    <w:rsid w:val="005662CE"/>
    <w:rsid w:val="00595345"/>
    <w:rsid w:val="00596981"/>
    <w:rsid w:val="0060623F"/>
    <w:rsid w:val="00653B2D"/>
    <w:rsid w:val="006735B6"/>
    <w:rsid w:val="006B023F"/>
    <w:rsid w:val="00800038"/>
    <w:rsid w:val="00931E53"/>
    <w:rsid w:val="00A41267"/>
    <w:rsid w:val="00A77022"/>
    <w:rsid w:val="00B4406A"/>
    <w:rsid w:val="00B60A71"/>
    <w:rsid w:val="00BD2914"/>
    <w:rsid w:val="00C049F1"/>
    <w:rsid w:val="00C21523"/>
    <w:rsid w:val="00C71C7F"/>
    <w:rsid w:val="00CE7B42"/>
    <w:rsid w:val="00DD6D15"/>
    <w:rsid w:val="00E6327C"/>
    <w:rsid w:val="00E76206"/>
    <w:rsid w:val="00EC1EE0"/>
    <w:rsid w:val="00EC55EF"/>
    <w:rsid w:val="00F3169B"/>
    <w:rsid w:val="00F7371F"/>
    <w:rsid w:val="00FF1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
    <w:rsid w:val="003A6EB9"/>
    <w:pPr>
      <w:numPr>
        <w:numId w:val="1"/>
      </w:numPr>
      <w:spacing w:before="120" w:after="120" w:line="312" w:lineRule="auto"/>
    </w:pPr>
    <w:rPr>
      <w:rFonts w:ascii="Arial" w:eastAsia="Calibri" w:hAnsi="Arial" w:cs="Arial"/>
      <w:noProof/>
      <w:kern w:val="0"/>
      <w:sz w:val="26"/>
      <w:szCs w:val="26"/>
      <w14:ligatures w14:val="none"/>
    </w:rPr>
  </w:style>
  <w:style w:type="character" w:customStyle="1" w:styleId="ListParagraphChar">
    <w:name w:val="List Paragraph Char"/>
    <w:link w:val="ListParagraph"/>
    <w:uiPriority w:val="9"/>
    <w:rsid w:val="003A6EB9"/>
    <w:rPr>
      <w:rFonts w:ascii="Arial" w:eastAsia="Calibri" w:hAnsi="Arial" w:cs="Arial"/>
      <w:noProof/>
      <w:kern w:val="0"/>
      <w:sz w:val="26"/>
      <w:szCs w:val="26"/>
      <w14:ligatures w14:val="none"/>
    </w:rPr>
  </w:style>
  <w:style w:type="character" w:styleId="Strong">
    <w:name w:val="Strong"/>
    <w:basedOn w:val="DefaultParagraphFont"/>
    <w:uiPriority w:val="9"/>
    <w:rsid w:val="003A6EB9"/>
    <w:rPr>
      <w:b/>
      <w:bCs/>
    </w:rPr>
  </w:style>
  <w:style w:type="character" w:styleId="PlaceholderText">
    <w:name w:val="Placeholder Text"/>
    <w:basedOn w:val="DefaultParagraphFont"/>
    <w:uiPriority w:val="99"/>
    <w:semiHidden/>
    <w:rsid w:val="00B60A71"/>
    <w:rPr>
      <w:color w:val="808080"/>
    </w:rPr>
  </w:style>
  <w:style w:type="paragraph" w:styleId="Footer">
    <w:name w:val="footer"/>
    <w:link w:val="FooterChar"/>
    <w:uiPriority w:val="7"/>
    <w:unhideWhenUsed/>
    <w:rsid w:val="003A6EB9"/>
    <w:pPr>
      <w:pBdr>
        <w:top w:val="single" w:sz="24" w:space="1" w:color="004982"/>
        <w:left w:val="single" w:sz="24" w:space="4" w:color="004982"/>
        <w:bottom w:val="single" w:sz="24" w:space="1" w:color="004982"/>
        <w:right w:val="single" w:sz="24" w:space="4" w:color="004982"/>
      </w:pBdr>
      <w:shd w:val="solid" w:color="004982" w:fill="auto"/>
      <w:tabs>
        <w:tab w:val="right" w:pos="10440"/>
      </w:tabs>
      <w:spacing w:after="0" w:line="240" w:lineRule="auto"/>
    </w:pPr>
    <w:rPr>
      <w:rFonts w:ascii="Arial" w:eastAsia="Calibri" w:hAnsi="Arial" w:cs="Arial"/>
      <w:noProof/>
      <w:kern w:val="0"/>
      <w:sz w:val="28"/>
      <w:szCs w:val="28"/>
      <w14:ligatures w14:val="none"/>
    </w:rPr>
  </w:style>
  <w:style w:type="character" w:customStyle="1" w:styleId="FooterChar">
    <w:name w:val="Footer Char"/>
    <w:basedOn w:val="DefaultParagraphFont"/>
    <w:link w:val="Footer"/>
    <w:uiPriority w:val="7"/>
    <w:rsid w:val="003A6EB9"/>
    <w:rPr>
      <w:rFonts w:ascii="Arial" w:eastAsia="Calibri" w:hAnsi="Arial" w:cs="Arial"/>
      <w:noProof/>
      <w:kern w:val="0"/>
      <w:sz w:val="28"/>
      <w:szCs w:val="28"/>
      <w:shd w:val="solid" w:color="004982" w:fill="auto"/>
      <w14:ligatures w14:val="none"/>
    </w:rPr>
  </w:style>
  <w:style w:type="paragraph" w:customStyle="1" w:styleId="750B46A7B3994DAB9BA2F928A0AC94492">
    <w:name w:val="750B46A7B3994DAB9BA2F928A0AC94492"/>
    <w:rsid w:val="00B60A71"/>
    <w:pPr>
      <w:keepNext/>
      <w:keepLines/>
      <w:shd w:val="clear" w:color="004982" w:fill="auto"/>
      <w:tabs>
        <w:tab w:val="left" w:pos="972"/>
      </w:tabs>
      <w:spacing w:before="240" w:after="120" w:line="312" w:lineRule="auto"/>
      <w:ind w:left="187"/>
      <w:outlineLvl w:val="1"/>
    </w:pPr>
    <w:rPr>
      <w:rFonts w:ascii="Arial" w:eastAsiaTheme="majorEastAsia" w:hAnsi="Arial" w:cstheme="majorBidi"/>
      <w:b/>
      <w:color w:val="064276"/>
      <w:kern w:val="0"/>
      <w:sz w:val="36"/>
      <w:szCs w:val="26"/>
      <w14:ligatures w14:val="none"/>
    </w:rPr>
  </w:style>
  <w:style w:type="paragraph" w:customStyle="1" w:styleId="B5E91AC200724EE2AD643F8AB024E75A2">
    <w:name w:val="B5E91AC200724EE2AD643F8AB024E75A2"/>
    <w:rsid w:val="00B60A71"/>
    <w:pPr>
      <w:keepNext/>
      <w:keepLines/>
      <w:shd w:val="clear" w:color="004982" w:fill="auto"/>
      <w:tabs>
        <w:tab w:val="left" w:pos="972"/>
      </w:tabs>
      <w:spacing w:before="240" w:after="120" w:line="312" w:lineRule="auto"/>
      <w:ind w:left="187"/>
      <w:outlineLvl w:val="1"/>
    </w:pPr>
    <w:rPr>
      <w:rFonts w:ascii="Arial" w:eastAsiaTheme="majorEastAsia" w:hAnsi="Arial" w:cstheme="majorBidi"/>
      <w:b/>
      <w:color w:val="064276"/>
      <w:kern w:val="0"/>
      <w:sz w:val="36"/>
      <w:szCs w:val="26"/>
      <w14:ligatures w14:val="none"/>
    </w:rPr>
  </w:style>
  <w:style w:type="paragraph" w:customStyle="1" w:styleId="1D422EC4FD134A6780204F198C5FD36A2">
    <w:name w:val="1D422EC4FD134A6780204F198C5FD36A2"/>
    <w:rsid w:val="00B60A71"/>
    <w:pPr>
      <w:keepNext/>
      <w:keepLines/>
      <w:shd w:val="clear" w:color="004982" w:fill="auto"/>
      <w:tabs>
        <w:tab w:val="left" w:pos="972"/>
      </w:tabs>
      <w:spacing w:before="240" w:after="120" w:line="312" w:lineRule="auto"/>
      <w:ind w:left="187"/>
      <w:outlineLvl w:val="1"/>
    </w:pPr>
    <w:rPr>
      <w:rFonts w:ascii="Arial" w:eastAsiaTheme="majorEastAsia" w:hAnsi="Arial" w:cstheme="majorBidi"/>
      <w:b/>
      <w:color w:val="064276"/>
      <w:kern w:val="0"/>
      <w:sz w:val="36"/>
      <w:szCs w:val="26"/>
      <w14:ligatures w14:val="none"/>
    </w:rPr>
  </w:style>
  <w:style w:type="paragraph" w:customStyle="1" w:styleId="A692EB478153465692DF954BA7E64EA62">
    <w:name w:val="A692EB478153465692DF954BA7E64EA6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0C8ECC2FA3184F7E88216FFEFC41544E2">
    <w:name w:val="0C8ECC2FA3184F7E88216FFEFC41544E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FE6E2F29910E4262B1D64CA409B8AEEB2">
    <w:name w:val="FE6E2F29910E4262B1D64CA409B8AEEB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7909622EA499414B8C3758DCB2A188992">
    <w:name w:val="7909622EA499414B8C3758DCB2A188992"/>
    <w:rsid w:val="00B60A71"/>
    <w:pPr>
      <w:spacing w:after="0" w:line="240" w:lineRule="auto"/>
      <w:ind w:left="90"/>
    </w:pPr>
    <w:rPr>
      <w:rFonts w:ascii="Arial" w:eastAsia="Times New Roman" w:hAnsi="Arial" w:cs="Times New Roman"/>
      <w:kern w:val="0"/>
      <w:sz w:val="24"/>
      <w:szCs w:val="24"/>
      <w14:ligatures w14:val="none"/>
    </w:rPr>
  </w:style>
  <w:style w:type="paragraph" w:customStyle="1" w:styleId="4776BFC2BD7E44608EF8FC75D60DEE242">
    <w:name w:val="4776BFC2BD7E44608EF8FC75D60DEE24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71049556C81C43F5B598D8D7E2F6CCCB2">
    <w:name w:val="71049556C81C43F5B598D8D7E2F6CCCB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132DFEDDBFC048FA962BF72E3992AFDD2">
    <w:name w:val="132DFEDDBFC048FA962BF72E3992AFDD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429AF53476DB464BAD5CC8E6997F5C072">
    <w:name w:val="429AF53476DB464BAD5CC8E6997F5C07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EB9CBA9D3F2748E496105785683F93B92">
    <w:name w:val="EB9CBA9D3F2748E496105785683F93B9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0D0307C7031B43BB96487A03ABB625432">
    <w:name w:val="0D0307C7031B43BB96487A03ABB62543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942238F105224D6D94F668E2D5830BFB2">
    <w:name w:val="942238F105224D6D94F668E2D5830BFB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D157C2C065D144ADBCE204F5FB833A7B2">
    <w:name w:val="D157C2C065D144ADBCE204F5FB833A7B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1376F637500B4A4BBCB92DB6BE4722C62">
    <w:name w:val="1376F637500B4A4BBCB92DB6BE4722C6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ACCE2B31F5E343688D5A3318AA0C4A0E2">
    <w:name w:val="ACCE2B31F5E343688D5A3318AA0C4A0E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6D6A783B647B4C1CBDB57F17544C2C8A2">
    <w:name w:val="6D6A783B647B4C1CBDB57F17544C2C8A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7DEBE6CD159541D88C2F96C9B1DCA72E2">
    <w:name w:val="7DEBE6CD159541D88C2F96C9B1DCA72E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C7CB20BA38504C11BFB92938063C78A72">
    <w:name w:val="C7CB20BA38504C11BFB92938063C78A7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815AD10F496D48B4B407670E0D20A52A2">
    <w:name w:val="815AD10F496D48B4B407670E0D20A52A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2B74A23502DC4E5DB192C590ED3F96012">
    <w:name w:val="2B74A23502DC4E5DB192C590ED3F9601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8F8650DE5451489DB3C9494585F73C6C2">
    <w:name w:val="8F8650DE5451489DB3C9494585F73C6C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AB4F971B65FB40D09414202976D9D0BA2">
    <w:name w:val="AB4F971B65FB40D09414202976D9D0BA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B5AFC5E093EE4B54B07141B6043394A92">
    <w:name w:val="B5AFC5E093EE4B54B07141B6043394A9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7366D2F224C246979AC8908FDEC601202">
    <w:name w:val="7366D2F224C246979AC8908FDEC60120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ACD8B23A881A488988B1B6C33500BA152">
    <w:name w:val="ACD8B23A881A488988B1B6C33500BA15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B7E2D8286EA54295BDCC36272820486E2">
    <w:name w:val="B7E2D8286EA54295BDCC36272820486E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BB47F4BF8E2144BF9D231EF9AA9D96852">
    <w:name w:val="BB47F4BF8E2144BF9D231EF9AA9D9685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E26AA21339E9410CA716C953BC92B79C2">
    <w:name w:val="E26AA21339E9410CA716C953BC92B79C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8A74237B24964D7F91F61B59229FECB32">
    <w:name w:val="8A74237B24964D7F91F61B59229FECB3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AE5A049E5E314457B30172AC5F5FE6D32">
    <w:name w:val="AE5A049E5E314457B30172AC5F5FE6D3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A30429D727904057AE408CF0A08863C32">
    <w:name w:val="A30429D727904057AE408CF0A08863C3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1AD35B77E1284217AC8C58D25D7F509E2">
    <w:name w:val="1AD35B77E1284217AC8C58D25D7F509E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C6EF9234301447C388B7AF96E699DBE92">
    <w:name w:val="C6EF9234301447C388B7AF96E699DBE9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79F2C29C2B0B49848DA9ECAE5AA834482">
    <w:name w:val="79F2C29C2B0B49848DA9ECAE5AA83448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76AF325A677049159C685F02447D8E432">
    <w:name w:val="76AF325A677049159C685F02447D8E43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A5347D499B834844A6C1C802CBFD6E5D2">
    <w:name w:val="A5347D499B834844A6C1C802CBFD6E5D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7E1495F3E0FB4A3F9C5400B254730DE92">
    <w:name w:val="7E1495F3E0FB4A3F9C5400B254730DE9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3BBE030FD0EE45E98BB7A7D592B8740F2">
    <w:name w:val="3BBE030FD0EE45E98BB7A7D592B8740F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4128EE7E35224599AB7BF4EA61E104422">
    <w:name w:val="4128EE7E35224599AB7BF4EA61E10442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BC55F3E6AC8541609CD1D1BD109E3A782">
    <w:name w:val="BC55F3E6AC8541609CD1D1BD109E3A78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E80589C75CF8478C95A93B0F14CEFAB42">
    <w:name w:val="E80589C75CF8478C95A93B0F14CEFAB4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9BE0B72716E34C1286DC5768AF7D50052">
    <w:name w:val="9BE0B72716E34C1286DC5768AF7D5005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4E8DAA18B8224B69862C754CEDF5CF9B2">
    <w:name w:val="4E8DAA18B8224B69862C754CEDF5CF9B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7845B9040CAB47C4AEFA1FE7122DB2322">
    <w:name w:val="7845B9040CAB47C4AEFA1FE7122DB232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08C04EB7D170478E83B8DD6487936D152">
    <w:name w:val="08C04EB7D170478E83B8DD6487936D152"/>
    <w:rsid w:val="00B60A71"/>
    <w:pPr>
      <w:spacing w:before="200" w:after="0" w:line="312" w:lineRule="auto"/>
      <w:ind w:left="518"/>
    </w:pPr>
    <w:rPr>
      <w:rFonts w:ascii="Arial" w:eastAsia="Calibri" w:hAnsi="Arial" w:cs="Arial"/>
      <w:noProof/>
      <w:kern w:val="0"/>
      <w:sz w:val="26"/>
      <w:szCs w:val="26"/>
      <w14:ligatures w14:val="none"/>
    </w:rPr>
  </w:style>
  <w:style w:type="paragraph" w:customStyle="1" w:styleId="80E3DB9A7C704934887883190A8D5A202">
    <w:name w:val="80E3DB9A7C704934887883190A8D5A202"/>
    <w:rsid w:val="00B60A71"/>
    <w:pPr>
      <w:spacing w:before="200" w:after="0" w:line="312" w:lineRule="auto"/>
      <w:ind w:left="518"/>
    </w:pPr>
    <w:rPr>
      <w:rFonts w:ascii="Arial" w:eastAsia="Calibri" w:hAnsi="Arial" w:cs="Arial"/>
      <w:noProof/>
      <w:kern w:val="0"/>
      <w:sz w:val="26"/>
      <w:szCs w:val="26"/>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Programs and Services</IACategory>
    <Page xmlns="d8ae10b0-b75a-4c9c-ba2f-9f7e27e1f2f9"/>
    <DocumentExpirationDate xmlns="59da1016-2a1b-4f8a-9768-d7a4932f6f16" xsi:nil="true"/>
    <Date xmlns="d8ae10b0-b75a-4c9c-ba2f-9f7e27e1f2f9" xsi:nil="true"/>
    <IATopic xmlns="59da1016-2a1b-4f8a-9768-d7a4932f6f16">Programs and Services - Behavioral Health</IATopic>
    <Category xmlns="d8ae10b0-b75a-4c9c-ba2f-9f7e27e1f2f9"/>
    <Meta_x0020_Keywords xmlns="d8ae10b0-b75a-4c9c-ba2f-9f7e27e1f2f9" xsi:nil="true"/>
    <IASubtopic xmlns="59da1016-2a1b-4f8a-9768-d7a4932f6f16">Addiction Services - Gambling</IASubtopic>
    <URL xmlns="http://schemas.microsoft.com/sharepoint/v3">
      <Url>https://stage.oregon.gov/oha/HSD/Problem-Gambling/Documents/PGS%20Prevention%20Quarterly%20Report%20Form.docx</Url>
      <Description>OHA 8.5 x 11 Basic Publication Template</Description>
    </URL>
    <Meta_x0020_Description xmlns="d8ae10b0-b75a-4c9c-ba2f-9f7e27e1f2f9" xsi:nil="true"/>
    <PublishingExpirationDate xmlns="http://schemas.microsoft.com/sharepoint/v3" xsi:nil="true"/>
    <PublishingStartDate xmlns="http://schemas.microsoft.com/sharepoint/v3" xsi:nil="true"/>
    <Order_x0020_on_x0020_Page xmlns="d8ae10b0-b75a-4c9c-ba2f-9f7e27e1f2f9" xsi:nil="true"/>
    <Contract_x0020_Year_x0028_s_x0029_ xmlns="d8ae10b0-b75a-4c9c-ba2f-9f7e27e1f2f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974845EC19BB14EAA9BEDBE034B2CF8" ma:contentTypeVersion="28" ma:contentTypeDescription="Create a new document." ma:contentTypeScope="" ma:versionID="ae07aa36a580f91e6519dfa044ef6162">
  <xsd:schema xmlns:xsd="http://www.w3.org/2001/XMLSchema" xmlns:xs="http://www.w3.org/2001/XMLSchema" xmlns:p="http://schemas.microsoft.com/office/2006/metadata/properties" xmlns:ns1="http://schemas.microsoft.com/sharepoint/v3" xmlns:ns2="d8ae10b0-b75a-4c9c-ba2f-9f7e27e1f2f9" xmlns:ns3="59da1016-2a1b-4f8a-9768-d7a4932f6f16" targetNamespace="http://schemas.microsoft.com/office/2006/metadata/properties" ma:root="true" ma:fieldsID="7ab5fd032173bf761c3a722040eee21b" ns1:_="" ns2:_="" ns3:_="">
    <xsd:import namespace="http://schemas.microsoft.com/sharepoint/v3"/>
    <xsd:import namespace="d8ae10b0-b75a-4c9c-ba2f-9f7e27e1f2f9"/>
    <xsd:import namespace="59da1016-2a1b-4f8a-9768-d7a4932f6f16"/>
    <xsd:element name="properties">
      <xsd:complexType>
        <xsd:sequence>
          <xsd:element name="documentManagement">
            <xsd:complexType>
              <xsd:all>
                <xsd:element ref="ns2:Page" minOccurs="0"/>
                <xsd:element ref="ns2:Category" minOccurs="0"/>
                <xsd:element ref="ns2:Date" minOccurs="0"/>
                <xsd:element ref="ns2:Contract_x0020_Year_x0028_s_x0029_" minOccurs="0"/>
                <xsd:element ref="ns2:Order_x0020_on_x0020_Page" minOccurs="0"/>
                <xsd:element ref="ns3:DocumentExpirationDate" minOccurs="0"/>
                <xsd:element ref="ns1:PublishingStartDate" minOccurs="0"/>
                <xsd:element ref="ns1:PublishingExpirationDate" minOccurs="0"/>
                <xsd:element ref="ns3:IACategory" minOccurs="0"/>
                <xsd:element ref="ns3:IATopic" minOccurs="0"/>
                <xsd:element ref="ns3:IASubtopic" minOccurs="0"/>
                <xsd:element ref="ns3:SharedWithUsers" minOccurs="0"/>
                <xsd:element ref="ns1:URL" minOccurs="0"/>
                <xsd:element ref="ns2:Meta_x0020_Keywords" minOccurs="0"/>
                <xsd:element ref="ns2:Meta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20"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ae10b0-b75a-4c9c-ba2f-9f7e27e1f2f9" elementFormDefault="qualified">
    <xsd:import namespace="http://schemas.microsoft.com/office/2006/documentManagement/types"/>
    <xsd:import namespace="http://schemas.microsoft.com/office/infopath/2007/PartnerControls"/>
    <xsd:element name="Page" ma:index="2" nillable="true" ma:displayName="Page" ma:list="{a5a6ce9b-7d88-4063-9643-99eb56097892}" ma:internalName="Pag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ds"/>
                    <xsd:enumeration value="Annual Report"/>
                    <xsd:enumeration value="Application"/>
                    <xsd:enumeration value="Biennial Implementation Plan"/>
                    <xsd:enumeration value="Billing"/>
                    <xsd:enumeration value="Community Readiness"/>
                    <xsd:enumeration value="Contractual Requirements"/>
                    <xsd:enumeration value="Form"/>
                    <xsd:enumeration value="GPMS"/>
                    <xsd:enumeration value="Guideline"/>
                    <xsd:enumeration value="Helpline"/>
                    <xsd:enumeration value="Impacts of Problem Gambling"/>
                    <xsd:enumeration value="Implementation Plan"/>
                    <xsd:enumeration value="Integration"/>
                    <xsd:enumeration value="Lottery"/>
                    <xsd:enumeration value="Media"/>
                    <xsd:enumeration value="New System"/>
                    <xsd:enumeration value="Parents and Educators"/>
                    <xsd:enumeration value="Professionals"/>
                    <xsd:enumeration value="Public"/>
                    <xsd:enumeration value="Reporting"/>
                    <xsd:enumeration value="Screening Tools"/>
                    <xsd:enumeration value="Service Element"/>
                    <xsd:enumeration value="Service Element - County/CMHP"/>
                    <xsd:enumeration value="Service Element - Non-County"/>
                    <xsd:enumeration value="Site Review"/>
                    <xsd:enumeration value="Stigma"/>
                    <xsd:enumeration value="Technical Assistance"/>
                    <xsd:enumeration value="Toolkits"/>
                    <xsd:enumeration value="Training"/>
                    <xsd:enumeration value="Training for Allies"/>
                    <xsd:enumeration value="Web"/>
                    <xsd:enumeration value="Youth"/>
                    <xsd:enumeration value="Other"/>
                    <xsd:enumeration value="N/A"/>
                  </xsd:restriction>
                </xsd:simpleType>
              </xsd:element>
            </xsd:sequence>
          </xsd:extension>
        </xsd:complexContent>
      </xsd:complexType>
    </xsd:element>
    <xsd:element name="Date" ma:index="4" nillable="true" ma:displayName="Date" ma:description="Add date for website analytics and helpline reports, which display in date order (most recent first)." ma:format="DateOnly" ma:internalName="Date" ma:readOnly="false">
      <xsd:simpleType>
        <xsd:restriction base="dms:DateTime"/>
      </xsd:simpleType>
    </xsd:element>
    <xsd:element name="Contract_x0020_Year_x0028_s_x0029_" ma:index="5" nillable="true" ma:displayName="Contract Year(s)" ma:description="For service elements, enter the contract year(s)." ma:internalName="Contract_x0020_Year_x0028_s_x0029_">
      <xsd:simpleType>
        <xsd:restriction base="dms:Text">
          <xsd:maxLength value="255"/>
        </xsd:restriction>
      </xsd:simpleType>
    </xsd:element>
    <xsd:element name="Order_x0020_on_x0020_Page" ma:index="6" nillable="true" ma:displayName="Order on Page" ma:decimals="0" ma:description="For items needing to be ordered that are not already ordered by issue date, enter the order they should appear on the page." ma:internalName="Order_x0020_on_x0020_Page" ma:readOnly="false" ma:percentage="FALSE">
      <xsd:simpleType>
        <xsd:restriction base="dms:Number"/>
      </xsd:simpleType>
    </xsd:element>
    <xsd:element name="Meta_x0020_Keywords" ma:index="21" nillable="true" ma:displayName="Meta Keywords" ma:hidden="true" ma:internalName="Meta_x0020_Keywords" ma:readOnly="false">
      <xsd:simpleType>
        <xsd:restriction base="dms:Text"/>
      </xsd:simpleType>
    </xsd:element>
    <xsd:element name="Meta_x0020_Description" ma:index="22" nillable="true" ma:displayName="Meta Description" ma:hidden="true" ma:internalName="Meta_x0020_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7" nillable="true" ma:displayName="Document Expiration Date" ma:format="DateOnly" ma:internalName="DocumentExpirationDate" ma:readOnly="false">
      <xsd:simpleType>
        <xsd:restriction base="dms:DateTime"/>
      </xsd:simpleType>
    </xsd:element>
    <xsd:element name="IACategory" ma:index="16" nillable="true" ma:displayName="IA Category" ma:default="Programs and Services"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default="Programs and Services - Behavioral Health"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8" nillable="true" ma:displayName="IA Subtopic" ma:default="Addiction Services - Gambling"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2.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662a4405-7a97-4837-b2e4-0ac561f715b7"/>
    <ds:schemaRef ds:uri="7367ae26-30c0-4cdd-bcea-e8f885a81548"/>
  </ds:schemaRefs>
</ds:datastoreItem>
</file>

<file path=customXml/itemProps3.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4.xml><?xml version="1.0" encoding="utf-8"?>
<ds:datastoreItem xmlns:ds="http://schemas.openxmlformats.org/officeDocument/2006/customXml" ds:itemID="{62EF67DD-FC4E-42F2-81D0-9E30ED02DA7C}"/>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Provider Supplement</Template>
  <TotalTime>51</TotalTime>
  <Pages>23</Pages>
  <Words>4268</Words>
  <Characters>24331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OHA 8.5 x 11 Basic Publication Template</vt:lpstr>
    </vt:vector>
  </TitlesOfParts>
  <Company>Oregon Health Authority (OHA)</Company>
  <LinksUpToDate>false</LinksUpToDate>
  <CharactersWithSpaces>28542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 8.5 x 11 Basic Publication Template</dc:title>
  <dc:subject>200-656553_OHA 0197 Fact Sheet Template</dc:subject>
  <dc:creator>Jones Roxann R</dc:creator>
  <cp:keywords>200-624400_1 OHA 0197 8.5 x 11 Basic Publication Template</cp:keywords>
  <dc:description>200-624400_1 OHA 0197 8.5 x 11 Basic Publication Template</dc:description>
  <cp:lastModifiedBy>Jones Roxann R</cp:lastModifiedBy>
  <cp:revision>8</cp:revision>
  <dcterms:created xsi:type="dcterms:W3CDTF">2026-03-25T22:12:00Z</dcterms:created>
  <dcterms:modified xsi:type="dcterms:W3CDTF">2026-03-26T21:29:00Z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0x010100C974845EC19BB14EAA9BEDBE034B2CF8</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WorkflowChangePath">
    <vt:lpwstr>b3eeb6d4-b69a-4e13-99a9-28cf751abf3c,16;b3eeb6d4-b69a-4e13-99a9-28cf751abf3c,20;b3eeb6d4-b69a-4e13-99a9-28cf751abf3c,23;b3eeb6d4-b69a-4e13-99a9-28cf751abf3c,27;b3eeb6d4-b69a-4e13-99a9-28cf751abf3c,31;b3eeb6d4-b69a-4e13-99a9-28cf751abf3c,34;</vt:lpwstr>
  </property>
</Properties>
</file>