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vbaData.xml" ContentType="application/vnd.ms-word.vbaData+xml"/>
  <Override PartName="/word/settings.xml" ContentType="application/vnd.openxmlformats-officedocument.wordprocessingml.settings+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styles.xml" ContentType="application/vnd.openxmlformats-officedocument.wordprocessingml.styles+xml"/>
  <Override PartName="/word/activeX/activeX6.xml" ContentType="application/vnd.ms-office.activeX+xml"/>
  <Override PartName="/word/activeX/activeX6.bin" ContentType="application/vnd.ms-office.activeX"/>
  <Override PartName="/customXml/itemProps1.xml" ContentType="application/vnd.openxmlformats-officedocument.customXmlProperties+xml"/>
  <Override PartName="/word/activeX/activeX7.xml" ContentType="application/vnd.ms-office.activeX+xml"/>
  <Override PartName="/word/activeX/activeX7.bin" ContentType="application/vnd.ms-office.activeX"/>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word/activeX/activeX1.xml" ContentType="application/vnd.ms-office.activeX+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5.bin" ContentType="application/vnd.ms-office.activeX"/>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ACB7D" w14:textId="53C68734" w:rsidR="005A78DE" w:rsidRPr="00FD66E0" w:rsidRDefault="00B34357" w:rsidP="00FD66E0">
      <w:pPr>
        <w:pBdr>
          <w:top w:val="single" w:sz="48" w:space="4" w:color="auto"/>
          <w:left w:val="single" w:sz="48" w:space="4" w:color="auto"/>
          <w:bottom w:val="single" w:sz="48" w:space="4" w:color="auto"/>
          <w:right w:val="single" w:sz="48" w:space="4" w:color="auto"/>
        </w:pBdr>
        <w:tabs>
          <w:tab w:val="center" w:pos="4455"/>
          <w:tab w:val="left" w:pos="7322"/>
        </w:tabs>
        <w:suppressAutoHyphens/>
        <w:spacing w:line="360" w:lineRule="auto"/>
        <w:ind w:left="90" w:right="108"/>
        <w:jc w:val="center"/>
        <w:rPr>
          <w:sz w:val="24"/>
          <w:szCs w:val="24"/>
        </w:rPr>
      </w:pPr>
      <w:r>
        <w:rPr>
          <w:b/>
          <w:sz w:val="24"/>
          <w:szCs w:val="24"/>
        </w:rPr>
        <w:t>2021</w:t>
      </w:r>
      <w:r w:rsidR="00EF2D53" w:rsidRPr="00FD66E0">
        <w:rPr>
          <w:b/>
          <w:sz w:val="24"/>
          <w:szCs w:val="24"/>
        </w:rPr>
        <w:t xml:space="preserve"> </w:t>
      </w:r>
      <w:r w:rsidR="005A78DE" w:rsidRPr="00FD66E0">
        <w:rPr>
          <w:b/>
          <w:sz w:val="24"/>
          <w:szCs w:val="24"/>
        </w:rPr>
        <w:t>STANDARD</w:t>
      </w:r>
      <w:r w:rsidR="00EF2D53" w:rsidRPr="00FD66E0">
        <w:rPr>
          <w:b/>
          <w:sz w:val="24"/>
          <w:szCs w:val="24"/>
        </w:rPr>
        <w:t xml:space="preserve"> </w:t>
      </w:r>
      <w:r w:rsidR="005A78DE" w:rsidRPr="00FD66E0">
        <w:rPr>
          <w:b/>
          <w:sz w:val="24"/>
          <w:szCs w:val="24"/>
        </w:rPr>
        <w:t>SPECIFICATIONS</w:t>
      </w:r>
    </w:p>
    <w:p w14:paraId="513D572C" w14:textId="77777777" w:rsidR="005A78DE" w:rsidRPr="00FD66E0" w:rsidRDefault="005A78DE" w:rsidP="00FD66E0">
      <w:pPr>
        <w:pBdr>
          <w:top w:val="single" w:sz="48" w:space="4" w:color="auto"/>
          <w:left w:val="single" w:sz="48" w:space="4" w:color="auto"/>
          <w:bottom w:val="single" w:sz="48" w:space="4" w:color="auto"/>
          <w:right w:val="single" w:sz="48" w:space="4" w:color="auto"/>
        </w:pBdr>
        <w:ind w:left="90" w:right="108"/>
        <w:jc w:val="center"/>
        <w:rPr>
          <w:sz w:val="24"/>
          <w:szCs w:val="24"/>
        </w:rPr>
      </w:pPr>
      <w:r w:rsidRPr="00FD66E0">
        <w:rPr>
          <w:b/>
          <w:sz w:val="24"/>
          <w:szCs w:val="24"/>
        </w:rPr>
        <w:t>BID BOOKLET</w:t>
      </w:r>
      <w:r w:rsidR="00EF2D53" w:rsidRPr="00FD66E0">
        <w:rPr>
          <w:b/>
          <w:sz w:val="24"/>
          <w:szCs w:val="24"/>
        </w:rPr>
        <w:t xml:space="preserve"> </w:t>
      </w:r>
      <w:r w:rsidRPr="00FD66E0">
        <w:rPr>
          <w:b/>
          <w:sz w:val="24"/>
          <w:szCs w:val="24"/>
        </w:rPr>
        <w:t>and</w:t>
      </w:r>
      <w:r w:rsidR="00EF2D53" w:rsidRPr="00FD66E0">
        <w:rPr>
          <w:b/>
          <w:sz w:val="24"/>
          <w:szCs w:val="24"/>
        </w:rPr>
        <w:t xml:space="preserve"> </w:t>
      </w:r>
      <w:r w:rsidRPr="00FD66E0">
        <w:rPr>
          <w:b/>
          <w:sz w:val="24"/>
          <w:szCs w:val="24"/>
        </w:rPr>
        <w:t>SPECIAL</w:t>
      </w:r>
      <w:r w:rsidR="00EF2D53" w:rsidRPr="00FD66E0">
        <w:rPr>
          <w:b/>
          <w:sz w:val="24"/>
          <w:szCs w:val="24"/>
        </w:rPr>
        <w:t xml:space="preserve"> </w:t>
      </w:r>
      <w:r w:rsidRPr="00FD66E0">
        <w:rPr>
          <w:b/>
          <w:sz w:val="24"/>
          <w:szCs w:val="24"/>
        </w:rPr>
        <w:t>PROVISIONS</w:t>
      </w:r>
      <w:r w:rsidR="00EF2D53" w:rsidRPr="00FD66E0">
        <w:rPr>
          <w:b/>
          <w:sz w:val="24"/>
          <w:szCs w:val="24"/>
        </w:rPr>
        <w:t xml:space="preserve"> </w:t>
      </w:r>
      <w:r w:rsidRPr="00FD66E0">
        <w:rPr>
          <w:b/>
          <w:bCs/>
          <w:sz w:val="24"/>
          <w:szCs w:val="24"/>
        </w:rPr>
        <w:t>DOCUMENT</w:t>
      </w:r>
      <w:r w:rsidR="00EF2D53" w:rsidRPr="00FD66E0">
        <w:rPr>
          <w:b/>
          <w:sz w:val="24"/>
          <w:szCs w:val="24"/>
        </w:rPr>
        <w:t xml:space="preserve"> </w:t>
      </w:r>
      <w:r w:rsidRPr="00FD66E0">
        <w:rPr>
          <w:b/>
          <w:sz w:val="24"/>
          <w:szCs w:val="24"/>
        </w:rPr>
        <w:t>ASSEMBLY</w:t>
      </w:r>
    </w:p>
    <w:p w14:paraId="394607E1" w14:textId="77777777" w:rsidR="005A78DE" w:rsidRDefault="005A78DE"/>
    <w:tbl>
      <w:tblPr>
        <w:tblStyle w:val="TableGrid"/>
        <w:tblW w:w="0" w:type="auto"/>
        <w:jc w:val="center"/>
        <w:tblLook w:val="04A0" w:firstRow="1" w:lastRow="0" w:firstColumn="1" w:lastColumn="0" w:noHBand="0" w:noVBand="1"/>
      </w:tblPr>
      <w:tblGrid>
        <w:gridCol w:w="9079"/>
      </w:tblGrid>
      <w:tr w:rsidR="00140D0D" w14:paraId="479218C2" w14:textId="77777777" w:rsidTr="00D77C48">
        <w:trPr>
          <w:jc w:val="center"/>
        </w:trPr>
        <w:tc>
          <w:tcPr>
            <w:tcW w:w="9079" w:type="dxa"/>
            <w:tcBorders>
              <w:top w:val="single" w:sz="24" w:space="0" w:color="0066FF"/>
              <w:left w:val="single" w:sz="24" w:space="0" w:color="0066FF"/>
              <w:bottom w:val="single" w:sz="24" w:space="0" w:color="0066FF"/>
              <w:right w:val="single" w:sz="24" w:space="0" w:color="0066FF"/>
            </w:tcBorders>
            <w:shd w:val="clear" w:color="auto" w:fill="0066FF"/>
          </w:tcPr>
          <w:p w14:paraId="4EA914DC" w14:textId="77777777" w:rsidR="00140D0D" w:rsidRPr="0090181C" w:rsidRDefault="00140D0D" w:rsidP="00140D0D">
            <w:pPr>
              <w:tabs>
                <w:tab w:val="left" w:pos="450"/>
                <w:tab w:val="left" w:pos="1800"/>
              </w:tabs>
              <w:suppressAutoHyphens/>
              <w:spacing w:before="40" w:after="40"/>
              <w:jc w:val="center"/>
              <w:rPr>
                <w:b/>
                <w:sz w:val="24"/>
                <w:szCs w:val="24"/>
              </w:rPr>
            </w:pPr>
            <w:r>
              <w:rPr>
                <w:b/>
                <w:color w:val="FFFFFF" w:themeColor="background1"/>
                <w:sz w:val="24"/>
                <w:szCs w:val="24"/>
              </w:rPr>
              <w:t>Manual Document</w:t>
            </w:r>
            <w:r w:rsidRPr="0090181C">
              <w:rPr>
                <w:b/>
                <w:color w:val="FFFFFF" w:themeColor="background1"/>
                <w:sz w:val="24"/>
                <w:szCs w:val="24"/>
              </w:rPr>
              <w:t xml:space="preserve"> Assembly </w:t>
            </w:r>
            <w:r>
              <w:rPr>
                <w:b/>
                <w:color w:val="FFFFFF" w:themeColor="background1"/>
                <w:sz w:val="24"/>
                <w:szCs w:val="24"/>
              </w:rPr>
              <w:t>Process</w:t>
            </w:r>
          </w:p>
        </w:tc>
      </w:tr>
      <w:tr w:rsidR="00140D0D" w14:paraId="2AF88747" w14:textId="77777777" w:rsidTr="00D77C48">
        <w:trPr>
          <w:trHeight w:val="1002"/>
          <w:jc w:val="center"/>
        </w:trPr>
        <w:tc>
          <w:tcPr>
            <w:tcW w:w="9079" w:type="dxa"/>
            <w:tcBorders>
              <w:top w:val="single" w:sz="24" w:space="0" w:color="0066FF"/>
              <w:left w:val="single" w:sz="24" w:space="0" w:color="0066FF"/>
              <w:bottom w:val="single" w:sz="24" w:space="0" w:color="0066FF"/>
              <w:right w:val="single" w:sz="24" w:space="0" w:color="0066FF"/>
            </w:tcBorders>
            <w:shd w:val="clear" w:color="auto" w:fill="FFFFFF" w:themeFill="background1"/>
          </w:tcPr>
          <w:p w14:paraId="4ACCA657" w14:textId="77777777" w:rsidR="00140D0D" w:rsidRPr="00D77C48" w:rsidRDefault="004946CE" w:rsidP="004C2549">
            <w:pPr>
              <w:spacing w:before="60"/>
              <w:rPr>
                <w:i/>
              </w:rPr>
            </w:pPr>
            <w:r>
              <w:rPr>
                <w:i/>
              </w:rPr>
              <w:t>When preparing</w:t>
            </w:r>
            <w:r w:rsidR="00140D0D" w:rsidRPr="00D77C48">
              <w:rPr>
                <w:i/>
              </w:rPr>
              <w:t xml:space="preserve"> project special provisions, follow the requirements described in the Specification and Writing Style Manual. The manual is available on the web at:</w:t>
            </w:r>
          </w:p>
          <w:p w14:paraId="2816259C" w14:textId="77777777" w:rsidR="00140D0D" w:rsidRPr="00D77C48" w:rsidRDefault="00A37CDF" w:rsidP="004C2549">
            <w:pPr>
              <w:spacing w:before="80"/>
              <w:jc w:val="center"/>
              <w:rPr>
                <w:i/>
              </w:rPr>
            </w:pPr>
            <w:r w:rsidRPr="00A37CDF">
              <w:rPr>
                <w:i/>
              </w:rPr>
              <w:t>https://www.oregon.gov/ODOT/Business/Pages/Project-Letting.aspx</w:t>
            </w:r>
          </w:p>
          <w:p w14:paraId="74AD8884" w14:textId="77777777" w:rsidR="00140D0D" w:rsidRPr="00D77C48" w:rsidRDefault="004C2549" w:rsidP="0073129A">
            <w:pPr>
              <w:spacing w:before="120" w:after="80"/>
              <w:rPr>
                <w:i/>
              </w:rPr>
            </w:pPr>
            <w:r w:rsidRPr="00D77C48">
              <w:rPr>
                <w:i/>
              </w:rPr>
              <w:t>Some general rules to follow</w:t>
            </w:r>
            <w:r w:rsidR="00952C2E">
              <w:rPr>
                <w:i/>
              </w:rPr>
              <w:t xml:space="preserve"> for manual document assembly</w:t>
            </w:r>
            <w:r w:rsidRPr="00D77C48">
              <w:rPr>
                <w:i/>
              </w:rPr>
              <w:t>:</w:t>
            </w:r>
          </w:p>
          <w:p w14:paraId="405B2EA8" w14:textId="77777777" w:rsidR="00140D0D" w:rsidRPr="00D77C48" w:rsidRDefault="004C2549" w:rsidP="00D77C48">
            <w:pPr>
              <w:pStyle w:val="Bullet1"/>
              <w:ind w:left="144" w:hanging="144"/>
              <w:rPr>
                <w:i/>
              </w:rPr>
            </w:pPr>
            <w:r w:rsidRPr="00D77C48">
              <w:rPr>
                <w:i/>
              </w:rPr>
              <w:t>F</w:t>
            </w:r>
            <w:r w:rsidR="00140D0D" w:rsidRPr="00D77C48">
              <w:rPr>
                <w:i/>
              </w:rPr>
              <w:t>ill in this document assembly by checking all the sections needed for the project</w:t>
            </w:r>
            <w:r w:rsidRPr="00D77C48">
              <w:rPr>
                <w:i/>
              </w:rPr>
              <w:t>, then d</w:t>
            </w:r>
            <w:r w:rsidR="00140D0D" w:rsidRPr="00D77C48">
              <w:rPr>
                <w:i/>
              </w:rPr>
              <w:t xml:space="preserve">ownload </w:t>
            </w:r>
            <w:r w:rsidRPr="00D77C48">
              <w:rPr>
                <w:i/>
              </w:rPr>
              <w:t>all required files from the ODOT Specifications website</w:t>
            </w:r>
            <w:r w:rsidR="00140D0D" w:rsidRPr="00D77C48">
              <w:rPr>
                <w:i/>
              </w:rPr>
              <w:t>.</w:t>
            </w:r>
          </w:p>
          <w:p w14:paraId="0519C2DE" w14:textId="77777777" w:rsidR="00140D0D" w:rsidRPr="00D77C48" w:rsidRDefault="00140D0D" w:rsidP="0073129A">
            <w:pPr>
              <w:pStyle w:val="Bullet1"/>
              <w:spacing w:before="60"/>
              <w:ind w:left="144" w:hanging="144"/>
              <w:rPr>
                <w:i/>
              </w:rPr>
            </w:pPr>
            <w:r w:rsidRPr="00D77C48">
              <w:rPr>
                <w:i/>
              </w:rPr>
              <w:t>To Begin a new project special provisions document, open the Bid Booklet Cover (</w:t>
            </w:r>
            <w:r w:rsidR="00A37CDF">
              <w:rPr>
                <w:i/>
              </w:rPr>
              <w:t>18_</w:t>
            </w:r>
            <w:r w:rsidRPr="00D77C48">
              <w:rPr>
                <w:i/>
              </w:rPr>
              <w:t>SP00002_BB_Cover.docx), sav</w:t>
            </w:r>
            <w:r w:rsidR="004C2549" w:rsidRPr="00D77C48">
              <w:rPr>
                <w:i/>
              </w:rPr>
              <w:t>e</w:t>
            </w:r>
            <w:r w:rsidRPr="00D77C48">
              <w:rPr>
                <w:i/>
              </w:rPr>
              <w:t xml:space="preserve"> the file as the project name, then assemble the remaining document using the "insert" command</w:t>
            </w:r>
            <w:r w:rsidR="004C2549" w:rsidRPr="00D77C48">
              <w:rPr>
                <w:i/>
              </w:rPr>
              <w:t xml:space="preserve"> (DO NOT USE COPY OR PASTE)</w:t>
            </w:r>
            <w:r w:rsidRPr="00D77C48">
              <w:rPr>
                <w:i/>
              </w:rPr>
              <w:t xml:space="preserve">. </w:t>
            </w:r>
            <w:r w:rsidR="004C2549" w:rsidRPr="00D77C48">
              <w:rPr>
                <w:i/>
              </w:rPr>
              <w:t xml:space="preserve">Using this method </w:t>
            </w:r>
            <w:r w:rsidRPr="00D77C48">
              <w:rPr>
                <w:i/>
              </w:rPr>
              <w:t>preserves all the default and formatting settings.</w:t>
            </w:r>
          </w:p>
          <w:p w14:paraId="48557E56" w14:textId="77777777" w:rsidR="00140D0D" w:rsidRPr="00D77C48" w:rsidRDefault="00140D0D" w:rsidP="0073129A">
            <w:pPr>
              <w:pStyle w:val="Bullet1"/>
              <w:spacing w:before="60"/>
              <w:ind w:left="144" w:hanging="144"/>
              <w:rPr>
                <w:i/>
              </w:rPr>
            </w:pPr>
            <w:r w:rsidRPr="00D77C48">
              <w:rPr>
                <w:i/>
              </w:rPr>
              <w:t xml:space="preserve">After assembly, turn on "Track Changes" </w:t>
            </w:r>
            <w:r w:rsidR="004C2549" w:rsidRPr="00D77C48">
              <w:rPr>
                <w:i/>
              </w:rPr>
              <w:t>before</w:t>
            </w:r>
            <w:r w:rsidRPr="00D77C48">
              <w:rPr>
                <w:i/>
              </w:rPr>
              <w:t xml:space="preserve"> editing the project special provisions document.</w:t>
            </w:r>
            <w:r w:rsidR="004C2549" w:rsidRPr="00D77C48">
              <w:rPr>
                <w:i/>
              </w:rPr>
              <w:t xml:space="preserve"> I</w:t>
            </w:r>
            <w:r w:rsidRPr="00D77C48">
              <w:rPr>
                <w:i/>
              </w:rPr>
              <w:t xml:space="preserve">f </w:t>
            </w:r>
            <w:r w:rsidR="004C2549" w:rsidRPr="00D77C48">
              <w:rPr>
                <w:i/>
              </w:rPr>
              <w:t>inserting a section into an existing document,</w:t>
            </w:r>
            <w:r w:rsidRPr="00D77C48">
              <w:rPr>
                <w:i/>
              </w:rPr>
              <w:t xml:space="preserve"> turn off "Track Changes"</w:t>
            </w:r>
            <w:r w:rsidR="004C2549" w:rsidRPr="00D77C48">
              <w:rPr>
                <w:i/>
              </w:rPr>
              <w:t xml:space="preserve">, </w:t>
            </w:r>
            <w:r w:rsidRPr="00D77C48">
              <w:rPr>
                <w:i/>
              </w:rPr>
              <w:t>"Insert"</w:t>
            </w:r>
            <w:r w:rsidR="004C2549" w:rsidRPr="00D77C48">
              <w:rPr>
                <w:i/>
              </w:rPr>
              <w:t xml:space="preserve"> the additional section(s), and</w:t>
            </w:r>
            <w:r w:rsidRPr="00D77C48">
              <w:rPr>
                <w:i/>
              </w:rPr>
              <w:t xml:space="preserve"> turn "Track Changes" back on.</w:t>
            </w:r>
          </w:p>
          <w:p w14:paraId="12DC9238" w14:textId="77777777" w:rsidR="00140D0D" w:rsidRPr="00D77C48" w:rsidRDefault="00140D0D" w:rsidP="0073129A">
            <w:pPr>
              <w:pStyle w:val="Bullet1"/>
              <w:spacing w:before="60"/>
              <w:ind w:left="144" w:hanging="144"/>
              <w:rPr>
                <w:i/>
              </w:rPr>
            </w:pPr>
            <w:r w:rsidRPr="00D77C48">
              <w:rPr>
                <w:i/>
              </w:rPr>
              <w:t>If you n</w:t>
            </w:r>
            <w:r w:rsidR="0073129A">
              <w:rPr>
                <w:i/>
              </w:rPr>
              <w:t xml:space="preserve">eed to insert a section that has </w:t>
            </w:r>
            <w:r w:rsidRPr="00D77C48">
              <w:rPr>
                <w:i/>
              </w:rPr>
              <w:t>already</w:t>
            </w:r>
            <w:r w:rsidR="0073129A">
              <w:rPr>
                <w:i/>
              </w:rPr>
              <w:t xml:space="preserve"> been</w:t>
            </w:r>
            <w:r w:rsidRPr="00D77C48">
              <w:rPr>
                <w:i/>
              </w:rPr>
              <w:t xml:space="preserve"> edited with "Track Changes", be sure</w:t>
            </w:r>
            <w:r w:rsidR="0073129A">
              <w:rPr>
                <w:i/>
              </w:rPr>
              <w:t xml:space="preserve"> to turn off "Track Changes", </w:t>
            </w:r>
            <w:r w:rsidRPr="00D77C48">
              <w:rPr>
                <w:i/>
              </w:rPr>
              <w:t>"Insert" the edited version into the document, then</w:t>
            </w:r>
            <w:r w:rsidR="00D77C48">
              <w:rPr>
                <w:i/>
              </w:rPr>
              <w:t xml:space="preserve"> turn "Track Changes" back on.</w:t>
            </w:r>
          </w:p>
          <w:p w14:paraId="32E2342E" w14:textId="77777777" w:rsidR="00140D0D" w:rsidRPr="00140D0D" w:rsidRDefault="00D77C48" w:rsidP="000E392A">
            <w:pPr>
              <w:pStyle w:val="Bullet1"/>
              <w:spacing w:before="60"/>
              <w:ind w:left="144" w:hanging="144"/>
            </w:pPr>
            <w:r w:rsidRPr="00D77C48">
              <w:rPr>
                <w:i/>
                <w:u w:val="single"/>
              </w:rPr>
              <w:t>Do not</w:t>
            </w:r>
            <w:r w:rsidR="00140D0D" w:rsidRPr="00D77C48">
              <w:rPr>
                <w:i/>
              </w:rPr>
              <w:t xml:space="preserve"> remove any blank pages. Removing blank pages will corrupt the header and footer settings. </w:t>
            </w:r>
          </w:p>
        </w:tc>
      </w:tr>
    </w:tbl>
    <w:p w14:paraId="1B6A7BF9" w14:textId="77777777" w:rsidR="00140D0D" w:rsidRPr="00D77C48" w:rsidRDefault="00140D0D">
      <w:pPr>
        <w:rPr>
          <w:sz w:val="16"/>
          <w:szCs w:val="16"/>
        </w:rPr>
      </w:pPr>
    </w:p>
    <w:tbl>
      <w:tblPr>
        <w:tblStyle w:val="TableGrid"/>
        <w:tblW w:w="0" w:type="auto"/>
        <w:jc w:val="center"/>
        <w:tblBorders>
          <w:top w:val="single" w:sz="24" w:space="0" w:color="0066FF"/>
          <w:left w:val="single" w:sz="24" w:space="0" w:color="0066FF"/>
          <w:bottom w:val="single" w:sz="24" w:space="0" w:color="0066FF"/>
          <w:right w:val="single" w:sz="24" w:space="0" w:color="0066FF"/>
          <w:insideH w:val="single" w:sz="8" w:space="0" w:color="0066FF"/>
          <w:insideV w:val="single" w:sz="4" w:space="0" w:color="0066FF"/>
        </w:tblBorders>
        <w:tblLook w:val="04A0" w:firstRow="1" w:lastRow="0" w:firstColumn="1" w:lastColumn="0" w:noHBand="0" w:noVBand="1"/>
      </w:tblPr>
      <w:tblGrid>
        <w:gridCol w:w="9108"/>
      </w:tblGrid>
      <w:tr w:rsidR="0090181C" w14:paraId="51BB868C" w14:textId="77777777" w:rsidTr="00D77C48">
        <w:trPr>
          <w:jc w:val="center"/>
        </w:trPr>
        <w:tc>
          <w:tcPr>
            <w:tcW w:w="9108" w:type="dxa"/>
            <w:shd w:val="clear" w:color="auto" w:fill="0066FF"/>
          </w:tcPr>
          <w:p w14:paraId="5F22B661" w14:textId="77777777" w:rsidR="0090181C" w:rsidRPr="0090181C" w:rsidRDefault="0090181C" w:rsidP="004C2549">
            <w:pPr>
              <w:tabs>
                <w:tab w:val="left" w:pos="450"/>
                <w:tab w:val="left" w:pos="1800"/>
              </w:tabs>
              <w:suppressAutoHyphens/>
              <w:spacing w:before="40" w:after="40"/>
              <w:jc w:val="center"/>
              <w:rPr>
                <w:b/>
                <w:sz w:val="24"/>
                <w:szCs w:val="24"/>
              </w:rPr>
            </w:pPr>
            <w:r w:rsidRPr="0090181C">
              <w:rPr>
                <w:b/>
                <w:color w:val="FFFFFF" w:themeColor="background1"/>
                <w:sz w:val="24"/>
                <w:szCs w:val="24"/>
              </w:rPr>
              <w:t xml:space="preserve">Automated </w:t>
            </w:r>
            <w:r w:rsidR="004C2549">
              <w:rPr>
                <w:b/>
                <w:color w:val="FFFFFF" w:themeColor="background1"/>
                <w:sz w:val="24"/>
                <w:szCs w:val="24"/>
              </w:rPr>
              <w:t>Document Assembly</w:t>
            </w:r>
            <w:r w:rsidRPr="0090181C">
              <w:rPr>
                <w:b/>
                <w:color w:val="FFFFFF" w:themeColor="background1"/>
                <w:sz w:val="24"/>
                <w:szCs w:val="24"/>
              </w:rPr>
              <w:t xml:space="preserve"> Tool</w:t>
            </w:r>
          </w:p>
        </w:tc>
      </w:tr>
      <w:tr w:rsidR="0090181C" w14:paraId="1458DB99" w14:textId="77777777" w:rsidTr="00D77C48">
        <w:trPr>
          <w:trHeight w:val="763"/>
          <w:jc w:val="center"/>
        </w:trPr>
        <w:tc>
          <w:tcPr>
            <w:tcW w:w="9108" w:type="dxa"/>
            <w:shd w:val="clear" w:color="auto" w:fill="FFFFFF" w:themeFill="background1"/>
          </w:tcPr>
          <w:p w14:paraId="22258480" w14:textId="77777777" w:rsidR="0090181C" w:rsidRPr="00140D0D" w:rsidRDefault="0090181C" w:rsidP="00222AFB">
            <w:pPr>
              <w:tabs>
                <w:tab w:val="left" w:pos="450"/>
                <w:tab w:val="left" w:pos="1800"/>
              </w:tabs>
              <w:suppressAutoHyphens/>
              <w:spacing w:before="60"/>
              <w:rPr>
                <w:b/>
                <w:i/>
              </w:rPr>
            </w:pPr>
            <w:r w:rsidRPr="00140D0D">
              <w:rPr>
                <w:i/>
              </w:rPr>
              <w:t xml:space="preserve">Note:  The automated special provision assembly tool requires that macros be enabled in </w:t>
            </w:r>
            <w:r w:rsidR="00952C2E">
              <w:rPr>
                <w:i/>
              </w:rPr>
              <w:t xml:space="preserve">MS </w:t>
            </w:r>
            <w:r w:rsidRPr="00140D0D">
              <w:rPr>
                <w:i/>
              </w:rPr>
              <w:t>Word. If macros are disabled, or the bel</w:t>
            </w:r>
            <w:r w:rsidR="00140D0D" w:rsidRPr="00140D0D">
              <w:rPr>
                <w:i/>
              </w:rPr>
              <w:t xml:space="preserve">ow tools are not </w:t>
            </w:r>
            <w:r w:rsidRPr="00140D0D">
              <w:rPr>
                <w:i/>
              </w:rPr>
              <w:t>operat</w:t>
            </w:r>
            <w:r w:rsidR="00140D0D" w:rsidRPr="00140D0D">
              <w:rPr>
                <w:i/>
              </w:rPr>
              <w:t>ional</w:t>
            </w:r>
            <w:r w:rsidRPr="00140D0D">
              <w:rPr>
                <w:i/>
              </w:rPr>
              <w:t>, check with your system administrator to enable macros.</w:t>
            </w:r>
          </w:p>
        </w:tc>
      </w:tr>
      <w:tr w:rsidR="0090181C" w14:paraId="4851593E" w14:textId="77777777" w:rsidTr="00D77C48">
        <w:trPr>
          <w:jc w:val="center"/>
        </w:trPr>
        <w:tc>
          <w:tcPr>
            <w:tcW w:w="9108" w:type="dxa"/>
            <w:shd w:val="clear" w:color="auto" w:fill="FFFFFF" w:themeFill="background1"/>
          </w:tcPr>
          <w:p w14:paraId="2FED3FCB" w14:textId="77777777" w:rsidR="00395E00" w:rsidRDefault="0090181C" w:rsidP="00D77C48">
            <w:pPr>
              <w:tabs>
                <w:tab w:val="left" w:pos="2160"/>
              </w:tabs>
              <w:suppressAutoHyphens/>
              <w:spacing w:before="60"/>
              <w:jc w:val="center"/>
              <w:rPr>
                <w:b/>
                <w:u w:val="single"/>
              </w:rPr>
            </w:pPr>
            <w:r w:rsidRPr="0090181C">
              <w:rPr>
                <w:b/>
                <w:u w:val="single"/>
              </w:rPr>
              <w:t>Document Settings</w:t>
            </w:r>
          </w:p>
          <w:p w14:paraId="3BB525F7" w14:textId="00927C86" w:rsidR="0090181C" w:rsidRPr="00D77C48" w:rsidRDefault="0090181C" w:rsidP="00FB401E">
            <w:pPr>
              <w:tabs>
                <w:tab w:val="left" w:pos="2160"/>
              </w:tabs>
              <w:suppressAutoHyphens/>
              <w:spacing w:before="120"/>
              <w:jc w:val="center"/>
            </w:pPr>
            <w:r>
              <w:rPr>
                <w:b/>
                <w:sz w:val="24"/>
                <w:szCs w:val="24"/>
              </w:rPr>
              <w:object w:dxaOrig="1440" w:dyaOrig="1440" w14:anchorId="120C6E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00pt;height:20.5pt" o:ole="">
                  <v:imagedata r:id="rId9" o:title=""/>
                </v:shape>
                <w:control r:id="rId10" w:name="CommandButton1" w:shapeid="_x0000_i1053"/>
              </w:object>
            </w:r>
            <w:r w:rsidRPr="00F721FB">
              <w:rPr>
                <w:szCs w:val="22"/>
              </w:rPr>
              <w:tab/>
            </w:r>
            <w:r w:rsidR="004C2549">
              <w:rPr>
                <w:szCs w:val="22"/>
              </w:rPr>
              <w:tab/>
            </w:r>
            <w:r w:rsidR="004C2549">
              <w:rPr>
                <w:szCs w:val="22"/>
              </w:rPr>
              <w:tab/>
            </w:r>
            <w:r w:rsidR="004C2549">
              <w:rPr>
                <w:szCs w:val="22"/>
              </w:rPr>
              <w:tab/>
            </w:r>
            <w:r>
              <w:rPr>
                <w:color w:val="0070C0"/>
              </w:rPr>
              <w:object w:dxaOrig="1440" w:dyaOrig="1440" w14:anchorId="01FB2DF0">
                <v:shape id="_x0000_i1041" type="#_x0000_t75" style="width:100pt;height:20.5pt" o:ole="">
                  <v:imagedata r:id="rId11" o:title=""/>
                </v:shape>
                <w:control r:id="rId12" w:name="Check_All_xboxes" w:shapeid="_x0000_i1041"/>
              </w:object>
            </w:r>
          </w:p>
          <w:p w14:paraId="2F7E38B1" w14:textId="77777777" w:rsidR="0090181C" w:rsidRPr="00D77C48" w:rsidRDefault="0090181C" w:rsidP="00FB401E">
            <w:pPr>
              <w:tabs>
                <w:tab w:val="left" w:pos="450"/>
                <w:tab w:val="left" w:pos="1800"/>
              </w:tabs>
              <w:suppressAutoHyphens/>
              <w:spacing w:before="120"/>
              <w:jc w:val="left"/>
              <w:rPr>
                <w:b/>
              </w:rPr>
            </w:pPr>
            <w:r w:rsidRPr="00D77C48">
              <w:rPr>
                <w:b/>
              </w:rPr>
              <w:t>Real-Time Referencing:</w:t>
            </w:r>
          </w:p>
          <w:p w14:paraId="1851AE7A" w14:textId="77777777" w:rsidR="0090181C" w:rsidRPr="00E97E42" w:rsidRDefault="00A37CDF" w:rsidP="00222AFB">
            <w:pPr>
              <w:tabs>
                <w:tab w:val="left" w:pos="450"/>
                <w:tab w:val="left" w:pos="1800"/>
              </w:tabs>
              <w:suppressAutoHyphens/>
              <w:rPr>
                <w:i/>
              </w:rPr>
            </w:pPr>
            <w:r>
              <w:rPr>
                <w:i/>
              </w:rPr>
              <w:t xml:space="preserve">This </w:t>
            </w:r>
            <w:r w:rsidR="00E97E42" w:rsidRPr="00E97E42">
              <w:rPr>
                <w:i/>
              </w:rPr>
              <w:t xml:space="preserve">is an optional feature that </w:t>
            </w:r>
            <w:r w:rsidR="00DC3CE1" w:rsidRPr="00E97E42">
              <w:rPr>
                <w:i/>
              </w:rPr>
              <w:t xml:space="preserve">automatically checks for </w:t>
            </w:r>
            <w:r w:rsidR="00E97E42" w:rsidRPr="00E97E42">
              <w:rPr>
                <w:i/>
              </w:rPr>
              <w:t xml:space="preserve">required specification references every time a box is checked. </w:t>
            </w:r>
            <w:r w:rsidR="00DC3CE1" w:rsidRPr="00E97E42">
              <w:rPr>
                <w:i/>
              </w:rPr>
              <w:t xml:space="preserve">If </w:t>
            </w:r>
            <w:r w:rsidR="00E97E42" w:rsidRPr="00E97E42">
              <w:rPr>
                <w:i/>
              </w:rPr>
              <w:t>a required specification reference is not checked, the box will be checked and a message box will inform the user of the action.</w:t>
            </w:r>
          </w:p>
          <w:p w14:paraId="109F3F70" w14:textId="26046168" w:rsidR="0090181C" w:rsidRDefault="0090181C" w:rsidP="00D77C48">
            <w:pPr>
              <w:suppressAutoHyphens/>
              <w:spacing w:before="120" w:after="60"/>
              <w:jc w:val="center"/>
            </w:pPr>
            <w:r>
              <w:rPr>
                <w:color w:val="0070C0"/>
              </w:rPr>
              <w:object w:dxaOrig="1440" w:dyaOrig="1440" w14:anchorId="1C1E0191">
                <v:shape id="_x0000_i1043" type="#_x0000_t75" style="width:184.5pt;height:25pt" o:ole="">
                  <v:imagedata r:id="rId13" o:title=""/>
                </v:shape>
                <w:control r:id="rId14" w:name="Assign_Box_Macros" w:shapeid="_x0000_i1043"/>
              </w:object>
            </w:r>
            <w:r>
              <w:rPr>
                <w:color w:val="0070C0"/>
              </w:rPr>
              <w:tab/>
            </w:r>
            <w:r>
              <w:rPr>
                <w:color w:val="0070C0"/>
              </w:rPr>
              <w:tab/>
            </w:r>
            <w:r>
              <w:rPr>
                <w:color w:val="0070C0"/>
              </w:rPr>
              <w:object w:dxaOrig="1440" w:dyaOrig="1440" w14:anchorId="462EE60E">
                <v:shape id="_x0000_i1045" type="#_x0000_t75" style="width:184pt;height:25pt" o:ole="">
                  <v:imagedata r:id="rId15" o:title=""/>
                </v:shape>
                <w:control r:id="rId16" w:name="UN_Assign_Box_Macros" w:shapeid="_x0000_i1045"/>
              </w:object>
            </w:r>
          </w:p>
        </w:tc>
      </w:tr>
      <w:tr w:rsidR="0090181C" w14:paraId="46B02FA7" w14:textId="77777777" w:rsidTr="00D77C48">
        <w:trPr>
          <w:jc w:val="center"/>
        </w:trPr>
        <w:tc>
          <w:tcPr>
            <w:tcW w:w="9108" w:type="dxa"/>
            <w:shd w:val="clear" w:color="auto" w:fill="FFFFFF" w:themeFill="background1"/>
          </w:tcPr>
          <w:p w14:paraId="73D98A25" w14:textId="77777777" w:rsidR="0090181C" w:rsidRPr="0090181C" w:rsidRDefault="0090181C" w:rsidP="0090181C">
            <w:pPr>
              <w:tabs>
                <w:tab w:val="left" w:pos="450"/>
                <w:tab w:val="left" w:pos="2880"/>
              </w:tabs>
              <w:suppressAutoHyphens/>
              <w:spacing w:before="60" w:after="120"/>
              <w:jc w:val="center"/>
              <w:rPr>
                <w:b/>
                <w:u w:val="single"/>
              </w:rPr>
            </w:pPr>
            <w:r w:rsidRPr="0090181C">
              <w:rPr>
                <w:b/>
                <w:u w:val="single"/>
              </w:rPr>
              <w:t>Document Assembly</w:t>
            </w:r>
          </w:p>
          <w:p w14:paraId="7B95997C" w14:textId="77777777" w:rsidR="0090181C" w:rsidRPr="00D77C48" w:rsidRDefault="0073129A" w:rsidP="0090181C">
            <w:pPr>
              <w:tabs>
                <w:tab w:val="left" w:pos="450"/>
                <w:tab w:val="left" w:pos="2880"/>
              </w:tabs>
              <w:suppressAutoHyphens/>
              <w:rPr>
                <w:i/>
              </w:rPr>
            </w:pPr>
            <w:r>
              <w:rPr>
                <w:i/>
              </w:rPr>
              <w:t>The document assembly tool c</w:t>
            </w:r>
            <w:r w:rsidR="00140D0D" w:rsidRPr="00D77C48">
              <w:rPr>
                <w:i/>
              </w:rPr>
              <w:t>reate</w:t>
            </w:r>
            <w:r>
              <w:rPr>
                <w:i/>
              </w:rPr>
              <w:t>s</w:t>
            </w:r>
            <w:r w:rsidR="0090181C" w:rsidRPr="00D77C48">
              <w:rPr>
                <w:i/>
              </w:rPr>
              <w:t xml:space="preserve"> a new Bid Booklet and Special Provision Booklet document using the form field </w:t>
            </w:r>
            <w:r>
              <w:rPr>
                <w:i/>
              </w:rPr>
              <w:t>and</w:t>
            </w:r>
            <w:r w:rsidR="0090181C" w:rsidRPr="00D77C48">
              <w:rPr>
                <w:i/>
              </w:rPr>
              <w:t xml:space="preserve"> check box</w:t>
            </w:r>
            <w:r>
              <w:rPr>
                <w:i/>
              </w:rPr>
              <w:t xml:space="preserve"> information in this document</w:t>
            </w:r>
            <w:r w:rsidR="0090181C" w:rsidRPr="00D77C48">
              <w:rPr>
                <w:i/>
              </w:rPr>
              <w:t xml:space="preserve">. Prior to assembly, </w:t>
            </w:r>
            <w:r w:rsidR="00563434">
              <w:rPr>
                <w:i/>
              </w:rPr>
              <w:t xml:space="preserve">the tool will check </w:t>
            </w:r>
            <w:r w:rsidR="0090181C" w:rsidRPr="00D77C48">
              <w:rPr>
                <w:i/>
              </w:rPr>
              <w:t xml:space="preserve">all </w:t>
            </w:r>
            <w:r w:rsidR="00563434">
              <w:rPr>
                <w:i/>
              </w:rPr>
              <w:t xml:space="preserve">required </w:t>
            </w:r>
            <w:r w:rsidR="0090181C" w:rsidRPr="00D77C48">
              <w:rPr>
                <w:i/>
              </w:rPr>
              <w:t>specification</w:t>
            </w:r>
            <w:r w:rsidR="00AD4C9B">
              <w:rPr>
                <w:i/>
              </w:rPr>
              <w:t xml:space="preserve"> references</w:t>
            </w:r>
            <w:r w:rsidR="00563434">
              <w:rPr>
                <w:i/>
              </w:rPr>
              <w:t xml:space="preserve">, displayed a message </w:t>
            </w:r>
            <w:r w:rsidR="00222AFB">
              <w:rPr>
                <w:i/>
              </w:rPr>
              <w:t>for</w:t>
            </w:r>
            <w:r w:rsidR="00563434">
              <w:rPr>
                <w:i/>
              </w:rPr>
              <w:t xml:space="preserve"> </w:t>
            </w:r>
            <w:r w:rsidR="00222AFB">
              <w:rPr>
                <w:i/>
              </w:rPr>
              <w:t>each unchecked boxes</w:t>
            </w:r>
            <w:r w:rsidR="00563434">
              <w:rPr>
                <w:i/>
              </w:rPr>
              <w:t xml:space="preserve"> </w:t>
            </w:r>
            <w:r w:rsidR="00222AFB">
              <w:rPr>
                <w:i/>
              </w:rPr>
              <w:t>that is</w:t>
            </w:r>
            <w:r w:rsidR="00563434">
              <w:rPr>
                <w:i/>
              </w:rPr>
              <w:t xml:space="preserve"> required, and include them in</w:t>
            </w:r>
            <w:r w:rsidR="0090181C" w:rsidRPr="00D77C48">
              <w:rPr>
                <w:i/>
              </w:rPr>
              <w:t xml:space="preserve"> the final document.</w:t>
            </w:r>
          </w:p>
          <w:p w14:paraId="352E278E" w14:textId="2E9BC756" w:rsidR="0090181C" w:rsidRDefault="0090181C" w:rsidP="00D77C48">
            <w:pPr>
              <w:tabs>
                <w:tab w:val="left" w:pos="450"/>
                <w:tab w:val="left" w:pos="2880"/>
              </w:tabs>
              <w:suppressAutoHyphens/>
              <w:spacing w:before="60" w:after="120"/>
              <w:jc w:val="center"/>
            </w:pPr>
            <w:r w:rsidRPr="00DF1ED5">
              <w:object w:dxaOrig="1440" w:dyaOrig="1440" w14:anchorId="103C716B">
                <v:shape id="_x0000_i1047" type="#_x0000_t75" style="width:385.5pt;height:24pt" o:ole="" fillcolor="#c2d69b [1942]">
                  <v:imagedata r:id="rId17" o:title=""/>
                </v:shape>
                <w:control r:id="rId18" w:name="Button1" w:shapeid="_x0000_i1047"/>
              </w:object>
            </w:r>
          </w:p>
        </w:tc>
      </w:tr>
    </w:tbl>
    <w:p w14:paraId="7020F4EE" w14:textId="77777777" w:rsidR="00FB401E" w:rsidRDefault="00FB401E">
      <w:pPr>
        <w:jc w:val="left"/>
        <w:rPr>
          <w:b/>
        </w:rPr>
      </w:pPr>
      <w:r>
        <w:rPr>
          <w:b/>
        </w:rPr>
        <w:br w:type="page"/>
      </w:r>
    </w:p>
    <w:p w14:paraId="3B613171" w14:textId="043517AD" w:rsidR="005A78DE" w:rsidRDefault="005A78DE">
      <w:pPr>
        <w:tabs>
          <w:tab w:val="left" w:pos="630"/>
          <w:tab w:val="left" w:pos="4140"/>
          <w:tab w:val="left" w:pos="4860"/>
          <w:tab w:val="left" w:pos="6210"/>
          <w:tab w:val="left" w:pos="6480"/>
          <w:tab w:val="left" w:pos="7830"/>
          <w:tab w:val="left" w:pos="8100"/>
        </w:tabs>
        <w:rPr>
          <w:u w:val="single"/>
        </w:rPr>
      </w:pPr>
      <w:r>
        <w:rPr>
          <w:b/>
        </w:rPr>
        <w:lastRenderedPageBreak/>
        <w:t>Date</w:t>
      </w:r>
      <w:r>
        <w:t xml:space="preserve">  </w:t>
      </w:r>
      <w:r>
        <w:rPr>
          <w:u w:val="single"/>
        </w:rPr>
        <w:t xml:space="preserve"> </w:t>
      </w:r>
      <w:r w:rsidR="00D02F9F">
        <w:rPr>
          <w:u w:val="single"/>
        </w:rPr>
        <w:fldChar w:fldCharType="begin">
          <w:ffData>
            <w:name w:val="TFF_Date"/>
            <w:enabled/>
            <w:calcOnExit w:val="0"/>
            <w:textInput/>
          </w:ffData>
        </w:fldChar>
      </w:r>
      <w:bookmarkStart w:id="0" w:name="TFF_Date"/>
      <w:r w:rsidR="00D02F9F">
        <w:rPr>
          <w:u w:val="single"/>
        </w:rPr>
        <w:instrText xml:space="preserve"> FORMTEXT </w:instrText>
      </w:r>
      <w:r w:rsidR="00D02F9F">
        <w:rPr>
          <w:u w:val="single"/>
        </w:rPr>
      </w:r>
      <w:r w:rsidR="00D02F9F">
        <w:rPr>
          <w:u w:val="single"/>
        </w:rPr>
        <w:fldChar w:fldCharType="separate"/>
      </w:r>
      <w:r w:rsidR="00806DFC">
        <w:rPr>
          <w:u w:val="single"/>
        </w:rPr>
        <w:t>Replace</w:t>
      </w:r>
      <w:r w:rsidR="00D02F9F">
        <w:rPr>
          <w:u w:val="single"/>
        </w:rPr>
        <w:fldChar w:fldCharType="end"/>
      </w:r>
      <w:bookmarkEnd w:id="0"/>
      <w:r>
        <w:rPr>
          <w:u w:val="single"/>
        </w:rPr>
        <w:tab/>
      </w:r>
      <w:r>
        <w:tab/>
        <w:t xml:space="preserve"> </w:t>
      </w:r>
      <w:r>
        <w:rPr>
          <w:b/>
        </w:rPr>
        <w:t>Funding</w:t>
      </w:r>
      <w:r>
        <w:rPr>
          <w:b/>
        </w:rPr>
        <w:tab/>
      </w:r>
      <w:r w:rsidR="005B0196">
        <w:rPr>
          <w:b/>
        </w:rPr>
        <w:fldChar w:fldCharType="begin">
          <w:ffData>
            <w:name w:val="FedFund"/>
            <w:enabled/>
            <w:calcOnExit/>
            <w:exitMacro w:val="XBox_FedFund"/>
            <w:checkBox>
              <w:sizeAuto/>
              <w:default w:val="1"/>
              <w:checked w:val="0"/>
            </w:checkBox>
          </w:ffData>
        </w:fldChar>
      </w:r>
      <w:bookmarkStart w:id="1" w:name="FedFund"/>
      <w:r w:rsidR="005B0196">
        <w:rPr>
          <w:b/>
        </w:rPr>
        <w:instrText xml:space="preserve"> FORMCHECKBOX </w:instrText>
      </w:r>
      <w:r w:rsidR="00F374DE">
        <w:rPr>
          <w:b/>
        </w:rPr>
      </w:r>
      <w:r w:rsidR="00F374DE">
        <w:rPr>
          <w:b/>
        </w:rPr>
        <w:fldChar w:fldCharType="separate"/>
      </w:r>
      <w:r w:rsidR="005B0196">
        <w:rPr>
          <w:b/>
        </w:rPr>
        <w:fldChar w:fldCharType="end"/>
      </w:r>
      <w:bookmarkEnd w:id="1"/>
      <w:r>
        <w:rPr>
          <w:b/>
        </w:rPr>
        <w:tab/>
        <w:t>Federal</w:t>
      </w:r>
      <w:r>
        <w:rPr>
          <w:b/>
        </w:rPr>
        <w:tab/>
      </w:r>
      <w:r w:rsidR="005B0196">
        <w:rPr>
          <w:b/>
        </w:rPr>
        <w:fldChar w:fldCharType="begin">
          <w:ffData>
            <w:name w:val="StateFund"/>
            <w:enabled/>
            <w:calcOnExit/>
            <w:exitMacro w:val="XBox_StateFund"/>
            <w:checkBox>
              <w:sizeAuto/>
              <w:default w:val="0"/>
              <w:checked w:val="0"/>
            </w:checkBox>
          </w:ffData>
        </w:fldChar>
      </w:r>
      <w:bookmarkStart w:id="2" w:name="StateFund"/>
      <w:r w:rsidR="005B0196">
        <w:rPr>
          <w:b/>
        </w:rPr>
        <w:instrText xml:space="preserve"> FORMCHECKBOX </w:instrText>
      </w:r>
      <w:r w:rsidR="00F374DE">
        <w:rPr>
          <w:b/>
        </w:rPr>
      </w:r>
      <w:r w:rsidR="00F374DE">
        <w:rPr>
          <w:b/>
        </w:rPr>
        <w:fldChar w:fldCharType="separate"/>
      </w:r>
      <w:r w:rsidR="005B0196">
        <w:rPr>
          <w:b/>
        </w:rPr>
        <w:fldChar w:fldCharType="end"/>
      </w:r>
      <w:bookmarkEnd w:id="2"/>
      <w:r>
        <w:rPr>
          <w:b/>
        </w:rPr>
        <w:tab/>
        <w:t>State</w:t>
      </w:r>
    </w:p>
    <w:p w14:paraId="1AB293F2" w14:textId="77777777" w:rsidR="005A78DE" w:rsidRDefault="005A78DE">
      <w:pPr>
        <w:suppressAutoHyphens/>
        <w:rPr>
          <w:bCs/>
        </w:rPr>
      </w:pPr>
    </w:p>
    <w:p w14:paraId="4FE260DD" w14:textId="149FB16F" w:rsidR="005A78DE" w:rsidRDefault="005A78DE">
      <w:pPr>
        <w:tabs>
          <w:tab w:val="left" w:pos="8910"/>
        </w:tabs>
        <w:suppressAutoHyphens/>
        <w:ind w:left="1620" w:hanging="1620"/>
        <w:rPr>
          <w:b/>
          <w:bCs/>
          <w:u w:val="single"/>
        </w:rPr>
      </w:pPr>
      <w:r>
        <w:rPr>
          <w:b/>
          <w:bCs/>
        </w:rPr>
        <w:t>Scope of Work</w:t>
      </w:r>
      <w:r>
        <w:rPr>
          <w:bCs/>
        </w:rPr>
        <w:t xml:space="preserve">  </w:t>
      </w:r>
      <w:r>
        <w:rPr>
          <w:bCs/>
          <w:u w:val="single"/>
        </w:rPr>
        <w:t xml:space="preserve"> </w:t>
      </w:r>
      <w:r w:rsidR="00647ECD">
        <w:rPr>
          <w:spacing w:val="-3"/>
          <w:u w:val="single"/>
        </w:rPr>
        <w:fldChar w:fldCharType="begin">
          <w:ffData>
            <w:name w:val="TFF_Scope"/>
            <w:enabled/>
            <w:calcOnExit w:val="0"/>
            <w:textInput/>
          </w:ffData>
        </w:fldChar>
      </w:r>
      <w:bookmarkStart w:id="3" w:name="TFF_Scope"/>
      <w:r w:rsidR="00647ECD">
        <w:rPr>
          <w:spacing w:val="-3"/>
          <w:u w:val="single"/>
        </w:rPr>
        <w:instrText xml:space="preserve"> FORMTEXT </w:instrText>
      </w:r>
      <w:r w:rsidR="00647ECD">
        <w:rPr>
          <w:spacing w:val="-3"/>
          <w:u w:val="single"/>
        </w:rPr>
      </w:r>
      <w:r w:rsidR="00647ECD">
        <w:rPr>
          <w:spacing w:val="-3"/>
          <w:u w:val="single"/>
        </w:rPr>
        <w:fldChar w:fldCharType="separate"/>
      </w:r>
      <w:r w:rsidR="00806DFC">
        <w:rPr>
          <w:spacing w:val="-3"/>
          <w:u w:val="single"/>
        </w:rPr>
        <w:t>Replace</w:t>
      </w:r>
      <w:r w:rsidR="00647ECD">
        <w:rPr>
          <w:spacing w:val="-3"/>
          <w:u w:val="single"/>
        </w:rPr>
        <w:fldChar w:fldCharType="end"/>
      </w:r>
      <w:bookmarkEnd w:id="3"/>
      <w:r>
        <w:rPr>
          <w:bCs/>
          <w:u w:val="single"/>
        </w:rPr>
        <w:tab/>
      </w:r>
    </w:p>
    <w:p w14:paraId="3AAACFBC" w14:textId="77777777" w:rsidR="005A78DE" w:rsidRDefault="005A78DE">
      <w:pPr>
        <w:tabs>
          <w:tab w:val="left" w:pos="8910"/>
        </w:tabs>
        <w:suppressAutoHyphens/>
        <w:ind w:left="1620" w:hanging="1620"/>
        <w:rPr>
          <w:bCs/>
        </w:rPr>
      </w:pPr>
    </w:p>
    <w:p w14:paraId="45F023C8" w14:textId="5B51D97D" w:rsidR="005A78DE" w:rsidRDefault="005A78DE">
      <w:pPr>
        <w:tabs>
          <w:tab w:val="left" w:pos="8910"/>
        </w:tabs>
        <w:suppressAutoHyphens/>
        <w:ind w:left="1620" w:hanging="1620"/>
        <w:rPr>
          <w:b/>
          <w:bCs/>
          <w:u w:val="single"/>
        </w:rPr>
      </w:pPr>
      <w:r>
        <w:rPr>
          <w:b/>
          <w:bCs/>
        </w:rPr>
        <w:t>Project Name</w:t>
      </w:r>
      <w:r>
        <w:rPr>
          <w:bCs/>
        </w:rPr>
        <w:t xml:space="preserve">  </w:t>
      </w:r>
      <w:r>
        <w:rPr>
          <w:bCs/>
          <w:u w:val="single"/>
        </w:rPr>
        <w:t xml:space="preserve"> </w:t>
      </w:r>
      <w:r w:rsidR="00647ECD">
        <w:rPr>
          <w:spacing w:val="-3"/>
          <w:u w:val="single"/>
        </w:rPr>
        <w:fldChar w:fldCharType="begin">
          <w:ffData>
            <w:name w:val="TFF_Project"/>
            <w:enabled/>
            <w:calcOnExit w:val="0"/>
            <w:textInput/>
          </w:ffData>
        </w:fldChar>
      </w:r>
      <w:bookmarkStart w:id="4" w:name="TFF_Project"/>
      <w:r w:rsidR="00647ECD">
        <w:rPr>
          <w:spacing w:val="-3"/>
          <w:u w:val="single"/>
        </w:rPr>
        <w:instrText xml:space="preserve"> FORMTEXT </w:instrText>
      </w:r>
      <w:r w:rsidR="00647ECD">
        <w:rPr>
          <w:spacing w:val="-3"/>
          <w:u w:val="single"/>
        </w:rPr>
      </w:r>
      <w:r w:rsidR="00647ECD">
        <w:rPr>
          <w:spacing w:val="-3"/>
          <w:u w:val="single"/>
        </w:rPr>
        <w:fldChar w:fldCharType="separate"/>
      </w:r>
      <w:r w:rsidR="00806DFC">
        <w:rPr>
          <w:spacing w:val="-3"/>
          <w:u w:val="single"/>
        </w:rPr>
        <w:t>Replace</w:t>
      </w:r>
      <w:r w:rsidR="00647ECD">
        <w:rPr>
          <w:spacing w:val="-3"/>
          <w:u w:val="single"/>
        </w:rPr>
        <w:fldChar w:fldCharType="end"/>
      </w:r>
      <w:bookmarkEnd w:id="4"/>
      <w:r>
        <w:rPr>
          <w:bCs/>
          <w:u w:val="single"/>
        </w:rPr>
        <w:tab/>
      </w:r>
    </w:p>
    <w:p w14:paraId="28998A3F" w14:textId="77777777" w:rsidR="005A78DE" w:rsidRDefault="005A78DE">
      <w:pPr>
        <w:suppressAutoHyphens/>
        <w:rPr>
          <w:bCs/>
        </w:rPr>
      </w:pPr>
    </w:p>
    <w:p w14:paraId="25595D84" w14:textId="63AFFF31" w:rsidR="005A78DE" w:rsidRDefault="005A78DE">
      <w:pPr>
        <w:tabs>
          <w:tab w:val="left" w:pos="8910"/>
        </w:tabs>
        <w:suppressAutoHyphens/>
        <w:ind w:left="1080" w:hanging="1080"/>
        <w:rPr>
          <w:b/>
          <w:bCs/>
          <w:u w:val="single"/>
        </w:rPr>
      </w:pPr>
      <w:r>
        <w:rPr>
          <w:b/>
          <w:bCs/>
        </w:rPr>
        <w:t>Highway Name</w:t>
      </w:r>
      <w:r>
        <w:rPr>
          <w:bCs/>
        </w:rPr>
        <w:t xml:space="preserve">  </w:t>
      </w:r>
      <w:r>
        <w:rPr>
          <w:bCs/>
          <w:u w:val="single"/>
        </w:rPr>
        <w:t xml:space="preserve"> </w:t>
      </w:r>
      <w:r w:rsidR="00647ECD">
        <w:rPr>
          <w:spacing w:val="-3"/>
          <w:u w:val="single"/>
        </w:rPr>
        <w:fldChar w:fldCharType="begin">
          <w:ffData>
            <w:name w:val="TFF_Highway"/>
            <w:enabled/>
            <w:calcOnExit w:val="0"/>
            <w:textInput/>
          </w:ffData>
        </w:fldChar>
      </w:r>
      <w:bookmarkStart w:id="5" w:name="TFF_Highway"/>
      <w:r w:rsidR="00647ECD">
        <w:rPr>
          <w:spacing w:val="-3"/>
          <w:u w:val="single"/>
        </w:rPr>
        <w:instrText xml:space="preserve"> FORMTEXT </w:instrText>
      </w:r>
      <w:r w:rsidR="00647ECD">
        <w:rPr>
          <w:spacing w:val="-3"/>
          <w:u w:val="single"/>
        </w:rPr>
      </w:r>
      <w:r w:rsidR="00647ECD">
        <w:rPr>
          <w:spacing w:val="-3"/>
          <w:u w:val="single"/>
        </w:rPr>
        <w:fldChar w:fldCharType="separate"/>
      </w:r>
      <w:r w:rsidR="00806DFC">
        <w:rPr>
          <w:spacing w:val="-3"/>
          <w:u w:val="single"/>
        </w:rPr>
        <w:t>Replace</w:t>
      </w:r>
      <w:r w:rsidR="00647ECD">
        <w:rPr>
          <w:spacing w:val="-3"/>
          <w:u w:val="single"/>
        </w:rPr>
        <w:fldChar w:fldCharType="end"/>
      </w:r>
      <w:bookmarkEnd w:id="5"/>
      <w:r>
        <w:rPr>
          <w:bCs/>
          <w:u w:val="single"/>
        </w:rPr>
        <w:tab/>
      </w:r>
    </w:p>
    <w:p w14:paraId="7065677E" w14:textId="77777777" w:rsidR="005A78DE" w:rsidRDefault="005A78DE">
      <w:pPr>
        <w:tabs>
          <w:tab w:val="left" w:pos="3464"/>
        </w:tabs>
        <w:suppressAutoHyphens/>
        <w:rPr>
          <w:bCs/>
        </w:rPr>
      </w:pPr>
      <w:r>
        <w:rPr>
          <w:bCs/>
        </w:rPr>
        <w:tab/>
      </w:r>
    </w:p>
    <w:p w14:paraId="7D40451B" w14:textId="108D1820" w:rsidR="005A78DE" w:rsidRDefault="005A78DE">
      <w:pPr>
        <w:tabs>
          <w:tab w:val="left" w:pos="4680"/>
          <w:tab w:val="left" w:pos="4860"/>
          <w:tab w:val="left" w:pos="8910"/>
        </w:tabs>
        <w:suppressAutoHyphens/>
        <w:ind w:left="1170" w:hanging="1170"/>
        <w:rPr>
          <w:bCs/>
          <w:u w:val="single"/>
        </w:rPr>
      </w:pPr>
      <w:r>
        <w:rPr>
          <w:b/>
          <w:bCs/>
        </w:rPr>
        <w:t>County</w:t>
      </w:r>
      <w:r>
        <w:rPr>
          <w:bCs/>
        </w:rPr>
        <w:t xml:space="preserve">  </w:t>
      </w:r>
      <w:r>
        <w:rPr>
          <w:bCs/>
          <w:u w:val="single"/>
        </w:rPr>
        <w:t xml:space="preserve"> </w:t>
      </w:r>
      <w:r w:rsidR="00647ECD">
        <w:rPr>
          <w:spacing w:val="-3"/>
          <w:u w:val="single"/>
        </w:rPr>
        <w:fldChar w:fldCharType="begin">
          <w:ffData>
            <w:name w:val="TFF_County"/>
            <w:enabled/>
            <w:calcOnExit w:val="0"/>
            <w:textInput/>
          </w:ffData>
        </w:fldChar>
      </w:r>
      <w:bookmarkStart w:id="6" w:name="TFF_County"/>
      <w:r w:rsidR="00647ECD">
        <w:rPr>
          <w:spacing w:val="-3"/>
          <w:u w:val="single"/>
        </w:rPr>
        <w:instrText xml:space="preserve"> FORMTEXT </w:instrText>
      </w:r>
      <w:r w:rsidR="00647ECD">
        <w:rPr>
          <w:spacing w:val="-3"/>
          <w:u w:val="single"/>
        </w:rPr>
      </w:r>
      <w:r w:rsidR="00647ECD">
        <w:rPr>
          <w:spacing w:val="-3"/>
          <w:u w:val="single"/>
        </w:rPr>
        <w:fldChar w:fldCharType="separate"/>
      </w:r>
      <w:r w:rsidR="00806DFC">
        <w:rPr>
          <w:spacing w:val="-3"/>
          <w:u w:val="single"/>
        </w:rPr>
        <w:t>Replace</w:t>
      </w:r>
      <w:r w:rsidR="00647ECD">
        <w:rPr>
          <w:spacing w:val="-3"/>
          <w:u w:val="single"/>
        </w:rPr>
        <w:fldChar w:fldCharType="end"/>
      </w:r>
      <w:bookmarkEnd w:id="6"/>
      <w:r>
        <w:rPr>
          <w:bCs/>
          <w:u w:val="single"/>
        </w:rPr>
        <w:tab/>
      </w:r>
      <w:r>
        <w:rPr>
          <w:bCs/>
        </w:rPr>
        <w:tab/>
      </w:r>
      <w:r>
        <w:rPr>
          <w:b/>
          <w:bCs/>
        </w:rPr>
        <w:t>EA No.</w:t>
      </w:r>
      <w:r>
        <w:rPr>
          <w:bCs/>
        </w:rPr>
        <w:t xml:space="preserve">  </w:t>
      </w:r>
      <w:r>
        <w:rPr>
          <w:bCs/>
          <w:u w:val="single"/>
        </w:rPr>
        <w:t xml:space="preserve"> </w:t>
      </w:r>
      <w:r w:rsidR="00647ECD">
        <w:rPr>
          <w:bCs/>
          <w:u w:val="single"/>
        </w:rPr>
        <w:fldChar w:fldCharType="begin">
          <w:ffData>
            <w:name w:val="TFF_EA"/>
            <w:enabled/>
            <w:calcOnExit w:val="0"/>
            <w:textInput/>
          </w:ffData>
        </w:fldChar>
      </w:r>
      <w:bookmarkStart w:id="7" w:name="TFF_EA"/>
      <w:r w:rsidR="00647ECD">
        <w:rPr>
          <w:bCs/>
          <w:u w:val="single"/>
        </w:rPr>
        <w:instrText xml:space="preserve"> FORMTEXT </w:instrText>
      </w:r>
      <w:r w:rsidR="00647ECD">
        <w:rPr>
          <w:bCs/>
          <w:u w:val="single"/>
        </w:rPr>
      </w:r>
      <w:r w:rsidR="00647ECD">
        <w:rPr>
          <w:bCs/>
          <w:u w:val="single"/>
        </w:rPr>
        <w:fldChar w:fldCharType="separate"/>
      </w:r>
      <w:r w:rsidR="00806DFC">
        <w:rPr>
          <w:bCs/>
          <w:u w:val="single"/>
        </w:rPr>
        <w:t>Replace</w:t>
      </w:r>
      <w:r w:rsidR="00647ECD">
        <w:rPr>
          <w:bCs/>
          <w:u w:val="single"/>
        </w:rPr>
        <w:fldChar w:fldCharType="end"/>
      </w:r>
      <w:bookmarkEnd w:id="7"/>
      <w:r>
        <w:rPr>
          <w:bCs/>
          <w:u w:val="single"/>
        </w:rPr>
        <w:tab/>
      </w:r>
    </w:p>
    <w:p w14:paraId="25A81239" w14:textId="77777777" w:rsidR="005A78DE" w:rsidRDefault="005A78DE">
      <w:pPr>
        <w:tabs>
          <w:tab w:val="left" w:pos="5040"/>
          <w:tab w:val="left" w:pos="8910"/>
        </w:tabs>
        <w:suppressAutoHyphens/>
        <w:ind w:left="1170" w:hanging="1170"/>
        <w:rPr>
          <w:bCs/>
        </w:rPr>
      </w:pPr>
    </w:p>
    <w:p w14:paraId="3BCFE076" w14:textId="2AA83298" w:rsidR="005A78DE" w:rsidRDefault="005A78DE">
      <w:pPr>
        <w:tabs>
          <w:tab w:val="left" w:pos="5220"/>
          <w:tab w:val="left" w:pos="5400"/>
          <w:tab w:val="left" w:pos="5940"/>
          <w:tab w:val="left" w:pos="8910"/>
        </w:tabs>
        <w:suppressAutoHyphens/>
        <w:ind w:left="1170" w:hanging="1170"/>
        <w:rPr>
          <w:b/>
          <w:bCs/>
          <w:u w:val="single"/>
        </w:rPr>
      </w:pPr>
      <w:r>
        <w:rPr>
          <w:b/>
          <w:bCs/>
        </w:rPr>
        <w:t>Anticipated Bid Date</w:t>
      </w:r>
      <w:r>
        <w:rPr>
          <w:bCs/>
        </w:rPr>
        <w:t xml:space="preserve">  </w:t>
      </w:r>
      <w:r>
        <w:rPr>
          <w:bCs/>
          <w:u w:val="single"/>
        </w:rPr>
        <w:t xml:space="preserve"> </w:t>
      </w:r>
      <w:r w:rsidR="00647ECD">
        <w:rPr>
          <w:bCs/>
          <w:u w:val="single"/>
        </w:rPr>
        <w:fldChar w:fldCharType="begin">
          <w:ffData>
            <w:name w:val="TFF_BidDate"/>
            <w:enabled/>
            <w:calcOnExit w:val="0"/>
            <w:textInput/>
          </w:ffData>
        </w:fldChar>
      </w:r>
      <w:bookmarkStart w:id="8" w:name="TFF_BidDate"/>
      <w:r w:rsidR="00647ECD">
        <w:rPr>
          <w:bCs/>
          <w:u w:val="single"/>
        </w:rPr>
        <w:instrText xml:space="preserve"> FORMTEXT </w:instrText>
      </w:r>
      <w:r w:rsidR="00647ECD">
        <w:rPr>
          <w:bCs/>
          <w:u w:val="single"/>
        </w:rPr>
      </w:r>
      <w:r w:rsidR="00647ECD">
        <w:rPr>
          <w:bCs/>
          <w:u w:val="single"/>
        </w:rPr>
        <w:fldChar w:fldCharType="separate"/>
      </w:r>
      <w:r w:rsidR="00806DFC">
        <w:rPr>
          <w:bCs/>
          <w:u w:val="single"/>
        </w:rPr>
        <w:t>Replace</w:t>
      </w:r>
      <w:r w:rsidR="00647ECD">
        <w:rPr>
          <w:bCs/>
          <w:u w:val="single"/>
        </w:rPr>
        <w:fldChar w:fldCharType="end"/>
      </w:r>
      <w:bookmarkEnd w:id="8"/>
      <w:r>
        <w:rPr>
          <w:bCs/>
          <w:u w:val="single"/>
        </w:rPr>
        <w:tab/>
      </w:r>
      <w:r>
        <w:rPr>
          <w:bCs/>
        </w:rPr>
        <w:tab/>
      </w:r>
      <w:r>
        <w:rPr>
          <w:b/>
          <w:bCs/>
        </w:rPr>
        <w:t>Key No.</w:t>
      </w:r>
      <w:r>
        <w:rPr>
          <w:bCs/>
        </w:rPr>
        <w:t xml:space="preserve">  </w:t>
      </w:r>
      <w:r>
        <w:rPr>
          <w:bCs/>
          <w:u w:val="single"/>
        </w:rPr>
        <w:t xml:space="preserve"> </w:t>
      </w:r>
      <w:r w:rsidR="00647ECD">
        <w:rPr>
          <w:bCs/>
          <w:u w:val="single"/>
        </w:rPr>
        <w:fldChar w:fldCharType="begin">
          <w:ffData>
            <w:name w:val="TFF_Key"/>
            <w:enabled/>
            <w:calcOnExit w:val="0"/>
            <w:textInput/>
          </w:ffData>
        </w:fldChar>
      </w:r>
      <w:bookmarkStart w:id="9" w:name="TFF_Key"/>
      <w:r w:rsidR="00647ECD">
        <w:rPr>
          <w:bCs/>
          <w:u w:val="single"/>
        </w:rPr>
        <w:instrText xml:space="preserve"> FORMTEXT </w:instrText>
      </w:r>
      <w:r w:rsidR="00647ECD">
        <w:rPr>
          <w:bCs/>
          <w:u w:val="single"/>
        </w:rPr>
      </w:r>
      <w:r w:rsidR="00647ECD">
        <w:rPr>
          <w:bCs/>
          <w:u w:val="single"/>
        </w:rPr>
        <w:fldChar w:fldCharType="separate"/>
      </w:r>
      <w:r w:rsidR="00806DFC">
        <w:rPr>
          <w:bCs/>
          <w:u w:val="single"/>
        </w:rPr>
        <w:t>Replace</w:t>
      </w:r>
      <w:r w:rsidR="00647ECD">
        <w:rPr>
          <w:bCs/>
          <w:u w:val="single"/>
        </w:rPr>
        <w:fldChar w:fldCharType="end"/>
      </w:r>
      <w:bookmarkEnd w:id="9"/>
      <w:r>
        <w:rPr>
          <w:bCs/>
          <w:u w:val="single"/>
        </w:rPr>
        <w:tab/>
      </w:r>
    </w:p>
    <w:p w14:paraId="30E2DAD9" w14:textId="77777777" w:rsidR="00140D0D" w:rsidRDefault="00140D0D" w:rsidP="00140D0D">
      <w:pPr>
        <w:jc w:val="left"/>
        <w:rPr>
          <w:b/>
          <w:szCs w:val="22"/>
        </w:rPr>
      </w:pPr>
    </w:p>
    <w:p w14:paraId="09F2715B" w14:textId="6EFC266D" w:rsidR="005A78DE" w:rsidRDefault="005A78DE">
      <w:pPr>
        <w:tabs>
          <w:tab w:val="left" w:pos="3420"/>
          <w:tab w:val="left" w:pos="8910"/>
        </w:tabs>
        <w:rPr>
          <w:b/>
          <w:szCs w:val="22"/>
        </w:rPr>
      </w:pPr>
      <w:r>
        <w:rPr>
          <w:b/>
          <w:szCs w:val="22"/>
        </w:rPr>
        <w:t>Construction Project Manager:</w:t>
      </w:r>
      <w:r>
        <w:rPr>
          <w:szCs w:val="22"/>
        </w:rPr>
        <w:tab/>
      </w:r>
      <w:r>
        <w:rPr>
          <w:szCs w:val="22"/>
          <w:u w:val="single"/>
        </w:rPr>
        <w:t xml:space="preserve"> </w:t>
      </w:r>
      <w:r w:rsidR="00853722">
        <w:rPr>
          <w:szCs w:val="22"/>
          <w:u w:val="single"/>
        </w:rPr>
        <w:fldChar w:fldCharType="begin">
          <w:ffData>
            <w:name w:val="TFF_PM"/>
            <w:enabled/>
            <w:calcOnExit w:val="0"/>
            <w:textInput/>
          </w:ffData>
        </w:fldChar>
      </w:r>
      <w:bookmarkStart w:id="10" w:name="TFF_PM"/>
      <w:r w:rsidR="00853722">
        <w:rPr>
          <w:szCs w:val="22"/>
          <w:u w:val="single"/>
        </w:rPr>
        <w:instrText xml:space="preserve"> FORMTEXT </w:instrText>
      </w:r>
      <w:r w:rsidR="00853722">
        <w:rPr>
          <w:szCs w:val="22"/>
          <w:u w:val="single"/>
        </w:rPr>
      </w:r>
      <w:r w:rsidR="00853722">
        <w:rPr>
          <w:szCs w:val="22"/>
          <w:u w:val="single"/>
        </w:rPr>
        <w:fldChar w:fldCharType="separate"/>
      </w:r>
      <w:r w:rsidR="00806DFC">
        <w:rPr>
          <w:szCs w:val="22"/>
          <w:u w:val="single"/>
        </w:rPr>
        <w:t>Replace</w:t>
      </w:r>
      <w:r w:rsidR="00853722">
        <w:rPr>
          <w:szCs w:val="22"/>
          <w:u w:val="single"/>
        </w:rPr>
        <w:fldChar w:fldCharType="end"/>
      </w:r>
      <w:bookmarkEnd w:id="10"/>
      <w:r>
        <w:rPr>
          <w:szCs w:val="22"/>
          <w:u w:val="single"/>
        </w:rPr>
        <w:tab/>
      </w:r>
      <w:r>
        <w:rPr>
          <w:szCs w:val="22"/>
        </w:rPr>
        <w:t xml:space="preserve"> </w:t>
      </w:r>
      <w:r>
        <w:rPr>
          <w:i/>
          <w:color w:val="FF6600"/>
        </w:rPr>
        <w:t>(For ODOT administered projects, enter the Construction Project Manager's name only. Contact the project Team Leader for this information. For Consultant or Local Agency administered projects, enter The Consultant or Local Agency Construction Project Manager's name, address, and phone number.)</w:t>
      </w:r>
    </w:p>
    <w:p w14:paraId="34F35E37" w14:textId="77777777" w:rsidR="005A78DE" w:rsidRDefault="005A78DE">
      <w:pPr>
        <w:tabs>
          <w:tab w:val="left" w:pos="432"/>
          <w:tab w:val="left" w:pos="1800"/>
        </w:tabs>
        <w:ind w:left="1800" w:hanging="1800"/>
      </w:pPr>
    </w:p>
    <w:p w14:paraId="7772399F" w14:textId="77777777" w:rsidR="005A78DE" w:rsidRDefault="005A78DE">
      <w:pPr>
        <w:tabs>
          <w:tab w:val="left" w:pos="432"/>
          <w:tab w:val="left" w:pos="1800"/>
        </w:tabs>
        <w:ind w:left="1800" w:hanging="1800"/>
      </w:pPr>
    </w:p>
    <w:p w14:paraId="74197A33" w14:textId="084BC52F" w:rsidR="005A78DE" w:rsidRDefault="005A78DE">
      <w:pPr>
        <w:tabs>
          <w:tab w:val="left" w:pos="3780"/>
          <w:tab w:val="left" w:pos="8910"/>
        </w:tabs>
        <w:rPr>
          <w:b/>
          <w:i/>
          <w:szCs w:val="22"/>
        </w:rPr>
      </w:pPr>
      <w:r>
        <w:rPr>
          <w:b/>
          <w:szCs w:val="22"/>
        </w:rPr>
        <w:t>Managing ODOT Project Manager:</w:t>
      </w:r>
      <w:r>
        <w:rPr>
          <w:szCs w:val="22"/>
        </w:rPr>
        <w:tab/>
      </w:r>
      <w:r>
        <w:rPr>
          <w:szCs w:val="22"/>
          <w:u w:val="single"/>
        </w:rPr>
        <w:t xml:space="preserve"> </w:t>
      </w:r>
      <w:r w:rsidR="00853722">
        <w:rPr>
          <w:szCs w:val="22"/>
          <w:u w:val="single"/>
        </w:rPr>
        <w:fldChar w:fldCharType="begin">
          <w:ffData>
            <w:name w:val="TFF_CPMLAL"/>
            <w:enabled/>
            <w:calcOnExit w:val="0"/>
            <w:textInput/>
          </w:ffData>
        </w:fldChar>
      </w:r>
      <w:bookmarkStart w:id="11" w:name="TFF_CPMLAL"/>
      <w:r w:rsidR="00853722">
        <w:rPr>
          <w:szCs w:val="22"/>
          <w:u w:val="single"/>
        </w:rPr>
        <w:instrText xml:space="preserve"> FORMTEXT </w:instrText>
      </w:r>
      <w:r w:rsidR="00853722">
        <w:rPr>
          <w:szCs w:val="22"/>
          <w:u w:val="single"/>
        </w:rPr>
      </w:r>
      <w:r w:rsidR="00853722">
        <w:rPr>
          <w:szCs w:val="22"/>
          <w:u w:val="single"/>
        </w:rPr>
        <w:fldChar w:fldCharType="separate"/>
      </w:r>
      <w:r w:rsidR="00806DFC">
        <w:rPr>
          <w:szCs w:val="22"/>
          <w:u w:val="single"/>
        </w:rPr>
        <w:t>Replace</w:t>
      </w:r>
      <w:r w:rsidR="00853722">
        <w:rPr>
          <w:szCs w:val="22"/>
          <w:u w:val="single"/>
        </w:rPr>
        <w:fldChar w:fldCharType="end"/>
      </w:r>
      <w:bookmarkEnd w:id="11"/>
      <w:r>
        <w:rPr>
          <w:szCs w:val="22"/>
          <w:u w:val="single"/>
        </w:rPr>
        <w:tab/>
      </w:r>
      <w:r>
        <w:rPr>
          <w:szCs w:val="22"/>
        </w:rPr>
        <w:t xml:space="preserve"> </w:t>
      </w:r>
      <w:r>
        <w:rPr>
          <w:i/>
          <w:color w:val="FF6600"/>
          <w:szCs w:val="22"/>
        </w:rPr>
        <w:t xml:space="preserve">(For ODOT administered projects the Managing ODOT Project Manager is usually the Construction Project Manager.  For Consultant or Local Agency administered projects, this is the ODOT person that is assigned to the project during construction.  Enter the name of the ODOT </w:t>
      </w:r>
      <w:r w:rsidR="00827EE4">
        <w:rPr>
          <w:i/>
          <w:color w:val="FF6600"/>
          <w:szCs w:val="22"/>
        </w:rPr>
        <w:t xml:space="preserve">Managing Project Manager, ODOT </w:t>
      </w:r>
      <w:r>
        <w:rPr>
          <w:i/>
          <w:color w:val="FF6600"/>
          <w:szCs w:val="22"/>
        </w:rPr>
        <w:t>CPM, or ODOT Local Agency Liaison as appropriate.  Contact the project Team Leader for this information.)</w:t>
      </w:r>
    </w:p>
    <w:p w14:paraId="1071F708" w14:textId="77777777" w:rsidR="005A78DE" w:rsidRDefault="005A78DE">
      <w:pPr>
        <w:tabs>
          <w:tab w:val="left" w:pos="8910"/>
        </w:tabs>
        <w:suppressAutoHyphens/>
      </w:pPr>
    </w:p>
    <w:p w14:paraId="7F1EB529" w14:textId="77777777" w:rsidR="005A78DE" w:rsidRDefault="005A78DE">
      <w:pPr>
        <w:tabs>
          <w:tab w:val="right" w:pos="1530"/>
          <w:tab w:val="left" w:pos="1800"/>
        </w:tabs>
        <w:suppressAutoHyphens/>
        <w:rPr>
          <w:b/>
          <w:u w:val="single"/>
        </w:rPr>
      </w:pPr>
      <w:r>
        <w:rPr>
          <w:b/>
          <w:u w:val="single"/>
        </w:rPr>
        <w:tab/>
      </w:r>
    </w:p>
    <w:p w14:paraId="5818DC21" w14:textId="77777777" w:rsidR="005A78DE" w:rsidRDefault="005A78DE">
      <w:pPr>
        <w:tabs>
          <w:tab w:val="left" w:pos="432"/>
          <w:tab w:val="left" w:pos="1800"/>
        </w:tabs>
        <w:ind w:left="1800" w:hanging="1800"/>
        <w:rPr>
          <w:b/>
          <w:u w:val="single"/>
        </w:rPr>
      </w:pPr>
      <w:r>
        <w:rPr>
          <w:b/>
          <w:u w:val="single"/>
        </w:rPr>
        <w:t>BID BOOKLET</w:t>
      </w:r>
    </w:p>
    <w:p w14:paraId="4CC1D01B" w14:textId="77777777" w:rsidR="005A78DE" w:rsidRDefault="005A78DE">
      <w:pPr>
        <w:tabs>
          <w:tab w:val="left" w:pos="450"/>
          <w:tab w:val="left" w:pos="1800"/>
        </w:tabs>
        <w:suppressAutoHyphens/>
      </w:pPr>
    </w:p>
    <w:p w14:paraId="425967C9" w14:textId="77777777" w:rsidR="005A78DE" w:rsidRDefault="005A78DE">
      <w:pPr>
        <w:tabs>
          <w:tab w:val="left" w:pos="270"/>
          <w:tab w:val="left" w:pos="1800"/>
        </w:tabs>
        <w:ind w:left="1800" w:hanging="1800"/>
        <w:rPr>
          <w:b/>
        </w:rPr>
      </w:pPr>
      <w:r>
        <w:rPr>
          <w:b/>
        </w:rPr>
        <w:tab/>
        <w:t>FILE NAME</w:t>
      </w:r>
      <w:r>
        <w:rPr>
          <w:b/>
        </w:rPr>
        <w:tab/>
        <w:t>SECTION NAME</w:t>
      </w:r>
    </w:p>
    <w:p w14:paraId="7AEF6AE6" w14:textId="77777777" w:rsidR="005A78DE" w:rsidRDefault="005A78DE"/>
    <w:p w14:paraId="4DE4F470" w14:textId="14D9113A" w:rsidR="005A78DE" w:rsidRDefault="007E3513">
      <w:pPr>
        <w:tabs>
          <w:tab w:val="left" w:pos="432"/>
          <w:tab w:val="left" w:pos="1800"/>
        </w:tabs>
        <w:ind w:left="1800" w:hanging="1800"/>
      </w:pPr>
      <w:r>
        <w:fldChar w:fldCharType="begin">
          <w:ffData>
            <w:name w:val="SP00002_BB_Cover"/>
            <w:enabled w:val="0"/>
            <w:calcOnExit w:val="0"/>
            <w:exitMacro w:val="XBox_SP00002_BB_Cover"/>
            <w:checkBox>
              <w:sizeAuto/>
              <w:default w:val="1"/>
              <w:checked/>
            </w:checkBox>
          </w:ffData>
        </w:fldChar>
      </w:r>
      <w:r>
        <w:instrText xml:space="preserve"> </w:instrText>
      </w:r>
      <w:bookmarkStart w:id="12" w:name="SP00002_BB_Cover"/>
      <w:r>
        <w:instrText xml:space="preserve">FORMCHECKBOX </w:instrText>
      </w:r>
      <w:r w:rsidR="00F374DE">
        <w:fldChar w:fldCharType="separate"/>
      </w:r>
      <w:r>
        <w:fldChar w:fldCharType="end"/>
      </w:r>
      <w:bookmarkEnd w:id="12"/>
      <w:r w:rsidR="005A78DE">
        <w:tab/>
      </w:r>
      <w:r w:rsidR="00827EE4">
        <w:t>00002_</w:t>
      </w:r>
      <w:r w:rsidR="005A78DE">
        <w:t>BB</w:t>
      </w:r>
      <w:r w:rsidR="00827EE4">
        <w:t>_</w:t>
      </w:r>
      <w:r w:rsidR="005A78DE">
        <w:t>COV</w:t>
      </w:r>
      <w:r w:rsidR="005A78DE">
        <w:tab/>
        <w:t>Bid Booklet - Cover Page</w:t>
      </w:r>
      <w:r w:rsidR="00827EE4">
        <w:t xml:space="preserve"> and Description of Work Page</w:t>
      </w:r>
    </w:p>
    <w:p w14:paraId="63824254" w14:textId="77777777" w:rsidR="005A78DE" w:rsidRDefault="005A78DE">
      <w:pPr>
        <w:tabs>
          <w:tab w:val="left" w:pos="432"/>
          <w:tab w:val="left" w:pos="1800"/>
        </w:tabs>
        <w:ind w:left="1800" w:hanging="1800"/>
      </w:pPr>
    </w:p>
    <w:p w14:paraId="173781F6" w14:textId="77777777" w:rsidR="005A78DE" w:rsidRDefault="005A78DE">
      <w:pPr>
        <w:tabs>
          <w:tab w:val="right" w:pos="2430"/>
        </w:tabs>
        <w:rPr>
          <w:b/>
          <w:u w:val="single"/>
        </w:rPr>
      </w:pPr>
      <w:r>
        <w:rPr>
          <w:b/>
          <w:u w:val="single"/>
        </w:rPr>
        <w:tab/>
      </w:r>
    </w:p>
    <w:p w14:paraId="47816DFE" w14:textId="77777777" w:rsidR="005A78DE" w:rsidRDefault="005A78DE">
      <w:pPr>
        <w:tabs>
          <w:tab w:val="left" w:pos="432"/>
          <w:tab w:val="left" w:pos="1800"/>
        </w:tabs>
        <w:ind w:left="1800" w:hanging="1800"/>
        <w:rPr>
          <w:b/>
          <w:u w:val="single"/>
        </w:rPr>
      </w:pPr>
      <w:r>
        <w:rPr>
          <w:b/>
          <w:u w:val="single"/>
        </w:rPr>
        <w:t>SPECIAL PROVISIONS</w:t>
      </w:r>
    </w:p>
    <w:p w14:paraId="4B6588E2" w14:textId="77777777" w:rsidR="0033664B" w:rsidRDefault="0033664B">
      <w:pPr>
        <w:tabs>
          <w:tab w:val="left" w:pos="432"/>
          <w:tab w:val="left" w:pos="1800"/>
        </w:tabs>
        <w:ind w:left="1800" w:hanging="1800"/>
      </w:pPr>
    </w:p>
    <w:p w14:paraId="11411741" w14:textId="77777777" w:rsidR="005A78DE" w:rsidRDefault="005A78DE">
      <w:pPr>
        <w:tabs>
          <w:tab w:val="left" w:pos="270"/>
          <w:tab w:val="left" w:pos="1800"/>
        </w:tabs>
        <w:ind w:left="1800" w:hanging="1800"/>
        <w:rPr>
          <w:b/>
        </w:rPr>
      </w:pPr>
      <w:r>
        <w:rPr>
          <w:b/>
        </w:rPr>
        <w:tab/>
        <w:t>FILE NAME</w:t>
      </w:r>
      <w:r>
        <w:rPr>
          <w:b/>
        </w:rPr>
        <w:tab/>
        <w:t>SECTION NAME</w:t>
      </w:r>
    </w:p>
    <w:p w14:paraId="0925C13A" w14:textId="77777777" w:rsidR="005A78DE" w:rsidRDefault="005A78DE">
      <w:pPr>
        <w:tabs>
          <w:tab w:val="left" w:pos="432"/>
          <w:tab w:val="left" w:pos="1800"/>
        </w:tabs>
        <w:ind w:left="1800" w:hanging="1800"/>
      </w:pPr>
    </w:p>
    <w:p w14:paraId="087292C9" w14:textId="74F41A85" w:rsidR="005A78DE" w:rsidRDefault="007E7DDA" w:rsidP="00BE1440">
      <w:pPr>
        <w:tabs>
          <w:tab w:val="left" w:pos="432"/>
          <w:tab w:val="left" w:pos="2520"/>
        </w:tabs>
        <w:ind w:left="2520" w:hanging="2520"/>
      </w:pPr>
      <w:r>
        <w:fldChar w:fldCharType="begin">
          <w:ffData>
            <w:name w:val="Transmittal"/>
            <w:enabled w:val="0"/>
            <w:calcOnExit w:val="0"/>
            <w:exitMacro w:val="XBox_Transmittal"/>
            <w:checkBox>
              <w:sizeAuto/>
              <w:default w:val="1"/>
              <w:checked w:val="0"/>
            </w:checkBox>
          </w:ffData>
        </w:fldChar>
      </w:r>
      <w:bookmarkStart w:id="13" w:name="Transmittal"/>
      <w:r>
        <w:instrText xml:space="preserve"> FORMCHECKBOX </w:instrText>
      </w:r>
      <w:r w:rsidR="00F374DE">
        <w:fldChar w:fldCharType="separate"/>
      </w:r>
      <w:r>
        <w:fldChar w:fldCharType="end"/>
      </w:r>
      <w:bookmarkEnd w:id="13"/>
      <w:r w:rsidR="005A78DE">
        <w:tab/>
      </w:r>
      <w:r w:rsidR="005A78DE">
        <w:tab/>
        <w:t>Transmittal Letter</w:t>
      </w:r>
      <w:r w:rsidR="0072290A">
        <w:t>  </w:t>
      </w:r>
      <w:r w:rsidR="005A78DE">
        <w:rPr>
          <w:b/>
          <w:bCs/>
          <w:i/>
          <w:iCs/>
          <w:color w:val="FF6600"/>
        </w:rPr>
        <w:t>(Contact appropriate Region for Transmittal Letter)</w:t>
      </w:r>
    </w:p>
    <w:p w14:paraId="2E75CBCA" w14:textId="77777777" w:rsidR="005A78DE" w:rsidRDefault="005A78DE">
      <w:pPr>
        <w:tabs>
          <w:tab w:val="left" w:pos="432"/>
          <w:tab w:val="left" w:pos="1800"/>
        </w:tabs>
        <w:ind w:left="1800" w:hanging="1800"/>
      </w:pPr>
    </w:p>
    <w:p w14:paraId="7817C2A5" w14:textId="6F66C642" w:rsidR="005A78DE" w:rsidRDefault="007E3513" w:rsidP="00BE1440">
      <w:pPr>
        <w:tabs>
          <w:tab w:val="left" w:pos="432"/>
          <w:tab w:val="left" w:pos="2520"/>
        </w:tabs>
        <w:ind w:left="2520" w:hanging="2520"/>
      </w:pPr>
      <w:r>
        <w:fldChar w:fldCharType="begin">
          <w:ffData>
            <w:name w:val="SP00004_SP_Cover"/>
            <w:enabled w:val="0"/>
            <w:calcOnExit w:val="0"/>
            <w:exitMacro w:val="XBox_SP00004_SP_Cover"/>
            <w:checkBox>
              <w:sizeAuto/>
              <w:default w:val="1"/>
              <w:checked/>
            </w:checkBox>
          </w:ffData>
        </w:fldChar>
      </w:r>
      <w:r>
        <w:instrText xml:space="preserve"> </w:instrText>
      </w:r>
      <w:bookmarkStart w:id="14" w:name="SP00004_SP_Cover"/>
      <w:r>
        <w:instrText xml:space="preserve">FORMCHECKBOX </w:instrText>
      </w:r>
      <w:r w:rsidR="00F374DE">
        <w:fldChar w:fldCharType="separate"/>
      </w:r>
      <w:r>
        <w:fldChar w:fldCharType="end"/>
      </w:r>
      <w:bookmarkEnd w:id="14"/>
      <w:r w:rsidR="005A78DE">
        <w:tab/>
      </w:r>
      <w:r w:rsidR="00827EE4">
        <w:t>00004_</w:t>
      </w:r>
      <w:r w:rsidR="005A78DE">
        <w:t>SP</w:t>
      </w:r>
      <w:r w:rsidR="00827EE4">
        <w:t>_</w:t>
      </w:r>
      <w:r w:rsidR="005A78DE">
        <w:t>COV</w:t>
      </w:r>
      <w:r w:rsidR="005A78DE">
        <w:tab/>
        <w:t>Special Provisions - Cover Page</w:t>
      </w:r>
      <w:r w:rsidR="00827EE4">
        <w:t xml:space="preserve"> and Description of Work Page</w:t>
      </w:r>
    </w:p>
    <w:p w14:paraId="429331F9" w14:textId="77777777" w:rsidR="005A78DE" w:rsidRDefault="005A78DE">
      <w:pPr>
        <w:tabs>
          <w:tab w:val="left" w:pos="432"/>
          <w:tab w:val="left" w:pos="1800"/>
        </w:tabs>
        <w:ind w:left="1800" w:hanging="1800"/>
      </w:pPr>
    </w:p>
    <w:p w14:paraId="23F0E504" w14:textId="2822CB0C" w:rsidR="005A78DE" w:rsidRDefault="00BF6A92" w:rsidP="00BE1440">
      <w:pPr>
        <w:tabs>
          <w:tab w:val="left" w:pos="432"/>
          <w:tab w:val="left" w:pos="2520"/>
        </w:tabs>
        <w:ind w:left="2520" w:hanging="2520"/>
      </w:pPr>
      <w:r>
        <w:fldChar w:fldCharType="begin">
          <w:ffData>
            <w:name w:val="SP00010_TOC_FED"/>
            <w:enabled/>
            <w:calcOnExit w:val="0"/>
            <w:exitMacro w:val="XBox_SP00010_TOC_FED"/>
            <w:checkBox>
              <w:sizeAuto/>
              <w:default w:val="0"/>
              <w:checked w:val="0"/>
            </w:checkBox>
          </w:ffData>
        </w:fldChar>
      </w:r>
      <w:bookmarkStart w:id="15" w:name="SP00010_TOC_FED"/>
      <w:r>
        <w:instrText xml:space="preserve"> FORMCHECKBOX </w:instrText>
      </w:r>
      <w:r w:rsidR="00F374DE">
        <w:fldChar w:fldCharType="separate"/>
      </w:r>
      <w:r>
        <w:fldChar w:fldCharType="end"/>
      </w:r>
      <w:bookmarkEnd w:id="15"/>
      <w:r w:rsidR="005A78DE">
        <w:tab/>
      </w:r>
      <w:r w:rsidR="005A78DE">
        <w:rPr>
          <w:sz w:val="20"/>
        </w:rPr>
        <w:t>SP</w:t>
      </w:r>
      <w:r w:rsidR="00827EE4">
        <w:rPr>
          <w:sz w:val="20"/>
        </w:rPr>
        <w:t>00010</w:t>
      </w:r>
      <w:r w:rsidR="005A78DE">
        <w:rPr>
          <w:sz w:val="20"/>
        </w:rPr>
        <w:t xml:space="preserve"> TOC FED</w:t>
      </w:r>
      <w:r w:rsidR="005A78DE">
        <w:tab/>
        <w:t>Table of Contents</w:t>
      </w:r>
      <w:r w:rsidR="0072290A">
        <w:t>  </w:t>
      </w:r>
      <w:r w:rsidR="005A78DE" w:rsidRPr="0072290A">
        <w:rPr>
          <w:b/>
          <w:i/>
          <w:color w:val="FF6600"/>
        </w:rPr>
        <w:t>(Use on Federal funded projects</w:t>
      </w:r>
      <w:r w:rsidR="0072290A">
        <w:rPr>
          <w:b/>
          <w:i/>
          <w:color w:val="FF6600"/>
        </w:rPr>
        <w:t>.  Requires SP00030_DBE.</w:t>
      </w:r>
      <w:r w:rsidR="005A78DE" w:rsidRPr="0072290A">
        <w:rPr>
          <w:b/>
          <w:i/>
          <w:color w:val="FF6600"/>
        </w:rPr>
        <w:t>)</w:t>
      </w:r>
    </w:p>
    <w:p w14:paraId="6B8E8FD6" w14:textId="77777777" w:rsidR="005A78DE" w:rsidRDefault="005A78DE"/>
    <w:p w14:paraId="5730E639" w14:textId="42669C48" w:rsidR="005A78DE" w:rsidRDefault="00403F3D" w:rsidP="00BE1440">
      <w:pPr>
        <w:tabs>
          <w:tab w:val="left" w:pos="432"/>
          <w:tab w:val="left" w:pos="2520"/>
        </w:tabs>
        <w:ind w:left="2520" w:hanging="2520"/>
      </w:pPr>
      <w:r>
        <w:fldChar w:fldCharType="begin">
          <w:ffData>
            <w:name w:val="SP00012_TOC_STA"/>
            <w:enabled/>
            <w:calcOnExit w:val="0"/>
            <w:exitMacro w:val="XBox_SP00012_TOC_STA"/>
            <w:checkBox>
              <w:sizeAuto/>
              <w:default w:val="0"/>
              <w:checked w:val="0"/>
            </w:checkBox>
          </w:ffData>
        </w:fldChar>
      </w:r>
      <w:bookmarkStart w:id="16" w:name="SP00012_TOC_STA"/>
      <w:r>
        <w:instrText xml:space="preserve"> FORMCHECKBOX </w:instrText>
      </w:r>
      <w:r w:rsidR="00F374DE">
        <w:fldChar w:fldCharType="separate"/>
      </w:r>
      <w:r>
        <w:fldChar w:fldCharType="end"/>
      </w:r>
      <w:bookmarkEnd w:id="16"/>
      <w:r w:rsidR="005A78DE">
        <w:tab/>
      </w:r>
      <w:r w:rsidR="005A78DE">
        <w:rPr>
          <w:sz w:val="20"/>
        </w:rPr>
        <w:t>SP</w:t>
      </w:r>
      <w:r w:rsidR="00827EE4">
        <w:rPr>
          <w:sz w:val="20"/>
        </w:rPr>
        <w:t>00012</w:t>
      </w:r>
      <w:r w:rsidR="005A78DE">
        <w:rPr>
          <w:sz w:val="20"/>
        </w:rPr>
        <w:t xml:space="preserve"> TOC STA</w:t>
      </w:r>
      <w:r w:rsidR="005A78DE">
        <w:tab/>
        <w:t>Table of Contents  </w:t>
      </w:r>
      <w:r w:rsidR="005A78DE" w:rsidRPr="0072290A">
        <w:rPr>
          <w:b/>
          <w:i/>
          <w:color w:val="FF6600"/>
        </w:rPr>
        <w:t>(Use on State funded projects)</w:t>
      </w:r>
    </w:p>
    <w:p w14:paraId="09FCFEB0" w14:textId="77777777" w:rsidR="005A78DE" w:rsidRDefault="005A78DE">
      <w:pPr>
        <w:tabs>
          <w:tab w:val="left" w:pos="432"/>
          <w:tab w:val="left" w:pos="1800"/>
        </w:tabs>
        <w:ind w:left="1800" w:hanging="1800"/>
      </w:pPr>
    </w:p>
    <w:p w14:paraId="49C36195" w14:textId="39D4FC8C" w:rsidR="005A78DE" w:rsidRDefault="00BF6A92" w:rsidP="0072290A">
      <w:pPr>
        <w:tabs>
          <w:tab w:val="left" w:pos="432"/>
          <w:tab w:val="left" w:pos="2520"/>
        </w:tabs>
        <w:ind w:left="2520" w:hanging="2520"/>
        <w:rPr>
          <w:i/>
          <w:color w:val="FF6600"/>
        </w:rPr>
      </w:pPr>
      <w:r>
        <w:fldChar w:fldCharType="begin">
          <w:ffData>
            <w:name w:val="SP00030_DBE"/>
            <w:enabled/>
            <w:calcOnExit w:val="0"/>
            <w:exitMacro w:val="XBox_SP00030_DBE"/>
            <w:checkBox>
              <w:sizeAuto/>
              <w:default w:val="0"/>
              <w:checked w:val="0"/>
            </w:checkBox>
          </w:ffData>
        </w:fldChar>
      </w:r>
      <w:bookmarkStart w:id="17" w:name="SP00030_DBE"/>
      <w:r>
        <w:instrText xml:space="preserve"> FORMCHECKBOX </w:instrText>
      </w:r>
      <w:r w:rsidR="00F374DE">
        <w:fldChar w:fldCharType="separate"/>
      </w:r>
      <w:r>
        <w:fldChar w:fldCharType="end"/>
      </w:r>
      <w:bookmarkEnd w:id="17"/>
      <w:r w:rsidR="005A78DE">
        <w:tab/>
      </w:r>
      <w:r w:rsidR="005A78DE">
        <w:rPr>
          <w:sz w:val="20"/>
        </w:rPr>
        <w:t>SP</w:t>
      </w:r>
      <w:r w:rsidR="00827EE4">
        <w:rPr>
          <w:sz w:val="20"/>
        </w:rPr>
        <w:t>00030_</w:t>
      </w:r>
      <w:r w:rsidR="005A78DE">
        <w:rPr>
          <w:sz w:val="20"/>
        </w:rPr>
        <w:t>DBE</w:t>
      </w:r>
      <w:r w:rsidR="005A78DE">
        <w:tab/>
        <w:t>Assigned DBE Contract Goal</w:t>
      </w:r>
      <w:r w:rsidR="0072290A">
        <w:t>  </w:t>
      </w:r>
      <w:r w:rsidR="005A78DE" w:rsidRPr="0072290A">
        <w:rPr>
          <w:b/>
          <w:i/>
          <w:color w:val="FF6600"/>
        </w:rPr>
        <w:t>(Use on Federal funded projects)</w:t>
      </w:r>
    </w:p>
    <w:p w14:paraId="67835B15" w14:textId="77777777" w:rsidR="005A78DE" w:rsidRDefault="005A78DE">
      <w:pPr>
        <w:tabs>
          <w:tab w:val="left" w:pos="432"/>
          <w:tab w:val="left" w:pos="1800"/>
        </w:tabs>
        <w:ind w:left="1800" w:hanging="1800"/>
      </w:pPr>
    </w:p>
    <w:p w14:paraId="354A192F" w14:textId="23DF5F58" w:rsidR="00813D44" w:rsidRDefault="00990090" w:rsidP="00813D44">
      <w:pPr>
        <w:tabs>
          <w:tab w:val="left" w:pos="432"/>
          <w:tab w:val="left" w:pos="2520"/>
        </w:tabs>
        <w:ind w:left="2520" w:hanging="2520"/>
      </w:pPr>
      <w:r>
        <w:fldChar w:fldCharType="begin">
          <w:ffData>
            <w:name w:val="SP00044_TERO_CTGR"/>
            <w:enabled/>
            <w:calcOnExit w:val="0"/>
            <w:exitMacro w:val="XBox_SP00044_TERO_CTGR"/>
            <w:checkBox>
              <w:sizeAuto/>
              <w:default w:val="1"/>
              <w:checked w:val="0"/>
            </w:checkBox>
          </w:ffData>
        </w:fldChar>
      </w:r>
      <w:bookmarkStart w:id="18" w:name="SP00044_TERO_CTGR"/>
      <w:r>
        <w:instrText xml:space="preserve"> FORMCHECKBOX </w:instrText>
      </w:r>
      <w:r w:rsidR="00F374DE">
        <w:fldChar w:fldCharType="separate"/>
      </w:r>
      <w:r>
        <w:fldChar w:fldCharType="end"/>
      </w:r>
      <w:bookmarkEnd w:id="18"/>
      <w:r w:rsidR="00813D44">
        <w:tab/>
      </w:r>
      <w:r w:rsidR="007447DB">
        <w:rPr>
          <w:sz w:val="20"/>
        </w:rPr>
        <w:t>SP00044_TERO</w:t>
      </w:r>
      <w:r w:rsidR="00813D44">
        <w:rPr>
          <w:sz w:val="20"/>
        </w:rPr>
        <w:t>_</w:t>
      </w:r>
      <w:r w:rsidR="007447DB">
        <w:rPr>
          <w:sz w:val="20"/>
        </w:rPr>
        <w:t>CTGR</w:t>
      </w:r>
      <w:r w:rsidR="00813D44">
        <w:tab/>
        <w:t>Indian Goals and Compliance Fee</w:t>
      </w:r>
    </w:p>
    <w:p w14:paraId="76B4F0C5" w14:textId="77777777" w:rsidR="00813D44" w:rsidRPr="0072290A" w:rsidRDefault="00813D44" w:rsidP="00813D44">
      <w:pPr>
        <w:tabs>
          <w:tab w:val="left" w:pos="432"/>
          <w:tab w:val="left" w:pos="2520"/>
        </w:tabs>
        <w:ind w:left="2520"/>
        <w:rPr>
          <w:b/>
          <w:i/>
          <w:color w:val="FF6600"/>
        </w:rPr>
      </w:pPr>
      <w:r w:rsidRPr="0072290A">
        <w:rPr>
          <w:b/>
          <w:i/>
          <w:color w:val="FF6600"/>
        </w:rPr>
        <w:t xml:space="preserve">(Use on Federal funded projects when </w:t>
      </w:r>
      <w:r w:rsidR="0072290A">
        <w:rPr>
          <w:b/>
          <w:i/>
          <w:color w:val="FF6600"/>
        </w:rPr>
        <w:t>Grand Ronde TERO applies to the project.</w:t>
      </w:r>
      <w:r w:rsidRPr="0072290A">
        <w:rPr>
          <w:b/>
          <w:i/>
          <w:color w:val="FF6600"/>
        </w:rPr>
        <w:t>)</w:t>
      </w:r>
    </w:p>
    <w:p w14:paraId="1685A776" w14:textId="77777777" w:rsidR="00813D44" w:rsidRDefault="00813D44">
      <w:pPr>
        <w:tabs>
          <w:tab w:val="left" w:pos="432"/>
          <w:tab w:val="left" w:pos="1800"/>
        </w:tabs>
        <w:ind w:left="1800" w:hanging="1800"/>
      </w:pPr>
    </w:p>
    <w:p w14:paraId="207610F1" w14:textId="40686D54" w:rsidR="007447DB" w:rsidRDefault="00990090" w:rsidP="007447DB">
      <w:pPr>
        <w:tabs>
          <w:tab w:val="left" w:pos="432"/>
          <w:tab w:val="left" w:pos="2520"/>
        </w:tabs>
        <w:ind w:left="2520" w:hanging="2520"/>
      </w:pPr>
      <w:r>
        <w:lastRenderedPageBreak/>
        <w:fldChar w:fldCharType="begin">
          <w:ffData>
            <w:name w:val="SP00045_TERO_CTUIR"/>
            <w:enabled/>
            <w:calcOnExit w:val="0"/>
            <w:exitMacro w:val="XBox_SP00045_TERO_CTUIR"/>
            <w:checkBox>
              <w:sizeAuto/>
              <w:default w:val="1"/>
              <w:checked w:val="0"/>
            </w:checkBox>
          </w:ffData>
        </w:fldChar>
      </w:r>
      <w:bookmarkStart w:id="19" w:name="SP00045_TERO_CTUIR"/>
      <w:r>
        <w:instrText xml:space="preserve"> FORMCHECKBOX </w:instrText>
      </w:r>
      <w:r w:rsidR="00F374DE">
        <w:fldChar w:fldCharType="separate"/>
      </w:r>
      <w:r>
        <w:fldChar w:fldCharType="end"/>
      </w:r>
      <w:bookmarkEnd w:id="19"/>
      <w:r w:rsidR="007447DB">
        <w:tab/>
      </w:r>
      <w:r w:rsidR="007447DB">
        <w:rPr>
          <w:sz w:val="20"/>
        </w:rPr>
        <w:t>SP00045_TERO_CTUIR</w:t>
      </w:r>
      <w:r w:rsidR="007447DB">
        <w:tab/>
        <w:t>Indian Goals and Compliance Fee</w:t>
      </w:r>
    </w:p>
    <w:p w14:paraId="6C74B46E" w14:textId="77777777" w:rsidR="007447DB" w:rsidRPr="0072290A" w:rsidRDefault="007447DB" w:rsidP="007447DB">
      <w:pPr>
        <w:tabs>
          <w:tab w:val="left" w:pos="432"/>
          <w:tab w:val="left" w:pos="2520"/>
        </w:tabs>
        <w:ind w:left="2520"/>
        <w:rPr>
          <w:b/>
          <w:i/>
          <w:color w:val="FF6600"/>
        </w:rPr>
      </w:pPr>
      <w:r w:rsidRPr="0072290A">
        <w:rPr>
          <w:b/>
          <w:i/>
          <w:color w:val="FF6600"/>
        </w:rPr>
        <w:t xml:space="preserve">(Use on Federal funded projects when </w:t>
      </w:r>
      <w:r>
        <w:rPr>
          <w:b/>
          <w:i/>
          <w:color w:val="FF6600"/>
        </w:rPr>
        <w:t>Umatilla TERO applies to the project.</w:t>
      </w:r>
      <w:r w:rsidRPr="0072290A">
        <w:rPr>
          <w:b/>
          <w:i/>
          <w:color w:val="FF6600"/>
        </w:rPr>
        <w:t>)</w:t>
      </w:r>
    </w:p>
    <w:p w14:paraId="543AD9B8" w14:textId="77777777" w:rsidR="007447DB" w:rsidRDefault="007447DB" w:rsidP="000E38AF">
      <w:pPr>
        <w:tabs>
          <w:tab w:val="left" w:pos="432"/>
          <w:tab w:val="left" w:pos="1800"/>
          <w:tab w:val="left" w:pos="2880"/>
        </w:tabs>
        <w:ind w:left="1800" w:hanging="1800"/>
      </w:pPr>
    </w:p>
    <w:p w14:paraId="70BF4820" w14:textId="34CE17FE" w:rsidR="007447DB" w:rsidRDefault="00990090" w:rsidP="007447DB">
      <w:pPr>
        <w:tabs>
          <w:tab w:val="left" w:pos="432"/>
          <w:tab w:val="left" w:pos="2520"/>
        </w:tabs>
        <w:ind w:left="2520" w:hanging="2520"/>
      </w:pPr>
      <w:r>
        <w:fldChar w:fldCharType="begin">
          <w:ffData>
            <w:name w:val="SP00046_TERO_CTWS"/>
            <w:enabled/>
            <w:calcOnExit w:val="0"/>
            <w:exitMacro w:val="XBox_SP00046_TERO_CTWS"/>
            <w:checkBox>
              <w:sizeAuto/>
              <w:default w:val="1"/>
              <w:checked w:val="0"/>
            </w:checkBox>
          </w:ffData>
        </w:fldChar>
      </w:r>
      <w:bookmarkStart w:id="20" w:name="SP00046_TERO_CTWS"/>
      <w:r>
        <w:instrText xml:space="preserve"> FORMCHECKBOX </w:instrText>
      </w:r>
      <w:r w:rsidR="00F374DE">
        <w:fldChar w:fldCharType="separate"/>
      </w:r>
      <w:r>
        <w:fldChar w:fldCharType="end"/>
      </w:r>
      <w:bookmarkEnd w:id="20"/>
      <w:r w:rsidR="007447DB">
        <w:tab/>
      </w:r>
      <w:r w:rsidR="007447DB">
        <w:rPr>
          <w:sz w:val="20"/>
        </w:rPr>
        <w:t>SP00046_TERO_CTWS</w:t>
      </w:r>
      <w:r w:rsidR="007447DB">
        <w:tab/>
        <w:t>Indian Goals and Compliance Fee</w:t>
      </w:r>
    </w:p>
    <w:p w14:paraId="753EDD1F" w14:textId="77777777" w:rsidR="007447DB" w:rsidRPr="0072290A" w:rsidRDefault="007447DB" w:rsidP="007447DB">
      <w:pPr>
        <w:tabs>
          <w:tab w:val="left" w:pos="432"/>
          <w:tab w:val="left" w:pos="2520"/>
        </w:tabs>
        <w:ind w:left="2520"/>
        <w:rPr>
          <w:b/>
          <w:i/>
          <w:color w:val="FF6600"/>
        </w:rPr>
      </w:pPr>
      <w:r w:rsidRPr="0072290A">
        <w:rPr>
          <w:b/>
          <w:i/>
          <w:color w:val="FF6600"/>
        </w:rPr>
        <w:t xml:space="preserve">(Use on Federal funded projects when </w:t>
      </w:r>
      <w:r>
        <w:rPr>
          <w:b/>
          <w:i/>
          <w:color w:val="FF6600"/>
        </w:rPr>
        <w:t>Warm Springs TERO applies to the project.</w:t>
      </w:r>
      <w:r w:rsidRPr="0072290A">
        <w:rPr>
          <w:b/>
          <w:i/>
          <w:color w:val="FF6600"/>
        </w:rPr>
        <w:t>)</w:t>
      </w:r>
    </w:p>
    <w:p w14:paraId="07B5E4E1" w14:textId="77777777" w:rsidR="007447DB" w:rsidRDefault="007447DB" w:rsidP="000E38AF">
      <w:pPr>
        <w:tabs>
          <w:tab w:val="left" w:pos="432"/>
          <w:tab w:val="left" w:pos="1800"/>
          <w:tab w:val="left" w:pos="2880"/>
        </w:tabs>
        <w:ind w:left="1800" w:hanging="1800"/>
      </w:pPr>
    </w:p>
    <w:p w14:paraId="681A2D87" w14:textId="51CF3E6E" w:rsidR="005A78DE" w:rsidRDefault="000E38AF" w:rsidP="000E38AF">
      <w:pPr>
        <w:tabs>
          <w:tab w:val="left" w:pos="432"/>
          <w:tab w:val="left" w:pos="1800"/>
          <w:tab w:val="left" w:pos="2880"/>
        </w:tabs>
        <w:ind w:left="1800" w:hanging="1800"/>
      </w:pPr>
      <w:r>
        <w:fldChar w:fldCharType="begin">
          <w:ffData>
            <w:name w:val="SP00054_MWESBSDV"/>
            <w:enabled/>
            <w:calcOnExit w:val="0"/>
            <w:exitMacro w:val="XBox_SP00054_MWESBSDV"/>
            <w:checkBox>
              <w:sizeAuto/>
              <w:default w:val="1"/>
              <w:checked w:val="0"/>
            </w:checkBox>
          </w:ffData>
        </w:fldChar>
      </w:r>
      <w:bookmarkStart w:id="21" w:name="SP00054_MWESBSDV"/>
      <w:r>
        <w:instrText xml:space="preserve"> FORMCHECKBOX </w:instrText>
      </w:r>
      <w:r w:rsidR="00F374DE">
        <w:fldChar w:fldCharType="separate"/>
      </w:r>
      <w:r>
        <w:fldChar w:fldCharType="end"/>
      </w:r>
      <w:bookmarkEnd w:id="21"/>
      <w:r w:rsidR="005A78DE">
        <w:tab/>
      </w:r>
      <w:r w:rsidR="005A78DE">
        <w:rPr>
          <w:sz w:val="20"/>
        </w:rPr>
        <w:t>SP</w:t>
      </w:r>
      <w:r w:rsidR="00827EE4">
        <w:rPr>
          <w:sz w:val="20"/>
        </w:rPr>
        <w:t>00054_</w:t>
      </w:r>
      <w:r w:rsidR="005A78DE">
        <w:rPr>
          <w:sz w:val="20"/>
        </w:rPr>
        <w:t>MWESB</w:t>
      </w:r>
      <w:r>
        <w:rPr>
          <w:sz w:val="20"/>
        </w:rPr>
        <w:t>SDV</w:t>
      </w:r>
      <w:r w:rsidR="005A78DE">
        <w:tab/>
        <w:t>Assigned MWESB</w:t>
      </w:r>
      <w:r>
        <w:t>SDV</w:t>
      </w:r>
      <w:r w:rsidR="005A78DE">
        <w:t xml:space="preserve"> Aspirational Target</w:t>
      </w:r>
    </w:p>
    <w:p w14:paraId="4F51912C" w14:textId="77777777" w:rsidR="005A78DE" w:rsidRPr="0072290A" w:rsidRDefault="005A78DE" w:rsidP="000E38AF">
      <w:pPr>
        <w:tabs>
          <w:tab w:val="left" w:pos="432"/>
          <w:tab w:val="left" w:pos="2880"/>
        </w:tabs>
        <w:ind w:left="2880"/>
        <w:rPr>
          <w:b/>
          <w:i/>
          <w:color w:val="FF6600"/>
        </w:rPr>
      </w:pPr>
      <w:r w:rsidRPr="0072290A">
        <w:rPr>
          <w:b/>
          <w:i/>
          <w:color w:val="FF6600"/>
        </w:rPr>
        <w:t>(Use on State funded projects when a MWESB Aspirational Target is required.  Check with ODOT's Civil Rights Section</w:t>
      </w:r>
      <w:r w:rsidR="0072290A">
        <w:rPr>
          <w:b/>
          <w:i/>
          <w:color w:val="FF6600"/>
        </w:rPr>
        <w:t>.</w:t>
      </w:r>
      <w:r w:rsidRPr="0072290A">
        <w:rPr>
          <w:b/>
          <w:i/>
          <w:color w:val="FF6600"/>
        </w:rPr>
        <w:t>)</w:t>
      </w:r>
    </w:p>
    <w:p w14:paraId="073B2BDD" w14:textId="77777777" w:rsidR="005A78DE" w:rsidRDefault="005A78DE">
      <w:pPr>
        <w:tabs>
          <w:tab w:val="left" w:pos="432"/>
          <w:tab w:val="left" w:pos="1800"/>
        </w:tabs>
        <w:ind w:left="1800" w:hanging="1800"/>
      </w:pPr>
    </w:p>
    <w:p w14:paraId="040E7FD3" w14:textId="50C6586D" w:rsidR="00BE1440" w:rsidRDefault="00403F3D" w:rsidP="00BE1440">
      <w:pPr>
        <w:tabs>
          <w:tab w:val="left" w:pos="432"/>
          <w:tab w:val="left" w:pos="2520"/>
        </w:tabs>
        <w:ind w:left="2520" w:hanging="2520"/>
      </w:pPr>
      <w:r>
        <w:fldChar w:fldCharType="begin">
          <w:ffData>
            <w:name w:val="SP00058_RRS"/>
            <w:enabled/>
            <w:calcOnExit w:val="0"/>
            <w:exitMacro w:val="XBox_SP00058_RRS"/>
            <w:checkBox>
              <w:sizeAuto/>
              <w:default w:val="0"/>
              <w:checked w:val="0"/>
            </w:checkBox>
          </w:ffData>
        </w:fldChar>
      </w:r>
      <w:bookmarkStart w:id="22" w:name="SP00058_RRS"/>
      <w:r>
        <w:instrText xml:space="preserve"> FORMCHECKBOX </w:instrText>
      </w:r>
      <w:r w:rsidR="00F374DE">
        <w:fldChar w:fldCharType="separate"/>
      </w:r>
      <w:r>
        <w:fldChar w:fldCharType="end"/>
      </w:r>
      <w:bookmarkEnd w:id="22"/>
      <w:r w:rsidR="00BE1440">
        <w:tab/>
      </w:r>
      <w:r w:rsidR="00BE1440">
        <w:rPr>
          <w:sz w:val="20"/>
        </w:rPr>
        <w:t>SP00058_RRS</w:t>
      </w:r>
      <w:r w:rsidR="00BE1440">
        <w:tab/>
        <w:t>Other Railroad Contractor Requirements Without Insurance</w:t>
      </w:r>
    </w:p>
    <w:p w14:paraId="3B4A8085" w14:textId="77777777" w:rsidR="00BE1440" w:rsidRPr="0072290A" w:rsidRDefault="00BE1440" w:rsidP="00BE1440">
      <w:pPr>
        <w:tabs>
          <w:tab w:val="left" w:pos="432"/>
          <w:tab w:val="left" w:pos="2520"/>
        </w:tabs>
        <w:ind w:left="2520"/>
        <w:rPr>
          <w:b/>
          <w:color w:val="FF6600"/>
        </w:rPr>
      </w:pPr>
      <w:r w:rsidRPr="0072290A">
        <w:rPr>
          <w:b/>
          <w:i/>
          <w:color w:val="FF6600"/>
        </w:rPr>
        <w:t xml:space="preserve">(Use when railroads are involved </w:t>
      </w:r>
      <w:r w:rsidR="007F3241" w:rsidRPr="0072290A">
        <w:rPr>
          <w:b/>
          <w:i/>
          <w:color w:val="FF6600"/>
        </w:rPr>
        <w:t xml:space="preserve">&amp; </w:t>
      </w:r>
      <w:r w:rsidRPr="0072290A">
        <w:rPr>
          <w:b/>
          <w:i/>
          <w:color w:val="FF6600"/>
        </w:rPr>
        <w:t>RR insurance is NOT required)</w:t>
      </w:r>
    </w:p>
    <w:p w14:paraId="34313101" w14:textId="77777777" w:rsidR="00BE1440" w:rsidRDefault="00BE1440" w:rsidP="00BE1440">
      <w:pPr>
        <w:tabs>
          <w:tab w:val="left" w:pos="432"/>
          <w:tab w:val="left" w:pos="1800"/>
        </w:tabs>
        <w:ind w:left="1800" w:hanging="1800"/>
      </w:pPr>
    </w:p>
    <w:p w14:paraId="5E31C02A" w14:textId="4B4DF1E7" w:rsidR="005A78DE" w:rsidRDefault="00403F3D" w:rsidP="00BE1440">
      <w:pPr>
        <w:tabs>
          <w:tab w:val="left" w:pos="432"/>
          <w:tab w:val="left" w:pos="2520"/>
        </w:tabs>
        <w:ind w:left="2520" w:hanging="2520"/>
      </w:pPr>
      <w:r>
        <w:fldChar w:fldCharType="begin">
          <w:ffData>
            <w:name w:val="SP00060_RR_BNSF"/>
            <w:enabled/>
            <w:calcOnExit w:val="0"/>
            <w:exitMacro w:val="XBox_SP00060_RR_BNSF"/>
            <w:checkBox>
              <w:sizeAuto/>
              <w:default w:val="0"/>
              <w:checked w:val="0"/>
            </w:checkBox>
          </w:ffData>
        </w:fldChar>
      </w:r>
      <w:bookmarkStart w:id="23" w:name="SP00060_RR_BNSF"/>
      <w:r>
        <w:instrText xml:space="preserve"> FORMCHECKBOX </w:instrText>
      </w:r>
      <w:r w:rsidR="00F374DE">
        <w:fldChar w:fldCharType="separate"/>
      </w:r>
      <w:r>
        <w:fldChar w:fldCharType="end"/>
      </w:r>
      <w:bookmarkEnd w:id="23"/>
      <w:r w:rsidR="005A78DE">
        <w:tab/>
      </w:r>
      <w:r w:rsidR="005A78DE">
        <w:rPr>
          <w:sz w:val="20"/>
        </w:rPr>
        <w:t>SP</w:t>
      </w:r>
      <w:r w:rsidR="00BE1440">
        <w:rPr>
          <w:sz w:val="20"/>
        </w:rPr>
        <w:t>00060_</w:t>
      </w:r>
      <w:r w:rsidR="005A78DE">
        <w:rPr>
          <w:sz w:val="20"/>
        </w:rPr>
        <w:t>RR</w:t>
      </w:r>
      <w:r w:rsidR="00BE1440">
        <w:rPr>
          <w:sz w:val="20"/>
        </w:rPr>
        <w:t>_</w:t>
      </w:r>
      <w:r w:rsidR="005A78DE">
        <w:rPr>
          <w:sz w:val="20"/>
        </w:rPr>
        <w:t>BNSF</w:t>
      </w:r>
      <w:r w:rsidR="005A78DE">
        <w:tab/>
        <w:t>Burlington Northern Sant</w:t>
      </w:r>
      <w:r w:rsidR="0072290A">
        <w:t>a</w:t>
      </w:r>
      <w:r w:rsidR="005A78DE">
        <w:t xml:space="preserve"> Fe Railway Contractor Requirements and Exhibits</w:t>
      </w:r>
    </w:p>
    <w:p w14:paraId="35A5EC11" w14:textId="77777777" w:rsidR="005A78DE" w:rsidRPr="0072290A" w:rsidRDefault="005A78DE" w:rsidP="00BE1440">
      <w:pPr>
        <w:tabs>
          <w:tab w:val="left" w:pos="432"/>
          <w:tab w:val="left" w:pos="2520"/>
        </w:tabs>
        <w:ind w:left="2520"/>
        <w:rPr>
          <w:b/>
          <w:i/>
          <w:color w:val="FF6600"/>
        </w:rPr>
      </w:pPr>
      <w:r w:rsidRPr="0072290A">
        <w:rPr>
          <w:b/>
          <w:i/>
          <w:color w:val="FF6600"/>
        </w:rPr>
        <w:t>(Use when Burlington Northern Sant</w:t>
      </w:r>
      <w:r w:rsidR="0072290A" w:rsidRPr="0072290A">
        <w:rPr>
          <w:b/>
          <w:i/>
          <w:color w:val="FF6600"/>
        </w:rPr>
        <w:t>a</w:t>
      </w:r>
      <w:r w:rsidRPr="0072290A">
        <w:rPr>
          <w:b/>
          <w:i/>
          <w:color w:val="FF6600"/>
        </w:rPr>
        <w:t xml:space="preserve"> Fe Railway is involved)</w:t>
      </w:r>
    </w:p>
    <w:p w14:paraId="395E15BA" w14:textId="77777777" w:rsidR="005A78DE" w:rsidRDefault="005A78DE">
      <w:pPr>
        <w:tabs>
          <w:tab w:val="left" w:pos="432"/>
          <w:tab w:val="left" w:pos="1800"/>
        </w:tabs>
        <w:ind w:left="1800" w:hanging="1800"/>
      </w:pPr>
    </w:p>
    <w:p w14:paraId="69745A55" w14:textId="038A1D20" w:rsidR="004563A6" w:rsidRDefault="004563A6" w:rsidP="004563A6">
      <w:pPr>
        <w:tabs>
          <w:tab w:val="left" w:pos="432"/>
          <w:tab w:val="left" w:pos="2520"/>
        </w:tabs>
        <w:ind w:left="2520" w:hanging="2520"/>
      </w:pPr>
      <w:r>
        <w:fldChar w:fldCharType="begin">
          <w:ffData>
            <w:name w:val="SP00061_RR_CBRL"/>
            <w:enabled/>
            <w:calcOnExit w:val="0"/>
            <w:exitMacro w:val="XBox_SP00061_RR_CBRL"/>
            <w:checkBox>
              <w:sizeAuto/>
              <w:default w:val="0"/>
              <w:checked w:val="0"/>
            </w:checkBox>
          </w:ffData>
        </w:fldChar>
      </w:r>
      <w:bookmarkStart w:id="24" w:name="SP00061_RR_CBRL"/>
      <w:r>
        <w:instrText xml:space="preserve"> FORMCHECKBOX </w:instrText>
      </w:r>
      <w:r w:rsidR="00F374DE">
        <w:fldChar w:fldCharType="separate"/>
      </w:r>
      <w:r>
        <w:fldChar w:fldCharType="end"/>
      </w:r>
      <w:bookmarkEnd w:id="24"/>
      <w:r>
        <w:tab/>
      </w:r>
      <w:r>
        <w:rPr>
          <w:sz w:val="20"/>
        </w:rPr>
        <w:t>SP00061_RR_CBRL</w:t>
      </w:r>
      <w:r>
        <w:tab/>
        <w:t>Coos Bay Rail Link</w:t>
      </w:r>
    </w:p>
    <w:p w14:paraId="2FBA5FF2" w14:textId="77777777" w:rsidR="004563A6" w:rsidRPr="004563A6" w:rsidRDefault="004563A6" w:rsidP="004563A6">
      <w:pPr>
        <w:tabs>
          <w:tab w:val="left" w:pos="432"/>
          <w:tab w:val="left" w:pos="2520"/>
        </w:tabs>
        <w:ind w:left="2520"/>
        <w:rPr>
          <w:b/>
          <w:i/>
          <w:color w:val="FF6600"/>
        </w:rPr>
      </w:pPr>
      <w:r w:rsidRPr="0072290A">
        <w:rPr>
          <w:b/>
          <w:i/>
          <w:color w:val="FF6600"/>
        </w:rPr>
        <w:t xml:space="preserve">(Use when </w:t>
      </w:r>
      <w:r>
        <w:rPr>
          <w:b/>
          <w:i/>
          <w:color w:val="FF6600"/>
        </w:rPr>
        <w:t>Coos Bay Rail Link</w:t>
      </w:r>
      <w:r w:rsidRPr="0072290A">
        <w:rPr>
          <w:b/>
          <w:i/>
          <w:color w:val="FF6600"/>
        </w:rPr>
        <w:t xml:space="preserve"> is involved)</w:t>
      </w:r>
    </w:p>
    <w:p w14:paraId="1BFFA46D" w14:textId="77777777" w:rsidR="004563A6" w:rsidRDefault="004563A6">
      <w:pPr>
        <w:tabs>
          <w:tab w:val="left" w:pos="432"/>
          <w:tab w:val="left" w:pos="1800"/>
        </w:tabs>
        <w:ind w:left="1800" w:hanging="1800"/>
      </w:pPr>
    </w:p>
    <w:p w14:paraId="3953B773" w14:textId="68765DC4" w:rsidR="005A78DE" w:rsidRDefault="00403F3D" w:rsidP="00BE1440">
      <w:pPr>
        <w:tabs>
          <w:tab w:val="left" w:pos="432"/>
          <w:tab w:val="left" w:pos="2520"/>
        </w:tabs>
        <w:ind w:left="2520" w:hanging="2520"/>
      </w:pPr>
      <w:r>
        <w:fldChar w:fldCharType="begin">
          <w:ffData>
            <w:name w:val="SP00062_RR_CORP"/>
            <w:enabled/>
            <w:calcOnExit w:val="0"/>
            <w:exitMacro w:val="XBox_SP00062_RR_CORP"/>
            <w:checkBox>
              <w:sizeAuto/>
              <w:default w:val="0"/>
              <w:checked w:val="0"/>
            </w:checkBox>
          </w:ffData>
        </w:fldChar>
      </w:r>
      <w:bookmarkStart w:id="25" w:name="SP00062_RR_CORP"/>
      <w:r>
        <w:instrText xml:space="preserve"> FORMCHECKBOX </w:instrText>
      </w:r>
      <w:r w:rsidR="00F374DE">
        <w:fldChar w:fldCharType="separate"/>
      </w:r>
      <w:r>
        <w:fldChar w:fldCharType="end"/>
      </w:r>
      <w:bookmarkEnd w:id="25"/>
      <w:r w:rsidR="005A78DE">
        <w:tab/>
      </w:r>
      <w:r w:rsidR="005A78DE">
        <w:rPr>
          <w:sz w:val="20"/>
        </w:rPr>
        <w:t>SP</w:t>
      </w:r>
      <w:r w:rsidR="00BE1440">
        <w:rPr>
          <w:sz w:val="20"/>
        </w:rPr>
        <w:t>00062_</w:t>
      </w:r>
      <w:r w:rsidR="005A78DE">
        <w:rPr>
          <w:sz w:val="20"/>
        </w:rPr>
        <w:t>RR</w:t>
      </w:r>
      <w:r w:rsidR="00BE1440">
        <w:rPr>
          <w:sz w:val="20"/>
        </w:rPr>
        <w:t>_</w:t>
      </w:r>
      <w:r w:rsidR="005A78DE">
        <w:rPr>
          <w:sz w:val="20"/>
        </w:rPr>
        <w:t>CORP</w:t>
      </w:r>
      <w:r w:rsidR="005A78DE">
        <w:tab/>
        <w:t>Central Oregon &amp; Pacific Railroad Contractor Agreement and Exhibits</w:t>
      </w:r>
    </w:p>
    <w:p w14:paraId="5BB1860D" w14:textId="77777777" w:rsidR="005A78DE" w:rsidRPr="0072290A" w:rsidRDefault="005A78DE" w:rsidP="00BE1440">
      <w:pPr>
        <w:tabs>
          <w:tab w:val="left" w:pos="432"/>
          <w:tab w:val="left" w:pos="2520"/>
        </w:tabs>
        <w:ind w:left="2520"/>
        <w:rPr>
          <w:b/>
          <w:i/>
          <w:color w:val="FF6600"/>
        </w:rPr>
      </w:pPr>
      <w:r w:rsidRPr="0072290A">
        <w:rPr>
          <w:b/>
          <w:i/>
          <w:color w:val="FF6600"/>
        </w:rPr>
        <w:t>(Use when Central Oregon &amp; Pacific Railroads involved)</w:t>
      </w:r>
    </w:p>
    <w:p w14:paraId="4470814E" w14:textId="77777777" w:rsidR="005A78DE" w:rsidRDefault="005A78DE">
      <w:pPr>
        <w:tabs>
          <w:tab w:val="left" w:pos="432"/>
          <w:tab w:val="left" w:pos="1800"/>
        </w:tabs>
        <w:ind w:left="1800" w:hanging="1800"/>
      </w:pPr>
    </w:p>
    <w:p w14:paraId="2B1D6C59" w14:textId="0B05740E" w:rsidR="005A78DE" w:rsidRDefault="00403F3D" w:rsidP="00BE1440">
      <w:pPr>
        <w:tabs>
          <w:tab w:val="left" w:pos="432"/>
          <w:tab w:val="left" w:pos="2520"/>
        </w:tabs>
        <w:ind w:left="2520" w:hanging="2520"/>
      </w:pPr>
      <w:r>
        <w:fldChar w:fldCharType="begin">
          <w:ffData>
            <w:name w:val="SP00066_RR_PNWR"/>
            <w:enabled/>
            <w:calcOnExit w:val="0"/>
            <w:exitMacro w:val="XBox_SP00066_RR_PNWR"/>
            <w:checkBox>
              <w:sizeAuto/>
              <w:default w:val="1"/>
              <w:checked w:val="0"/>
            </w:checkBox>
          </w:ffData>
        </w:fldChar>
      </w:r>
      <w:bookmarkStart w:id="26" w:name="SP00066_RR_PNWR"/>
      <w:r>
        <w:instrText xml:space="preserve"> FORMCHECKBOX </w:instrText>
      </w:r>
      <w:r w:rsidR="00F374DE">
        <w:fldChar w:fldCharType="separate"/>
      </w:r>
      <w:r>
        <w:fldChar w:fldCharType="end"/>
      </w:r>
      <w:bookmarkEnd w:id="26"/>
      <w:r w:rsidR="005A78DE">
        <w:tab/>
      </w:r>
      <w:r w:rsidR="005A78DE">
        <w:rPr>
          <w:sz w:val="20"/>
        </w:rPr>
        <w:t>SP</w:t>
      </w:r>
      <w:r w:rsidR="00BE1440">
        <w:rPr>
          <w:sz w:val="20"/>
        </w:rPr>
        <w:t>00066_</w:t>
      </w:r>
      <w:r w:rsidR="005A78DE">
        <w:rPr>
          <w:sz w:val="20"/>
        </w:rPr>
        <w:t>RR</w:t>
      </w:r>
      <w:r w:rsidR="00BE1440">
        <w:rPr>
          <w:sz w:val="20"/>
        </w:rPr>
        <w:t>_</w:t>
      </w:r>
      <w:r w:rsidR="005A78DE">
        <w:rPr>
          <w:sz w:val="20"/>
        </w:rPr>
        <w:t>PNWR</w:t>
      </w:r>
      <w:r w:rsidR="005A78DE">
        <w:tab/>
        <w:t>Portland &amp; Western Railroad Company Contractor Agreement and Exhibits</w:t>
      </w:r>
    </w:p>
    <w:p w14:paraId="22D25219" w14:textId="77777777" w:rsidR="005A78DE" w:rsidRPr="00C40872" w:rsidRDefault="005A78DE" w:rsidP="00BE1440">
      <w:pPr>
        <w:tabs>
          <w:tab w:val="left" w:pos="432"/>
          <w:tab w:val="left" w:pos="2520"/>
        </w:tabs>
        <w:ind w:left="2520"/>
        <w:rPr>
          <w:b/>
          <w:i/>
          <w:color w:val="FF6600"/>
        </w:rPr>
      </w:pPr>
      <w:r w:rsidRPr="00C40872">
        <w:rPr>
          <w:b/>
          <w:i/>
          <w:color w:val="FF6600"/>
        </w:rPr>
        <w:t>(Use when Portland &amp; Western Railroad is involved)</w:t>
      </w:r>
    </w:p>
    <w:p w14:paraId="79A452A9" w14:textId="77777777" w:rsidR="005A78DE" w:rsidRDefault="005A78DE">
      <w:pPr>
        <w:tabs>
          <w:tab w:val="left" w:pos="432"/>
          <w:tab w:val="left" w:pos="1800"/>
        </w:tabs>
        <w:ind w:left="1800" w:hanging="1800"/>
      </w:pPr>
    </w:p>
    <w:p w14:paraId="30040579" w14:textId="5DF29C3F" w:rsidR="005A78DE" w:rsidRDefault="00403F3D" w:rsidP="00BE1440">
      <w:pPr>
        <w:tabs>
          <w:tab w:val="left" w:pos="432"/>
          <w:tab w:val="left" w:pos="2520"/>
        </w:tabs>
        <w:ind w:left="2520" w:hanging="2520"/>
      </w:pPr>
      <w:r>
        <w:fldChar w:fldCharType="begin">
          <w:ffData>
            <w:name w:val="SP00068_RR_UPRR"/>
            <w:enabled/>
            <w:calcOnExit w:val="0"/>
            <w:exitMacro w:val="XBox_SP00068_RR_UPRR"/>
            <w:checkBox>
              <w:sizeAuto/>
              <w:default w:val="0"/>
              <w:checked w:val="0"/>
            </w:checkBox>
          </w:ffData>
        </w:fldChar>
      </w:r>
      <w:bookmarkStart w:id="27" w:name="SP00068_RR_UPRR"/>
      <w:r>
        <w:instrText xml:space="preserve"> FORMCHECKBOX </w:instrText>
      </w:r>
      <w:r w:rsidR="00F374DE">
        <w:fldChar w:fldCharType="separate"/>
      </w:r>
      <w:r>
        <w:fldChar w:fldCharType="end"/>
      </w:r>
      <w:bookmarkEnd w:id="27"/>
      <w:r w:rsidR="005A78DE">
        <w:tab/>
      </w:r>
      <w:r w:rsidR="005A78DE">
        <w:rPr>
          <w:sz w:val="20"/>
        </w:rPr>
        <w:t>SP</w:t>
      </w:r>
      <w:r w:rsidR="00BE1440">
        <w:rPr>
          <w:sz w:val="20"/>
        </w:rPr>
        <w:t>00068_</w:t>
      </w:r>
      <w:r w:rsidR="005A78DE">
        <w:rPr>
          <w:sz w:val="20"/>
        </w:rPr>
        <w:t>RR</w:t>
      </w:r>
      <w:r w:rsidR="00BE1440">
        <w:rPr>
          <w:sz w:val="20"/>
        </w:rPr>
        <w:t>_</w:t>
      </w:r>
      <w:r w:rsidR="005A78DE">
        <w:rPr>
          <w:sz w:val="20"/>
        </w:rPr>
        <w:t>UPRR</w:t>
      </w:r>
      <w:r w:rsidR="005A78DE">
        <w:tab/>
        <w:t>Union Pacific Railroad Company Contractor's Agreement and Exhibits</w:t>
      </w:r>
    </w:p>
    <w:p w14:paraId="2552B1F9" w14:textId="77777777" w:rsidR="005A78DE" w:rsidRPr="00C40872" w:rsidRDefault="005A78DE" w:rsidP="00BE1440">
      <w:pPr>
        <w:tabs>
          <w:tab w:val="left" w:pos="432"/>
          <w:tab w:val="left" w:pos="2520"/>
        </w:tabs>
        <w:ind w:left="2520"/>
        <w:rPr>
          <w:b/>
          <w:i/>
          <w:color w:val="FF6600"/>
        </w:rPr>
      </w:pPr>
      <w:r w:rsidRPr="00C40872">
        <w:rPr>
          <w:b/>
          <w:i/>
          <w:color w:val="FF6600"/>
        </w:rPr>
        <w:t>(Use when Union Pacific Railroad is involved)</w:t>
      </w:r>
    </w:p>
    <w:p w14:paraId="70826E14" w14:textId="564BEBA3" w:rsidR="005A78DE" w:rsidRDefault="005A78DE">
      <w:pPr>
        <w:tabs>
          <w:tab w:val="left" w:pos="432"/>
          <w:tab w:val="left" w:pos="1800"/>
        </w:tabs>
        <w:ind w:left="1800" w:hanging="1800"/>
      </w:pPr>
    </w:p>
    <w:p w14:paraId="7A013D4D" w14:textId="096CA6A3" w:rsidR="007B29C3" w:rsidRDefault="009E65E4" w:rsidP="007B29C3">
      <w:pPr>
        <w:tabs>
          <w:tab w:val="left" w:pos="432"/>
          <w:tab w:val="left" w:pos="2520"/>
        </w:tabs>
        <w:ind w:left="2592" w:hanging="2592"/>
      </w:pPr>
      <w:r>
        <w:fldChar w:fldCharType="begin">
          <w:ffData>
            <w:name w:val="SP00069_RR_UPRR_END"/>
            <w:enabled/>
            <w:calcOnExit w:val="0"/>
            <w:exitMacro w:val="XBox_SP00069_RR_UPRR_END"/>
            <w:checkBox>
              <w:sizeAuto/>
              <w:default w:val="0"/>
              <w:checked w:val="0"/>
            </w:checkBox>
          </w:ffData>
        </w:fldChar>
      </w:r>
      <w:bookmarkStart w:id="28" w:name="SP00069_RR_UPRR_END"/>
      <w:r>
        <w:instrText xml:space="preserve"> FORMCHECKBOX </w:instrText>
      </w:r>
      <w:r w:rsidR="00F374DE">
        <w:fldChar w:fldCharType="separate"/>
      </w:r>
      <w:r>
        <w:fldChar w:fldCharType="end"/>
      </w:r>
      <w:bookmarkEnd w:id="28"/>
      <w:r w:rsidR="007B29C3">
        <w:tab/>
      </w:r>
      <w:r w:rsidR="007B29C3">
        <w:rPr>
          <w:sz w:val="20"/>
        </w:rPr>
        <w:t>SP00069_RR_UPRR_END</w:t>
      </w:r>
      <w:r w:rsidR="007B29C3">
        <w:rPr>
          <w:sz w:val="20"/>
        </w:rPr>
        <w:tab/>
      </w:r>
      <w:r w:rsidR="007B29C3">
        <w:tab/>
        <w:t>Union Pacific Railroad Company Contractor Endorsement</w:t>
      </w:r>
    </w:p>
    <w:p w14:paraId="1C99AEFB" w14:textId="77777777" w:rsidR="007B29C3" w:rsidRPr="00C40872" w:rsidRDefault="007B29C3" w:rsidP="007B29C3">
      <w:pPr>
        <w:tabs>
          <w:tab w:val="left" w:pos="432"/>
          <w:tab w:val="left" w:pos="2520"/>
        </w:tabs>
        <w:ind w:left="2520"/>
        <w:rPr>
          <w:b/>
          <w:i/>
          <w:color w:val="FF6600"/>
        </w:rPr>
      </w:pPr>
      <w:r w:rsidRPr="00C40872">
        <w:rPr>
          <w:b/>
          <w:i/>
          <w:color w:val="FF6600"/>
        </w:rPr>
        <w:t>(Use when Union Pacific Railroad is involved)</w:t>
      </w:r>
    </w:p>
    <w:p w14:paraId="399BB112" w14:textId="77777777" w:rsidR="007B29C3" w:rsidRDefault="007B29C3">
      <w:pPr>
        <w:tabs>
          <w:tab w:val="left" w:pos="432"/>
          <w:tab w:val="left" w:pos="1800"/>
        </w:tabs>
        <w:ind w:left="1800" w:hanging="1800"/>
      </w:pPr>
    </w:p>
    <w:p w14:paraId="56C5E030" w14:textId="72BBBCE6" w:rsidR="005A78DE" w:rsidRDefault="00403F3D" w:rsidP="00BE1440">
      <w:pPr>
        <w:tabs>
          <w:tab w:val="left" w:pos="432"/>
          <w:tab w:val="left" w:pos="2520"/>
        </w:tabs>
        <w:ind w:left="2520" w:hanging="2520"/>
      </w:pPr>
      <w:r>
        <w:fldChar w:fldCharType="begin">
          <w:ffData>
            <w:name w:val="SP00084_PAINT_36"/>
            <w:enabled/>
            <w:calcOnExit w:val="0"/>
            <w:exitMacro w:val="XBox_SP00084_PAINT_36"/>
            <w:checkBox>
              <w:sizeAuto/>
              <w:default w:val="0"/>
              <w:checked w:val="0"/>
            </w:checkBox>
          </w:ffData>
        </w:fldChar>
      </w:r>
      <w:bookmarkStart w:id="29" w:name="SP00084_PAINT_36"/>
      <w:r>
        <w:instrText xml:space="preserve"> FORMCHECKBOX </w:instrText>
      </w:r>
      <w:r w:rsidR="00F374DE">
        <w:fldChar w:fldCharType="separate"/>
      </w:r>
      <w:r>
        <w:fldChar w:fldCharType="end"/>
      </w:r>
      <w:bookmarkEnd w:id="29"/>
      <w:r w:rsidR="005A78DE">
        <w:tab/>
      </w:r>
      <w:r w:rsidR="005A78DE">
        <w:rPr>
          <w:sz w:val="20"/>
        </w:rPr>
        <w:t>SP</w:t>
      </w:r>
      <w:r w:rsidR="00BE1440">
        <w:rPr>
          <w:sz w:val="20"/>
        </w:rPr>
        <w:t>00084_</w:t>
      </w:r>
      <w:r w:rsidR="005A78DE">
        <w:rPr>
          <w:sz w:val="20"/>
        </w:rPr>
        <w:t>PAINT 36</w:t>
      </w:r>
      <w:r w:rsidR="005A78DE">
        <w:tab/>
        <w:t>Coating System Warranty and Performance Bond</w:t>
      </w:r>
    </w:p>
    <w:p w14:paraId="00367313" w14:textId="77777777" w:rsidR="005A78DE" w:rsidRPr="00C40872" w:rsidRDefault="005A78DE" w:rsidP="00BE1440">
      <w:pPr>
        <w:tabs>
          <w:tab w:val="left" w:pos="432"/>
          <w:tab w:val="left" w:pos="2520"/>
        </w:tabs>
        <w:ind w:left="2520"/>
        <w:rPr>
          <w:b/>
          <w:color w:val="FF6600"/>
        </w:rPr>
      </w:pPr>
      <w:r w:rsidRPr="00C40872">
        <w:rPr>
          <w:b/>
          <w:i/>
          <w:color w:val="FF6600"/>
        </w:rPr>
        <w:t xml:space="preserve">(Use </w:t>
      </w:r>
      <w:r w:rsidR="001012A8" w:rsidRPr="00C40872">
        <w:rPr>
          <w:b/>
          <w:i/>
          <w:color w:val="FF6600"/>
        </w:rPr>
        <w:t>when</w:t>
      </w:r>
      <w:r w:rsidRPr="00C40872">
        <w:rPr>
          <w:b/>
          <w:i/>
          <w:color w:val="FF6600"/>
        </w:rPr>
        <w:t xml:space="preserve"> 36 month</w:t>
      </w:r>
      <w:r w:rsidR="001012A8" w:rsidRPr="00C40872">
        <w:rPr>
          <w:b/>
          <w:i/>
          <w:color w:val="FF6600"/>
        </w:rPr>
        <w:t xml:space="preserve"> coating system</w:t>
      </w:r>
      <w:r w:rsidRPr="00C40872">
        <w:rPr>
          <w:b/>
          <w:i/>
          <w:color w:val="FF6600"/>
        </w:rPr>
        <w:t xml:space="preserve"> warranty</w:t>
      </w:r>
      <w:r w:rsidR="001012A8" w:rsidRPr="00C40872">
        <w:rPr>
          <w:b/>
          <w:i/>
          <w:color w:val="FF6600"/>
        </w:rPr>
        <w:t xml:space="preserve"> is required in 00594.75.</w:t>
      </w:r>
      <w:r w:rsidRPr="00C40872">
        <w:rPr>
          <w:b/>
          <w:i/>
          <w:color w:val="FF6600"/>
        </w:rPr>
        <w:t>)</w:t>
      </w:r>
    </w:p>
    <w:p w14:paraId="43E94704" w14:textId="77777777" w:rsidR="005A78DE" w:rsidRDefault="005A78DE">
      <w:pPr>
        <w:tabs>
          <w:tab w:val="left" w:pos="432"/>
          <w:tab w:val="left" w:pos="1800"/>
        </w:tabs>
        <w:ind w:left="1800" w:hanging="1800"/>
      </w:pPr>
    </w:p>
    <w:p w14:paraId="67563740" w14:textId="6A0221B2" w:rsidR="005A78DE" w:rsidRDefault="007E3513" w:rsidP="00BE1440">
      <w:pPr>
        <w:tabs>
          <w:tab w:val="left" w:pos="432"/>
          <w:tab w:val="left" w:pos="2520"/>
        </w:tabs>
        <w:ind w:left="2520" w:hanging="2520"/>
      </w:pPr>
      <w:r>
        <w:fldChar w:fldCharType="begin">
          <w:ffData>
            <w:name w:val="SP00088_SIG"/>
            <w:enabled w:val="0"/>
            <w:calcOnExit w:val="0"/>
            <w:exitMacro w:val="XBox_SP00088_SIG"/>
            <w:checkBox>
              <w:sizeAuto/>
              <w:default w:val="1"/>
              <w:checked/>
            </w:checkBox>
          </w:ffData>
        </w:fldChar>
      </w:r>
      <w:r>
        <w:instrText xml:space="preserve"> </w:instrText>
      </w:r>
      <w:bookmarkStart w:id="30" w:name="SP00088_SIG"/>
      <w:r>
        <w:instrText xml:space="preserve">FORMCHECKBOX </w:instrText>
      </w:r>
      <w:r w:rsidR="00F374DE">
        <w:fldChar w:fldCharType="separate"/>
      </w:r>
      <w:r>
        <w:fldChar w:fldCharType="end"/>
      </w:r>
      <w:bookmarkEnd w:id="30"/>
      <w:r w:rsidR="005A78DE">
        <w:tab/>
        <w:t>SP</w:t>
      </w:r>
      <w:r w:rsidR="00BE1440">
        <w:t>00088_</w:t>
      </w:r>
      <w:r w:rsidR="005A78DE">
        <w:t>SIG</w:t>
      </w:r>
      <w:r w:rsidR="005A78DE">
        <w:tab/>
        <w:t>Signature Page</w:t>
      </w:r>
    </w:p>
    <w:p w14:paraId="71926F75" w14:textId="77777777" w:rsidR="005A78DE" w:rsidRDefault="005A78DE"/>
    <w:p w14:paraId="19CADA36" w14:textId="77777777" w:rsidR="005A78DE" w:rsidRDefault="005A78DE"/>
    <w:p w14:paraId="16220317" w14:textId="77777777" w:rsidR="005A78DE" w:rsidRDefault="005A78DE">
      <w:pPr>
        <w:tabs>
          <w:tab w:val="left" w:pos="432"/>
          <w:tab w:val="left" w:pos="1800"/>
        </w:tabs>
        <w:ind w:left="1800" w:hanging="1800"/>
        <w:rPr>
          <w:b/>
        </w:rPr>
      </w:pPr>
      <w:r>
        <w:rPr>
          <w:b/>
        </w:rPr>
        <w:tab/>
        <w:t>GENERAL REQUIREMENTS</w:t>
      </w:r>
    </w:p>
    <w:p w14:paraId="31DD490C" w14:textId="77777777" w:rsidR="005A78DE" w:rsidRDefault="005A78DE">
      <w:pPr>
        <w:tabs>
          <w:tab w:val="left" w:pos="432"/>
          <w:tab w:val="left" w:pos="1800"/>
        </w:tabs>
        <w:ind w:left="1800" w:hanging="1800"/>
      </w:pPr>
    </w:p>
    <w:p w14:paraId="114813F9" w14:textId="453D4874" w:rsidR="005A78DE" w:rsidRDefault="007E3513" w:rsidP="00BE1440">
      <w:pPr>
        <w:tabs>
          <w:tab w:val="left" w:pos="432"/>
          <w:tab w:val="left" w:pos="2520"/>
        </w:tabs>
        <w:ind w:left="2520" w:hanging="2520"/>
      </w:pPr>
      <w:r>
        <w:fldChar w:fldCharType="begin">
          <w:ffData>
            <w:name w:val="SP00092_002"/>
            <w:enabled w:val="0"/>
            <w:calcOnExit w:val="0"/>
            <w:exitMacro w:val="XBox_SP00092_002"/>
            <w:checkBox>
              <w:sizeAuto/>
              <w:default w:val="1"/>
              <w:checked/>
            </w:checkBox>
          </w:ffData>
        </w:fldChar>
      </w:r>
      <w:r>
        <w:instrText xml:space="preserve"> </w:instrText>
      </w:r>
      <w:bookmarkStart w:id="31" w:name="SP00092_002"/>
      <w:r>
        <w:instrText xml:space="preserve">FORMCHECKBOX </w:instrText>
      </w:r>
      <w:r w:rsidR="00F374DE">
        <w:fldChar w:fldCharType="separate"/>
      </w:r>
      <w:r>
        <w:fldChar w:fldCharType="end"/>
      </w:r>
      <w:bookmarkEnd w:id="31"/>
      <w:r w:rsidR="005A78DE">
        <w:tab/>
        <w:t>SP</w:t>
      </w:r>
      <w:r w:rsidR="00BE1440">
        <w:t>00092_</w:t>
      </w:r>
      <w:r w:rsidR="005A78DE">
        <w:t>002</w:t>
      </w:r>
      <w:r w:rsidR="005A78DE">
        <w:tab/>
        <w:t>Special Provisions - Page 1 (Work to be Done)</w:t>
      </w:r>
    </w:p>
    <w:p w14:paraId="1532FD4B" w14:textId="77777777" w:rsidR="005A78DE" w:rsidRDefault="005A78DE">
      <w:pPr>
        <w:tabs>
          <w:tab w:val="left" w:pos="432"/>
          <w:tab w:val="left" w:pos="1800"/>
        </w:tabs>
        <w:ind w:left="1800" w:hanging="1800"/>
      </w:pPr>
    </w:p>
    <w:p w14:paraId="602BE4CF" w14:textId="47F8860B" w:rsidR="005A78DE" w:rsidRDefault="007E3513">
      <w:pPr>
        <w:tabs>
          <w:tab w:val="left" w:pos="432"/>
          <w:tab w:val="left" w:pos="1800"/>
        </w:tabs>
        <w:ind w:left="1800" w:hanging="1800"/>
      </w:pPr>
      <w:r>
        <w:fldChar w:fldCharType="begin">
          <w:ffData>
            <w:name w:val="SP00110"/>
            <w:enabled w:val="0"/>
            <w:calcOnExit w:val="0"/>
            <w:exitMacro w:val="XBox_SP00110"/>
            <w:checkBox>
              <w:sizeAuto/>
              <w:default w:val="1"/>
              <w:checked/>
            </w:checkBox>
          </w:ffData>
        </w:fldChar>
      </w:r>
      <w:r>
        <w:instrText xml:space="preserve"> </w:instrText>
      </w:r>
      <w:bookmarkStart w:id="32" w:name="SP00110"/>
      <w:r>
        <w:instrText xml:space="preserve">FORMCHECKBOX </w:instrText>
      </w:r>
      <w:r w:rsidR="00F374DE">
        <w:fldChar w:fldCharType="separate"/>
      </w:r>
      <w:r>
        <w:fldChar w:fldCharType="end"/>
      </w:r>
      <w:bookmarkEnd w:id="32"/>
      <w:r w:rsidR="005A78DE">
        <w:tab/>
      </w:r>
      <w:r w:rsidR="00F772AC">
        <w:t>SP00</w:t>
      </w:r>
      <w:r w:rsidR="005A78DE">
        <w:t>110</w:t>
      </w:r>
      <w:r w:rsidR="005A78DE">
        <w:tab/>
        <w:t>Organization, Conventions, Abbreviations, and Definitions</w:t>
      </w:r>
    </w:p>
    <w:p w14:paraId="0EF5CCBE" w14:textId="77777777" w:rsidR="005A78DE" w:rsidRDefault="005A78DE">
      <w:pPr>
        <w:tabs>
          <w:tab w:val="left" w:pos="432"/>
          <w:tab w:val="left" w:pos="1800"/>
        </w:tabs>
        <w:ind w:left="1800" w:hanging="1800"/>
      </w:pPr>
    </w:p>
    <w:p w14:paraId="06BC4BF3" w14:textId="0AD65963" w:rsidR="005A78DE" w:rsidRDefault="007E3513">
      <w:pPr>
        <w:tabs>
          <w:tab w:val="left" w:pos="432"/>
          <w:tab w:val="left" w:pos="1800"/>
        </w:tabs>
        <w:ind w:left="1800" w:hanging="1800"/>
      </w:pPr>
      <w:r>
        <w:fldChar w:fldCharType="begin">
          <w:ffData>
            <w:name w:val="SP00120"/>
            <w:enabled w:val="0"/>
            <w:calcOnExit w:val="0"/>
            <w:exitMacro w:val="XBox_SP00120"/>
            <w:checkBox>
              <w:sizeAuto/>
              <w:default w:val="1"/>
              <w:checked/>
            </w:checkBox>
          </w:ffData>
        </w:fldChar>
      </w:r>
      <w:r>
        <w:instrText xml:space="preserve"> </w:instrText>
      </w:r>
      <w:bookmarkStart w:id="33" w:name="SP00120"/>
      <w:r>
        <w:instrText xml:space="preserve">FORMCHECKBOX </w:instrText>
      </w:r>
      <w:r w:rsidR="00F374DE">
        <w:fldChar w:fldCharType="separate"/>
      </w:r>
      <w:r>
        <w:fldChar w:fldCharType="end"/>
      </w:r>
      <w:bookmarkEnd w:id="33"/>
      <w:r w:rsidR="005A78DE">
        <w:tab/>
      </w:r>
      <w:r w:rsidR="00F772AC">
        <w:t>SP00</w:t>
      </w:r>
      <w:r w:rsidR="005A78DE">
        <w:t>120</w:t>
      </w:r>
      <w:r w:rsidR="005A78DE">
        <w:tab/>
        <w:t>Bidding Requirements and Procedures</w:t>
      </w:r>
    </w:p>
    <w:p w14:paraId="00BA623A" w14:textId="77777777" w:rsidR="005A78DE" w:rsidRDefault="005A78DE">
      <w:pPr>
        <w:tabs>
          <w:tab w:val="left" w:pos="432"/>
          <w:tab w:val="left" w:pos="1800"/>
        </w:tabs>
        <w:ind w:left="1800" w:hanging="1800"/>
      </w:pPr>
    </w:p>
    <w:p w14:paraId="09570059" w14:textId="33C0235C" w:rsidR="005A78DE" w:rsidRDefault="007E3513">
      <w:pPr>
        <w:tabs>
          <w:tab w:val="left" w:pos="432"/>
          <w:tab w:val="left" w:pos="1800"/>
        </w:tabs>
        <w:ind w:left="1800" w:hanging="1800"/>
      </w:pPr>
      <w:r>
        <w:fldChar w:fldCharType="begin">
          <w:ffData>
            <w:name w:val="SP00130"/>
            <w:enabled w:val="0"/>
            <w:calcOnExit w:val="0"/>
            <w:exitMacro w:val="XBox_SP00130"/>
            <w:checkBox>
              <w:sizeAuto/>
              <w:default w:val="1"/>
              <w:checked/>
            </w:checkBox>
          </w:ffData>
        </w:fldChar>
      </w:r>
      <w:r>
        <w:instrText xml:space="preserve"> </w:instrText>
      </w:r>
      <w:bookmarkStart w:id="34" w:name="SP00130"/>
      <w:r>
        <w:instrText xml:space="preserve">FORMCHECKBOX </w:instrText>
      </w:r>
      <w:r w:rsidR="00F374DE">
        <w:fldChar w:fldCharType="separate"/>
      </w:r>
      <w:r>
        <w:fldChar w:fldCharType="end"/>
      </w:r>
      <w:bookmarkEnd w:id="34"/>
      <w:r w:rsidR="005A78DE">
        <w:tab/>
      </w:r>
      <w:r w:rsidR="00F772AC">
        <w:t>SP00</w:t>
      </w:r>
      <w:r w:rsidR="005A78DE">
        <w:t>130</w:t>
      </w:r>
      <w:r w:rsidR="005A78DE">
        <w:tab/>
        <w:t>Award and Execution of Contract</w:t>
      </w:r>
    </w:p>
    <w:p w14:paraId="69B50F6D" w14:textId="77777777" w:rsidR="005A78DE" w:rsidRDefault="005A78DE">
      <w:pPr>
        <w:tabs>
          <w:tab w:val="left" w:pos="432"/>
          <w:tab w:val="left" w:pos="1800"/>
        </w:tabs>
        <w:ind w:left="1800" w:hanging="1800"/>
      </w:pPr>
    </w:p>
    <w:p w14:paraId="621DBDAC" w14:textId="01C80115" w:rsidR="005A78DE" w:rsidRDefault="007E3513">
      <w:pPr>
        <w:tabs>
          <w:tab w:val="left" w:pos="432"/>
          <w:tab w:val="left" w:pos="1800"/>
        </w:tabs>
        <w:ind w:left="1800" w:hanging="1800"/>
      </w:pPr>
      <w:r>
        <w:fldChar w:fldCharType="begin">
          <w:ffData>
            <w:name w:val="SP00140"/>
            <w:enabled w:val="0"/>
            <w:calcOnExit w:val="0"/>
            <w:exitMacro w:val="XBox_SP00140"/>
            <w:checkBox>
              <w:sizeAuto/>
              <w:default w:val="1"/>
              <w:checked/>
            </w:checkBox>
          </w:ffData>
        </w:fldChar>
      </w:r>
      <w:r>
        <w:instrText xml:space="preserve"> </w:instrText>
      </w:r>
      <w:bookmarkStart w:id="35" w:name="SP00140"/>
      <w:r>
        <w:instrText xml:space="preserve">FORMCHECKBOX </w:instrText>
      </w:r>
      <w:r w:rsidR="00F374DE">
        <w:fldChar w:fldCharType="separate"/>
      </w:r>
      <w:r>
        <w:fldChar w:fldCharType="end"/>
      </w:r>
      <w:bookmarkEnd w:id="35"/>
      <w:r w:rsidR="005A78DE">
        <w:tab/>
      </w:r>
      <w:r w:rsidR="00F772AC">
        <w:t>SP00</w:t>
      </w:r>
      <w:r w:rsidR="005A78DE">
        <w:t>140</w:t>
      </w:r>
      <w:r w:rsidR="005A78DE">
        <w:tab/>
        <w:t>Scope of Work</w:t>
      </w:r>
    </w:p>
    <w:p w14:paraId="2A025563" w14:textId="77777777" w:rsidR="005A78DE" w:rsidRDefault="005A78DE">
      <w:pPr>
        <w:tabs>
          <w:tab w:val="left" w:pos="432"/>
          <w:tab w:val="left" w:pos="1800"/>
        </w:tabs>
        <w:ind w:left="1800" w:hanging="1800"/>
      </w:pPr>
    </w:p>
    <w:p w14:paraId="36929201" w14:textId="193E6AEF" w:rsidR="005A78DE" w:rsidRPr="00B96B6B" w:rsidRDefault="007E3513" w:rsidP="00882537">
      <w:pPr>
        <w:tabs>
          <w:tab w:val="left" w:pos="432"/>
          <w:tab w:val="left" w:pos="1800"/>
        </w:tabs>
        <w:ind w:left="1800" w:hanging="1800"/>
        <w:rPr>
          <w:b/>
          <w:i/>
        </w:rPr>
      </w:pPr>
      <w:r>
        <w:fldChar w:fldCharType="begin">
          <w:ffData>
            <w:name w:val="SP00150"/>
            <w:enabled w:val="0"/>
            <w:calcOnExit/>
            <w:exitMacro w:val="XBox_SP00150"/>
            <w:checkBox>
              <w:sizeAuto/>
              <w:default w:val="1"/>
              <w:checked/>
            </w:checkBox>
          </w:ffData>
        </w:fldChar>
      </w:r>
      <w:r>
        <w:instrText xml:space="preserve"> </w:instrText>
      </w:r>
      <w:bookmarkStart w:id="36" w:name="SP00150"/>
      <w:r>
        <w:instrText xml:space="preserve">FORMCHECKBOX </w:instrText>
      </w:r>
      <w:r w:rsidR="00F374DE">
        <w:fldChar w:fldCharType="separate"/>
      </w:r>
      <w:r>
        <w:fldChar w:fldCharType="end"/>
      </w:r>
      <w:bookmarkEnd w:id="36"/>
      <w:r w:rsidR="005A78DE">
        <w:tab/>
      </w:r>
      <w:r w:rsidR="00F772AC">
        <w:t>SP00</w:t>
      </w:r>
      <w:r w:rsidR="005A78DE">
        <w:t>150</w:t>
      </w:r>
      <w:r w:rsidR="005A78DE">
        <w:tab/>
        <w:t>Control of Work</w:t>
      </w:r>
      <w:r w:rsidR="00882537">
        <w:t xml:space="preserve"> </w:t>
      </w:r>
    </w:p>
    <w:p w14:paraId="2FF7FE71" w14:textId="77777777" w:rsidR="005A78DE" w:rsidRDefault="005A78DE">
      <w:pPr>
        <w:tabs>
          <w:tab w:val="left" w:pos="432"/>
          <w:tab w:val="left" w:pos="1800"/>
        </w:tabs>
        <w:ind w:left="1800" w:hanging="1800"/>
      </w:pPr>
    </w:p>
    <w:p w14:paraId="57E8F2DE" w14:textId="2AA7D440" w:rsidR="005A78DE" w:rsidRPr="00882537" w:rsidRDefault="007E3513" w:rsidP="00BE1440">
      <w:pPr>
        <w:tabs>
          <w:tab w:val="left" w:pos="432"/>
          <w:tab w:val="left" w:pos="1890"/>
        </w:tabs>
        <w:ind w:left="1800" w:hanging="1800"/>
        <w:rPr>
          <w:b/>
          <w:i/>
          <w:color w:val="FF6600"/>
        </w:rPr>
      </w:pPr>
      <w:r>
        <w:fldChar w:fldCharType="begin">
          <w:ffData>
            <w:name w:val="SP00160"/>
            <w:enabled w:val="0"/>
            <w:calcOnExit w:val="0"/>
            <w:exitMacro w:val="XBox_SP00160"/>
            <w:checkBox>
              <w:sizeAuto/>
              <w:default w:val="1"/>
              <w:checked/>
            </w:checkBox>
          </w:ffData>
        </w:fldChar>
      </w:r>
      <w:r>
        <w:instrText xml:space="preserve"> </w:instrText>
      </w:r>
      <w:bookmarkStart w:id="37" w:name="SP00160"/>
      <w:r>
        <w:instrText xml:space="preserve">FORMCHECKBOX </w:instrText>
      </w:r>
      <w:r w:rsidR="00F374DE">
        <w:fldChar w:fldCharType="separate"/>
      </w:r>
      <w:r>
        <w:fldChar w:fldCharType="end"/>
      </w:r>
      <w:bookmarkEnd w:id="37"/>
      <w:r w:rsidR="005A78DE">
        <w:tab/>
      </w:r>
      <w:r w:rsidR="00F772AC">
        <w:t>SP00</w:t>
      </w:r>
      <w:r w:rsidR="005A78DE">
        <w:t>160</w:t>
      </w:r>
      <w:r w:rsidR="005A78DE">
        <w:tab/>
        <w:t>Source of Materials</w:t>
      </w:r>
      <w:r w:rsidR="00882537">
        <w:t xml:space="preserve"> </w:t>
      </w:r>
      <w:r w:rsidR="00882537">
        <w:rPr>
          <w:b/>
          <w:i/>
          <w:color w:val="FF6600"/>
        </w:rPr>
        <w:t xml:space="preserve">(Requires SP00235 </w:t>
      </w:r>
      <w:r w:rsidR="001012A8">
        <w:rPr>
          <w:b/>
          <w:i/>
          <w:color w:val="FF6600"/>
        </w:rPr>
        <w:t xml:space="preserve">when </w:t>
      </w:r>
      <w:r w:rsidR="00882537">
        <w:rPr>
          <w:b/>
          <w:i/>
          <w:color w:val="FF6600"/>
        </w:rPr>
        <w:t>Agency-furnished material sources</w:t>
      </w:r>
      <w:r w:rsidR="001012A8">
        <w:rPr>
          <w:b/>
          <w:i/>
          <w:color w:val="FF6600"/>
        </w:rPr>
        <w:t xml:space="preserve"> are used</w:t>
      </w:r>
      <w:r w:rsidR="00882537">
        <w:rPr>
          <w:b/>
          <w:i/>
          <w:color w:val="FF6600"/>
        </w:rPr>
        <w:t>.)</w:t>
      </w:r>
    </w:p>
    <w:p w14:paraId="1EBA02DF" w14:textId="77777777" w:rsidR="005A78DE" w:rsidRDefault="005A78DE">
      <w:pPr>
        <w:tabs>
          <w:tab w:val="left" w:pos="432"/>
          <w:tab w:val="left" w:pos="1800"/>
        </w:tabs>
        <w:ind w:left="1800" w:hanging="1800"/>
      </w:pPr>
    </w:p>
    <w:p w14:paraId="610CDEC8" w14:textId="571BD27A" w:rsidR="005A78DE" w:rsidRDefault="007E3513">
      <w:pPr>
        <w:tabs>
          <w:tab w:val="left" w:pos="432"/>
          <w:tab w:val="left" w:pos="1800"/>
        </w:tabs>
        <w:ind w:left="1800" w:hanging="1800"/>
      </w:pPr>
      <w:r>
        <w:fldChar w:fldCharType="begin">
          <w:ffData>
            <w:name w:val="SP00165"/>
            <w:enabled w:val="0"/>
            <w:calcOnExit w:val="0"/>
            <w:exitMacro w:val="XBox_SP00165"/>
            <w:checkBox>
              <w:sizeAuto/>
              <w:default w:val="1"/>
              <w:checked/>
            </w:checkBox>
          </w:ffData>
        </w:fldChar>
      </w:r>
      <w:bookmarkStart w:id="38" w:name="SP00165"/>
      <w:r>
        <w:instrText xml:space="preserve"> FORMCHECKBOX </w:instrText>
      </w:r>
      <w:r w:rsidR="00F374DE">
        <w:fldChar w:fldCharType="separate"/>
      </w:r>
      <w:r>
        <w:fldChar w:fldCharType="end"/>
      </w:r>
      <w:bookmarkEnd w:id="38"/>
      <w:r w:rsidR="005A78DE">
        <w:tab/>
      </w:r>
      <w:r w:rsidR="00F772AC">
        <w:t>SP00</w:t>
      </w:r>
      <w:r w:rsidR="005A78DE">
        <w:t>165</w:t>
      </w:r>
      <w:r w:rsidR="005A78DE">
        <w:tab/>
        <w:t>Quality of Materials</w:t>
      </w:r>
    </w:p>
    <w:p w14:paraId="45CB7A38" w14:textId="77777777" w:rsidR="005A78DE" w:rsidRDefault="005A78DE">
      <w:pPr>
        <w:tabs>
          <w:tab w:val="left" w:pos="432"/>
          <w:tab w:val="left" w:pos="1800"/>
        </w:tabs>
        <w:ind w:left="1800" w:hanging="1800"/>
      </w:pPr>
    </w:p>
    <w:p w14:paraId="2A1C8ED6" w14:textId="323BE7F6" w:rsidR="005A78DE" w:rsidRDefault="007E3513">
      <w:pPr>
        <w:tabs>
          <w:tab w:val="left" w:pos="432"/>
          <w:tab w:val="left" w:pos="1800"/>
        </w:tabs>
        <w:ind w:left="1800" w:hanging="1800"/>
      </w:pPr>
      <w:r>
        <w:fldChar w:fldCharType="begin">
          <w:ffData>
            <w:name w:val="SP00170"/>
            <w:enabled w:val="0"/>
            <w:calcOnExit w:val="0"/>
            <w:exitMacro w:val="XBox_SP00170"/>
            <w:checkBox>
              <w:sizeAuto/>
              <w:default w:val="1"/>
              <w:checked/>
            </w:checkBox>
          </w:ffData>
        </w:fldChar>
      </w:r>
      <w:bookmarkStart w:id="39" w:name="SP00170"/>
      <w:r>
        <w:instrText xml:space="preserve"> FORMCHECKBOX </w:instrText>
      </w:r>
      <w:r w:rsidR="00F374DE">
        <w:fldChar w:fldCharType="separate"/>
      </w:r>
      <w:r>
        <w:fldChar w:fldCharType="end"/>
      </w:r>
      <w:bookmarkEnd w:id="39"/>
      <w:r w:rsidR="005A78DE">
        <w:tab/>
      </w:r>
      <w:r w:rsidR="00F772AC">
        <w:t>SP00</w:t>
      </w:r>
      <w:r w:rsidR="005A78DE">
        <w:t>170</w:t>
      </w:r>
      <w:r w:rsidR="005A78DE">
        <w:tab/>
        <w:t>Legal Relations and Responsibilities</w:t>
      </w:r>
    </w:p>
    <w:p w14:paraId="24A06F13" w14:textId="77777777" w:rsidR="005A78DE" w:rsidRDefault="005A78DE">
      <w:pPr>
        <w:tabs>
          <w:tab w:val="left" w:pos="432"/>
          <w:tab w:val="left" w:pos="1800"/>
        </w:tabs>
        <w:ind w:left="1800" w:hanging="1800"/>
      </w:pPr>
    </w:p>
    <w:p w14:paraId="39D202BF" w14:textId="61EA1107" w:rsidR="005A78DE" w:rsidRDefault="007E3513">
      <w:pPr>
        <w:tabs>
          <w:tab w:val="left" w:pos="432"/>
          <w:tab w:val="left" w:pos="1800"/>
        </w:tabs>
        <w:ind w:left="1800" w:hanging="1800"/>
      </w:pPr>
      <w:r>
        <w:fldChar w:fldCharType="begin">
          <w:ffData>
            <w:name w:val="SP00180"/>
            <w:enabled w:val="0"/>
            <w:calcOnExit w:val="0"/>
            <w:exitMacro w:val="XBox_SP00180"/>
            <w:checkBox>
              <w:sizeAuto/>
              <w:default w:val="1"/>
              <w:checked/>
            </w:checkBox>
          </w:ffData>
        </w:fldChar>
      </w:r>
      <w:bookmarkStart w:id="40" w:name="SP00180"/>
      <w:r>
        <w:instrText xml:space="preserve"> FORMCHECKBOX </w:instrText>
      </w:r>
      <w:r w:rsidR="00F374DE">
        <w:fldChar w:fldCharType="separate"/>
      </w:r>
      <w:r>
        <w:fldChar w:fldCharType="end"/>
      </w:r>
      <w:bookmarkEnd w:id="40"/>
      <w:r w:rsidR="005A78DE">
        <w:tab/>
      </w:r>
      <w:r w:rsidR="00F772AC">
        <w:t>SP00</w:t>
      </w:r>
      <w:r w:rsidR="005A78DE">
        <w:t>180</w:t>
      </w:r>
      <w:r w:rsidR="005A78DE">
        <w:tab/>
        <w:t>Prosecution and Progress</w:t>
      </w:r>
    </w:p>
    <w:p w14:paraId="48C020DE" w14:textId="77777777" w:rsidR="005A78DE" w:rsidRDefault="005A78DE">
      <w:pPr>
        <w:tabs>
          <w:tab w:val="left" w:pos="432"/>
          <w:tab w:val="left" w:pos="1800"/>
        </w:tabs>
        <w:ind w:left="1800" w:hanging="1800"/>
      </w:pPr>
    </w:p>
    <w:p w14:paraId="0DB9C96E" w14:textId="5E3BA14A" w:rsidR="005A78DE" w:rsidRDefault="007E3513">
      <w:pPr>
        <w:tabs>
          <w:tab w:val="left" w:pos="432"/>
          <w:tab w:val="left" w:pos="1800"/>
        </w:tabs>
        <w:ind w:left="1800" w:hanging="1800"/>
      </w:pPr>
      <w:r>
        <w:fldChar w:fldCharType="begin">
          <w:ffData>
            <w:name w:val="SP00190"/>
            <w:enabled w:val="0"/>
            <w:calcOnExit w:val="0"/>
            <w:exitMacro w:val="XBox_SP00190"/>
            <w:checkBox>
              <w:sizeAuto/>
              <w:default w:val="1"/>
              <w:checked/>
            </w:checkBox>
          </w:ffData>
        </w:fldChar>
      </w:r>
      <w:bookmarkStart w:id="41" w:name="SP00190"/>
      <w:r>
        <w:instrText xml:space="preserve"> FORMCHECKBOX </w:instrText>
      </w:r>
      <w:r w:rsidR="00F374DE">
        <w:fldChar w:fldCharType="separate"/>
      </w:r>
      <w:r>
        <w:fldChar w:fldCharType="end"/>
      </w:r>
      <w:bookmarkEnd w:id="41"/>
      <w:r w:rsidR="005A78DE">
        <w:tab/>
      </w:r>
      <w:r w:rsidR="00F772AC">
        <w:t>SP00</w:t>
      </w:r>
      <w:r w:rsidR="005A78DE">
        <w:t>190</w:t>
      </w:r>
      <w:r w:rsidR="005A78DE">
        <w:tab/>
        <w:t>Measurement of Pay Quantities</w:t>
      </w:r>
    </w:p>
    <w:p w14:paraId="2B714034" w14:textId="77777777" w:rsidR="005A78DE" w:rsidRDefault="005A78DE">
      <w:pPr>
        <w:tabs>
          <w:tab w:val="left" w:pos="432"/>
          <w:tab w:val="left" w:pos="1800"/>
        </w:tabs>
        <w:ind w:left="1800" w:hanging="1800"/>
      </w:pPr>
    </w:p>
    <w:p w14:paraId="32B8CA0E" w14:textId="233D1777" w:rsidR="005A78DE" w:rsidRDefault="007E3513">
      <w:pPr>
        <w:tabs>
          <w:tab w:val="left" w:pos="432"/>
          <w:tab w:val="left" w:pos="1800"/>
        </w:tabs>
        <w:ind w:left="1800" w:hanging="1800"/>
      </w:pPr>
      <w:r>
        <w:fldChar w:fldCharType="begin">
          <w:ffData>
            <w:name w:val="SP00195"/>
            <w:enabled w:val="0"/>
            <w:calcOnExit w:val="0"/>
            <w:exitMacro w:val="XBox_SP00195"/>
            <w:checkBox>
              <w:sizeAuto/>
              <w:default w:val="1"/>
              <w:checked/>
            </w:checkBox>
          </w:ffData>
        </w:fldChar>
      </w:r>
      <w:r>
        <w:instrText xml:space="preserve"> </w:instrText>
      </w:r>
      <w:bookmarkStart w:id="42" w:name="SP00195"/>
      <w:r>
        <w:instrText xml:space="preserve">FORMCHECKBOX </w:instrText>
      </w:r>
      <w:r w:rsidR="00F374DE">
        <w:fldChar w:fldCharType="separate"/>
      </w:r>
      <w:r>
        <w:fldChar w:fldCharType="end"/>
      </w:r>
      <w:bookmarkEnd w:id="42"/>
      <w:r w:rsidR="005A78DE">
        <w:tab/>
      </w:r>
      <w:r w:rsidR="00F772AC">
        <w:t>SP00</w:t>
      </w:r>
      <w:r w:rsidR="005A78DE">
        <w:t>195</w:t>
      </w:r>
      <w:r w:rsidR="005A78DE">
        <w:tab/>
        <w:t>Payment</w:t>
      </w:r>
    </w:p>
    <w:p w14:paraId="762C59A4" w14:textId="77777777" w:rsidR="005A78DE" w:rsidRDefault="005A78DE">
      <w:pPr>
        <w:tabs>
          <w:tab w:val="left" w:pos="432"/>
          <w:tab w:val="left" w:pos="1800"/>
        </w:tabs>
        <w:ind w:left="1800" w:hanging="1800"/>
      </w:pPr>
    </w:p>
    <w:p w14:paraId="1E77F1A0" w14:textId="6F43FBAD" w:rsidR="005A78DE" w:rsidRDefault="007E3513">
      <w:pPr>
        <w:tabs>
          <w:tab w:val="left" w:pos="432"/>
          <w:tab w:val="left" w:pos="1800"/>
        </w:tabs>
        <w:ind w:left="1800" w:hanging="1800"/>
      </w:pPr>
      <w:r>
        <w:fldChar w:fldCharType="begin">
          <w:ffData>
            <w:name w:val="SP00196"/>
            <w:enabled w:val="0"/>
            <w:calcOnExit w:val="0"/>
            <w:exitMacro w:val="XBox_SP00196"/>
            <w:checkBox>
              <w:sizeAuto/>
              <w:default w:val="1"/>
              <w:checked/>
            </w:checkBox>
          </w:ffData>
        </w:fldChar>
      </w:r>
      <w:r>
        <w:instrText xml:space="preserve"> </w:instrText>
      </w:r>
      <w:bookmarkStart w:id="43" w:name="SP00196"/>
      <w:r>
        <w:instrText xml:space="preserve">FORMCHECKBOX </w:instrText>
      </w:r>
      <w:r w:rsidR="00F374DE">
        <w:fldChar w:fldCharType="separate"/>
      </w:r>
      <w:r>
        <w:fldChar w:fldCharType="end"/>
      </w:r>
      <w:bookmarkEnd w:id="43"/>
      <w:r w:rsidR="005A78DE">
        <w:tab/>
      </w:r>
      <w:r w:rsidR="00F772AC">
        <w:t>SP00</w:t>
      </w:r>
      <w:r w:rsidR="005A78DE">
        <w:t>196</w:t>
      </w:r>
      <w:r w:rsidR="005A78DE">
        <w:tab/>
        <w:t>Payment for Extra Work</w:t>
      </w:r>
    </w:p>
    <w:p w14:paraId="7A7D4324" w14:textId="77777777" w:rsidR="005A78DE" w:rsidRDefault="005A78DE">
      <w:pPr>
        <w:tabs>
          <w:tab w:val="left" w:pos="432"/>
          <w:tab w:val="left" w:pos="1800"/>
        </w:tabs>
        <w:ind w:left="1800" w:hanging="1800"/>
      </w:pPr>
    </w:p>
    <w:p w14:paraId="3285A8E0" w14:textId="10077C5F" w:rsidR="005A78DE" w:rsidRDefault="007E3513">
      <w:pPr>
        <w:tabs>
          <w:tab w:val="left" w:pos="432"/>
          <w:tab w:val="left" w:pos="1800"/>
        </w:tabs>
        <w:ind w:left="1800" w:hanging="1800"/>
      </w:pPr>
      <w:r>
        <w:fldChar w:fldCharType="begin">
          <w:ffData>
            <w:name w:val="SP00197"/>
            <w:enabled w:val="0"/>
            <w:calcOnExit w:val="0"/>
            <w:exitMacro w:val="XBox_SP00197"/>
            <w:checkBox>
              <w:sizeAuto/>
              <w:default w:val="1"/>
              <w:checked/>
            </w:checkBox>
          </w:ffData>
        </w:fldChar>
      </w:r>
      <w:r>
        <w:instrText xml:space="preserve"> </w:instrText>
      </w:r>
      <w:bookmarkStart w:id="44" w:name="SP00197"/>
      <w:r>
        <w:instrText xml:space="preserve">FORMCHECKBOX </w:instrText>
      </w:r>
      <w:r w:rsidR="00F374DE">
        <w:fldChar w:fldCharType="separate"/>
      </w:r>
      <w:r>
        <w:fldChar w:fldCharType="end"/>
      </w:r>
      <w:bookmarkEnd w:id="44"/>
      <w:r w:rsidR="005A78DE">
        <w:tab/>
      </w:r>
      <w:r w:rsidR="00F772AC">
        <w:t>SP00</w:t>
      </w:r>
      <w:r w:rsidR="005A78DE">
        <w:t>197</w:t>
      </w:r>
      <w:r w:rsidR="005A78DE">
        <w:tab/>
        <w:t>Payment for Force Account Work</w:t>
      </w:r>
    </w:p>
    <w:p w14:paraId="4CAC6953" w14:textId="77777777" w:rsidR="005A78DE" w:rsidRDefault="005A78DE">
      <w:pPr>
        <w:tabs>
          <w:tab w:val="left" w:pos="432"/>
          <w:tab w:val="left" w:pos="1800"/>
        </w:tabs>
        <w:ind w:left="1800" w:hanging="1800"/>
      </w:pPr>
    </w:p>
    <w:p w14:paraId="0D5167BA" w14:textId="142F8718" w:rsidR="005A78DE" w:rsidRDefault="007E3513">
      <w:pPr>
        <w:tabs>
          <w:tab w:val="left" w:pos="432"/>
          <w:tab w:val="left" w:pos="1800"/>
        </w:tabs>
        <w:ind w:left="1800" w:hanging="1800"/>
      </w:pPr>
      <w:r>
        <w:fldChar w:fldCharType="begin">
          <w:ffData>
            <w:name w:val="SP00199"/>
            <w:enabled w:val="0"/>
            <w:calcOnExit w:val="0"/>
            <w:exitMacro w:val="XBox_SP00199"/>
            <w:checkBox>
              <w:sizeAuto/>
              <w:default w:val="1"/>
              <w:checked/>
            </w:checkBox>
          </w:ffData>
        </w:fldChar>
      </w:r>
      <w:r>
        <w:instrText xml:space="preserve"> </w:instrText>
      </w:r>
      <w:bookmarkStart w:id="45" w:name="SP00199"/>
      <w:r>
        <w:instrText xml:space="preserve">FORMCHECKBOX </w:instrText>
      </w:r>
      <w:r w:rsidR="00F374DE">
        <w:fldChar w:fldCharType="separate"/>
      </w:r>
      <w:r>
        <w:fldChar w:fldCharType="end"/>
      </w:r>
      <w:bookmarkEnd w:id="45"/>
      <w:r w:rsidR="005A78DE">
        <w:tab/>
      </w:r>
      <w:r w:rsidR="00F772AC">
        <w:t>SP00</w:t>
      </w:r>
      <w:r w:rsidR="005A78DE">
        <w:t>199</w:t>
      </w:r>
      <w:r w:rsidR="005A78DE">
        <w:tab/>
        <w:t>Disagreements, Protests</w:t>
      </w:r>
      <w:r w:rsidR="00854484">
        <w:t>,</w:t>
      </w:r>
      <w:r w:rsidR="005A78DE">
        <w:t xml:space="preserve"> and Claims</w:t>
      </w:r>
    </w:p>
    <w:p w14:paraId="0705047E" w14:textId="77777777" w:rsidR="005A78DE" w:rsidRDefault="005A78DE"/>
    <w:p w14:paraId="668A18E8" w14:textId="77777777" w:rsidR="005A78DE" w:rsidRDefault="005A78DE"/>
    <w:p w14:paraId="5AEA72E4" w14:textId="77777777" w:rsidR="005A78DE" w:rsidRDefault="005A78DE">
      <w:pPr>
        <w:rPr>
          <w:b/>
        </w:rPr>
      </w:pPr>
      <w:r>
        <w:rPr>
          <w:b/>
        </w:rPr>
        <w:tab/>
        <w:t>TEMPORARY FEATURES AND APPURTENANCES</w:t>
      </w:r>
    </w:p>
    <w:p w14:paraId="6F468345" w14:textId="77777777" w:rsidR="005A78DE" w:rsidRDefault="005A78DE">
      <w:pPr>
        <w:tabs>
          <w:tab w:val="left" w:pos="432"/>
          <w:tab w:val="left" w:pos="1800"/>
        </w:tabs>
        <w:ind w:left="1800" w:hanging="1800"/>
      </w:pPr>
    </w:p>
    <w:p w14:paraId="7F26E43A" w14:textId="5D98EE4A" w:rsidR="005A78DE" w:rsidRDefault="00FA15F8">
      <w:pPr>
        <w:tabs>
          <w:tab w:val="left" w:pos="432"/>
          <w:tab w:val="left" w:pos="1800"/>
        </w:tabs>
        <w:ind w:left="1800" w:hanging="1800"/>
      </w:pPr>
      <w:r>
        <w:fldChar w:fldCharType="begin">
          <w:ffData>
            <w:name w:val="SP00205"/>
            <w:enabled/>
            <w:calcOnExit w:val="0"/>
            <w:exitMacro w:val="XBox_SP00205"/>
            <w:checkBox>
              <w:sizeAuto/>
              <w:default w:val="1"/>
              <w:checked w:val="0"/>
            </w:checkBox>
          </w:ffData>
        </w:fldChar>
      </w:r>
      <w:bookmarkStart w:id="46" w:name="SP00205"/>
      <w:r>
        <w:instrText xml:space="preserve"> FORMCHECKBOX </w:instrText>
      </w:r>
      <w:r w:rsidR="00F374DE">
        <w:fldChar w:fldCharType="separate"/>
      </w:r>
      <w:r>
        <w:fldChar w:fldCharType="end"/>
      </w:r>
      <w:bookmarkEnd w:id="46"/>
      <w:r w:rsidR="005A78DE">
        <w:tab/>
      </w:r>
      <w:r w:rsidR="00F772AC">
        <w:t>SP00</w:t>
      </w:r>
      <w:r w:rsidR="005A78DE">
        <w:t>205</w:t>
      </w:r>
      <w:r w:rsidR="005A78DE">
        <w:tab/>
        <w:t>Field Laboratory, Weighhouse, Etc.</w:t>
      </w:r>
    </w:p>
    <w:p w14:paraId="120E7025" w14:textId="77777777" w:rsidR="005A78DE" w:rsidRDefault="005A78DE">
      <w:pPr>
        <w:tabs>
          <w:tab w:val="left" w:pos="432"/>
          <w:tab w:val="left" w:pos="1800"/>
        </w:tabs>
        <w:ind w:left="1800" w:hanging="1800"/>
      </w:pPr>
    </w:p>
    <w:p w14:paraId="4EF104A5" w14:textId="04C54505" w:rsidR="005A78DE" w:rsidRDefault="007E3513">
      <w:pPr>
        <w:tabs>
          <w:tab w:val="left" w:pos="432"/>
          <w:tab w:val="left" w:pos="1800"/>
        </w:tabs>
        <w:ind w:left="1800" w:hanging="1800"/>
      </w:pPr>
      <w:r>
        <w:fldChar w:fldCharType="begin">
          <w:ffData>
            <w:name w:val="SP00210"/>
            <w:enabled w:val="0"/>
            <w:calcOnExit w:val="0"/>
            <w:exitMacro w:val="XBox_SP00210"/>
            <w:checkBox>
              <w:sizeAuto/>
              <w:default w:val="1"/>
              <w:checked/>
            </w:checkBox>
          </w:ffData>
        </w:fldChar>
      </w:r>
      <w:r>
        <w:instrText xml:space="preserve"> </w:instrText>
      </w:r>
      <w:bookmarkStart w:id="47" w:name="SP00210"/>
      <w:r>
        <w:instrText xml:space="preserve">FORMCHECKBOX </w:instrText>
      </w:r>
      <w:r w:rsidR="00F374DE">
        <w:fldChar w:fldCharType="separate"/>
      </w:r>
      <w:r>
        <w:fldChar w:fldCharType="end"/>
      </w:r>
      <w:bookmarkEnd w:id="47"/>
      <w:r w:rsidR="005A78DE">
        <w:tab/>
      </w:r>
      <w:r w:rsidR="00F772AC">
        <w:t>SP00</w:t>
      </w:r>
      <w:r w:rsidR="005A78DE">
        <w:t>210</w:t>
      </w:r>
      <w:r w:rsidR="005A78DE">
        <w:tab/>
        <w:t>Mobilization</w:t>
      </w:r>
    </w:p>
    <w:p w14:paraId="0F4C198B" w14:textId="77777777" w:rsidR="005A78DE" w:rsidRDefault="005A78DE">
      <w:pPr>
        <w:tabs>
          <w:tab w:val="left" w:pos="432"/>
          <w:tab w:val="left" w:pos="1800"/>
        </w:tabs>
        <w:ind w:left="1800" w:hanging="1800"/>
      </w:pPr>
    </w:p>
    <w:p w14:paraId="757C96AD" w14:textId="4CC6F892" w:rsidR="005A78DE" w:rsidRDefault="00A30366">
      <w:pPr>
        <w:tabs>
          <w:tab w:val="left" w:pos="432"/>
          <w:tab w:val="left" w:pos="1800"/>
        </w:tabs>
        <w:ind w:left="1800" w:hanging="1800"/>
      </w:pPr>
      <w:r>
        <w:fldChar w:fldCharType="begin">
          <w:ffData>
            <w:name w:val="SP00220"/>
            <w:enabled w:val="0"/>
            <w:calcOnExit w:val="0"/>
            <w:exitMacro w:val="XBox_SP00220"/>
            <w:checkBox>
              <w:sizeAuto/>
              <w:default w:val="1"/>
              <w:checked/>
            </w:checkBox>
          </w:ffData>
        </w:fldChar>
      </w:r>
      <w:bookmarkStart w:id="48" w:name="SP00220"/>
      <w:r>
        <w:instrText xml:space="preserve"> FORMCHECKBOX </w:instrText>
      </w:r>
      <w:r w:rsidR="00F374DE">
        <w:fldChar w:fldCharType="separate"/>
      </w:r>
      <w:r>
        <w:fldChar w:fldCharType="end"/>
      </w:r>
      <w:bookmarkEnd w:id="48"/>
      <w:r w:rsidR="005A78DE">
        <w:tab/>
      </w:r>
      <w:r w:rsidR="00F772AC">
        <w:t>SP00</w:t>
      </w:r>
      <w:r w:rsidR="005A78DE">
        <w:t>220</w:t>
      </w:r>
      <w:r w:rsidR="005A78DE">
        <w:tab/>
        <w:t>Accommodations for Public Traffic</w:t>
      </w:r>
    </w:p>
    <w:p w14:paraId="47AD58FE" w14:textId="77777777" w:rsidR="00B34357" w:rsidRDefault="00B34357">
      <w:pPr>
        <w:tabs>
          <w:tab w:val="left" w:pos="432"/>
          <w:tab w:val="left" w:pos="1800"/>
        </w:tabs>
        <w:ind w:left="1800" w:hanging="1800"/>
      </w:pPr>
    </w:p>
    <w:p w14:paraId="603BE2B6" w14:textId="55FD7949" w:rsidR="00B34357" w:rsidRDefault="00B3031E" w:rsidP="00B34357">
      <w:pPr>
        <w:tabs>
          <w:tab w:val="left" w:pos="432"/>
          <w:tab w:val="left" w:pos="1800"/>
        </w:tabs>
        <w:ind w:left="1800" w:hanging="1800"/>
      </w:pPr>
      <w:r>
        <w:fldChar w:fldCharType="begin">
          <w:ffData>
            <w:name w:val="SP00221"/>
            <w:enabled w:val="0"/>
            <w:calcOnExit w:val="0"/>
            <w:exitMacro w:val="XBox_SP00221"/>
            <w:checkBox>
              <w:sizeAuto/>
              <w:default w:val="1"/>
              <w:checked/>
            </w:checkBox>
          </w:ffData>
        </w:fldChar>
      </w:r>
      <w:bookmarkStart w:id="49" w:name="SP00221"/>
      <w:r>
        <w:instrText xml:space="preserve"> FORMCHECKBOX </w:instrText>
      </w:r>
      <w:r w:rsidR="00F374DE">
        <w:fldChar w:fldCharType="separate"/>
      </w:r>
      <w:r>
        <w:fldChar w:fldCharType="end"/>
      </w:r>
      <w:bookmarkEnd w:id="49"/>
      <w:r w:rsidR="00B34357">
        <w:tab/>
        <w:t>SP00221</w:t>
      </w:r>
      <w:r w:rsidR="00B34357">
        <w:tab/>
      </w:r>
      <w:r w:rsidR="00B34357" w:rsidRPr="00B34357">
        <w:t>Common Provisions for Work Zone Traffic Control</w:t>
      </w:r>
      <w:r w:rsidR="009C0EC0">
        <w:t xml:space="preserve"> </w:t>
      </w:r>
      <w:r w:rsidR="009C0EC0">
        <w:rPr>
          <w:b/>
          <w:i/>
          <w:color w:val="FF6600"/>
        </w:rPr>
        <w:t>(Requires SP00222, SP00223 and SP00226 when mobile barrier is required.)</w:t>
      </w:r>
    </w:p>
    <w:p w14:paraId="7475432B" w14:textId="77777777" w:rsidR="00B34357" w:rsidRDefault="00B34357">
      <w:pPr>
        <w:tabs>
          <w:tab w:val="left" w:pos="432"/>
          <w:tab w:val="left" w:pos="1800"/>
        </w:tabs>
        <w:ind w:left="1800" w:hanging="1800"/>
      </w:pPr>
    </w:p>
    <w:p w14:paraId="519ECDC5" w14:textId="69BD6AF4" w:rsidR="00B34357" w:rsidRDefault="00B3031E">
      <w:pPr>
        <w:tabs>
          <w:tab w:val="left" w:pos="432"/>
          <w:tab w:val="left" w:pos="1800"/>
        </w:tabs>
        <w:ind w:left="1800" w:hanging="1800"/>
      </w:pPr>
      <w:r>
        <w:fldChar w:fldCharType="begin">
          <w:ffData>
            <w:name w:val="SP00222"/>
            <w:enabled w:val="0"/>
            <w:calcOnExit w:val="0"/>
            <w:exitMacro w:val="XBox_SP00222"/>
            <w:checkBox>
              <w:sizeAuto/>
              <w:default w:val="1"/>
              <w:checked/>
            </w:checkBox>
          </w:ffData>
        </w:fldChar>
      </w:r>
      <w:bookmarkStart w:id="50" w:name="SP00222"/>
      <w:r>
        <w:instrText xml:space="preserve"> FORMCHECKBOX </w:instrText>
      </w:r>
      <w:r w:rsidR="00F374DE">
        <w:fldChar w:fldCharType="separate"/>
      </w:r>
      <w:r>
        <w:fldChar w:fldCharType="end"/>
      </w:r>
      <w:bookmarkEnd w:id="50"/>
      <w:r w:rsidR="00B34357">
        <w:tab/>
        <w:t>SP00222</w:t>
      </w:r>
      <w:r w:rsidR="00B34357">
        <w:tab/>
      </w:r>
      <w:r w:rsidR="00B34357" w:rsidRPr="00B34357">
        <w:t>Temporary Traffic Control Signs</w:t>
      </w:r>
      <w:r w:rsidR="009C0EC0">
        <w:t xml:space="preserve"> </w:t>
      </w:r>
      <w:r w:rsidR="009C0EC0">
        <w:rPr>
          <w:b/>
          <w:i/>
          <w:color w:val="FF6600"/>
        </w:rPr>
        <w:t>(</w:t>
      </w:r>
      <w:r w:rsidR="00BD4C23">
        <w:rPr>
          <w:b/>
          <w:i/>
          <w:color w:val="FF6600"/>
        </w:rPr>
        <w:t>This Section Requires SP00940</w:t>
      </w:r>
      <w:r w:rsidR="00284FC5">
        <w:rPr>
          <w:b/>
          <w:i/>
          <w:color w:val="FF6600"/>
        </w:rPr>
        <w:t xml:space="preserve"> and SP02910</w:t>
      </w:r>
      <w:r w:rsidR="00BD4C23">
        <w:rPr>
          <w:b/>
          <w:i/>
          <w:color w:val="FF6600"/>
        </w:rPr>
        <w:t xml:space="preserve">. </w:t>
      </w:r>
      <w:r w:rsidR="009C0EC0">
        <w:rPr>
          <w:b/>
          <w:i/>
          <w:color w:val="FF6600"/>
        </w:rPr>
        <w:t>Requires SP00221, SP00223 and SP00226 when mobile barrier is required.)</w:t>
      </w:r>
    </w:p>
    <w:p w14:paraId="5448CFDD" w14:textId="77777777" w:rsidR="00B34357" w:rsidRDefault="00B34357">
      <w:pPr>
        <w:tabs>
          <w:tab w:val="left" w:pos="432"/>
          <w:tab w:val="left" w:pos="1800"/>
        </w:tabs>
        <w:ind w:left="1800" w:hanging="1800"/>
      </w:pPr>
    </w:p>
    <w:p w14:paraId="085B2E33" w14:textId="59540EAB" w:rsidR="00B34357" w:rsidRDefault="00B3031E" w:rsidP="00B34357">
      <w:pPr>
        <w:tabs>
          <w:tab w:val="left" w:pos="432"/>
          <w:tab w:val="left" w:pos="1800"/>
        </w:tabs>
        <w:ind w:left="1800" w:hanging="1800"/>
      </w:pPr>
      <w:r>
        <w:fldChar w:fldCharType="begin">
          <w:ffData>
            <w:name w:val="SP00223"/>
            <w:enabled/>
            <w:calcOnExit w:val="0"/>
            <w:exitMacro w:val="XBox_SP00223"/>
            <w:checkBox>
              <w:sizeAuto/>
              <w:default w:val="0"/>
              <w:checked w:val="0"/>
            </w:checkBox>
          </w:ffData>
        </w:fldChar>
      </w:r>
      <w:bookmarkStart w:id="51" w:name="SP00223"/>
      <w:r>
        <w:instrText xml:space="preserve"> FORMCHECKBOX </w:instrText>
      </w:r>
      <w:r w:rsidR="00F374DE">
        <w:fldChar w:fldCharType="separate"/>
      </w:r>
      <w:r>
        <w:fldChar w:fldCharType="end"/>
      </w:r>
      <w:bookmarkEnd w:id="51"/>
      <w:r w:rsidR="00B34357">
        <w:tab/>
        <w:t>SP00223</w:t>
      </w:r>
      <w:r w:rsidR="00B34357">
        <w:tab/>
      </w:r>
      <w:r w:rsidR="00B34357" w:rsidRPr="00B34357">
        <w:t>Work Zone Traffic Control Labor and Vehicles</w:t>
      </w:r>
      <w:r w:rsidR="009C0EC0">
        <w:t xml:space="preserve"> </w:t>
      </w:r>
      <w:r w:rsidR="009C0EC0">
        <w:rPr>
          <w:b/>
          <w:i/>
          <w:color w:val="FF6600"/>
        </w:rPr>
        <w:t>(Requires SP00221, SP00222 and SP00226 when mobile barrier is required.)</w:t>
      </w:r>
    </w:p>
    <w:p w14:paraId="2D0816FF" w14:textId="77777777" w:rsidR="00B34357" w:rsidRDefault="00B34357">
      <w:pPr>
        <w:tabs>
          <w:tab w:val="left" w:pos="432"/>
          <w:tab w:val="left" w:pos="1800"/>
        </w:tabs>
        <w:ind w:left="1800" w:hanging="1800"/>
      </w:pPr>
    </w:p>
    <w:p w14:paraId="2A66FE85" w14:textId="552E173B" w:rsidR="00B34357" w:rsidRDefault="00B3031E" w:rsidP="00B34357">
      <w:pPr>
        <w:tabs>
          <w:tab w:val="left" w:pos="432"/>
          <w:tab w:val="left" w:pos="1800"/>
        </w:tabs>
        <w:ind w:left="1800" w:hanging="1800"/>
      </w:pPr>
      <w:r>
        <w:fldChar w:fldCharType="begin">
          <w:ffData>
            <w:name w:val="SP00224"/>
            <w:enabled/>
            <w:calcOnExit w:val="0"/>
            <w:exitMacro w:val="XBox_SP00224"/>
            <w:checkBox>
              <w:sizeAuto/>
              <w:default w:val="0"/>
              <w:checked w:val="0"/>
            </w:checkBox>
          </w:ffData>
        </w:fldChar>
      </w:r>
      <w:bookmarkStart w:id="52" w:name="SP00224"/>
      <w:r>
        <w:instrText xml:space="preserve"> FORMCHECKBOX </w:instrText>
      </w:r>
      <w:r w:rsidR="00F374DE">
        <w:fldChar w:fldCharType="separate"/>
      </w:r>
      <w:r>
        <w:fldChar w:fldCharType="end"/>
      </w:r>
      <w:bookmarkEnd w:id="52"/>
      <w:r w:rsidR="00B34357">
        <w:tab/>
        <w:t>SP00224</w:t>
      </w:r>
      <w:r w:rsidR="00B34357">
        <w:tab/>
      </w:r>
      <w:r w:rsidR="00B34357" w:rsidRPr="00B34357">
        <w:t>Temporary Traffic Channelizing Devices</w:t>
      </w:r>
    </w:p>
    <w:p w14:paraId="4C3EEB8A" w14:textId="77777777" w:rsidR="005A78DE" w:rsidRDefault="005A78DE">
      <w:pPr>
        <w:tabs>
          <w:tab w:val="left" w:pos="432"/>
          <w:tab w:val="left" w:pos="1800"/>
        </w:tabs>
        <w:ind w:left="1800" w:hanging="1800"/>
      </w:pPr>
    </w:p>
    <w:p w14:paraId="24DEE1F4" w14:textId="3DE4EE85" w:rsidR="005A78DE" w:rsidRDefault="00B3031E">
      <w:pPr>
        <w:tabs>
          <w:tab w:val="left" w:pos="432"/>
          <w:tab w:val="left" w:pos="1800"/>
        </w:tabs>
        <w:ind w:left="1800" w:hanging="1800"/>
      </w:pPr>
      <w:r>
        <w:fldChar w:fldCharType="begin">
          <w:ffData>
            <w:name w:val="SP00225"/>
            <w:enabled/>
            <w:calcOnExit w:val="0"/>
            <w:exitMacro w:val="XBox_SP00225"/>
            <w:checkBox>
              <w:sizeAuto/>
              <w:default w:val="0"/>
              <w:checked w:val="0"/>
            </w:checkBox>
          </w:ffData>
        </w:fldChar>
      </w:r>
      <w:bookmarkStart w:id="53" w:name="SP00225"/>
      <w:r>
        <w:instrText xml:space="preserve"> FORMCHECKBOX </w:instrText>
      </w:r>
      <w:r w:rsidR="00F374DE">
        <w:fldChar w:fldCharType="separate"/>
      </w:r>
      <w:r>
        <w:fldChar w:fldCharType="end"/>
      </w:r>
      <w:bookmarkEnd w:id="53"/>
      <w:r w:rsidR="005A78DE">
        <w:tab/>
      </w:r>
      <w:r w:rsidR="00F772AC">
        <w:t>SP00</w:t>
      </w:r>
      <w:r w:rsidR="005A78DE">
        <w:t>225</w:t>
      </w:r>
      <w:r w:rsidR="005A78DE">
        <w:tab/>
      </w:r>
      <w:r w:rsidR="00B34357" w:rsidRPr="00B34357">
        <w:t>Temporary Pavement Markings</w:t>
      </w:r>
    </w:p>
    <w:p w14:paraId="158F18CC" w14:textId="77777777" w:rsidR="00B34357" w:rsidRDefault="00B34357">
      <w:pPr>
        <w:tabs>
          <w:tab w:val="left" w:pos="432"/>
          <w:tab w:val="left" w:pos="1800"/>
        </w:tabs>
        <w:ind w:left="1800" w:hanging="1800"/>
      </w:pPr>
    </w:p>
    <w:p w14:paraId="2DB704B4" w14:textId="038D65C8" w:rsidR="00B34357" w:rsidRDefault="00B3031E" w:rsidP="00B34357">
      <w:pPr>
        <w:tabs>
          <w:tab w:val="left" w:pos="432"/>
          <w:tab w:val="left" w:pos="1800"/>
        </w:tabs>
        <w:ind w:left="1800" w:hanging="1800"/>
      </w:pPr>
      <w:r>
        <w:fldChar w:fldCharType="begin">
          <w:ffData>
            <w:name w:val="SP00226"/>
            <w:enabled/>
            <w:calcOnExit w:val="0"/>
            <w:exitMacro w:val="XBox_SP00226"/>
            <w:checkBox>
              <w:sizeAuto/>
              <w:default w:val="0"/>
              <w:checked w:val="0"/>
            </w:checkBox>
          </w:ffData>
        </w:fldChar>
      </w:r>
      <w:bookmarkStart w:id="54" w:name="SP00226"/>
      <w:r>
        <w:instrText xml:space="preserve"> FORMCHECKBOX </w:instrText>
      </w:r>
      <w:r w:rsidR="00F374DE">
        <w:fldChar w:fldCharType="separate"/>
      </w:r>
      <w:r>
        <w:fldChar w:fldCharType="end"/>
      </w:r>
      <w:bookmarkEnd w:id="54"/>
      <w:r w:rsidR="00B34357">
        <w:tab/>
        <w:t>SP00226</w:t>
      </w:r>
      <w:r w:rsidR="00B34357">
        <w:tab/>
      </w:r>
      <w:r w:rsidR="00B34357" w:rsidRPr="00B34357">
        <w:t>Temporary Roadside Barriers and Impact Attenuators</w:t>
      </w:r>
      <w:r w:rsidR="00C82356">
        <w:t xml:space="preserve"> </w:t>
      </w:r>
      <w:r w:rsidR="00C82356">
        <w:rPr>
          <w:b/>
          <w:i/>
          <w:color w:val="FF6600"/>
        </w:rPr>
        <w:t>(</w:t>
      </w:r>
      <w:r w:rsidR="009C0EC0">
        <w:rPr>
          <w:b/>
          <w:i/>
          <w:color w:val="FF6600"/>
        </w:rPr>
        <w:t xml:space="preserve">Requires SP00221, SP00222 and SP00223 when mobile barrier is required. </w:t>
      </w:r>
      <w:r w:rsidR="00C82356">
        <w:rPr>
          <w:b/>
          <w:i/>
          <w:color w:val="FF6600"/>
        </w:rPr>
        <w:t>Requires SP00820 &amp; SP02001</w:t>
      </w:r>
      <w:r w:rsidR="006B4463">
        <w:rPr>
          <w:b/>
          <w:i/>
          <w:color w:val="FF6600"/>
        </w:rPr>
        <w:t xml:space="preserve"> when Minimum Deflection Bridge Temporary Barrier is required.</w:t>
      </w:r>
      <w:r w:rsidR="00C82356">
        <w:rPr>
          <w:b/>
          <w:i/>
          <w:color w:val="FF6600"/>
        </w:rPr>
        <w:t>)</w:t>
      </w:r>
    </w:p>
    <w:p w14:paraId="613C48E0" w14:textId="77777777" w:rsidR="00B34357" w:rsidRDefault="00B34357">
      <w:pPr>
        <w:tabs>
          <w:tab w:val="left" w:pos="432"/>
          <w:tab w:val="left" w:pos="1800"/>
        </w:tabs>
        <w:ind w:left="1800" w:hanging="1800"/>
      </w:pPr>
    </w:p>
    <w:p w14:paraId="60C4B142" w14:textId="59AC7C22" w:rsidR="00B34357" w:rsidRDefault="00B3031E" w:rsidP="00B34357">
      <w:pPr>
        <w:tabs>
          <w:tab w:val="left" w:pos="432"/>
          <w:tab w:val="left" w:pos="1800"/>
        </w:tabs>
        <w:ind w:left="1800" w:hanging="1800"/>
      </w:pPr>
      <w:r>
        <w:fldChar w:fldCharType="begin">
          <w:ffData>
            <w:name w:val="SP00227"/>
            <w:enabled/>
            <w:calcOnExit w:val="0"/>
            <w:exitMacro w:val="XBox_SP00227"/>
            <w:checkBox>
              <w:sizeAuto/>
              <w:default w:val="0"/>
              <w:checked w:val="0"/>
            </w:checkBox>
          </w:ffData>
        </w:fldChar>
      </w:r>
      <w:bookmarkStart w:id="55" w:name="SP00227"/>
      <w:r>
        <w:instrText xml:space="preserve"> FORMCHECKBOX </w:instrText>
      </w:r>
      <w:r w:rsidR="00F374DE">
        <w:fldChar w:fldCharType="separate"/>
      </w:r>
      <w:r>
        <w:fldChar w:fldCharType="end"/>
      </w:r>
      <w:bookmarkEnd w:id="55"/>
      <w:r w:rsidR="00B34357">
        <w:tab/>
        <w:t>SP00227</w:t>
      </w:r>
      <w:r w:rsidR="00B34357">
        <w:tab/>
      </w:r>
      <w:r w:rsidR="00B34357" w:rsidRPr="00B34357">
        <w:t>Temporary Traffic Signals and Illumination</w:t>
      </w:r>
      <w:r w:rsidR="00F52351">
        <w:t xml:space="preserve"> </w:t>
      </w:r>
      <w:r w:rsidR="00F52351">
        <w:rPr>
          <w:b/>
          <w:i/>
          <w:color w:val="FF6600"/>
        </w:rPr>
        <w:t xml:space="preserve">(Requires </w:t>
      </w:r>
      <w:r w:rsidR="0070265C">
        <w:rPr>
          <w:b/>
          <w:i/>
          <w:color w:val="FF6600"/>
        </w:rPr>
        <w:t>SP00440</w:t>
      </w:r>
      <w:r w:rsidR="00B87CD4">
        <w:rPr>
          <w:b/>
          <w:i/>
          <w:color w:val="FF6600"/>
        </w:rPr>
        <w:t xml:space="preserve"> when concrete foundations are required</w:t>
      </w:r>
      <w:r w:rsidR="0070265C">
        <w:rPr>
          <w:b/>
          <w:i/>
          <w:color w:val="FF6600"/>
        </w:rPr>
        <w:t xml:space="preserve"> and </w:t>
      </w:r>
      <w:r w:rsidR="00F52351">
        <w:rPr>
          <w:b/>
          <w:i/>
          <w:color w:val="FF6600"/>
        </w:rPr>
        <w:t>SP02926</w:t>
      </w:r>
      <w:r w:rsidR="00B87CD4">
        <w:rPr>
          <w:b/>
          <w:i/>
          <w:color w:val="FF6600"/>
        </w:rPr>
        <w:t xml:space="preserve"> when temporary illumination is required.</w:t>
      </w:r>
      <w:r w:rsidR="00F52351">
        <w:rPr>
          <w:b/>
          <w:i/>
          <w:color w:val="FF6600"/>
        </w:rPr>
        <w:t>)</w:t>
      </w:r>
    </w:p>
    <w:p w14:paraId="74D122CA" w14:textId="77777777" w:rsidR="00B34357" w:rsidRDefault="00B34357">
      <w:pPr>
        <w:tabs>
          <w:tab w:val="left" w:pos="432"/>
          <w:tab w:val="left" w:pos="1800"/>
        </w:tabs>
        <w:ind w:left="1800" w:hanging="1800"/>
      </w:pPr>
    </w:p>
    <w:p w14:paraId="16309C37" w14:textId="5E591127" w:rsidR="00B34357" w:rsidRDefault="00FF736F" w:rsidP="00B34357">
      <w:pPr>
        <w:tabs>
          <w:tab w:val="left" w:pos="432"/>
          <w:tab w:val="left" w:pos="1800"/>
        </w:tabs>
        <w:ind w:left="1800" w:hanging="1800"/>
      </w:pPr>
      <w:r>
        <w:lastRenderedPageBreak/>
        <w:fldChar w:fldCharType="begin">
          <w:ffData>
            <w:name w:val="SP00228"/>
            <w:enabled/>
            <w:calcOnExit w:val="0"/>
            <w:exitMacro w:val="XBox_SP00228"/>
            <w:checkBox>
              <w:sizeAuto/>
              <w:default w:val="0"/>
              <w:checked w:val="0"/>
            </w:checkBox>
          </w:ffData>
        </w:fldChar>
      </w:r>
      <w:bookmarkStart w:id="56" w:name="SP00228"/>
      <w:r>
        <w:instrText xml:space="preserve"> FORMCHECKBOX </w:instrText>
      </w:r>
      <w:r w:rsidR="00F374DE">
        <w:fldChar w:fldCharType="separate"/>
      </w:r>
      <w:r>
        <w:fldChar w:fldCharType="end"/>
      </w:r>
      <w:bookmarkEnd w:id="56"/>
      <w:r>
        <w:tab/>
      </w:r>
      <w:r w:rsidR="00B34357">
        <w:t>SP00228</w:t>
      </w:r>
      <w:r w:rsidR="00B34357">
        <w:tab/>
      </w:r>
      <w:r w:rsidR="00B34357" w:rsidRPr="00B34357">
        <w:t>Temporary Pedestrian and Bicyclist Routing</w:t>
      </w:r>
    </w:p>
    <w:p w14:paraId="61E5B522" w14:textId="77777777" w:rsidR="00B34357" w:rsidRDefault="00B34357">
      <w:pPr>
        <w:tabs>
          <w:tab w:val="left" w:pos="432"/>
          <w:tab w:val="left" w:pos="1800"/>
        </w:tabs>
        <w:ind w:left="1800" w:hanging="1800"/>
      </w:pPr>
    </w:p>
    <w:p w14:paraId="4462BA4F" w14:textId="3DF567EC" w:rsidR="00B34357" w:rsidRDefault="00B3031E" w:rsidP="00B34357">
      <w:pPr>
        <w:tabs>
          <w:tab w:val="left" w:pos="432"/>
          <w:tab w:val="left" w:pos="1800"/>
        </w:tabs>
        <w:ind w:left="1800" w:hanging="1800"/>
      </w:pPr>
      <w:r>
        <w:fldChar w:fldCharType="begin">
          <w:ffData>
            <w:name w:val="SP00229"/>
            <w:enabled/>
            <w:calcOnExit w:val="0"/>
            <w:exitMacro w:val="XBox_SP00229"/>
            <w:checkBox>
              <w:sizeAuto/>
              <w:default w:val="0"/>
              <w:checked w:val="0"/>
            </w:checkBox>
          </w:ffData>
        </w:fldChar>
      </w:r>
      <w:bookmarkStart w:id="57" w:name="SP00229"/>
      <w:r>
        <w:instrText xml:space="preserve"> FORMCHECKBOX </w:instrText>
      </w:r>
      <w:r w:rsidR="00F374DE">
        <w:fldChar w:fldCharType="separate"/>
      </w:r>
      <w:r>
        <w:fldChar w:fldCharType="end"/>
      </w:r>
      <w:bookmarkEnd w:id="57"/>
      <w:r w:rsidR="00B34357">
        <w:tab/>
        <w:t>SP00229</w:t>
      </w:r>
      <w:r w:rsidR="00B34357">
        <w:tab/>
      </w:r>
      <w:r w:rsidR="00B34357" w:rsidRPr="00B34357">
        <w:t>Smart Work Zone Systems</w:t>
      </w:r>
    </w:p>
    <w:p w14:paraId="1A924430" w14:textId="77777777" w:rsidR="006A1C19" w:rsidRDefault="006A1C19">
      <w:pPr>
        <w:tabs>
          <w:tab w:val="left" w:pos="432"/>
          <w:tab w:val="left" w:pos="1800"/>
        </w:tabs>
        <w:ind w:left="1800" w:hanging="1800"/>
      </w:pPr>
    </w:p>
    <w:p w14:paraId="784EB6F5" w14:textId="4E89DE95" w:rsidR="005A78DE" w:rsidRDefault="00A216BD">
      <w:pPr>
        <w:tabs>
          <w:tab w:val="left" w:pos="432"/>
          <w:tab w:val="left" w:pos="1800"/>
        </w:tabs>
        <w:ind w:left="1800" w:hanging="1800"/>
      </w:pPr>
      <w:r>
        <w:fldChar w:fldCharType="begin">
          <w:ffData>
            <w:name w:val="SP00230"/>
            <w:enabled/>
            <w:calcOnExit w:val="0"/>
            <w:exitMacro w:val="XBox_SP00230"/>
            <w:checkBox>
              <w:sizeAuto/>
              <w:default w:val="1"/>
              <w:checked w:val="0"/>
            </w:checkBox>
          </w:ffData>
        </w:fldChar>
      </w:r>
      <w:bookmarkStart w:id="58" w:name="SP00230"/>
      <w:r>
        <w:instrText xml:space="preserve"> FORMCHECKBOX </w:instrText>
      </w:r>
      <w:r w:rsidR="00F374DE">
        <w:fldChar w:fldCharType="separate"/>
      </w:r>
      <w:r>
        <w:fldChar w:fldCharType="end"/>
      </w:r>
      <w:bookmarkEnd w:id="58"/>
      <w:r w:rsidR="005A78DE">
        <w:tab/>
      </w:r>
      <w:r w:rsidR="00F772AC">
        <w:t>SP00</w:t>
      </w:r>
      <w:r w:rsidR="005A78DE">
        <w:t>230</w:t>
      </w:r>
      <w:r w:rsidR="005A78DE">
        <w:tab/>
        <w:t>Temporary Detours</w:t>
      </w:r>
      <w:r w:rsidR="0083293E">
        <w:t xml:space="preserve"> </w:t>
      </w:r>
      <w:r w:rsidR="0083293E">
        <w:rPr>
          <w:b/>
          <w:i/>
          <w:color w:val="FF6600"/>
        </w:rPr>
        <w:t xml:space="preserve">(Requires </w:t>
      </w:r>
      <w:r w:rsidR="00045CDB">
        <w:rPr>
          <w:b/>
          <w:i/>
          <w:color w:val="FF6600"/>
        </w:rPr>
        <w:t>SP00350</w:t>
      </w:r>
      <w:r w:rsidR="0004173E">
        <w:rPr>
          <w:b/>
          <w:i/>
          <w:color w:val="FF6600"/>
        </w:rPr>
        <w:t>,</w:t>
      </w:r>
      <w:r w:rsidR="00045CDB">
        <w:rPr>
          <w:b/>
          <w:i/>
          <w:color w:val="FF6600"/>
        </w:rPr>
        <w:t xml:space="preserve"> </w:t>
      </w:r>
      <w:r w:rsidR="0083293E">
        <w:rPr>
          <w:b/>
          <w:i/>
          <w:color w:val="FF6600"/>
        </w:rPr>
        <w:t>SP00730</w:t>
      </w:r>
      <w:r w:rsidR="0004173E" w:rsidRPr="0004173E">
        <w:rPr>
          <w:b/>
          <w:i/>
          <w:color w:val="FF6600"/>
        </w:rPr>
        <w:t xml:space="preserve"> </w:t>
      </w:r>
      <w:r w:rsidR="0004173E">
        <w:rPr>
          <w:b/>
          <w:i/>
          <w:color w:val="FF6600"/>
        </w:rPr>
        <w:t>and SP02320</w:t>
      </w:r>
      <w:r w:rsidR="0083293E">
        <w:rPr>
          <w:b/>
          <w:i/>
          <w:color w:val="FF6600"/>
        </w:rPr>
        <w:t>)</w:t>
      </w:r>
    </w:p>
    <w:p w14:paraId="7ECDC6D1" w14:textId="77777777" w:rsidR="005A78DE" w:rsidRDefault="005A78DE">
      <w:pPr>
        <w:tabs>
          <w:tab w:val="left" w:pos="432"/>
          <w:tab w:val="left" w:pos="1800"/>
        </w:tabs>
        <w:ind w:left="1800" w:hanging="1800"/>
      </w:pPr>
    </w:p>
    <w:p w14:paraId="37513CD5" w14:textId="47F45E6D" w:rsidR="009F677E" w:rsidRDefault="009F677E" w:rsidP="009F677E">
      <w:pPr>
        <w:tabs>
          <w:tab w:val="left" w:pos="432"/>
          <w:tab w:val="left" w:pos="1800"/>
        </w:tabs>
        <w:ind w:left="1800" w:hanging="1800"/>
      </w:pPr>
      <w:r>
        <w:fldChar w:fldCharType="begin">
          <w:ffData>
            <w:name w:val="SP00231"/>
            <w:enabled/>
            <w:calcOnExit w:val="0"/>
            <w:exitMacro w:val="XBox_SP00231"/>
            <w:checkBox>
              <w:sizeAuto/>
              <w:default w:val="0"/>
              <w:checked w:val="0"/>
            </w:checkBox>
          </w:ffData>
        </w:fldChar>
      </w:r>
      <w:bookmarkStart w:id="59" w:name="SP00231"/>
      <w:r>
        <w:instrText xml:space="preserve"> FORMCHECKBOX </w:instrText>
      </w:r>
      <w:r w:rsidR="00F374DE">
        <w:fldChar w:fldCharType="separate"/>
      </w:r>
      <w:r>
        <w:fldChar w:fldCharType="end"/>
      </w:r>
      <w:bookmarkEnd w:id="59"/>
      <w:r>
        <w:tab/>
        <w:t>SP0023</w:t>
      </w:r>
      <w:r w:rsidR="005A427A">
        <w:t>1</w:t>
      </w:r>
      <w:r>
        <w:tab/>
        <w:t>Temporary Access Road</w:t>
      </w:r>
      <w:r w:rsidR="0004173E">
        <w:t xml:space="preserve"> </w:t>
      </w:r>
      <w:r w:rsidR="0004173E">
        <w:rPr>
          <w:b/>
          <w:i/>
          <w:color w:val="FF6600"/>
        </w:rPr>
        <w:t>(Requires SP02320)</w:t>
      </w:r>
    </w:p>
    <w:p w14:paraId="4297896D" w14:textId="77777777" w:rsidR="009F677E" w:rsidRDefault="009F677E">
      <w:pPr>
        <w:tabs>
          <w:tab w:val="left" w:pos="432"/>
          <w:tab w:val="left" w:pos="1800"/>
        </w:tabs>
        <w:ind w:left="1800" w:hanging="1800"/>
      </w:pPr>
    </w:p>
    <w:p w14:paraId="4A7FF077" w14:textId="52D3286C" w:rsidR="005A78DE" w:rsidRPr="00882537" w:rsidRDefault="008C05D5" w:rsidP="00882537">
      <w:pPr>
        <w:tabs>
          <w:tab w:val="left" w:pos="432"/>
          <w:tab w:val="left" w:pos="1800"/>
          <w:tab w:val="left" w:pos="7200"/>
        </w:tabs>
        <w:ind w:left="1800" w:hanging="1800"/>
        <w:rPr>
          <w:b/>
          <w:i/>
          <w:color w:val="FF6600"/>
        </w:rPr>
      </w:pPr>
      <w:r>
        <w:fldChar w:fldCharType="begin">
          <w:ffData>
            <w:name w:val="SP00235"/>
            <w:enabled/>
            <w:calcOnExit w:val="0"/>
            <w:exitMacro w:val="XBox_SP00235"/>
            <w:checkBox>
              <w:sizeAuto/>
              <w:default w:val="1"/>
              <w:checked w:val="0"/>
            </w:checkBox>
          </w:ffData>
        </w:fldChar>
      </w:r>
      <w:bookmarkStart w:id="60" w:name="SP00235"/>
      <w:r>
        <w:instrText xml:space="preserve"> FORMCHECKBOX </w:instrText>
      </w:r>
      <w:r w:rsidR="00F374DE">
        <w:fldChar w:fldCharType="separate"/>
      </w:r>
      <w:r>
        <w:fldChar w:fldCharType="end"/>
      </w:r>
      <w:bookmarkEnd w:id="60"/>
      <w:r w:rsidR="005A78DE">
        <w:tab/>
      </w:r>
      <w:r w:rsidR="00F772AC">
        <w:t>SP00</w:t>
      </w:r>
      <w:r w:rsidR="005A78DE">
        <w:t>235</w:t>
      </w:r>
      <w:r w:rsidR="005A78DE">
        <w:tab/>
        <w:t>Agency Provided Mat</w:t>
      </w:r>
      <w:r w:rsidR="00EA09D1">
        <w:t>erial Sources</w:t>
      </w:r>
      <w:r w:rsidR="00621FD9">
        <w:t xml:space="preserve"> </w:t>
      </w:r>
      <w:r w:rsidR="00882537">
        <w:rPr>
          <w:b/>
          <w:i/>
          <w:color w:val="FF6600"/>
        </w:rPr>
        <w:t>(</w:t>
      </w:r>
      <w:r w:rsidR="00EA09D1">
        <w:rPr>
          <w:b/>
          <w:i/>
          <w:color w:val="FF6600"/>
        </w:rPr>
        <w:t>Requires SP00270</w:t>
      </w:r>
      <w:r w:rsidR="0095698F">
        <w:rPr>
          <w:b/>
          <w:i/>
          <w:color w:val="FF6600"/>
        </w:rPr>
        <w:t>, SP0335</w:t>
      </w:r>
      <w:r w:rsidR="00E32909">
        <w:rPr>
          <w:b/>
          <w:i/>
          <w:color w:val="FF6600"/>
        </w:rPr>
        <w:t>, SP01030, and SP01060</w:t>
      </w:r>
      <w:r w:rsidR="00EA09D1">
        <w:rPr>
          <w:b/>
          <w:i/>
          <w:color w:val="FF6600"/>
        </w:rPr>
        <w:t xml:space="preserve"> if </w:t>
      </w:r>
      <w:r w:rsidR="002A1646">
        <w:rPr>
          <w:b/>
          <w:i/>
          <w:color w:val="FF6600"/>
        </w:rPr>
        <w:t>b</w:t>
      </w:r>
      <w:r w:rsidR="00E32909">
        <w:rPr>
          <w:b/>
          <w:i/>
          <w:color w:val="FF6600"/>
        </w:rPr>
        <w:t>lasting, temporary fence, seeding or</w:t>
      </w:r>
      <w:r w:rsidR="00EA09D1">
        <w:rPr>
          <w:b/>
          <w:i/>
          <w:color w:val="FF6600"/>
        </w:rPr>
        <w:t xml:space="preserve"> cattle guard</w:t>
      </w:r>
      <w:r w:rsidR="00E32909">
        <w:rPr>
          <w:b/>
          <w:i/>
          <w:color w:val="FF6600"/>
        </w:rPr>
        <w:t>s are required</w:t>
      </w:r>
      <w:r w:rsidR="00EA09D1">
        <w:rPr>
          <w:b/>
          <w:i/>
          <w:color w:val="FF6600"/>
        </w:rPr>
        <w:t>.</w:t>
      </w:r>
      <w:r w:rsidR="00882537">
        <w:rPr>
          <w:b/>
          <w:i/>
          <w:color w:val="FF6600"/>
        </w:rPr>
        <w:t>)</w:t>
      </w:r>
    </w:p>
    <w:p w14:paraId="2938E537" w14:textId="77777777" w:rsidR="00EA09D1" w:rsidRDefault="00EA09D1" w:rsidP="00EA09D1">
      <w:pPr>
        <w:tabs>
          <w:tab w:val="left" w:pos="432"/>
          <w:tab w:val="left" w:pos="1800"/>
          <w:tab w:val="left" w:pos="7200"/>
        </w:tabs>
        <w:ind w:left="1800" w:hanging="1800"/>
      </w:pPr>
    </w:p>
    <w:p w14:paraId="06BE3C9C" w14:textId="0755C250" w:rsidR="00EA09D1" w:rsidRPr="00882537" w:rsidRDefault="008C05D5" w:rsidP="00EA09D1">
      <w:pPr>
        <w:tabs>
          <w:tab w:val="left" w:pos="432"/>
          <w:tab w:val="left" w:pos="1800"/>
          <w:tab w:val="left" w:pos="7200"/>
        </w:tabs>
        <w:ind w:left="1800" w:hanging="1800"/>
        <w:rPr>
          <w:b/>
          <w:i/>
          <w:color w:val="FF6600"/>
        </w:rPr>
      </w:pPr>
      <w:r>
        <w:fldChar w:fldCharType="begin">
          <w:ffData>
            <w:name w:val="SP00236"/>
            <w:enabled/>
            <w:calcOnExit w:val="0"/>
            <w:exitMacro w:val="XBox_SP00236"/>
            <w:checkBox>
              <w:sizeAuto/>
              <w:default w:val="1"/>
              <w:checked w:val="0"/>
            </w:checkBox>
          </w:ffData>
        </w:fldChar>
      </w:r>
      <w:bookmarkStart w:id="61" w:name="SP00236"/>
      <w:r>
        <w:instrText xml:space="preserve"> FORMCHECKBOX </w:instrText>
      </w:r>
      <w:r w:rsidR="00F374DE">
        <w:fldChar w:fldCharType="separate"/>
      </w:r>
      <w:r>
        <w:fldChar w:fldCharType="end"/>
      </w:r>
      <w:bookmarkEnd w:id="61"/>
      <w:r w:rsidR="00EA09D1">
        <w:tab/>
        <w:t>SP00236</w:t>
      </w:r>
      <w:r w:rsidR="00EA09D1">
        <w:tab/>
        <w:t xml:space="preserve">Agency Provided Disposal Sites </w:t>
      </w:r>
      <w:r w:rsidR="00EA09D1">
        <w:rPr>
          <w:b/>
          <w:i/>
          <w:color w:val="FF6600"/>
        </w:rPr>
        <w:t>(Requires SP00270, SP01030, and SP01060 if temporary fence, seeding or cattle guards are required.)</w:t>
      </w:r>
    </w:p>
    <w:p w14:paraId="4B27E70A" w14:textId="77777777" w:rsidR="005A78DE" w:rsidRDefault="005A78DE">
      <w:pPr>
        <w:tabs>
          <w:tab w:val="left" w:pos="432"/>
          <w:tab w:val="left" w:pos="1800"/>
        </w:tabs>
        <w:ind w:left="1800" w:hanging="1800"/>
      </w:pPr>
    </w:p>
    <w:p w14:paraId="54D75794" w14:textId="6D3BE824" w:rsidR="00EA09D1" w:rsidRPr="00882537" w:rsidRDefault="008C05D5" w:rsidP="00EA09D1">
      <w:pPr>
        <w:tabs>
          <w:tab w:val="left" w:pos="432"/>
          <w:tab w:val="left" w:pos="1800"/>
          <w:tab w:val="left" w:pos="7200"/>
        </w:tabs>
        <w:ind w:left="1800" w:hanging="1800"/>
        <w:rPr>
          <w:b/>
          <w:i/>
          <w:color w:val="FF6600"/>
        </w:rPr>
      </w:pPr>
      <w:r>
        <w:fldChar w:fldCharType="begin">
          <w:ffData>
            <w:name w:val="SP00237"/>
            <w:enabled/>
            <w:calcOnExit w:val="0"/>
            <w:exitMacro w:val="XBox_SP00237"/>
            <w:checkBox>
              <w:sizeAuto/>
              <w:default w:val="1"/>
              <w:checked w:val="0"/>
            </w:checkBox>
          </w:ffData>
        </w:fldChar>
      </w:r>
      <w:bookmarkStart w:id="62" w:name="SP00237"/>
      <w:r>
        <w:instrText xml:space="preserve"> FORMCHECKBOX </w:instrText>
      </w:r>
      <w:r w:rsidR="00F374DE">
        <w:fldChar w:fldCharType="separate"/>
      </w:r>
      <w:r>
        <w:fldChar w:fldCharType="end"/>
      </w:r>
      <w:bookmarkEnd w:id="62"/>
      <w:r w:rsidR="00EA09D1">
        <w:tab/>
        <w:t>SP00237</w:t>
      </w:r>
      <w:r w:rsidR="00EA09D1">
        <w:tab/>
        <w:t xml:space="preserve">Agency Provided Staging Areas </w:t>
      </w:r>
      <w:r w:rsidR="00E32909">
        <w:rPr>
          <w:b/>
          <w:i/>
          <w:color w:val="FF6600"/>
        </w:rPr>
        <w:t>(Requires SP00270, SP01030, and SP01060 if temporary fence, seeding or cattle guards are required.)</w:t>
      </w:r>
    </w:p>
    <w:p w14:paraId="6447A6A6" w14:textId="77777777" w:rsidR="00EA09D1" w:rsidRDefault="00EA09D1">
      <w:pPr>
        <w:tabs>
          <w:tab w:val="left" w:pos="432"/>
          <w:tab w:val="left" w:pos="1800"/>
        </w:tabs>
        <w:ind w:left="1800" w:hanging="1800"/>
      </w:pPr>
    </w:p>
    <w:p w14:paraId="2BD11F00" w14:textId="3DC89426" w:rsidR="005A78DE" w:rsidRDefault="00FB5F72">
      <w:pPr>
        <w:tabs>
          <w:tab w:val="left" w:pos="432"/>
          <w:tab w:val="left" w:pos="1800"/>
        </w:tabs>
        <w:ind w:left="1800" w:hanging="1800"/>
      </w:pPr>
      <w:r>
        <w:fldChar w:fldCharType="begin">
          <w:ffData>
            <w:name w:val="SP00240"/>
            <w:enabled/>
            <w:calcOnExit w:val="0"/>
            <w:exitMacro w:val="XBox_SP00240"/>
            <w:checkBox>
              <w:sizeAuto/>
              <w:default w:val="0"/>
              <w:checked w:val="0"/>
            </w:checkBox>
          </w:ffData>
        </w:fldChar>
      </w:r>
      <w:bookmarkStart w:id="63" w:name="SP00240"/>
      <w:r>
        <w:instrText xml:space="preserve"> FORMCHECKBOX </w:instrText>
      </w:r>
      <w:r w:rsidR="00F374DE">
        <w:fldChar w:fldCharType="separate"/>
      </w:r>
      <w:r>
        <w:fldChar w:fldCharType="end"/>
      </w:r>
      <w:bookmarkEnd w:id="63"/>
      <w:r w:rsidR="005A78DE">
        <w:tab/>
      </w:r>
      <w:r w:rsidR="00F772AC">
        <w:t>SP00</w:t>
      </w:r>
      <w:r w:rsidR="005A78DE">
        <w:t>240</w:t>
      </w:r>
      <w:r w:rsidR="005A78DE">
        <w:tab/>
        <w:t>Temporary Drainage Facilities</w:t>
      </w:r>
    </w:p>
    <w:p w14:paraId="109EFDAC" w14:textId="77777777" w:rsidR="005A78DE" w:rsidRDefault="005A78DE">
      <w:pPr>
        <w:tabs>
          <w:tab w:val="left" w:pos="432"/>
          <w:tab w:val="left" w:pos="1800"/>
        </w:tabs>
        <w:ind w:left="1800" w:hanging="1800"/>
      </w:pPr>
    </w:p>
    <w:p w14:paraId="3E766B94" w14:textId="32B1FC3B" w:rsidR="005A78DE" w:rsidRDefault="00AE017B">
      <w:pPr>
        <w:tabs>
          <w:tab w:val="left" w:pos="432"/>
          <w:tab w:val="left" w:pos="1800"/>
        </w:tabs>
        <w:ind w:left="1800" w:hanging="1800"/>
      </w:pPr>
      <w:r>
        <w:fldChar w:fldCharType="begin">
          <w:ffData>
            <w:name w:val="SP00245"/>
            <w:enabled/>
            <w:calcOnExit w:val="0"/>
            <w:exitMacro w:val="XBox_SP00245"/>
            <w:checkBox>
              <w:sizeAuto/>
              <w:default w:val="0"/>
              <w:checked w:val="0"/>
            </w:checkBox>
          </w:ffData>
        </w:fldChar>
      </w:r>
      <w:bookmarkStart w:id="64" w:name="SP00245"/>
      <w:r>
        <w:instrText xml:space="preserve"> FORMCHECKBOX </w:instrText>
      </w:r>
      <w:r w:rsidR="00F374DE">
        <w:fldChar w:fldCharType="separate"/>
      </w:r>
      <w:r>
        <w:fldChar w:fldCharType="end"/>
      </w:r>
      <w:bookmarkEnd w:id="64"/>
      <w:r w:rsidR="005A78DE">
        <w:tab/>
      </w:r>
      <w:r w:rsidR="00F772AC">
        <w:t>SP00</w:t>
      </w:r>
      <w:r w:rsidR="005A78DE">
        <w:t>245</w:t>
      </w:r>
      <w:r w:rsidR="005A78DE">
        <w:tab/>
        <w:t>Temporary Water Management</w:t>
      </w:r>
    </w:p>
    <w:p w14:paraId="6009DA2A" w14:textId="77777777" w:rsidR="00832858" w:rsidRDefault="00832858">
      <w:pPr>
        <w:tabs>
          <w:tab w:val="left" w:pos="432"/>
          <w:tab w:val="left" w:pos="1800"/>
        </w:tabs>
        <w:ind w:left="1800" w:hanging="1800"/>
      </w:pPr>
    </w:p>
    <w:p w14:paraId="75036F72" w14:textId="60AAF363" w:rsidR="005A78DE" w:rsidRDefault="00FB5F72">
      <w:pPr>
        <w:tabs>
          <w:tab w:val="left" w:pos="432"/>
          <w:tab w:val="left" w:pos="1800"/>
        </w:tabs>
        <w:ind w:left="1800" w:hanging="1800"/>
      </w:pPr>
      <w:r>
        <w:fldChar w:fldCharType="begin">
          <w:ffData>
            <w:name w:val="SP00250"/>
            <w:enabled/>
            <w:calcOnExit w:val="0"/>
            <w:exitMacro w:val="XBox_SP00250"/>
            <w:checkBox>
              <w:sizeAuto/>
              <w:default w:val="0"/>
              <w:checked w:val="0"/>
            </w:checkBox>
          </w:ffData>
        </w:fldChar>
      </w:r>
      <w:bookmarkStart w:id="65" w:name="SP00250"/>
      <w:r>
        <w:instrText xml:space="preserve"> FORMCHECKBOX </w:instrText>
      </w:r>
      <w:r w:rsidR="00F374DE">
        <w:fldChar w:fldCharType="separate"/>
      </w:r>
      <w:r>
        <w:fldChar w:fldCharType="end"/>
      </w:r>
      <w:bookmarkEnd w:id="65"/>
      <w:r w:rsidR="005A78DE">
        <w:tab/>
      </w:r>
      <w:r w:rsidR="00F772AC">
        <w:t>SP00</w:t>
      </w:r>
      <w:r w:rsidR="005A78DE">
        <w:t>250</w:t>
      </w:r>
      <w:r w:rsidR="005A78DE">
        <w:tab/>
      </w:r>
      <w:r w:rsidR="00E65659">
        <w:t>Diversion Bridges</w:t>
      </w:r>
      <w:r w:rsidR="00621FD9">
        <w:t xml:space="preserve"> </w:t>
      </w:r>
      <w:r w:rsidR="003B310A">
        <w:rPr>
          <w:b/>
          <w:i/>
          <w:color w:val="FF6600"/>
        </w:rPr>
        <w:t xml:space="preserve">(Requires </w:t>
      </w:r>
      <w:r w:rsidR="009C0EC0">
        <w:rPr>
          <w:b/>
          <w:i/>
          <w:color w:val="FF6600"/>
        </w:rPr>
        <w:t xml:space="preserve">SP02530. Requires </w:t>
      </w:r>
      <w:r w:rsidR="003B310A">
        <w:rPr>
          <w:b/>
          <w:i/>
          <w:color w:val="FF6600"/>
        </w:rPr>
        <w:t xml:space="preserve">SP00230 when </w:t>
      </w:r>
      <w:r w:rsidR="008B4852">
        <w:rPr>
          <w:b/>
          <w:i/>
          <w:color w:val="FF6600"/>
        </w:rPr>
        <w:t xml:space="preserve">temporary </w:t>
      </w:r>
      <w:r w:rsidR="00E32909">
        <w:rPr>
          <w:b/>
          <w:i/>
          <w:color w:val="FF6600"/>
        </w:rPr>
        <w:t>surfacing</w:t>
      </w:r>
      <w:r w:rsidR="008B4852">
        <w:rPr>
          <w:b/>
          <w:i/>
          <w:color w:val="FF6600"/>
        </w:rPr>
        <w:t xml:space="preserve"> </w:t>
      </w:r>
      <w:r w:rsidR="00E32909">
        <w:rPr>
          <w:b/>
          <w:i/>
          <w:color w:val="FF6600"/>
        </w:rPr>
        <w:t>is</w:t>
      </w:r>
      <w:r w:rsidR="008B4852">
        <w:rPr>
          <w:b/>
          <w:i/>
          <w:color w:val="FF6600"/>
        </w:rPr>
        <w:t xml:space="preserve"> required.</w:t>
      </w:r>
      <w:r w:rsidR="005A78DE">
        <w:rPr>
          <w:b/>
          <w:i/>
          <w:color w:val="FF6600"/>
        </w:rPr>
        <w:t>)</w:t>
      </w:r>
    </w:p>
    <w:p w14:paraId="1FD761BA" w14:textId="77777777" w:rsidR="005A78DE" w:rsidRDefault="005A78DE">
      <w:pPr>
        <w:tabs>
          <w:tab w:val="left" w:pos="432"/>
          <w:tab w:val="left" w:pos="1800"/>
        </w:tabs>
        <w:ind w:left="1800" w:hanging="1800"/>
      </w:pPr>
    </w:p>
    <w:p w14:paraId="24CCD30C" w14:textId="7C99E30D" w:rsidR="005A78DE" w:rsidRDefault="00FB5F72">
      <w:pPr>
        <w:tabs>
          <w:tab w:val="left" w:pos="432"/>
          <w:tab w:val="left" w:pos="1800"/>
        </w:tabs>
        <w:ind w:left="1800" w:hanging="1800"/>
      </w:pPr>
      <w:r>
        <w:fldChar w:fldCharType="begin">
          <w:ffData>
            <w:name w:val="SP00251"/>
            <w:enabled/>
            <w:calcOnExit w:val="0"/>
            <w:exitMacro w:val="XBox_SP00251"/>
            <w:checkBox>
              <w:sizeAuto/>
              <w:default w:val="0"/>
              <w:checked w:val="0"/>
            </w:checkBox>
          </w:ffData>
        </w:fldChar>
      </w:r>
      <w:bookmarkStart w:id="66" w:name="SP00251"/>
      <w:r>
        <w:instrText xml:space="preserve"> FORMCHECKBOX </w:instrText>
      </w:r>
      <w:r w:rsidR="00F374DE">
        <w:fldChar w:fldCharType="separate"/>
      </w:r>
      <w:r>
        <w:fldChar w:fldCharType="end"/>
      </w:r>
      <w:bookmarkEnd w:id="66"/>
      <w:r w:rsidR="005A78DE">
        <w:tab/>
      </w:r>
      <w:r w:rsidR="00F772AC">
        <w:t>SP00</w:t>
      </w:r>
      <w:r w:rsidR="005A78DE">
        <w:t>251</w:t>
      </w:r>
      <w:r w:rsidR="005A78DE">
        <w:tab/>
      </w:r>
      <w:r w:rsidR="00854484">
        <w:t xml:space="preserve">Agency Provided </w:t>
      </w:r>
      <w:r w:rsidR="005A78DE">
        <w:t>Temporary Bridges</w:t>
      </w:r>
      <w:r w:rsidR="00621FD9">
        <w:t xml:space="preserve"> </w:t>
      </w:r>
      <w:r w:rsidR="005A78DE">
        <w:rPr>
          <w:b/>
          <w:i/>
          <w:color w:val="FF6600"/>
        </w:rPr>
        <w:t>(</w:t>
      </w:r>
      <w:r w:rsidR="00C44454">
        <w:rPr>
          <w:b/>
          <w:i/>
          <w:color w:val="FF6600"/>
        </w:rPr>
        <w:t>R</w:t>
      </w:r>
      <w:r w:rsidR="005A78DE">
        <w:rPr>
          <w:b/>
          <w:i/>
          <w:color w:val="FF6600"/>
        </w:rPr>
        <w:t>equire</w:t>
      </w:r>
      <w:r w:rsidR="00C44454">
        <w:rPr>
          <w:b/>
          <w:i/>
          <w:color w:val="FF6600"/>
        </w:rPr>
        <w:t>s</w:t>
      </w:r>
      <w:r w:rsidR="005A78DE">
        <w:rPr>
          <w:b/>
          <w:i/>
          <w:color w:val="FF6600"/>
        </w:rPr>
        <w:t xml:space="preserve"> SP</w:t>
      </w:r>
      <w:r w:rsidR="00882537">
        <w:rPr>
          <w:b/>
          <w:i/>
          <w:color w:val="FF6600"/>
        </w:rPr>
        <w:t>00</w:t>
      </w:r>
      <w:r w:rsidR="005A78DE">
        <w:rPr>
          <w:b/>
          <w:i/>
          <w:color w:val="FF6600"/>
        </w:rPr>
        <w:t>230</w:t>
      </w:r>
      <w:r w:rsidR="00C44454">
        <w:rPr>
          <w:b/>
          <w:i/>
          <w:color w:val="FF6600"/>
        </w:rPr>
        <w:t xml:space="preserve"> when temporary </w:t>
      </w:r>
      <w:r w:rsidR="00E32909">
        <w:rPr>
          <w:b/>
          <w:i/>
          <w:color w:val="FF6600"/>
        </w:rPr>
        <w:t>surfacing is</w:t>
      </w:r>
      <w:r w:rsidR="00C44454">
        <w:rPr>
          <w:b/>
          <w:i/>
          <w:color w:val="FF6600"/>
        </w:rPr>
        <w:t xml:space="preserve"> required</w:t>
      </w:r>
      <w:r w:rsidR="00B041C3">
        <w:rPr>
          <w:b/>
          <w:i/>
          <w:color w:val="FF6600"/>
        </w:rPr>
        <w:t>.</w:t>
      </w:r>
      <w:r w:rsidR="005A78DE">
        <w:rPr>
          <w:b/>
          <w:i/>
          <w:color w:val="FF6600"/>
        </w:rPr>
        <w:t>)</w:t>
      </w:r>
    </w:p>
    <w:p w14:paraId="60C928DB" w14:textId="77777777" w:rsidR="005A78DE" w:rsidRDefault="005A78DE">
      <w:pPr>
        <w:tabs>
          <w:tab w:val="left" w:pos="432"/>
          <w:tab w:val="left" w:pos="1800"/>
        </w:tabs>
        <w:ind w:left="1800" w:hanging="1800"/>
      </w:pPr>
    </w:p>
    <w:p w14:paraId="20314DED" w14:textId="755941D3" w:rsidR="005A78DE" w:rsidRDefault="00FB5F72">
      <w:pPr>
        <w:tabs>
          <w:tab w:val="left" w:pos="432"/>
          <w:tab w:val="left" w:pos="1800"/>
        </w:tabs>
        <w:ind w:left="1800" w:hanging="1800"/>
      </w:pPr>
      <w:r>
        <w:fldChar w:fldCharType="begin">
          <w:ffData>
            <w:name w:val="SP00252"/>
            <w:enabled/>
            <w:calcOnExit w:val="0"/>
            <w:exitMacro w:val="XBox_SP00252"/>
            <w:checkBox>
              <w:sizeAuto/>
              <w:default w:val="0"/>
              <w:checked w:val="0"/>
            </w:checkBox>
          </w:ffData>
        </w:fldChar>
      </w:r>
      <w:bookmarkStart w:id="67" w:name="SP00252"/>
      <w:r>
        <w:instrText xml:space="preserve"> FORMCHECKBOX </w:instrText>
      </w:r>
      <w:r w:rsidR="00F374DE">
        <w:fldChar w:fldCharType="separate"/>
      </w:r>
      <w:r>
        <w:fldChar w:fldCharType="end"/>
      </w:r>
      <w:bookmarkEnd w:id="67"/>
      <w:r w:rsidR="005A78DE">
        <w:tab/>
      </w:r>
      <w:r w:rsidR="00F772AC">
        <w:t>SP00</w:t>
      </w:r>
      <w:r w:rsidR="005A78DE">
        <w:t>252</w:t>
      </w:r>
      <w:r w:rsidR="005A78DE">
        <w:tab/>
        <w:t>Temporary Work Bridges</w:t>
      </w:r>
    </w:p>
    <w:p w14:paraId="1E8733F3" w14:textId="77777777" w:rsidR="005A78DE" w:rsidRDefault="005A78DE">
      <w:pPr>
        <w:tabs>
          <w:tab w:val="left" w:pos="432"/>
          <w:tab w:val="left" w:pos="1800"/>
        </w:tabs>
        <w:ind w:left="1800" w:hanging="1800"/>
      </w:pPr>
    </w:p>
    <w:p w14:paraId="43E0A341" w14:textId="20BCF42C" w:rsidR="005A78DE" w:rsidRDefault="00FB5F72">
      <w:pPr>
        <w:tabs>
          <w:tab w:val="left" w:pos="432"/>
          <w:tab w:val="left" w:pos="1800"/>
        </w:tabs>
        <w:ind w:left="1800" w:hanging="1800"/>
      </w:pPr>
      <w:r>
        <w:fldChar w:fldCharType="begin">
          <w:ffData>
            <w:name w:val="SP00253"/>
            <w:enabled/>
            <w:calcOnExit w:val="0"/>
            <w:exitMacro w:val="XBox_SP00253"/>
            <w:checkBox>
              <w:sizeAuto/>
              <w:default w:val="0"/>
              <w:checked w:val="0"/>
            </w:checkBox>
          </w:ffData>
        </w:fldChar>
      </w:r>
      <w:bookmarkStart w:id="68" w:name="SP00253"/>
      <w:r>
        <w:instrText xml:space="preserve"> FORMCHECKBOX </w:instrText>
      </w:r>
      <w:r w:rsidR="00F374DE">
        <w:fldChar w:fldCharType="separate"/>
      </w:r>
      <w:r>
        <w:fldChar w:fldCharType="end"/>
      </w:r>
      <w:bookmarkEnd w:id="68"/>
      <w:r w:rsidR="005A78DE">
        <w:tab/>
      </w:r>
      <w:r w:rsidR="00F772AC">
        <w:t>SP00</w:t>
      </w:r>
      <w:r w:rsidR="005A78DE">
        <w:t>253</w:t>
      </w:r>
      <w:r w:rsidR="005A78DE">
        <w:tab/>
        <w:t xml:space="preserve">Temporary Work </w:t>
      </w:r>
      <w:r w:rsidR="00A87D07">
        <w:t>Access and Containment</w:t>
      </w:r>
      <w:r w:rsidR="00E71CF1">
        <w:t xml:space="preserve"> </w:t>
      </w:r>
      <w:r w:rsidR="00E71CF1">
        <w:rPr>
          <w:b/>
          <w:i/>
          <w:color w:val="FF6600"/>
        </w:rPr>
        <w:t>(Requires SP00960</w:t>
      </w:r>
      <w:r w:rsidR="00A47B33">
        <w:rPr>
          <w:b/>
          <w:i/>
          <w:color w:val="FF6600"/>
        </w:rPr>
        <w:t xml:space="preserve"> </w:t>
      </w:r>
      <w:r w:rsidR="0023680E">
        <w:rPr>
          <w:b/>
          <w:i/>
          <w:color w:val="FF6600"/>
        </w:rPr>
        <w:t>unless</w:t>
      </w:r>
      <w:r w:rsidR="00A47B33">
        <w:rPr>
          <w:b/>
          <w:i/>
          <w:color w:val="FF6600"/>
        </w:rPr>
        <w:t xml:space="preserve"> 00253.50 is </w:t>
      </w:r>
      <w:r w:rsidR="0023680E">
        <w:rPr>
          <w:b/>
          <w:i/>
          <w:color w:val="FF6600"/>
        </w:rPr>
        <w:t>included</w:t>
      </w:r>
      <w:r w:rsidR="00E71CF1">
        <w:rPr>
          <w:b/>
          <w:i/>
          <w:color w:val="FF6600"/>
        </w:rPr>
        <w:t>)</w:t>
      </w:r>
    </w:p>
    <w:p w14:paraId="1BE3D460" w14:textId="77777777" w:rsidR="005A78DE" w:rsidRDefault="005A78DE">
      <w:pPr>
        <w:tabs>
          <w:tab w:val="left" w:pos="432"/>
          <w:tab w:val="left" w:pos="1800"/>
        </w:tabs>
        <w:ind w:left="1800" w:hanging="1800"/>
      </w:pPr>
    </w:p>
    <w:p w14:paraId="0E571F99" w14:textId="1237ABB6" w:rsidR="008E5B33" w:rsidRDefault="006C1D30" w:rsidP="008E5B33">
      <w:pPr>
        <w:tabs>
          <w:tab w:val="left" w:pos="432"/>
          <w:tab w:val="left" w:pos="1800"/>
        </w:tabs>
        <w:ind w:left="1800" w:hanging="1800"/>
      </w:pPr>
      <w:r>
        <w:fldChar w:fldCharType="begin">
          <w:ffData>
            <w:name w:val="SP00255"/>
            <w:enabled/>
            <w:calcOnExit w:val="0"/>
            <w:exitMacro w:val="XBox_SP00255"/>
            <w:checkBox>
              <w:sizeAuto/>
              <w:default w:val="0"/>
              <w:checked w:val="0"/>
            </w:checkBox>
          </w:ffData>
        </w:fldChar>
      </w:r>
      <w:bookmarkStart w:id="69" w:name="SP00255"/>
      <w:r>
        <w:instrText xml:space="preserve"> FORMCHECKBOX </w:instrText>
      </w:r>
      <w:r w:rsidR="00F374DE">
        <w:fldChar w:fldCharType="separate"/>
      </w:r>
      <w:r>
        <w:fldChar w:fldCharType="end"/>
      </w:r>
      <w:bookmarkEnd w:id="69"/>
      <w:r w:rsidR="008E5B33">
        <w:tab/>
        <w:t>SP00255</w:t>
      </w:r>
      <w:r w:rsidR="008E5B33">
        <w:tab/>
        <w:t>Temporary Bridge Jacking</w:t>
      </w:r>
    </w:p>
    <w:p w14:paraId="3F63F751" w14:textId="77777777" w:rsidR="008E5B33" w:rsidRDefault="008E5B33">
      <w:pPr>
        <w:tabs>
          <w:tab w:val="left" w:pos="432"/>
          <w:tab w:val="left" w:pos="1800"/>
        </w:tabs>
        <w:ind w:left="1800" w:hanging="1800"/>
      </w:pPr>
    </w:p>
    <w:p w14:paraId="7913A3E2" w14:textId="6303975B" w:rsidR="005A78DE" w:rsidRDefault="00A63FED">
      <w:pPr>
        <w:tabs>
          <w:tab w:val="left" w:pos="432"/>
          <w:tab w:val="left" w:pos="1800"/>
        </w:tabs>
        <w:ind w:left="1800" w:hanging="1800"/>
      </w:pPr>
      <w:r>
        <w:fldChar w:fldCharType="begin">
          <w:ffData>
            <w:name w:val="SP00256"/>
            <w:enabled/>
            <w:calcOnExit w:val="0"/>
            <w:exitMacro w:val="XBox_SP00256"/>
            <w:checkBox>
              <w:sizeAuto/>
              <w:default w:val="1"/>
              <w:checked w:val="0"/>
            </w:checkBox>
          </w:ffData>
        </w:fldChar>
      </w:r>
      <w:bookmarkStart w:id="70" w:name="SP00256"/>
      <w:r>
        <w:instrText xml:space="preserve"> FORMCHECKBOX </w:instrText>
      </w:r>
      <w:r w:rsidR="00F374DE">
        <w:fldChar w:fldCharType="separate"/>
      </w:r>
      <w:r>
        <w:fldChar w:fldCharType="end"/>
      </w:r>
      <w:bookmarkEnd w:id="70"/>
      <w:r w:rsidR="005A78DE">
        <w:tab/>
      </w:r>
      <w:r w:rsidR="00F772AC">
        <w:t>SP00</w:t>
      </w:r>
      <w:r w:rsidR="005A78DE">
        <w:t>256</w:t>
      </w:r>
      <w:r w:rsidR="005A78DE">
        <w:tab/>
        <w:t>Temporary Retaining Walls</w:t>
      </w:r>
    </w:p>
    <w:p w14:paraId="0182FD8E" w14:textId="77777777" w:rsidR="00832858" w:rsidRDefault="00832858">
      <w:pPr>
        <w:tabs>
          <w:tab w:val="left" w:pos="432"/>
          <w:tab w:val="left" w:pos="1800"/>
        </w:tabs>
        <w:ind w:left="1800" w:hanging="1800"/>
      </w:pPr>
    </w:p>
    <w:p w14:paraId="1945EC28" w14:textId="7193CC6E" w:rsidR="005A78DE" w:rsidRDefault="00FB5F72">
      <w:pPr>
        <w:tabs>
          <w:tab w:val="left" w:pos="432"/>
          <w:tab w:val="left" w:pos="1800"/>
        </w:tabs>
        <w:ind w:left="1800" w:hanging="1800"/>
      </w:pPr>
      <w:r>
        <w:fldChar w:fldCharType="begin">
          <w:ffData>
            <w:name w:val="SP00270"/>
            <w:enabled/>
            <w:calcOnExit w:val="0"/>
            <w:exitMacro w:val="XBox_SP00270"/>
            <w:checkBox>
              <w:sizeAuto/>
              <w:default w:val="0"/>
              <w:checked w:val="0"/>
            </w:checkBox>
          </w:ffData>
        </w:fldChar>
      </w:r>
      <w:bookmarkStart w:id="71" w:name="SP00270"/>
      <w:r>
        <w:instrText xml:space="preserve"> FORMCHECKBOX </w:instrText>
      </w:r>
      <w:r w:rsidR="00F374DE">
        <w:fldChar w:fldCharType="separate"/>
      </w:r>
      <w:r>
        <w:fldChar w:fldCharType="end"/>
      </w:r>
      <w:bookmarkEnd w:id="71"/>
      <w:r w:rsidR="005A78DE">
        <w:tab/>
      </w:r>
      <w:r w:rsidR="00F772AC">
        <w:t>SP00</w:t>
      </w:r>
      <w:r w:rsidR="005A78DE">
        <w:t>270</w:t>
      </w:r>
      <w:r w:rsidR="005A78DE">
        <w:tab/>
        <w:t>Temporary Fences</w:t>
      </w:r>
    </w:p>
    <w:p w14:paraId="2A817D85" w14:textId="77777777" w:rsidR="005A78DE" w:rsidRDefault="005A78DE">
      <w:pPr>
        <w:tabs>
          <w:tab w:val="left" w:pos="432"/>
          <w:tab w:val="left" w:pos="1800"/>
        </w:tabs>
        <w:ind w:left="1800" w:hanging="1800"/>
      </w:pPr>
    </w:p>
    <w:p w14:paraId="44B92521" w14:textId="4F60487A" w:rsidR="005A78DE" w:rsidRDefault="00FB5F72">
      <w:pPr>
        <w:tabs>
          <w:tab w:val="left" w:pos="432"/>
          <w:tab w:val="left" w:pos="1800"/>
        </w:tabs>
        <w:ind w:left="1800" w:hanging="1800"/>
      </w:pPr>
      <w:r>
        <w:fldChar w:fldCharType="begin">
          <w:ffData>
            <w:name w:val="SP00280"/>
            <w:enabled/>
            <w:calcOnExit w:val="0"/>
            <w:exitMacro w:val="XBox_SP00280"/>
            <w:checkBox>
              <w:sizeAuto/>
              <w:default w:val="0"/>
              <w:checked w:val="0"/>
            </w:checkBox>
          </w:ffData>
        </w:fldChar>
      </w:r>
      <w:bookmarkStart w:id="72" w:name="SP00280"/>
      <w:r>
        <w:instrText xml:space="preserve"> FORMCHECKBOX </w:instrText>
      </w:r>
      <w:r w:rsidR="00F374DE">
        <w:fldChar w:fldCharType="separate"/>
      </w:r>
      <w:r>
        <w:fldChar w:fldCharType="end"/>
      </w:r>
      <w:bookmarkEnd w:id="72"/>
      <w:r w:rsidR="005A78DE">
        <w:tab/>
      </w:r>
      <w:r w:rsidR="00F772AC">
        <w:t>SP00</w:t>
      </w:r>
      <w:r w:rsidR="005A78DE">
        <w:t>280</w:t>
      </w:r>
      <w:r w:rsidR="005A78DE">
        <w:tab/>
        <w:t>Erosion and Sediment Control</w:t>
      </w:r>
      <w:r w:rsidR="00A51178">
        <w:t xml:space="preserve"> </w:t>
      </w:r>
      <w:r w:rsidR="00B7140D">
        <w:rPr>
          <w:b/>
          <w:i/>
          <w:color w:val="FF6600"/>
        </w:rPr>
        <w:t>(</w:t>
      </w:r>
      <w:r w:rsidR="0004173E">
        <w:rPr>
          <w:b/>
          <w:i/>
          <w:color w:val="FF6600"/>
        </w:rPr>
        <w:t xml:space="preserve">May require SP02320 when geotextile is used. </w:t>
      </w:r>
      <w:r w:rsidR="00B7140D">
        <w:rPr>
          <w:b/>
          <w:i/>
          <w:color w:val="FF6600"/>
        </w:rPr>
        <w:t>Requires SP02415</w:t>
      </w:r>
      <w:r w:rsidR="00F50A8F">
        <w:rPr>
          <w:b/>
          <w:i/>
          <w:color w:val="FF6600"/>
        </w:rPr>
        <w:t xml:space="preserve"> when 00280.15(d) is required</w:t>
      </w:r>
      <w:r w:rsidR="00B7140D">
        <w:rPr>
          <w:b/>
          <w:i/>
          <w:color w:val="FF6600"/>
        </w:rPr>
        <w:t>)</w:t>
      </w:r>
    </w:p>
    <w:p w14:paraId="0DD241F7" w14:textId="77777777" w:rsidR="005A78DE" w:rsidRDefault="005A78DE">
      <w:pPr>
        <w:tabs>
          <w:tab w:val="left" w:pos="432"/>
          <w:tab w:val="left" w:pos="1800"/>
        </w:tabs>
        <w:ind w:left="1800" w:hanging="1800"/>
      </w:pPr>
    </w:p>
    <w:p w14:paraId="563949CA" w14:textId="4552F626" w:rsidR="005A78DE" w:rsidRDefault="007E3513">
      <w:pPr>
        <w:tabs>
          <w:tab w:val="left" w:pos="432"/>
          <w:tab w:val="left" w:pos="1800"/>
        </w:tabs>
        <w:ind w:left="1800" w:hanging="1800"/>
      </w:pPr>
      <w:r>
        <w:fldChar w:fldCharType="begin">
          <w:ffData>
            <w:name w:val="SP00290"/>
            <w:enabled w:val="0"/>
            <w:calcOnExit w:val="0"/>
            <w:exitMacro w:val="XBox_SP00290"/>
            <w:checkBox>
              <w:sizeAuto/>
              <w:default w:val="1"/>
              <w:checked/>
            </w:checkBox>
          </w:ffData>
        </w:fldChar>
      </w:r>
      <w:r>
        <w:instrText xml:space="preserve"> </w:instrText>
      </w:r>
      <w:bookmarkStart w:id="73" w:name="SP00290"/>
      <w:r>
        <w:instrText xml:space="preserve">FORMCHECKBOX </w:instrText>
      </w:r>
      <w:r w:rsidR="00F374DE">
        <w:fldChar w:fldCharType="separate"/>
      </w:r>
      <w:r>
        <w:fldChar w:fldCharType="end"/>
      </w:r>
      <w:bookmarkEnd w:id="73"/>
      <w:r w:rsidR="005A78DE">
        <w:tab/>
      </w:r>
      <w:r w:rsidR="00F772AC">
        <w:t>SP00</w:t>
      </w:r>
      <w:r w:rsidR="005A78DE">
        <w:t>290</w:t>
      </w:r>
      <w:r w:rsidR="005A78DE">
        <w:tab/>
        <w:t>Environmental Protection</w:t>
      </w:r>
      <w:r w:rsidR="00C44454">
        <w:t xml:space="preserve"> </w:t>
      </w:r>
      <w:r w:rsidR="00C44454">
        <w:rPr>
          <w:b/>
          <w:i/>
          <w:color w:val="FF6600"/>
        </w:rPr>
        <w:t>(Requires SP00245 when temporary water management is required.</w:t>
      </w:r>
      <w:r w:rsidR="00A51178">
        <w:rPr>
          <w:b/>
          <w:i/>
          <w:color w:val="FF6600"/>
        </w:rPr>
        <w:t xml:space="preserve"> </w:t>
      </w:r>
      <w:r w:rsidR="00832858">
        <w:rPr>
          <w:b/>
          <w:i/>
          <w:color w:val="FF6600"/>
        </w:rPr>
        <w:t>Requires SP00253 when a temporary work access/containment system is required.</w:t>
      </w:r>
      <w:r w:rsidR="00C44454">
        <w:rPr>
          <w:b/>
          <w:i/>
          <w:color w:val="FF6600"/>
        </w:rPr>
        <w:t>)</w:t>
      </w:r>
    </w:p>
    <w:p w14:paraId="6ED0B8E6" w14:textId="77777777" w:rsidR="005A78DE" w:rsidRDefault="005A78DE"/>
    <w:p w14:paraId="58524CAF" w14:textId="4E367E7E" w:rsidR="005A78DE" w:rsidRDefault="00FB5F72">
      <w:pPr>
        <w:tabs>
          <w:tab w:val="left" w:pos="432"/>
          <w:tab w:val="left" w:pos="1800"/>
        </w:tabs>
        <w:ind w:left="1800" w:hanging="1800"/>
      </w:pPr>
      <w:r>
        <w:fldChar w:fldCharType="begin">
          <w:ffData>
            <w:name w:val="SP00293"/>
            <w:enabled/>
            <w:calcOnExit w:val="0"/>
            <w:exitMacro w:val="XBox_SP00293"/>
            <w:checkBox>
              <w:sizeAuto/>
              <w:default w:val="0"/>
              <w:checked w:val="0"/>
            </w:checkBox>
          </w:ffData>
        </w:fldChar>
      </w:r>
      <w:bookmarkStart w:id="74" w:name="SP00293"/>
      <w:r>
        <w:instrText xml:space="preserve"> FORMCHECKBOX </w:instrText>
      </w:r>
      <w:r w:rsidR="00F374DE">
        <w:fldChar w:fldCharType="separate"/>
      </w:r>
      <w:r>
        <w:fldChar w:fldCharType="end"/>
      </w:r>
      <w:bookmarkEnd w:id="74"/>
      <w:r w:rsidR="005A78DE">
        <w:tab/>
      </w:r>
      <w:r w:rsidR="00F772AC">
        <w:t>SP00</w:t>
      </w:r>
      <w:r w:rsidR="005A78DE">
        <w:t>293</w:t>
      </w:r>
      <w:r w:rsidR="005A78DE">
        <w:tab/>
        <w:t xml:space="preserve">Decommission Underground Storage Tanks </w:t>
      </w:r>
      <w:r w:rsidR="005A78DE">
        <w:rPr>
          <w:b/>
          <w:i/>
          <w:color w:val="FF6600"/>
        </w:rPr>
        <w:t>(Requires SP</w:t>
      </w:r>
      <w:r w:rsidR="00621FD9">
        <w:rPr>
          <w:b/>
          <w:i/>
          <w:color w:val="FF6600"/>
        </w:rPr>
        <w:t>00</w:t>
      </w:r>
      <w:r w:rsidR="005A78DE">
        <w:rPr>
          <w:b/>
          <w:i/>
          <w:color w:val="FF6600"/>
        </w:rPr>
        <w:t>294)</w:t>
      </w:r>
    </w:p>
    <w:p w14:paraId="6854BC99" w14:textId="77777777" w:rsidR="005A78DE" w:rsidRDefault="005A78DE">
      <w:pPr>
        <w:tabs>
          <w:tab w:val="left" w:pos="432"/>
          <w:tab w:val="left" w:pos="1800"/>
        </w:tabs>
        <w:ind w:left="1800" w:hanging="1800"/>
      </w:pPr>
    </w:p>
    <w:p w14:paraId="15D4306C" w14:textId="5275879C" w:rsidR="005A78DE" w:rsidRDefault="00FB5F72">
      <w:pPr>
        <w:tabs>
          <w:tab w:val="left" w:pos="432"/>
          <w:tab w:val="left" w:pos="1800"/>
        </w:tabs>
        <w:ind w:left="1800" w:hanging="1800"/>
      </w:pPr>
      <w:r>
        <w:fldChar w:fldCharType="begin">
          <w:ffData>
            <w:name w:val="SP00294"/>
            <w:enabled/>
            <w:calcOnExit w:val="0"/>
            <w:exitMacro w:val="XBox_SP00294"/>
            <w:checkBox>
              <w:sizeAuto/>
              <w:default w:val="0"/>
              <w:checked w:val="0"/>
            </w:checkBox>
          </w:ffData>
        </w:fldChar>
      </w:r>
      <w:bookmarkStart w:id="75" w:name="SP00294"/>
      <w:r>
        <w:instrText xml:space="preserve"> FORMCHECKBOX </w:instrText>
      </w:r>
      <w:r w:rsidR="00F374DE">
        <w:fldChar w:fldCharType="separate"/>
      </w:r>
      <w:r>
        <w:fldChar w:fldCharType="end"/>
      </w:r>
      <w:bookmarkEnd w:id="75"/>
      <w:r w:rsidR="005A78DE">
        <w:tab/>
      </w:r>
      <w:r w:rsidR="00F772AC">
        <w:t>SP00</w:t>
      </w:r>
      <w:r w:rsidR="005A78DE">
        <w:t>294</w:t>
      </w:r>
      <w:r w:rsidR="005A78DE">
        <w:tab/>
        <w:t>Contaminated Media</w:t>
      </w:r>
      <w:r w:rsidR="00F30B3E">
        <w:t xml:space="preserve"> </w:t>
      </w:r>
      <w:r w:rsidR="00A82FF3">
        <w:rPr>
          <w:b/>
          <w:i/>
          <w:color w:val="FF6600"/>
        </w:rPr>
        <w:t>(Requires SP00236</w:t>
      </w:r>
      <w:r w:rsidR="00F30B3E">
        <w:rPr>
          <w:b/>
          <w:i/>
          <w:color w:val="FF6600"/>
        </w:rPr>
        <w:t xml:space="preserve"> if an </w:t>
      </w:r>
      <w:r w:rsidR="00C97420">
        <w:rPr>
          <w:b/>
          <w:i/>
          <w:color w:val="FF6600"/>
        </w:rPr>
        <w:t>Agency</w:t>
      </w:r>
      <w:r w:rsidR="00F30B3E">
        <w:rPr>
          <w:b/>
          <w:i/>
          <w:color w:val="FF6600"/>
        </w:rPr>
        <w:t xml:space="preserve"> provided disposal site is required.)</w:t>
      </w:r>
    </w:p>
    <w:p w14:paraId="085255DC" w14:textId="77777777" w:rsidR="005A78DE" w:rsidRDefault="005A78DE">
      <w:pPr>
        <w:tabs>
          <w:tab w:val="left" w:pos="432"/>
          <w:tab w:val="left" w:pos="1800"/>
        </w:tabs>
        <w:ind w:left="1800" w:hanging="1800"/>
      </w:pPr>
    </w:p>
    <w:p w14:paraId="59B49C5B" w14:textId="157291C5" w:rsidR="005A78DE" w:rsidRDefault="00FB5F72">
      <w:pPr>
        <w:tabs>
          <w:tab w:val="left" w:pos="432"/>
          <w:tab w:val="left" w:pos="1800"/>
        </w:tabs>
        <w:ind w:left="1800" w:hanging="1800"/>
      </w:pPr>
      <w:r>
        <w:fldChar w:fldCharType="begin">
          <w:ffData>
            <w:name w:val="SP00295"/>
            <w:enabled/>
            <w:calcOnExit w:val="0"/>
            <w:exitMacro w:val="XBox_SP00295"/>
            <w:checkBox>
              <w:sizeAuto/>
              <w:default w:val="0"/>
              <w:checked w:val="0"/>
            </w:checkBox>
          </w:ffData>
        </w:fldChar>
      </w:r>
      <w:bookmarkStart w:id="76" w:name="SP00295"/>
      <w:r>
        <w:instrText xml:space="preserve"> FORMCHECKBOX </w:instrText>
      </w:r>
      <w:r w:rsidR="00F374DE">
        <w:fldChar w:fldCharType="separate"/>
      </w:r>
      <w:r>
        <w:fldChar w:fldCharType="end"/>
      </w:r>
      <w:bookmarkEnd w:id="76"/>
      <w:r w:rsidR="005A78DE">
        <w:tab/>
      </w:r>
      <w:r w:rsidR="00F772AC">
        <w:t>SP00</w:t>
      </w:r>
      <w:r w:rsidR="005A78DE">
        <w:t>295</w:t>
      </w:r>
      <w:r w:rsidR="005A78DE">
        <w:tab/>
        <w:t>Asbestos Materials</w:t>
      </w:r>
      <w:r w:rsidR="00C44454">
        <w:t xml:space="preserve"> </w:t>
      </w:r>
      <w:r w:rsidR="00BC3C79">
        <w:rPr>
          <w:b/>
          <w:i/>
          <w:color w:val="FF6600"/>
        </w:rPr>
        <w:t>(Requires Pollution Liability Insurance in 00170.</w:t>
      </w:r>
      <w:r w:rsidR="00FB4BCB">
        <w:rPr>
          <w:b/>
          <w:i/>
          <w:color w:val="FF6600"/>
        </w:rPr>
        <w:t>70</w:t>
      </w:r>
      <w:r w:rsidR="00A82FF3">
        <w:rPr>
          <w:b/>
          <w:i/>
          <w:color w:val="FF6600"/>
        </w:rPr>
        <w:t xml:space="preserve">. </w:t>
      </w:r>
      <w:r w:rsidR="00BC3C79">
        <w:rPr>
          <w:b/>
          <w:i/>
          <w:color w:val="FF6600"/>
        </w:rPr>
        <w:t>Requires Asbestos Liability Insurance in 00170.</w:t>
      </w:r>
      <w:r w:rsidR="00FB4BCB">
        <w:rPr>
          <w:b/>
          <w:i/>
          <w:color w:val="FF6600"/>
        </w:rPr>
        <w:t>70</w:t>
      </w:r>
      <w:r w:rsidR="00BC3C79">
        <w:rPr>
          <w:b/>
          <w:i/>
          <w:color w:val="FF6600"/>
        </w:rPr>
        <w:t xml:space="preserve"> if materials containing more than 1% of asbestos will be disturbed.)</w:t>
      </w:r>
    </w:p>
    <w:p w14:paraId="00DF3B2F" w14:textId="77777777" w:rsidR="005A78DE" w:rsidRDefault="005A78DE">
      <w:pPr>
        <w:tabs>
          <w:tab w:val="left" w:pos="432"/>
          <w:tab w:val="left" w:pos="1800"/>
        </w:tabs>
        <w:ind w:left="1800" w:hanging="1800"/>
      </w:pPr>
    </w:p>
    <w:p w14:paraId="0EEE31AD" w14:textId="5C76D328" w:rsidR="005A78DE" w:rsidRDefault="00FB5F72">
      <w:pPr>
        <w:tabs>
          <w:tab w:val="left" w:pos="432"/>
          <w:tab w:val="left" w:pos="1800"/>
        </w:tabs>
        <w:ind w:left="1800" w:hanging="1800"/>
      </w:pPr>
      <w:r>
        <w:fldChar w:fldCharType="begin">
          <w:ffData>
            <w:name w:val="SP00296"/>
            <w:enabled/>
            <w:calcOnExit w:val="0"/>
            <w:exitMacro w:val="XBox_SP00296"/>
            <w:checkBox>
              <w:sizeAuto/>
              <w:default w:val="0"/>
              <w:checked w:val="0"/>
            </w:checkBox>
          </w:ffData>
        </w:fldChar>
      </w:r>
      <w:bookmarkStart w:id="77" w:name="SP00296"/>
      <w:r>
        <w:instrText xml:space="preserve"> FORMCHECKBOX </w:instrText>
      </w:r>
      <w:r w:rsidR="00F374DE">
        <w:fldChar w:fldCharType="separate"/>
      </w:r>
      <w:r>
        <w:fldChar w:fldCharType="end"/>
      </w:r>
      <w:bookmarkEnd w:id="77"/>
      <w:r w:rsidR="005A78DE">
        <w:tab/>
      </w:r>
      <w:r w:rsidR="00F772AC">
        <w:t>SP00</w:t>
      </w:r>
      <w:r w:rsidR="005A78DE">
        <w:t>296</w:t>
      </w:r>
      <w:r w:rsidR="005A78DE">
        <w:tab/>
        <w:t>Paint and Painted Materials</w:t>
      </w:r>
      <w:r w:rsidR="00BC3C79">
        <w:t xml:space="preserve"> </w:t>
      </w:r>
      <w:r w:rsidR="00BC3C79">
        <w:rPr>
          <w:b/>
          <w:i/>
          <w:color w:val="FF6600"/>
        </w:rPr>
        <w:t>(Requires lead liability insurance in 00170.</w:t>
      </w:r>
      <w:r w:rsidR="00585BB3">
        <w:rPr>
          <w:b/>
          <w:i/>
          <w:color w:val="FF6600"/>
        </w:rPr>
        <w:t>70</w:t>
      </w:r>
      <w:r w:rsidR="00BC3C79">
        <w:rPr>
          <w:b/>
          <w:i/>
          <w:color w:val="FF6600"/>
        </w:rPr>
        <w:t>.)</w:t>
      </w:r>
    </w:p>
    <w:p w14:paraId="62F464C8" w14:textId="77777777" w:rsidR="005A78DE" w:rsidRDefault="005A78DE">
      <w:pPr>
        <w:tabs>
          <w:tab w:val="left" w:pos="432"/>
          <w:tab w:val="left" w:pos="1800"/>
        </w:tabs>
        <w:ind w:left="1800" w:hanging="1800"/>
      </w:pPr>
    </w:p>
    <w:p w14:paraId="54CB3511" w14:textId="7EA2DF55" w:rsidR="005A78DE" w:rsidRDefault="00FB5F72">
      <w:pPr>
        <w:tabs>
          <w:tab w:val="left" w:pos="432"/>
          <w:tab w:val="left" w:pos="1800"/>
        </w:tabs>
        <w:ind w:left="1800" w:hanging="1800"/>
      </w:pPr>
      <w:r>
        <w:fldChar w:fldCharType="begin">
          <w:ffData>
            <w:name w:val="SP00297"/>
            <w:enabled/>
            <w:calcOnExit w:val="0"/>
            <w:exitMacro w:val="XBox_SP00297"/>
            <w:checkBox>
              <w:sizeAuto/>
              <w:default w:val="0"/>
              <w:checked w:val="0"/>
            </w:checkBox>
          </w:ffData>
        </w:fldChar>
      </w:r>
      <w:bookmarkStart w:id="78" w:name="SP00297"/>
      <w:r>
        <w:instrText xml:space="preserve"> FORMCHECKBOX </w:instrText>
      </w:r>
      <w:r w:rsidR="00F374DE">
        <w:fldChar w:fldCharType="separate"/>
      </w:r>
      <w:r>
        <w:fldChar w:fldCharType="end"/>
      </w:r>
      <w:bookmarkEnd w:id="78"/>
      <w:r w:rsidR="005A78DE">
        <w:tab/>
      </w:r>
      <w:r w:rsidR="00F772AC">
        <w:t>SP00</w:t>
      </w:r>
      <w:r w:rsidR="005A78DE">
        <w:t>297</w:t>
      </w:r>
      <w:r w:rsidR="005A78DE">
        <w:tab/>
        <w:t xml:space="preserve">PCB and Mercury Containing Equipment </w:t>
      </w:r>
      <w:r w:rsidR="005A78DE">
        <w:rPr>
          <w:b/>
          <w:i/>
          <w:color w:val="FF6600"/>
        </w:rPr>
        <w:t>(Requires SP</w:t>
      </w:r>
      <w:r w:rsidR="00621FD9">
        <w:rPr>
          <w:b/>
          <w:i/>
          <w:color w:val="FF6600"/>
        </w:rPr>
        <w:t>00</w:t>
      </w:r>
      <w:r w:rsidR="005A78DE">
        <w:rPr>
          <w:b/>
          <w:i/>
          <w:color w:val="FF6600"/>
        </w:rPr>
        <w:t>950</w:t>
      </w:r>
      <w:r w:rsidR="00A87D07">
        <w:rPr>
          <w:b/>
          <w:i/>
          <w:color w:val="FF6600"/>
        </w:rPr>
        <w:t>.</w:t>
      </w:r>
      <w:r w:rsidR="005A78DE">
        <w:rPr>
          <w:b/>
          <w:i/>
          <w:color w:val="FF6600"/>
        </w:rPr>
        <w:t>)</w:t>
      </w:r>
    </w:p>
    <w:p w14:paraId="12BFBE9F" w14:textId="77777777" w:rsidR="005A78DE" w:rsidRDefault="005A78DE">
      <w:pPr>
        <w:tabs>
          <w:tab w:val="left" w:pos="432"/>
          <w:tab w:val="left" w:pos="1800"/>
        </w:tabs>
        <w:ind w:left="1800" w:hanging="1800"/>
      </w:pPr>
    </w:p>
    <w:p w14:paraId="61008D63" w14:textId="53ED2C83" w:rsidR="005A78DE" w:rsidRDefault="00FB5F72">
      <w:pPr>
        <w:tabs>
          <w:tab w:val="left" w:pos="432"/>
          <w:tab w:val="left" w:pos="1800"/>
        </w:tabs>
        <w:ind w:left="1800" w:hanging="1800"/>
      </w:pPr>
      <w:r>
        <w:fldChar w:fldCharType="begin">
          <w:ffData>
            <w:name w:val="SP00298"/>
            <w:enabled/>
            <w:calcOnExit w:val="0"/>
            <w:exitMacro w:val="XBox_SP00298"/>
            <w:checkBox>
              <w:sizeAuto/>
              <w:default w:val="0"/>
              <w:checked w:val="0"/>
            </w:checkBox>
          </w:ffData>
        </w:fldChar>
      </w:r>
      <w:bookmarkStart w:id="79" w:name="SP00298"/>
      <w:r>
        <w:instrText xml:space="preserve"> FORMCHECKBOX </w:instrText>
      </w:r>
      <w:r w:rsidR="00F374DE">
        <w:fldChar w:fldCharType="separate"/>
      </w:r>
      <w:r>
        <w:fldChar w:fldCharType="end"/>
      </w:r>
      <w:bookmarkEnd w:id="79"/>
      <w:r w:rsidR="005A78DE">
        <w:tab/>
      </w:r>
      <w:r w:rsidR="00F772AC">
        <w:t>SP00</w:t>
      </w:r>
      <w:r w:rsidR="005A78DE">
        <w:t>298</w:t>
      </w:r>
      <w:r w:rsidR="005A78DE">
        <w:tab/>
        <w:t xml:space="preserve">Well Preservation and Abandonment </w:t>
      </w:r>
      <w:r w:rsidR="005A78DE">
        <w:rPr>
          <w:b/>
          <w:i/>
          <w:color w:val="FF6600"/>
        </w:rPr>
        <w:t>(</w:t>
      </w:r>
      <w:r w:rsidR="00C44454">
        <w:rPr>
          <w:b/>
          <w:i/>
          <w:color w:val="FF6600"/>
        </w:rPr>
        <w:t>R</w:t>
      </w:r>
      <w:r w:rsidR="00621FD9">
        <w:rPr>
          <w:b/>
          <w:i/>
          <w:color w:val="FF6600"/>
        </w:rPr>
        <w:t>equire SP00294</w:t>
      </w:r>
      <w:r w:rsidR="00C44454">
        <w:rPr>
          <w:b/>
          <w:i/>
          <w:color w:val="FF6600"/>
        </w:rPr>
        <w:t xml:space="preserve"> when contaminated soil or groundwater will be encountered.</w:t>
      </w:r>
      <w:r w:rsidR="005A78DE">
        <w:rPr>
          <w:b/>
          <w:i/>
          <w:color w:val="FF6600"/>
        </w:rPr>
        <w:t>)</w:t>
      </w:r>
    </w:p>
    <w:p w14:paraId="6D3CEE92" w14:textId="77777777" w:rsidR="005A78DE" w:rsidRDefault="005A78DE">
      <w:pPr>
        <w:tabs>
          <w:tab w:val="left" w:pos="432"/>
          <w:tab w:val="left" w:pos="1800"/>
        </w:tabs>
        <w:ind w:left="1800" w:hanging="1800"/>
      </w:pPr>
    </w:p>
    <w:p w14:paraId="55994E8C" w14:textId="1BB71EF0" w:rsidR="005A78DE" w:rsidRDefault="00FB5F72">
      <w:pPr>
        <w:tabs>
          <w:tab w:val="left" w:pos="432"/>
          <w:tab w:val="left" w:pos="1800"/>
        </w:tabs>
        <w:ind w:left="1800" w:hanging="1800"/>
      </w:pPr>
      <w:r>
        <w:fldChar w:fldCharType="begin">
          <w:ffData>
            <w:name w:val="SP00299"/>
            <w:enabled/>
            <w:calcOnExit w:val="0"/>
            <w:exitMacro w:val="XBox_SP00299"/>
            <w:checkBox>
              <w:sizeAuto/>
              <w:default w:val="0"/>
              <w:checked w:val="0"/>
            </w:checkBox>
          </w:ffData>
        </w:fldChar>
      </w:r>
      <w:bookmarkStart w:id="80" w:name="SP00299"/>
      <w:r>
        <w:instrText xml:space="preserve"> FORMCHECKBOX </w:instrText>
      </w:r>
      <w:r w:rsidR="00F374DE">
        <w:fldChar w:fldCharType="separate"/>
      </w:r>
      <w:r>
        <w:fldChar w:fldCharType="end"/>
      </w:r>
      <w:bookmarkEnd w:id="80"/>
      <w:r w:rsidR="005A78DE">
        <w:tab/>
      </w:r>
      <w:r w:rsidR="00F772AC">
        <w:t>SP00</w:t>
      </w:r>
      <w:r w:rsidR="005A78DE">
        <w:t>299</w:t>
      </w:r>
      <w:r w:rsidR="005A78DE">
        <w:tab/>
        <w:t xml:space="preserve">Decommission Underground Injection Control Systems </w:t>
      </w:r>
      <w:r w:rsidR="005A78DE">
        <w:rPr>
          <w:b/>
          <w:i/>
          <w:color w:val="FF6600"/>
        </w:rPr>
        <w:t>(</w:t>
      </w:r>
      <w:r w:rsidR="00C44454">
        <w:rPr>
          <w:b/>
          <w:i/>
          <w:color w:val="FF6600"/>
        </w:rPr>
        <w:t>R</w:t>
      </w:r>
      <w:r w:rsidR="00621FD9">
        <w:rPr>
          <w:b/>
          <w:i/>
          <w:color w:val="FF6600"/>
        </w:rPr>
        <w:t>equire</w:t>
      </w:r>
      <w:r w:rsidR="00C44454">
        <w:rPr>
          <w:b/>
          <w:i/>
          <w:color w:val="FF6600"/>
        </w:rPr>
        <w:t>s</w:t>
      </w:r>
      <w:r w:rsidR="00621FD9">
        <w:rPr>
          <w:b/>
          <w:i/>
          <w:color w:val="FF6600"/>
        </w:rPr>
        <w:t xml:space="preserve"> SP00294</w:t>
      </w:r>
      <w:r w:rsidR="00C44454">
        <w:rPr>
          <w:b/>
          <w:i/>
          <w:color w:val="FF6600"/>
        </w:rPr>
        <w:t xml:space="preserve"> when contaminated soil or groundwater will be encountered.</w:t>
      </w:r>
      <w:r w:rsidR="005A78DE">
        <w:rPr>
          <w:b/>
          <w:i/>
          <w:color w:val="FF6600"/>
        </w:rPr>
        <w:t>)</w:t>
      </w:r>
    </w:p>
    <w:p w14:paraId="75674645" w14:textId="77777777" w:rsidR="005A78DE" w:rsidRDefault="005A78DE">
      <w:pPr>
        <w:tabs>
          <w:tab w:val="left" w:pos="432"/>
          <w:tab w:val="left" w:pos="1800"/>
        </w:tabs>
        <w:ind w:left="1800" w:hanging="1800"/>
      </w:pPr>
    </w:p>
    <w:p w14:paraId="15FFB71C" w14:textId="0A97FFF6" w:rsidR="005A78DE" w:rsidRDefault="00B764E5">
      <w:pPr>
        <w:tabs>
          <w:tab w:val="left" w:pos="432"/>
          <w:tab w:val="left" w:pos="1800"/>
        </w:tabs>
        <w:ind w:left="1800" w:hanging="1800"/>
      </w:pPr>
      <w:r>
        <w:fldChar w:fldCharType="begin">
          <w:ffData>
            <w:name w:val="SP00299A"/>
            <w:enabled/>
            <w:calcOnExit w:val="0"/>
            <w:exitMacro w:val="XBox_SP00299A"/>
            <w:checkBox>
              <w:sizeAuto/>
              <w:default w:val="0"/>
              <w:checked w:val="0"/>
            </w:checkBox>
          </w:ffData>
        </w:fldChar>
      </w:r>
      <w:bookmarkStart w:id="81" w:name="SP00299A"/>
      <w:r>
        <w:instrText xml:space="preserve"> FORMCHECKBOX </w:instrText>
      </w:r>
      <w:r w:rsidR="00F374DE">
        <w:fldChar w:fldCharType="separate"/>
      </w:r>
      <w:r>
        <w:fldChar w:fldCharType="end"/>
      </w:r>
      <w:bookmarkEnd w:id="81"/>
      <w:r w:rsidR="005A78DE">
        <w:tab/>
      </w:r>
      <w:r w:rsidR="00F772AC">
        <w:t>SP00</w:t>
      </w:r>
      <w:r w:rsidR="005A78DE">
        <w:t>299A</w:t>
      </w:r>
      <w:r w:rsidR="005A78DE">
        <w:tab/>
        <w:t>Decommission Septic Tanks</w:t>
      </w:r>
    </w:p>
    <w:p w14:paraId="0E207256" w14:textId="77777777" w:rsidR="005A78DE" w:rsidRDefault="005A78DE"/>
    <w:p w14:paraId="0DCEF376" w14:textId="77777777" w:rsidR="005A78DE" w:rsidRDefault="005A78DE"/>
    <w:p w14:paraId="575E9B68" w14:textId="77777777" w:rsidR="005A78DE" w:rsidRDefault="005A78DE">
      <w:pPr>
        <w:tabs>
          <w:tab w:val="left" w:pos="432"/>
          <w:tab w:val="left" w:pos="1800"/>
        </w:tabs>
        <w:ind w:left="1800" w:hanging="1800"/>
        <w:rPr>
          <w:b/>
        </w:rPr>
      </w:pPr>
      <w:r>
        <w:rPr>
          <w:b/>
        </w:rPr>
        <w:tab/>
        <w:t>ROADWORK</w:t>
      </w:r>
    </w:p>
    <w:p w14:paraId="637CBEB2" w14:textId="77777777" w:rsidR="005A78DE" w:rsidRDefault="005A78DE">
      <w:pPr>
        <w:tabs>
          <w:tab w:val="left" w:pos="432"/>
          <w:tab w:val="left" w:pos="1800"/>
        </w:tabs>
        <w:ind w:left="1800" w:hanging="1800"/>
      </w:pPr>
    </w:p>
    <w:p w14:paraId="43AC8B4E" w14:textId="1FB5E7D3" w:rsidR="005A78DE" w:rsidRDefault="00BF1646">
      <w:pPr>
        <w:tabs>
          <w:tab w:val="left" w:pos="432"/>
          <w:tab w:val="left" w:pos="1800"/>
        </w:tabs>
        <w:ind w:left="1800" w:hanging="1800"/>
      </w:pPr>
      <w:r>
        <w:fldChar w:fldCharType="begin">
          <w:ffData>
            <w:name w:val="SP00305"/>
            <w:enabled/>
            <w:calcOnExit w:val="0"/>
            <w:exitMacro w:val="XBox_SP00305"/>
            <w:checkBox>
              <w:sizeAuto/>
              <w:default w:val="0"/>
              <w:checked w:val="0"/>
            </w:checkBox>
          </w:ffData>
        </w:fldChar>
      </w:r>
      <w:bookmarkStart w:id="82" w:name="SP00305"/>
      <w:r>
        <w:instrText xml:space="preserve"> FORMCHECKBOX </w:instrText>
      </w:r>
      <w:r w:rsidR="00F374DE">
        <w:fldChar w:fldCharType="separate"/>
      </w:r>
      <w:r>
        <w:fldChar w:fldCharType="end"/>
      </w:r>
      <w:bookmarkEnd w:id="82"/>
      <w:r w:rsidR="005A78DE">
        <w:tab/>
      </w:r>
      <w:r w:rsidR="00F772AC">
        <w:t>SP00</w:t>
      </w:r>
      <w:r w:rsidR="005A78DE">
        <w:t>305</w:t>
      </w:r>
      <w:r w:rsidR="005A78DE">
        <w:tab/>
        <w:t xml:space="preserve">Construction Survey Work </w:t>
      </w:r>
      <w:r w:rsidR="005A78DE">
        <w:rPr>
          <w:b/>
          <w:i/>
          <w:color w:val="FF6600"/>
        </w:rPr>
        <w:t>(Requires SP</w:t>
      </w:r>
      <w:r w:rsidR="00F772AC">
        <w:rPr>
          <w:b/>
          <w:i/>
          <w:color w:val="FF6600"/>
        </w:rPr>
        <w:t>00</w:t>
      </w:r>
      <w:r w:rsidR="005A78DE">
        <w:rPr>
          <w:b/>
          <w:i/>
          <w:color w:val="FF6600"/>
        </w:rPr>
        <w:t>150 to establish survey responsibilities)</w:t>
      </w:r>
    </w:p>
    <w:p w14:paraId="4D69049B" w14:textId="77777777" w:rsidR="005A78DE" w:rsidRDefault="005A78DE">
      <w:pPr>
        <w:tabs>
          <w:tab w:val="left" w:pos="432"/>
          <w:tab w:val="left" w:pos="1800"/>
        </w:tabs>
        <w:ind w:left="1800" w:hanging="1800"/>
      </w:pPr>
    </w:p>
    <w:p w14:paraId="50E27CE8" w14:textId="1D9194AA" w:rsidR="005A78DE" w:rsidRDefault="00FB5F72">
      <w:pPr>
        <w:tabs>
          <w:tab w:val="left" w:pos="432"/>
          <w:tab w:val="left" w:pos="1800"/>
        </w:tabs>
        <w:ind w:left="1800" w:hanging="1800"/>
      </w:pPr>
      <w:r>
        <w:fldChar w:fldCharType="begin">
          <w:ffData>
            <w:name w:val="SP00310"/>
            <w:enabled/>
            <w:calcOnExit w:val="0"/>
            <w:exitMacro w:val="XBox_SP00310"/>
            <w:checkBox>
              <w:sizeAuto/>
              <w:default w:val="0"/>
              <w:checked w:val="0"/>
            </w:checkBox>
          </w:ffData>
        </w:fldChar>
      </w:r>
      <w:bookmarkStart w:id="83" w:name="SP00310"/>
      <w:r>
        <w:instrText xml:space="preserve"> FORMCHECKBOX </w:instrText>
      </w:r>
      <w:r w:rsidR="00F374DE">
        <w:fldChar w:fldCharType="separate"/>
      </w:r>
      <w:r>
        <w:fldChar w:fldCharType="end"/>
      </w:r>
      <w:bookmarkEnd w:id="83"/>
      <w:r w:rsidR="005A78DE">
        <w:tab/>
      </w:r>
      <w:r w:rsidR="00F772AC">
        <w:t>SP00</w:t>
      </w:r>
      <w:r w:rsidR="005A78DE">
        <w:t>310</w:t>
      </w:r>
      <w:r w:rsidR="005A78DE">
        <w:tab/>
        <w:t>Removal of Structures and Obstructions</w:t>
      </w:r>
    </w:p>
    <w:p w14:paraId="1BDEBEE1" w14:textId="77777777" w:rsidR="005A78DE" w:rsidRDefault="005A78DE">
      <w:pPr>
        <w:tabs>
          <w:tab w:val="left" w:pos="432"/>
          <w:tab w:val="left" w:pos="1800"/>
        </w:tabs>
        <w:ind w:left="1800" w:hanging="1800"/>
      </w:pPr>
    </w:p>
    <w:p w14:paraId="4B4D751C" w14:textId="42EDDD0B" w:rsidR="005A78DE" w:rsidRDefault="00FB5F72">
      <w:pPr>
        <w:tabs>
          <w:tab w:val="left" w:pos="432"/>
          <w:tab w:val="left" w:pos="1800"/>
        </w:tabs>
        <w:ind w:left="1800" w:hanging="1800"/>
      </w:pPr>
      <w:r>
        <w:fldChar w:fldCharType="begin">
          <w:ffData>
            <w:name w:val="SP00320"/>
            <w:enabled/>
            <w:calcOnExit w:val="0"/>
            <w:exitMacro w:val="XBox_SP00320"/>
            <w:checkBox>
              <w:sizeAuto/>
              <w:default w:val="0"/>
              <w:checked w:val="0"/>
            </w:checkBox>
          </w:ffData>
        </w:fldChar>
      </w:r>
      <w:bookmarkStart w:id="84" w:name="SP00320"/>
      <w:r>
        <w:instrText xml:space="preserve"> FORMCHECKBOX </w:instrText>
      </w:r>
      <w:r w:rsidR="00F374DE">
        <w:fldChar w:fldCharType="separate"/>
      </w:r>
      <w:r>
        <w:fldChar w:fldCharType="end"/>
      </w:r>
      <w:bookmarkEnd w:id="84"/>
      <w:r w:rsidR="005A78DE">
        <w:tab/>
      </w:r>
      <w:r w:rsidR="00F772AC">
        <w:t>SP00</w:t>
      </w:r>
      <w:r w:rsidR="005A78DE">
        <w:t>320</w:t>
      </w:r>
      <w:r w:rsidR="005A78DE">
        <w:tab/>
        <w:t>Clearing and Grubbing</w:t>
      </w:r>
    </w:p>
    <w:p w14:paraId="759295ED" w14:textId="77777777" w:rsidR="005A78DE" w:rsidRDefault="005A78DE">
      <w:pPr>
        <w:tabs>
          <w:tab w:val="left" w:pos="432"/>
          <w:tab w:val="left" w:pos="1800"/>
        </w:tabs>
        <w:ind w:left="1800" w:hanging="1800"/>
      </w:pPr>
    </w:p>
    <w:p w14:paraId="138E8E60" w14:textId="218FD2EB" w:rsidR="005A78DE" w:rsidRDefault="00FB5F72">
      <w:pPr>
        <w:tabs>
          <w:tab w:val="left" w:pos="432"/>
          <w:tab w:val="left" w:pos="1800"/>
        </w:tabs>
        <w:ind w:left="1800" w:hanging="1800"/>
        <w:rPr>
          <w:b/>
          <w:i/>
          <w:color w:val="FF6600"/>
        </w:rPr>
      </w:pPr>
      <w:r>
        <w:fldChar w:fldCharType="begin">
          <w:ffData>
            <w:name w:val="SP00330"/>
            <w:enabled/>
            <w:calcOnExit w:val="0"/>
            <w:exitMacro w:val="XBox_SP00330"/>
            <w:checkBox>
              <w:sizeAuto/>
              <w:default w:val="0"/>
              <w:checked w:val="0"/>
            </w:checkBox>
          </w:ffData>
        </w:fldChar>
      </w:r>
      <w:bookmarkStart w:id="85" w:name="SP00330"/>
      <w:r>
        <w:instrText xml:space="preserve"> FORMCHECKBOX </w:instrText>
      </w:r>
      <w:r w:rsidR="00F374DE">
        <w:fldChar w:fldCharType="separate"/>
      </w:r>
      <w:r>
        <w:fldChar w:fldCharType="end"/>
      </w:r>
      <w:bookmarkEnd w:id="85"/>
      <w:r w:rsidR="005A78DE">
        <w:tab/>
      </w:r>
      <w:r w:rsidR="00F772AC">
        <w:t>SP00</w:t>
      </w:r>
      <w:r w:rsidR="005A78DE">
        <w:t>330</w:t>
      </w:r>
      <w:r w:rsidR="005A78DE">
        <w:tab/>
        <w:t xml:space="preserve">Earthwork </w:t>
      </w:r>
      <w:r w:rsidR="005A78DE">
        <w:rPr>
          <w:b/>
          <w:i/>
          <w:color w:val="FF6600"/>
        </w:rPr>
        <w:t>(</w:t>
      </w:r>
      <w:r w:rsidR="00BC3C79">
        <w:rPr>
          <w:b/>
          <w:i/>
          <w:color w:val="FF6600"/>
        </w:rPr>
        <w:t>R</w:t>
      </w:r>
      <w:r w:rsidR="005A78DE">
        <w:rPr>
          <w:b/>
          <w:i/>
          <w:color w:val="FF6600"/>
        </w:rPr>
        <w:t xml:space="preserve">equire </w:t>
      </w:r>
      <w:r w:rsidR="00F772AC">
        <w:rPr>
          <w:b/>
          <w:i/>
          <w:color w:val="FF6600"/>
        </w:rPr>
        <w:t>SP00</w:t>
      </w:r>
      <w:r w:rsidR="00F30B3E">
        <w:rPr>
          <w:b/>
          <w:i/>
          <w:color w:val="FF6600"/>
        </w:rPr>
        <w:t>236</w:t>
      </w:r>
      <w:r w:rsidR="00BC3C79">
        <w:rPr>
          <w:b/>
          <w:i/>
          <w:color w:val="FF6600"/>
        </w:rPr>
        <w:t xml:space="preserve"> when using Agency</w:t>
      </w:r>
      <w:r w:rsidR="00BC3C79">
        <w:rPr>
          <w:b/>
          <w:i/>
          <w:color w:val="FF6600"/>
        </w:rPr>
        <w:noBreakHyphen/>
        <w:t>furnished disposal sites.</w:t>
      </w:r>
      <w:r w:rsidR="005A78DE">
        <w:rPr>
          <w:b/>
          <w:i/>
          <w:color w:val="FF6600"/>
        </w:rPr>
        <w:t>)</w:t>
      </w:r>
    </w:p>
    <w:p w14:paraId="5EF8B44B" w14:textId="77777777" w:rsidR="005A78DE" w:rsidRDefault="005A78DE">
      <w:pPr>
        <w:tabs>
          <w:tab w:val="left" w:pos="432"/>
          <w:tab w:val="left" w:pos="1800"/>
        </w:tabs>
        <w:ind w:left="1800" w:hanging="1800"/>
      </w:pPr>
    </w:p>
    <w:p w14:paraId="06297CAA" w14:textId="4F892C05" w:rsidR="005A78DE" w:rsidRDefault="00666685">
      <w:pPr>
        <w:tabs>
          <w:tab w:val="left" w:pos="432"/>
          <w:tab w:val="left" w:pos="1800"/>
        </w:tabs>
        <w:ind w:left="1800" w:hanging="1800"/>
      </w:pPr>
      <w:r>
        <w:fldChar w:fldCharType="begin">
          <w:ffData>
            <w:name w:val="SP00331"/>
            <w:enabled/>
            <w:calcOnExit w:val="0"/>
            <w:exitMacro w:val="XBox_SP00331"/>
            <w:checkBox>
              <w:sizeAuto/>
              <w:default w:val="0"/>
              <w:checked w:val="0"/>
            </w:checkBox>
          </w:ffData>
        </w:fldChar>
      </w:r>
      <w:bookmarkStart w:id="86" w:name="SP00331"/>
      <w:r>
        <w:instrText xml:space="preserve"> FORMCHECKBOX </w:instrText>
      </w:r>
      <w:r w:rsidR="00F374DE">
        <w:fldChar w:fldCharType="separate"/>
      </w:r>
      <w:r>
        <w:fldChar w:fldCharType="end"/>
      </w:r>
      <w:bookmarkEnd w:id="86"/>
      <w:r w:rsidR="005A78DE">
        <w:tab/>
      </w:r>
      <w:r w:rsidR="00F772AC">
        <w:t>SP00</w:t>
      </w:r>
      <w:r w:rsidR="005A78DE">
        <w:t>331</w:t>
      </w:r>
      <w:r w:rsidR="005A78DE">
        <w:tab/>
        <w:t>Subgrade Stabilization</w:t>
      </w:r>
      <w:r w:rsidR="0004173E">
        <w:t xml:space="preserve"> </w:t>
      </w:r>
      <w:r w:rsidR="0004173E">
        <w:rPr>
          <w:b/>
          <w:i/>
          <w:color w:val="FF6600"/>
        </w:rPr>
        <w:t>(Requires SP02320)</w:t>
      </w:r>
    </w:p>
    <w:p w14:paraId="00A029F4" w14:textId="77777777" w:rsidR="005A78DE" w:rsidRDefault="005A78DE">
      <w:pPr>
        <w:tabs>
          <w:tab w:val="left" w:pos="432"/>
          <w:tab w:val="left" w:pos="1800"/>
        </w:tabs>
        <w:ind w:left="1800" w:hanging="1800"/>
      </w:pPr>
    </w:p>
    <w:p w14:paraId="1B761EDB" w14:textId="7FBCE28B" w:rsidR="005A78DE" w:rsidRDefault="00FB5F72">
      <w:pPr>
        <w:tabs>
          <w:tab w:val="left" w:pos="432"/>
          <w:tab w:val="left" w:pos="1800"/>
        </w:tabs>
        <w:ind w:left="1800" w:hanging="1800"/>
      </w:pPr>
      <w:r>
        <w:fldChar w:fldCharType="begin">
          <w:ffData>
            <w:name w:val="SP00333"/>
            <w:enabled/>
            <w:calcOnExit w:val="0"/>
            <w:exitMacro w:val="XBox_SP00333"/>
            <w:checkBox>
              <w:sizeAuto/>
              <w:default w:val="0"/>
              <w:checked w:val="0"/>
            </w:checkBox>
          </w:ffData>
        </w:fldChar>
      </w:r>
      <w:bookmarkStart w:id="87" w:name="SP00333"/>
      <w:r>
        <w:instrText xml:space="preserve"> FORMCHECKBOX </w:instrText>
      </w:r>
      <w:r w:rsidR="00F374DE">
        <w:fldChar w:fldCharType="separate"/>
      </w:r>
      <w:r>
        <w:fldChar w:fldCharType="end"/>
      </w:r>
      <w:bookmarkEnd w:id="87"/>
      <w:r w:rsidR="005A78DE">
        <w:tab/>
      </w:r>
      <w:r w:rsidR="00F772AC">
        <w:t>SP00</w:t>
      </w:r>
      <w:r w:rsidR="005A78DE">
        <w:t>333</w:t>
      </w:r>
      <w:r w:rsidR="005A78DE">
        <w:tab/>
        <w:t>Aggregate Ditch Lining</w:t>
      </w:r>
    </w:p>
    <w:p w14:paraId="1D8A674B" w14:textId="77777777" w:rsidR="005A78DE" w:rsidRDefault="005A78DE">
      <w:pPr>
        <w:tabs>
          <w:tab w:val="left" w:pos="432"/>
          <w:tab w:val="left" w:pos="1800"/>
        </w:tabs>
        <w:ind w:left="1800" w:hanging="1800"/>
      </w:pPr>
    </w:p>
    <w:p w14:paraId="61A95BE8" w14:textId="5A16837F" w:rsidR="00F138D1" w:rsidRDefault="00A87D07" w:rsidP="00F138D1">
      <w:pPr>
        <w:tabs>
          <w:tab w:val="left" w:pos="432"/>
          <w:tab w:val="left" w:pos="1800"/>
        </w:tabs>
        <w:ind w:left="1800" w:hanging="1800"/>
      </w:pPr>
      <w:r>
        <w:fldChar w:fldCharType="begin">
          <w:ffData>
            <w:name w:val="SP00334"/>
            <w:enabled/>
            <w:calcOnExit w:val="0"/>
            <w:exitMacro w:val="XBox_SP00334"/>
            <w:checkBox>
              <w:sizeAuto/>
              <w:default w:val="0"/>
              <w:checked w:val="0"/>
            </w:checkBox>
          </w:ffData>
        </w:fldChar>
      </w:r>
      <w:bookmarkStart w:id="88" w:name="SP00334"/>
      <w:r>
        <w:instrText xml:space="preserve"> FORMCHECKBOX </w:instrText>
      </w:r>
      <w:r w:rsidR="00F374DE">
        <w:fldChar w:fldCharType="separate"/>
      </w:r>
      <w:r>
        <w:fldChar w:fldCharType="end"/>
      </w:r>
      <w:bookmarkEnd w:id="88"/>
      <w:r w:rsidR="00F138D1">
        <w:tab/>
        <w:t>SP00334</w:t>
      </w:r>
      <w:r w:rsidR="00F138D1">
        <w:tab/>
        <w:t>Preparation of Shoulders</w:t>
      </w:r>
    </w:p>
    <w:p w14:paraId="3937C98E" w14:textId="77777777" w:rsidR="00F138D1" w:rsidRDefault="00F138D1">
      <w:pPr>
        <w:tabs>
          <w:tab w:val="left" w:pos="432"/>
          <w:tab w:val="left" w:pos="1800"/>
        </w:tabs>
        <w:ind w:left="1800" w:hanging="1800"/>
      </w:pPr>
    </w:p>
    <w:p w14:paraId="2C3C2EE5" w14:textId="479C8B7C" w:rsidR="005A78DE" w:rsidRDefault="00FB5F72">
      <w:pPr>
        <w:tabs>
          <w:tab w:val="left" w:pos="432"/>
          <w:tab w:val="left" w:pos="1800"/>
        </w:tabs>
        <w:ind w:left="1800" w:hanging="1800"/>
      </w:pPr>
      <w:r>
        <w:fldChar w:fldCharType="begin">
          <w:ffData>
            <w:name w:val="SP00335"/>
            <w:enabled/>
            <w:calcOnExit w:val="0"/>
            <w:exitMacro w:val="XBox_SP00335"/>
            <w:checkBox>
              <w:sizeAuto/>
              <w:default w:val="0"/>
              <w:checked w:val="0"/>
            </w:checkBox>
          </w:ffData>
        </w:fldChar>
      </w:r>
      <w:bookmarkStart w:id="89" w:name="SP00335"/>
      <w:r>
        <w:instrText xml:space="preserve"> FORMCHECKBOX </w:instrText>
      </w:r>
      <w:r w:rsidR="00F374DE">
        <w:fldChar w:fldCharType="separate"/>
      </w:r>
      <w:r>
        <w:fldChar w:fldCharType="end"/>
      </w:r>
      <w:bookmarkEnd w:id="89"/>
      <w:r w:rsidR="005A78DE">
        <w:tab/>
      </w:r>
      <w:r w:rsidR="00F772AC">
        <w:t>SP00</w:t>
      </w:r>
      <w:r w:rsidR="005A78DE">
        <w:t>335</w:t>
      </w:r>
      <w:r w:rsidR="005A78DE">
        <w:tab/>
        <w:t>Blasting Methods and Protection of Excavation Backslopes</w:t>
      </w:r>
    </w:p>
    <w:p w14:paraId="1BDFC6A9" w14:textId="77777777" w:rsidR="005A78DE" w:rsidRDefault="005A78DE">
      <w:pPr>
        <w:tabs>
          <w:tab w:val="left" w:pos="432"/>
          <w:tab w:val="left" w:pos="1800"/>
        </w:tabs>
        <w:ind w:left="1800" w:hanging="1800"/>
      </w:pPr>
    </w:p>
    <w:p w14:paraId="72D4EF19" w14:textId="22254740" w:rsidR="005A78DE" w:rsidRDefault="00FB5F72">
      <w:pPr>
        <w:tabs>
          <w:tab w:val="left" w:pos="432"/>
          <w:tab w:val="left" w:pos="1800"/>
        </w:tabs>
        <w:ind w:left="1800" w:hanging="1800"/>
      </w:pPr>
      <w:r>
        <w:fldChar w:fldCharType="begin">
          <w:ffData>
            <w:name w:val="SP00340"/>
            <w:enabled/>
            <w:calcOnExit w:val="0"/>
            <w:exitMacro w:val="XBox_SP00340"/>
            <w:checkBox>
              <w:sizeAuto/>
              <w:default w:val="0"/>
              <w:checked w:val="0"/>
            </w:checkBox>
          </w:ffData>
        </w:fldChar>
      </w:r>
      <w:bookmarkStart w:id="90" w:name="SP00340"/>
      <w:r>
        <w:instrText xml:space="preserve"> FORMCHECKBOX </w:instrText>
      </w:r>
      <w:r w:rsidR="00F374DE">
        <w:fldChar w:fldCharType="separate"/>
      </w:r>
      <w:r>
        <w:fldChar w:fldCharType="end"/>
      </w:r>
      <w:bookmarkEnd w:id="90"/>
      <w:r w:rsidR="005A78DE">
        <w:tab/>
      </w:r>
      <w:r w:rsidR="00F772AC">
        <w:t>SP00</w:t>
      </w:r>
      <w:r w:rsidR="005A78DE">
        <w:t>340</w:t>
      </w:r>
      <w:r w:rsidR="005A78DE">
        <w:tab/>
        <w:t>Watering</w:t>
      </w:r>
    </w:p>
    <w:p w14:paraId="6DE58AA4" w14:textId="77777777" w:rsidR="005A78DE" w:rsidRDefault="005A78DE">
      <w:pPr>
        <w:tabs>
          <w:tab w:val="left" w:pos="432"/>
          <w:tab w:val="left" w:pos="1800"/>
        </w:tabs>
        <w:ind w:left="1800" w:hanging="1800"/>
      </w:pPr>
    </w:p>
    <w:p w14:paraId="1A049976" w14:textId="116E5568" w:rsidR="005A78DE" w:rsidRDefault="00FB5F72">
      <w:pPr>
        <w:tabs>
          <w:tab w:val="left" w:pos="432"/>
          <w:tab w:val="left" w:pos="1800"/>
        </w:tabs>
        <w:ind w:left="1800" w:hanging="1800"/>
      </w:pPr>
      <w:r>
        <w:fldChar w:fldCharType="begin">
          <w:ffData>
            <w:name w:val="SP00344"/>
            <w:enabled/>
            <w:calcOnExit w:val="0"/>
            <w:exitMacro w:val="XBox_SP00344"/>
            <w:checkBox>
              <w:sizeAuto/>
              <w:default w:val="0"/>
              <w:checked w:val="0"/>
            </w:checkBox>
          </w:ffData>
        </w:fldChar>
      </w:r>
      <w:bookmarkStart w:id="91" w:name="SP00344"/>
      <w:r>
        <w:instrText xml:space="preserve"> FORMCHECKBOX </w:instrText>
      </w:r>
      <w:r w:rsidR="00F374DE">
        <w:fldChar w:fldCharType="separate"/>
      </w:r>
      <w:r>
        <w:fldChar w:fldCharType="end"/>
      </w:r>
      <w:bookmarkEnd w:id="91"/>
      <w:r w:rsidR="005A78DE">
        <w:tab/>
      </w:r>
      <w:r w:rsidR="00F772AC">
        <w:t>SP00</w:t>
      </w:r>
      <w:r w:rsidR="005A78DE">
        <w:t>344</w:t>
      </w:r>
      <w:r w:rsidR="005A78DE">
        <w:tab/>
        <w:t>Treated Subgrade</w:t>
      </w:r>
    </w:p>
    <w:p w14:paraId="3D7FFC4A" w14:textId="77777777" w:rsidR="005A78DE" w:rsidRDefault="005A78DE">
      <w:pPr>
        <w:tabs>
          <w:tab w:val="left" w:pos="432"/>
          <w:tab w:val="left" w:pos="1800"/>
        </w:tabs>
        <w:ind w:left="1800" w:hanging="1800"/>
      </w:pPr>
    </w:p>
    <w:p w14:paraId="71FE741A" w14:textId="36C5D573" w:rsidR="005A78DE" w:rsidRPr="004E4D77" w:rsidRDefault="00FB5F72">
      <w:pPr>
        <w:tabs>
          <w:tab w:val="left" w:pos="432"/>
          <w:tab w:val="left" w:pos="1800"/>
        </w:tabs>
        <w:ind w:left="1800" w:hanging="1800"/>
      </w:pPr>
      <w:r>
        <w:fldChar w:fldCharType="begin">
          <w:ffData>
            <w:name w:val="SP00350"/>
            <w:enabled/>
            <w:calcOnExit w:val="0"/>
            <w:exitMacro w:val="XBox_SP00350"/>
            <w:checkBox>
              <w:sizeAuto/>
              <w:default w:val="0"/>
              <w:checked w:val="0"/>
            </w:checkBox>
          </w:ffData>
        </w:fldChar>
      </w:r>
      <w:bookmarkStart w:id="92" w:name="SP00350"/>
      <w:r>
        <w:instrText xml:space="preserve"> FORMCHECKBOX </w:instrText>
      </w:r>
      <w:r w:rsidR="00F374DE">
        <w:fldChar w:fldCharType="separate"/>
      </w:r>
      <w:r>
        <w:fldChar w:fldCharType="end"/>
      </w:r>
      <w:bookmarkEnd w:id="92"/>
      <w:r w:rsidR="005A78DE">
        <w:tab/>
      </w:r>
      <w:r w:rsidR="00F772AC">
        <w:t>SP00</w:t>
      </w:r>
      <w:r w:rsidR="005A78DE">
        <w:t>350</w:t>
      </w:r>
      <w:r w:rsidR="005A78DE">
        <w:tab/>
        <w:t>Geosynthetic Installation</w:t>
      </w:r>
      <w:r w:rsidR="0004173E">
        <w:t xml:space="preserve"> </w:t>
      </w:r>
      <w:r w:rsidR="0004173E">
        <w:rPr>
          <w:b/>
          <w:i/>
          <w:color w:val="FF6600"/>
        </w:rPr>
        <w:t>(Requires SP02320)</w:t>
      </w:r>
    </w:p>
    <w:p w14:paraId="49B905C0" w14:textId="77777777" w:rsidR="005A78DE" w:rsidRDefault="005A78DE">
      <w:pPr>
        <w:tabs>
          <w:tab w:val="left" w:pos="432"/>
          <w:tab w:val="left" w:pos="1800"/>
        </w:tabs>
        <w:ind w:left="1800" w:hanging="1800"/>
      </w:pPr>
    </w:p>
    <w:p w14:paraId="5A1E7DC6" w14:textId="67B3F256" w:rsidR="005A78DE" w:rsidRDefault="00FB5F72">
      <w:pPr>
        <w:tabs>
          <w:tab w:val="left" w:pos="432"/>
          <w:tab w:val="left" w:pos="1800"/>
        </w:tabs>
        <w:ind w:left="1800" w:hanging="1800"/>
      </w:pPr>
      <w:r>
        <w:fldChar w:fldCharType="begin">
          <w:ffData>
            <w:name w:val="SP00360"/>
            <w:enabled/>
            <w:calcOnExit w:val="0"/>
            <w:exitMacro w:val="XBox_SP00360"/>
            <w:checkBox>
              <w:sizeAuto/>
              <w:default w:val="0"/>
              <w:checked w:val="0"/>
            </w:checkBox>
          </w:ffData>
        </w:fldChar>
      </w:r>
      <w:bookmarkStart w:id="93" w:name="SP00360"/>
      <w:r>
        <w:instrText xml:space="preserve"> FORMCHECKBOX </w:instrText>
      </w:r>
      <w:r w:rsidR="00F374DE">
        <w:fldChar w:fldCharType="separate"/>
      </w:r>
      <w:r>
        <w:fldChar w:fldCharType="end"/>
      </w:r>
      <w:bookmarkEnd w:id="93"/>
      <w:r w:rsidR="005A78DE">
        <w:tab/>
      </w:r>
      <w:r w:rsidR="00F772AC">
        <w:t>SP00</w:t>
      </w:r>
      <w:r w:rsidR="005A78DE">
        <w:t>360</w:t>
      </w:r>
      <w:r w:rsidR="005A78DE">
        <w:tab/>
        <w:t>Drainage Blankets</w:t>
      </w:r>
    </w:p>
    <w:p w14:paraId="5ECC0BC4" w14:textId="77777777" w:rsidR="005A78DE" w:rsidRDefault="005A78DE">
      <w:pPr>
        <w:tabs>
          <w:tab w:val="left" w:pos="432"/>
          <w:tab w:val="left" w:pos="1800"/>
        </w:tabs>
        <w:ind w:left="1800" w:hanging="1800"/>
      </w:pPr>
    </w:p>
    <w:p w14:paraId="54EC3B30" w14:textId="19D4FD85" w:rsidR="005A78DE" w:rsidRDefault="00FB5F72">
      <w:pPr>
        <w:tabs>
          <w:tab w:val="left" w:pos="432"/>
          <w:tab w:val="left" w:pos="1800"/>
        </w:tabs>
        <w:ind w:left="1800" w:hanging="1800"/>
      </w:pPr>
      <w:r>
        <w:fldChar w:fldCharType="begin">
          <w:ffData>
            <w:name w:val="SP00370"/>
            <w:enabled/>
            <w:calcOnExit w:val="0"/>
            <w:exitMacro w:val="XBox_SP00370"/>
            <w:checkBox>
              <w:sizeAuto/>
              <w:default w:val="0"/>
              <w:checked w:val="0"/>
            </w:checkBox>
          </w:ffData>
        </w:fldChar>
      </w:r>
      <w:bookmarkStart w:id="94" w:name="SP00370"/>
      <w:r>
        <w:instrText xml:space="preserve"> FORMCHECKBOX </w:instrText>
      </w:r>
      <w:r w:rsidR="00F374DE">
        <w:fldChar w:fldCharType="separate"/>
      </w:r>
      <w:r>
        <w:fldChar w:fldCharType="end"/>
      </w:r>
      <w:bookmarkEnd w:id="94"/>
      <w:r w:rsidR="005A78DE">
        <w:tab/>
      </w:r>
      <w:r w:rsidR="00F772AC">
        <w:t>SP00</w:t>
      </w:r>
      <w:r w:rsidR="005A78DE">
        <w:t>370</w:t>
      </w:r>
      <w:r w:rsidR="005A78DE">
        <w:tab/>
        <w:t>Finishing Roadbeds</w:t>
      </w:r>
    </w:p>
    <w:p w14:paraId="2562062A" w14:textId="1CC091F9" w:rsidR="00E65659" w:rsidRDefault="00E65659">
      <w:pPr>
        <w:tabs>
          <w:tab w:val="left" w:pos="432"/>
          <w:tab w:val="left" w:pos="1800"/>
        </w:tabs>
        <w:ind w:left="1800" w:hanging="1800"/>
      </w:pPr>
    </w:p>
    <w:p w14:paraId="22ACB907" w14:textId="18065E63" w:rsidR="00E65659" w:rsidRDefault="00223575" w:rsidP="00E65659">
      <w:pPr>
        <w:tabs>
          <w:tab w:val="left" w:pos="432"/>
          <w:tab w:val="left" w:pos="1800"/>
        </w:tabs>
        <w:ind w:left="1800" w:hanging="1800"/>
      </w:pPr>
      <w:r>
        <w:fldChar w:fldCharType="begin">
          <w:ffData>
            <w:name w:val="SP00380"/>
            <w:enabled/>
            <w:calcOnExit w:val="0"/>
            <w:exitMacro w:val="XBox_SP00380"/>
            <w:checkBox>
              <w:sizeAuto/>
              <w:default w:val="0"/>
              <w:checked w:val="0"/>
            </w:checkBox>
          </w:ffData>
        </w:fldChar>
      </w:r>
      <w:bookmarkStart w:id="95" w:name="SP00380"/>
      <w:r>
        <w:instrText xml:space="preserve"> FORMCHECKBOX </w:instrText>
      </w:r>
      <w:r w:rsidR="00F374DE">
        <w:fldChar w:fldCharType="separate"/>
      </w:r>
      <w:r>
        <w:fldChar w:fldCharType="end"/>
      </w:r>
      <w:bookmarkEnd w:id="95"/>
      <w:r w:rsidR="00E65659">
        <w:tab/>
        <w:t>SP00380</w:t>
      </w:r>
      <w:r w:rsidR="00E65659">
        <w:tab/>
        <w:t>Rock Slope Scaling</w:t>
      </w:r>
    </w:p>
    <w:p w14:paraId="05A78A3D" w14:textId="77777777" w:rsidR="005A78DE" w:rsidRDefault="005A78DE">
      <w:pPr>
        <w:tabs>
          <w:tab w:val="left" w:pos="432"/>
          <w:tab w:val="left" w:pos="1800"/>
        </w:tabs>
        <w:ind w:left="1800" w:hanging="1800"/>
      </w:pPr>
    </w:p>
    <w:p w14:paraId="076F0BEC" w14:textId="3D980B30" w:rsidR="00F138D1" w:rsidRDefault="00FB5F72">
      <w:pPr>
        <w:tabs>
          <w:tab w:val="left" w:pos="432"/>
          <w:tab w:val="left" w:pos="1800"/>
        </w:tabs>
        <w:ind w:left="1800" w:hanging="1800"/>
      </w:pPr>
      <w:r>
        <w:fldChar w:fldCharType="begin">
          <w:ffData>
            <w:name w:val="SP00390"/>
            <w:enabled/>
            <w:calcOnExit w:val="0"/>
            <w:exitMacro w:val="XBox_SP00390"/>
            <w:checkBox>
              <w:sizeAuto/>
              <w:default w:val="0"/>
              <w:checked w:val="0"/>
            </w:checkBox>
          </w:ffData>
        </w:fldChar>
      </w:r>
      <w:bookmarkStart w:id="96" w:name="SP00390"/>
      <w:r>
        <w:instrText xml:space="preserve"> FORMCHECKBOX </w:instrText>
      </w:r>
      <w:r w:rsidR="00F374DE">
        <w:fldChar w:fldCharType="separate"/>
      </w:r>
      <w:r>
        <w:fldChar w:fldCharType="end"/>
      </w:r>
      <w:bookmarkEnd w:id="96"/>
      <w:r w:rsidR="005A78DE">
        <w:tab/>
      </w:r>
      <w:r w:rsidR="00F772AC">
        <w:t>SP00</w:t>
      </w:r>
      <w:r w:rsidR="00F138D1">
        <w:t>390</w:t>
      </w:r>
      <w:r w:rsidR="00F138D1">
        <w:tab/>
        <w:t>Riprap Protection</w:t>
      </w:r>
      <w:r w:rsidR="0070265C">
        <w:t xml:space="preserve"> </w:t>
      </w:r>
      <w:r w:rsidR="0070265C">
        <w:rPr>
          <w:b/>
          <w:i/>
          <w:color w:val="FF6600"/>
        </w:rPr>
        <w:t>(Requires SP00</w:t>
      </w:r>
      <w:r w:rsidR="001A1D62">
        <w:rPr>
          <w:b/>
          <w:i/>
          <w:color w:val="FF6600"/>
        </w:rPr>
        <w:t>350</w:t>
      </w:r>
      <w:r w:rsidR="0004173E">
        <w:rPr>
          <w:b/>
          <w:i/>
          <w:color w:val="FF6600"/>
        </w:rPr>
        <w:t xml:space="preserve"> and SP02320</w:t>
      </w:r>
      <w:r w:rsidR="0070265C">
        <w:rPr>
          <w:b/>
          <w:i/>
          <w:color w:val="FF6600"/>
        </w:rPr>
        <w:t>)</w:t>
      </w:r>
    </w:p>
    <w:p w14:paraId="4A291455" w14:textId="77777777" w:rsidR="00F138D1" w:rsidRDefault="00F138D1">
      <w:pPr>
        <w:tabs>
          <w:tab w:val="left" w:pos="432"/>
          <w:tab w:val="left" w:pos="1800"/>
        </w:tabs>
        <w:ind w:left="1800" w:hanging="1800"/>
      </w:pPr>
    </w:p>
    <w:p w14:paraId="24FDD22E" w14:textId="3BEB9E31" w:rsidR="005A78DE" w:rsidRDefault="00FB5F72">
      <w:pPr>
        <w:tabs>
          <w:tab w:val="left" w:pos="432"/>
          <w:tab w:val="left" w:pos="1800"/>
        </w:tabs>
        <w:ind w:left="1800" w:hanging="1800"/>
      </w:pPr>
      <w:r>
        <w:fldChar w:fldCharType="begin">
          <w:ffData>
            <w:name w:val="SP00396"/>
            <w:enabled/>
            <w:calcOnExit w:val="0"/>
            <w:exitMacro w:val="XBox_SP00396"/>
            <w:checkBox>
              <w:sizeAuto/>
              <w:default w:val="0"/>
              <w:checked w:val="0"/>
            </w:checkBox>
          </w:ffData>
        </w:fldChar>
      </w:r>
      <w:bookmarkStart w:id="97" w:name="SP00396"/>
      <w:r>
        <w:instrText xml:space="preserve"> FORMCHECKBOX </w:instrText>
      </w:r>
      <w:r w:rsidR="00F374DE">
        <w:fldChar w:fldCharType="separate"/>
      </w:r>
      <w:r>
        <w:fldChar w:fldCharType="end"/>
      </w:r>
      <w:bookmarkEnd w:id="97"/>
      <w:r w:rsidR="005A78DE">
        <w:tab/>
      </w:r>
      <w:r w:rsidR="00F772AC">
        <w:t>SP00</w:t>
      </w:r>
      <w:r w:rsidR="005A78DE">
        <w:t>396</w:t>
      </w:r>
      <w:r w:rsidR="005A78DE">
        <w:tab/>
        <w:t>Shotcrete Slope Stabilization</w:t>
      </w:r>
      <w:r w:rsidR="00C82356">
        <w:t xml:space="preserve"> </w:t>
      </w:r>
      <w:r w:rsidR="00C82356">
        <w:rPr>
          <w:b/>
          <w:i/>
          <w:color w:val="FF6600"/>
        </w:rPr>
        <w:t>(Requires SP02050)</w:t>
      </w:r>
    </w:p>
    <w:p w14:paraId="3874E542" w14:textId="77777777" w:rsidR="005A78DE" w:rsidRDefault="005A78DE">
      <w:pPr>
        <w:tabs>
          <w:tab w:val="left" w:pos="432"/>
          <w:tab w:val="left" w:pos="1800"/>
        </w:tabs>
        <w:ind w:left="1800" w:hanging="1800"/>
      </w:pPr>
    </w:p>
    <w:p w14:paraId="778BF7CE" w14:textId="4FF39C71" w:rsidR="005A78DE" w:rsidRDefault="00FB5F72" w:rsidP="00F138D1">
      <w:pPr>
        <w:tabs>
          <w:tab w:val="left" w:pos="432"/>
          <w:tab w:val="left" w:pos="1800"/>
        </w:tabs>
        <w:ind w:left="1800" w:hanging="1800"/>
      </w:pPr>
      <w:r>
        <w:fldChar w:fldCharType="begin">
          <w:ffData>
            <w:name w:val="SP00398"/>
            <w:enabled/>
            <w:calcOnExit w:val="0"/>
            <w:exitMacro w:val="XBox_SP00398"/>
            <w:checkBox>
              <w:sizeAuto/>
              <w:default w:val="0"/>
              <w:checked w:val="0"/>
            </w:checkBox>
          </w:ffData>
        </w:fldChar>
      </w:r>
      <w:bookmarkStart w:id="98" w:name="SP00398"/>
      <w:r>
        <w:instrText xml:space="preserve"> FORMCHECKBOX </w:instrText>
      </w:r>
      <w:r w:rsidR="00F374DE">
        <w:fldChar w:fldCharType="separate"/>
      </w:r>
      <w:r>
        <w:fldChar w:fldCharType="end"/>
      </w:r>
      <w:bookmarkEnd w:id="98"/>
      <w:r w:rsidR="005A78DE">
        <w:tab/>
      </w:r>
      <w:r w:rsidR="00F772AC">
        <w:t>SP00</w:t>
      </w:r>
      <w:r w:rsidR="005A78DE">
        <w:t>398</w:t>
      </w:r>
      <w:r w:rsidR="005A78DE">
        <w:tab/>
        <w:t>Rock Slope Stabilization and Rei</w:t>
      </w:r>
      <w:r w:rsidR="005A78DE" w:rsidRPr="00975DA3">
        <w:t>nforcement</w:t>
      </w:r>
      <w:r w:rsidR="0070265C">
        <w:t xml:space="preserve"> </w:t>
      </w:r>
      <w:r w:rsidR="0070265C">
        <w:rPr>
          <w:b/>
          <w:i/>
          <w:color w:val="FF6600"/>
        </w:rPr>
        <w:t>(Requires SP00440)</w:t>
      </w:r>
    </w:p>
    <w:p w14:paraId="4FAE8A14" w14:textId="77777777" w:rsidR="005A78DE" w:rsidRDefault="005A78DE"/>
    <w:p w14:paraId="75F3FEFF" w14:textId="77777777" w:rsidR="00F138D1" w:rsidRDefault="00F138D1"/>
    <w:p w14:paraId="2C8A85C2" w14:textId="77777777" w:rsidR="005A78DE" w:rsidRDefault="005A78DE">
      <w:pPr>
        <w:tabs>
          <w:tab w:val="left" w:pos="432"/>
          <w:tab w:val="left" w:pos="1800"/>
        </w:tabs>
        <w:ind w:left="1800" w:hanging="1800"/>
        <w:rPr>
          <w:b/>
        </w:rPr>
      </w:pPr>
      <w:r>
        <w:rPr>
          <w:b/>
        </w:rPr>
        <w:tab/>
        <w:t>DRAINAGE AND SEWERS</w:t>
      </w:r>
    </w:p>
    <w:p w14:paraId="593A2689" w14:textId="77777777" w:rsidR="005A78DE" w:rsidRDefault="005A78DE">
      <w:pPr>
        <w:tabs>
          <w:tab w:val="left" w:pos="432"/>
          <w:tab w:val="left" w:pos="1800"/>
        </w:tabs>
        <w:ind w:left="1800" w:hanging="1800"/>
      </w:pPr>
    </w:p>
    <w:p w14:paraId="26E5456A" w14:textId="67780599" w:rsidR="005A78DE" w:rsidRPr="00D470E0" w:rsidRDefault="00FB5F72">
      <w:pPr>
        <w:tabs>
          <w:tab w:val="left" w:pos="432"/>
          <w:tab w:val="left" w:pos="1800"/>
        </w:tabs>
        <w:ind w:left="1800" w:hanging="1800"/>
        <w:rPr>
          <w:color w:val="FF6600"/>
        </w:rPr>
      </w:pPr>
      <w:r>
        <w:fldChar w:fldCharType="begin">
          <w:ffData>
            <w:name w:val="SP00405"/>
            <w:enabled/>
            <w:calcOnExit w:val="0"/>
            <w:exitMacro w:val="XBox_SP00405"/>
            <w:checkBox>
              <w:sizeAuto/>
              <w:default w:val="0"/>
              <w:checked w:val="0"/>
            </w:checkBox>
          </w:ffData>
        </w:fldChar>
      </w:r>
      <w:bookmarkStart w:id="99" w:name="SP00405"/>
      <w:r>
        <w:instrText xml:space="preserve"> FORMCHECKBOX </w:instrText>
      </w:r>
      <w:r w:rsidR="00F374DE">
        <w:fldChar w:fldCharType="separate"/>
      </w:r>
      <w:r>
        <w:fldChar w:fldCharType="end"/>
      </w:r>
      <w:bookmarkEnd w:id="99"/>
      <w:r w:rsidR="005A78DE">
        <w:tab/>
      </w:r>
      <w:r w:rsidR="00F772AC">
        <w:t>SP00</w:t>
      </w:r>
      <w:r w:rsidR="005A78DE">
        <w:t>405</w:t>
      </w:r>
      <w:r w:rsidR="005A78DE">
        <w:tab/>
        <w:t>Trench Excavation, Bedding, and Backfill</w:t>
      </w:r>
      <w:r w:rsidR="0083293E">
        <w:t xml:space="preserve"> </w:t>
      </w:r>
      <w:r w:rsidR="0083293E">
        <w:rPr>
          <w:b/>
          <w:i/>
          <w:color w:val="FF6600"/>
        </w:rPr>
        <w:t>(Requires SP00330 when Trench Foundation is required)</w:t>
      </w:r>
    </w:p>
    <w:p w14:paraId="44A4BFB6" w14:textId="77777777" w:rsidR="00F138D1" w:rsidRDefault="00F138D1">
      <w:pPr>
        <w:tabs>
          <w:tab w:val="left" w:pos="432"/>
          <w:tab w:val="left" w:pos="1800"/>
        </w:tabs>
        <w:ind w:left="1800" w:hanging="1800"/>
      </w:pPr>
    </w:p>
    <w:p w14:paraId="7F5B788A" w14:textId="5E47CE3A" w:rsidR="005A78DE" w:rsidRDefault="00FB5F72">
      <w:pPr>
        <w:tabs>
          <w:tab w:val="left" w:pos="432"/>
          <w:tab w:val="left" w:pos="1800"/>
        </w:tabs>
        <w:ind w:left="1800" w:hanging="1800"/>
      </w:pPr>
      <w:r>
        <w:fldChar w:fldCharType="begin">
          <w:ffData>
            <w:name w:val="SP00406"/>
            <w:enabled/>
            <w:calcOnExit w:val="0"/>
            <w:exitMacro w:val="XBox_SP00406"/>
            <w:checkBox>
              <w:sizeAuto/>
              <w:default w:val="0"/>
              <w:checked w:val="0"/>
            </w:checkBox>
          </w:ffData>
        </w:fldChar>
      </w:r>
      <w:bookmarkStart w:id="100" w:name="SP00406"/>
      <w:r>
        <w:instrText xml:space="preserve"> FORMCHECKBOX </w:instrText>
      </w:r>
      <w:r w:rsidR="00F374DE">
        <w:fldChar w:fldCharType="separate"/>
      </w:r>
      <w:r>
        <w:fldChar w:fldCharType="end"/>
      </w:r>
      <w:bookmarkEnd w:id="100"/>
      <w:r w:rsidR="005A78DE">
        <w:tab/>
      </w:r>
      <w:r w:rsidR="00F772AC">
        <w:t>SP00</w:t>
      </w:r>
      <w:r w:rsidR="005A78DE">
        <w:t>406</w:t>
      </w:r>
      <w:r w:rsidR="005A78DE">
        <w:tab/>
        <w:t>Tunneling, Boring, and Jacking</w:t>
      </w:r>
    </w:p>
    <w:p w14:paraId="732C34A6" w14:textId="47C55F53" w:rsidR="005A78DE" w:rsidRDefault="005A78DE">
      <w:pPr>
        <w:tabs>
          <w:tab w:val="left" w:pos="432"/>
          <w:tab w:val="left" w:pos="1800"/>
        </w:tabs>
        <w:ind w:left="1800" w:hanging="1800"/>
      </w:pPr>
    </w:p>
    <w:p w14:paraId="78C57E5C" w14:textId="630F0FA0" w:rsidR="002A06F3" w:rsidRDefault="00350FD0" w:rsidP="002A06F3">
      <w:pPr>
        <w:tabs>
          <w:tab w:val="left" w:pos="432"/>
          <w:tab w:val="left" w:pos="1800"/>
        </w:tabs>
        <w:ind w:left="1800" w:hanging="1800"/>
      </w:pPr>
      <w:r>
        <w:fldChar w:fldCharType="begin">
          <w:ffData>
            <w:name w:val="SP00410"/>
            <w:enabled/>
            <w:calcOnExit w:val="0"/>
            <w:exitMacro w:val="XBox_SP00410"/>
            <w:checkBox>
              <w:sizeAuto/>
              <w:default w:val="0"/>
              <w:checked w:val="0"/>
            </w:checkBox>
          </w:ffData>
        </w:fldChar>
      </w:r>
      <w:bookmarkStart w:id="101" w:name="SP00410"/>
      <w:r>
        <w:instrText xml:space="preserve"> FORMCHECKBOX </w:instrText>
      </w:r>
      <w:r w:rsidR="00F374DE">
        <w:fldChar w:fldCharType="separate"/>
      </w:r>
      <w:r>
        <w:fldChar w:fldCharType="end"/>
      </w:r>
      <w:bookmarkEnd w:id="101"/>
      <w:r w:rsidR="002A06F3">
        <w:tab/>
        <w:t>SP00410</w:t>
      </w:r>
      <w:r w:rsidR="002A06F3">
        <w:tab/>
      </w:r>
      <w:r w:rsidR="002A06F3">
        <w:rPr>
          <w:rFonts w:cs="Arial"/>
          <w:color w:val="323130"/>
        </w:rPr>
        <w:t xml:space="preserve">Rehabilitate Existing Pipe </w:t>
      </w:r>
      <w:r w:rsidR="002A06F3">
        <w:rPr>
          <w:b/>
          <w:i/>
          <w:color w:val="FF6600"/>
        </w:rPr>
        <w:t>(Requires SP00412, SP00413, or SP00414 when required by Table 00410-1)</w:t>
      </w:r>
    </w:p>
    <w:p w14:paraId="0CFFBDF5" w14:textId="77777777" w:rsidR="002A06F3" w:rsidRDefault="002A06F3">
      <w:pPr>
        <w:tabs>
          <w:tab w:val="left" w:pos="432"/>
          <w:tab w:val="left" w:pos="1800"/>
        </w:tabs>
        <w:ind w:left="1800" w:hanging="1800"/>
      </w:pPr>
    </w:p>
    <w:p w14:paraId="11CF2532" w14:textId="05629C8D" w:rsidR="00CA6D98" w:rsidRDefault="00350FD0" w:rsidP="00CA6D98">
      <w:pPr>
        <w:tabs>
          <w:tab w:val="left" w:pos="432"/>
          <w:tab w:val="left" w:pos="1800"/>
        </w:tabs>
        <w:ind w:left="1800" w:hanging="1800"/>
      </w:pPr>
      <w:r>
        <w:fldChar w:fldCharType="begin">
          <w:ffData>
            <w:name w:val="SP00411"/>
            <w:enabled/>
            <w:calcOnExit w:val="0"/>
            <w:exitMacro w:val="XBox_SP00411"/>
            <w:checkBox>
              <w:sizeAuto/>
              <w:default w:val="0"/>
              <w:checked w:val="0"/>
            </w:checkBox>
          </w:ffData>
        </w:fldChar>
      </w:r>
      <w:bookmarkStart w:id="102" w:name="SP00411"/>
      <w:r>
        <w:instrText xml:space="preserve"> FORMCHECKBOX </w:instrText>
      </w:r>
      <w:r w:rsidR="00F374DE">
        <w:fldChar w:fldCharType="separate"/>
      </w:r>
      <w:r>
        <w:fldChar w:fldCharType="end"/>
      </w:r>
      <w:bookmarkEnd w:id="102"/>
      <w:r w:rsidR="00CA6D98">
        <w:tab/>
      </w:r>
      <w:r w:rsidR="00F772AC">
        <w:t>SP00</w:t>
      </w:r>
      <w:r w:rsidR="002A06F3">
        <w:t>411</w:t>
      </w:r>
      <w:r w:rsidR="002A06F3">
        <w:tab/>
        <w:t>Pipe Bursting</w:t>
      </w:r>
    </w:p>
    <w:p w14:paraId="52D29AFF" w14:textId="77777777" w:rsidR="00CA6D98" w:rsidRDefault="00CA6D98">
      <w:pPr>
        <w:tabs>
          <w:tab w:val="left" w:pos="432"/>
          <w:tab w:val="left" w:pos="1800"/>
        </w:tabs>
        <w:ind w:left="1800" w:hanging="1800"/>
      </w:pPr>
    </w:p>
    <w:p w14:paraId="74910C70" w14:textId="6934312B" w:rsidR="00CA6D98" w:rsidRDefault="001D4E60" w:rsidP="00CA6D98">
      <w:pPr>
        <w:tabs>
          <w:tab w:val="left" w:pos="432"/>
          <w:tab w:val="left" w:pos="1800"/>
        </w:tabs>
        <w:ind w:left="1800" w:hanging="1800"/>
      </w:pPr>
      <w:r>
        <w:fldChar w:fldCharType="begin">
          <w:ffData>
            <w:name w:val="SP00412"/>
            <w:enabled/>
            <w:calcOnExit w:val="0"/>
            <w:exitMacro w:val="XBox_SP00412"/>
            <w:checkBox>
              <w:sizeAuto/>
              <w:default w:val="0"/>
              <w:checked w:val="0"/>
            </w:checkBox>
          </w:ffData>
        </w:fldChar>
      </w:r>
      <w:bookmarkStart w:id="103" w:name="SP00412"/>
      <w:r>
        <w:instrText xml:space="preserve"> FORMCHECKBOX </w:instrText>
      </w:r>
      <w:r w:rsidR="00F374DE">
        <w:fldChar w:fldCharType="separate"/>
      </w:r>
      <w:r>
        <w:fldChar w:fldCharType="end"/>
      </w:r>
      <w:bookmarkEnd w:id="103"/>
      <w:r w:rsidR="00CA6D98">
        <w:tab/>
      </w:r>
      <w:r w:rsidR="00F772AC">
        <w:t>SP00</w:t>
      </w:r>
      <w:r w:rsidR="00CA6D98">
        <w:t>412</w:t>
      </w:r>
      <w:r w:rsidR="00CA6D98">
        <w:tab/>
        <w:t>Cured-In-Place Pipe Lining</w:t>
      </w:r>
      <w:r w:rsidR="006B4463">
        <w:t xml:space="preserve"> </w:t>
      </w:r>
      <w:r w:rsidR="00603B0D">
        <w:t xml:space="preserve">Thermo Care </w:t>
      </w:r>
      <w:r w:rsidR="006B4463">
        <w:rPr>
          <w:b/>
          <w:i/>
          <w:color w:val="FF6600"/>
        </w:rPr>
        <w:t>(Requires SP00410 when SP00412 is listed in Table 00410-1)</w:t>
      </w:r>
    </w:p>
    <w:p w14:paraId="7B9722CA" w14:textId="77777777" w:rsidR="00CA6D98" w:rsidRDefault="00CA6D98">
      <w:pPr>
        <w:tabs>
          <w:tab w:val="left" w:pos="432"/>
          <w:tab w:val="left" w:pos="1800"/>
        </w:tabs>
        <w:ind w:left="1800" w:hanging="1800"/>
      </w:pPr>
    </w:p>
    <w:p w14:paraId="701E9432" w14:textId="03D3E5B8" w:rsidR="00E32FF8" w:rsidRDefault="001D4E60">
      <w:pPr>
        <w:tabs>
          <w:tab w:val="left" w:pos="432"/>
          <w:tab w:val="left" w:pos="1800"/>
        </w:tabs>
        <w:ind w:left="1800" w:hanging="1800"/>
      </w:pPr>
      <w:r>
        <w:fldChar w:fldCharType="begin">
          <w:ffData>
            <w:name w:val="SP00413"/>
            <w:enabled/>
            <w:calcOnExit w:val="0"/>
            <w:exitMacro w:val="XBox_SP00413"/>
            <w:checkBox>
              <w:sizeAuto/>
              <w:default w:val="0"/>
              <w:checked w:val="0"/>
            </w:checkBox>
          </w:ffData>
        </w:fldChar>
      </w:r>
      <w:bookmarkStart w:id="104" w:name="SP00413"/>
      <w:r>
        <w:instrText xml:space="preserve"> FORMCHECKBOX </w:instrText>
      </w:r>
      <w:r w:rsidR="00F374DE">
        <w:fldChar w:fldCharType="separate"/>
      </w:r>
      <w:r>
        <w:fldChar w:fldCharType="end"/>
      </w:r>
      <w:bookmarkEnd w:id="104"/>
      <w:r w:rsidR="00E32FF8">
        <w:tab/>
        <w:t>SP00413</w:t>
      </w:r>
      <w:r w:rsidR="00E32FF8">
        <w:tab/>
      </w:r>
      <w:r w:rsidR="00603B0D">
        <w:t>GRP Cured-IN-Place pipe lining</w:t>
      </w:r>
      <w:r w:rsidR="00E32FF8">
        <w:t xml:space="preserve"> UV Cure</w:t>
      </w:r>
      <w:r w:rsidR="006B4463">
        <w:t xml:space="preserve"> </w:t>
      </w:r>
      <w:r w:rsidR="006B4463">
        <w:rPr>
          <w:b/>
          <w:i/>
          <w:color w:val="FF6600"/>
        </w:rPr>
        <w:t>(Requires SP00410 when SP00413 is listed in Table 00410-1)</w:t>
      </w:r>
    </w:p>
    <w:p w14:paraId="602822E5" w14:textId="77777777" w:rsidR="00ED35C1" w:rsidRDefault="00ED35C1">
      <w:pPr>
        <w:tabs>
          <w:tab w:val="left" w:pos="432"/>
          <w:tab w:val="left" w:pos="1800"/>
        </w:tabs>
        <w:ind w:left="1800" w:hanging="1800"/>
      </w:pPr>
    </w:p>
    <w:p w14:paraId="7ECF9835" w14:textId="3E3E0598" w:rsidR="00ED35C1" w:rsidRDefault="00BA419A" w:rsidP="00ED35C1">
      <w:pPr>
        <w:tabs>
          <w:tab w:val="left" w:pos="432"/>
          <w:tab w:val="left" w:pos="1800"/>
        </w:tabs>
        <w:ind w:left="1800" w:hanging="1800"/>
      </w:pPr>
      <w:r>
        <w:fldChar w:fldCharType="begin">
          <w:ffData>
            <w:name w:val="SP00414"/>
            <w:enabled/>
            <w:calcOnExit w:val="0"/>
            <w:exitMacro w:val="XBox_SP00414"/>
            <w:checkBox>
              <w:sizeAuto/>
              <w:default w:val="0"/>
              <w:checked w:val="0"/>
            </w:checkBox>
          </w:ffData>
        </w:fldChar>
      </w:r>
      <w:bookmarkStart w:id="105" w:name="SP00414"/>
      <w:r>
        <w:instrText xml:space="preserve"> FORMCHECKBOX </w:instrText>
      </w:r>
      <w:r w:rsidR="00F374DE">
        <w:fldChar w:fldCharType="separate"/>
      </w:r>
      <w:r>
        <w:fldChar w:fldCharType="end"/>
      </w:r>
      <w:bookmarkEnd w:id="105"/>
      <w:r w:rsidR="00ED35C1">
        <w:tab/>
        <w:t>SP00414</w:t>
      </w:r>
      <w:r w:rsidR="00ED35C1">
        <w:tab/>
        <w:t>Pipe Renewal – Spra</w:t>
      </w:r>
      <w:r w:rsidR="00A82FF3">
        <w:t>y Applied Pipe Structural Liner</w:t>
      </w:r>
      <w:r w:rsidR="006B4463">
        <w:t xml:space="preserve"> </w:t>
      </w:r>
      <w:r w:rsidR="006B4463">
        <w:rPr>
          <w:b/>
          <w:i/>
          <w:color w:val="FF6600"/>
        </w:rPr>
        <w:t>(Requires SP00410 when SP00414 is listed in Table 00410-1)</w:t>
      </w:r>
    </w:p>
    <w:p w14:paraId="7D0F3478" w14:textId="77777777" w:rsidR="00E32FF8" w:rsidRDefault="00E32FF8">
      <w:pPr>
        <w:tabs>
          <w:tab w:val="left" w:pos="432"/>
          <w:tab w:val="left" w:pos="1800"/>
        </w:tabs>
        <w:ind w:left="1800" w:hanging="1800"/>
      </w:pPr>
    </w:p>
    <w:p w14:paraId="4B5CCC50" w14:textId="21BFD85A" w:rsidR="00CA6D98" w:rsidRDefault="00FB5F72">
      <w:pPr>
        <w:tabs>
          <w:tab w:val="left" w:pos="432"/>
          <w:tab w:val="left" w:pos="1800"/>
        </w:tabs>
        <w:ind w:left="1800" w:hanging="1800"/>
      </w:pPr>
      <w:r>
        <w:fldChar w:fldCharType="begin">
          <w:ffData>
            <w:name w:val="SP00415"/>
            <w:enabled/>
            <w:calcOnExit w:val="0"/>
            <w:exitMacro w:val="XBox_SP00415"/>
            <w:checkBox>
              <w:sizeAuto/>
              <w:default w:val="0"/>
              <w:checked w:val="0"/>
            </w:checkBox>
          </w:ffData>
        </w:fldChar>
      </w:r>
      <w:bookmarkStart w:id="106" w:name="SP00415"/>
      <w:r>
        <w:instrText xml:space="preserve"> FORMCHECKBOX </w:instrText>
      </w:r>
      <w:r w:rsidR="00F374DE">
        <w:fldChar w:fldCharType="separate"/>
      </w:r>
      <w:r>
        <w:fldChar w:fldCharType="end"/>
      </w:r>
      <w:bookmarkEnd w:id="106"/>
      <w:r w:rsidR="00CA6D98">
        <w:tab/>
      </w:r>
      <w:r w:rsidR="00F772AC">
        <w:t>SP00</w:t>
      </w:r>
      <w:r w:rsidR="00CA6D98">
        <w:t>415</w:t>
      </w:r>
      <w:r w:rsidR="00CA6D98">
        <w:tab/>
        <w:t>Video Pipe Inspection</w:t>
      </w:r>
    </w:p>
    <w:p w14:paraId="4217087B" w14:textId="77777777" w:rsidR="005A78DE" w:rsidRDefault="005A78DE">
      <w:pPr>
        <w:tabs>
          <w:tab w:val="left" w:pos="432"/>
          <w:tab w:val="left" w:pos="1800"/>
        </w:tabs>
        <w:ind w:left="1800" w:hanging="1800"/>
      </w:pPr>
    </w:p>
    <w:p w14:paraId="08AD3459" w14:textId="22566012" w:rsidR="005A78DE" w:rsidRDefault="00FB5F72">
      <w:pPr>
        <w:tabs>
          <w:tab w:val="left" w:pos="432"/>
          <w:tab w:val="left" w:pos="1800"/>
        </w:tabs>
        <w:ind w:left="1800" w:hanging="1800"/>
      </w:pPr>
      <w:r>
        <w:fldChar w:fldCharType="begin">
          <w:ffData>
            <w:name w:val="SP00420"/>
            <w:enabled/>
            <w:calcOnExit w:val="0"/>
            <w:exitMacro w:val="XBox_SP00420"/>
            <w:checkBox>
              <w:sizeAuto/>
              <w:default w:val="0"/>
              <w:checked w:val="0"/>
            </w:checkBox>
          </w:ffData>
        </w:fldChar>
      </w:r>
      <w:bookmarkStart w:id="107" w:name="SP00420"/>
      <w:r>
        <w:instrText xml:space="preserve"> FORMCHECKBOX </w:instrText>
      </w:r>
      <w:r w:rsidR="00F374DE">
        <w:fldChar w:fldCharType="separate"/>
      </w:r>
      <w:r>
        <w:fldChar w:fldCharType="end"/>
      </w:r>
      <w:bookmarkEnd w:id="107"/>
      <w:r w:rsidR="005A78DE">
        <w:tab/>
      </w:r>
      <w:r w:rsidR="00F772AC">
        <w:t>SP00</w:t>
      </w:r>
      <w:r w:rsidR="005A78DE">
        <w:t>420</w:t>
      </w:r>
      <w:r w:rsidR="005A78DE">
        <w:tab/>
        <w:t>Salvaging Pipe</w:t>
      </w:r>
    </w:p>
    <w:p w14:paraId="77BDEFC1" w14:textId="77777777" w:rsidR="005A78DE" w:rsidRDefault="005A78DE">
      <w:pPr>
        <w:tabs>
          <w:tab w:val="left" w:pos="432"/>
          <w:tab w:val="left" w:pos="1800"/>
        </w:tabs>
        <w:ind w:left="1800" w:hanging="1800"/>
      </w:pPr>
    </w:p>
    <w:p w14:paraId="4CA3AC82" w14:textId="15A8800A" w:rsidR="005A78DE" w:rsidRDefault="00FB5F72">
      <w:pPr>
        <w:tabs>
          <w:tab w:val="left" w:pos="432"/>
          <w:tab w:val="left" w:pos="1800"/>
        </w:tabs>
        <w:ind w:left="1800" w:hanging="1800"/>
      </w:pPr>
      <w:r>
        <w:fldChar w:fldCharType="begin">
          <w:ffData>
            <w:name w:val="SP00430"/>
            <w:enabled/>
            <w:calcOnExit w:val="0"/>
            <w:exitMacro w:val="XBox_SP00430"/>
            <w:checkBox>
              <w:sizeAuto/>
              <w:default w:val="0"/>
              <w:checked w:val="0"/>
            </w:checkBox>
          </w:ffData>
        </w:fldChar>
      </w:r>
      <w:bookmarkStart w:id="108" w:name="SP00430"/>
      <w:r>
        <w:instrText xml:space="preserve"> FORMCHECKBOX </w:instrText>
      </w:r>
      <w:r w:rsidR="00F374DE">
        <w:fldChar w:fldCharType="separate"/>
      </w:r>
      <w:r>
        <w:fldChar w:fldCharType="end"/>
      </w:r>
      <w:bookmarkEnd w:id="108"/>
      <w:r w:rsidR="005A78DE">
        <w:tab/>
      </w:r>
      <w:r w:rsidR="00F772AC">
        <w:t>SP00</w:t>
      </w:r>
      <w:r w:rsidR="005A78DE">
        <w:t>430</w:t>
      </w:r>
      <w:r w:rsidR="005A78DE">
        <w:tab/>
        <w:t>Subsurface Drains</w:t>
      </w:r>
      <w:r w:rsidR="0070265C">
        <w:t xml:space="preserve"> </w:t>
      </w:r>
      <w:r w:rsidR="0070265C">
        <w:rPr>
          <w:b/>
          <w:i/>
          <w:color w:val="FF6600"/>
        </w:rPr>
        <w:t>(Requires SP00440</w:t>
      </w:r>
      <w:r w:rsidR="0004173E">
        <w:rPr>
          <w:b/>
          <w:i/>
          <w:color w:val="FF6600"/>
        </w:rPr>
        <w:t xml:space="preserve"> and SP02320</w:t>
      </w:r>
      <w:r w:rsidR="0070265C">
        <w:rPr>
          <w:b/>
          <w:i/>
          <w:color w:val="FF6600"/>
        </w:rPr>
        <w:t>)</w:t>
      </w:r>
    </w:p>
    <w:p w14:paraId="3E1DD88F" w14:textId="77777777" w:rsidR="005A78DE" w:rsidRDefault="005A78DE">
      <w:pPr>
        <w:tabs>
          <w:tab w:val="left" w:pos="432"/>
          <w:tab w:val="left" w:pos="1800"/>
        </w:tabs>
        <w:ind w:left="1800" w:hanging="1800"/>
      </w:pPr>
    </w:p>
    <w:p w14:paraId="1A09BDEB" w14:textId="73728103" w:rsidR="005A78DE" w:rsidRDefault="00FB5F72">
      <w:pPr>
        <w:tabs>
          <w:tab w:val="left" w:pos="432"/>
          <w:tab w:val="left" w:pos="1800"/>
        </w:tabs>
        <w:ind w:left="1800" w:hanging="1800"/>
      </w:pPr>
      <w:r>
        <w:fldChar w:fldCharType="begin">
          <w:ffData>
            <w:name w:val="SP00435"/>
            <w:enabled/>
            <w:calcOnExit w:val="0"/>
            <w:exitMacro w:val="XBox_SP00435"/>
            <w:checkBox>
              <w:sizeAuto/>
              <w:default w:val="0"/>
              <w:checked w:val="0"/>
            </w:checkBox>
          </w:ffData>
        </w:fldChar>
      </w:r>
      <w:bookmarkStart w:id="109" w:name="SP00435"/>
      <w:r>
        <w:instrText xml:space="preserve"> FORMCHECKBOX </w:instrText>
      </w:r>
      <w:r w:rsidR="00F374DE">
        <w:fldChar w:fldCharType="separate"/>
      </w:r>
      <w:r>
        <w:fldChar w:fldCharType="end"/>
      </w:r>
      <w:bookmarkEnd w:id="109"/>
      <w:r w:rsidR="005A78DE">
        <w:tab/>
      </w:r>
      <w:r w:rsidR="00F772AC">
        <w:t>SP00</w:t>
      </w:r>
      <w:r w:rsidR="005A78DE">
        <w:t>435</w:t>
      </w:r>
      <w:r w:rsidR="005A78DE">
        <w:tab/>
        <w:t>Prefabricated Vertical Drains</w:t>
      </w:r>
    </w:p>
    <w:p w14:paraId="02C79D4B" w14:textId="77777777" w:rsidR="005A78DE" w:rsidRDefault="005A78DE">
      <w:pPr>
        <w:tabs>
          <w:tab w:val="left" w:pos="432"/>
          <w:tab w:val="left" w:pos="1800"/>
        </w:tabs>
        <w:ind w:left="1800" w:hanging="1800"/>
      </w:pPr>
    </w:p>
    <w:p w14:paraId="3EE9ED36" w14:textId="5A342A5F" w:rsidR="005A78DE" w:rsidRDefault="00FB5F72" w:rsidP="00AE7328">
      <w:pPr>
        <w:tabs>
          <w:tab w:val="left" w:pos="432"/>
          <w:tab w:val="left" w:pos="1800"/>
        </w:tabs>
        <w:ind w:left="1800" w:hanging="1800"/>
      </w:pPr>
      <w:r>
        <w:fldChar w:fldCharType="begin">
          <w:ffData>
            <w:name w:val="SP00440"/>
            <w:enabled/>
            <w:calcOnExit w:val="0"/>
            <w:exitMacro w:val="XBox_SP00440"/>
            <w:checkBox>
              <w:sizeAuto/>
              <w:default w:val="0"/>
              <w:checked w:val="0"/>
            </w:checkBox>
          </w:ffData>
        </w:fldChar>
      </w:r>
      <w:bookmarkStart w:id="110" w:name="SP00440"/>
      <w:r>
        <w:instrText xml:space="preserve"> FORMCHECKBOX </w:instrText>
      </w:r>
      <w:r w:rsidR="00F374DE">
        <w:fldChar w:fldCharType="separate"/>
      </w:r>
      <w:r>
        <w:fldChar w:fldCharType="end"/>
      </w:r>
      <w:bookmarkEnd w:id="110"/>
      <w:r w:rsidR="005A78DE">
        <w:tab/>
      </w:r>
      <w:r w:rsidR="00F772AC">
        <w:t>SP00</w:t>
      </w:r>
      <w:r w:rsidR="005A78DE">
        <w:t>440</w:t>
      </w:r>
      <w:r w:rsidR="005A78DE">
        <w:tab/>
        <w:t>Commercial Grade Concrete</w:t>
      </w:r>
      <w:r w:rsidR="00C82356">
        <w:t xml:space="preserve"> </w:t>
      </w:r>
      <w:r w:rsidR="00C82356">
        <w:rPr>
          <w:b/>
          <w:i/>
          <w:color w:val="FF6600"/>
        </w:rPr>
        <w:t>(Requires SP02030 &amp; SP02050)</w:t>
      </w:r>
    </w:p>
    <w:p w14:paraId="2F3DF57B" w14:textId="77777777" w:rsidR="00F138D1" w:rsidRDefault="00F138D1" w:rsidP="00AE7328">
      <w:pPr>
        <w:tabs>
          <w:tab w:val="left" w:pos="432"/>
          <w:tab w:val="left" w:pos="1800"/>
        </w:tabs>
      </w:pPr>
    </w:p>
    <w:p w14:paraId="76FF3763" w14:textId="28C13D1D" w:rsidR="005A78DE" w:rsidRDefault="00FB5F72">
      <w:pPr>
        <w:tabs>
          <w:tab w:val="left" w:pos="432"/>
          <w:tab w:val="left" w:pos="1800"/>
        </w:tabs>
        <w:ind w:left="1800" w:hanging="1800"/>
      </w:pPr>
      <w:r>
        <w:fldChar w:fldCharType="begin">
          <w:ffData>
            <w:name w:val="SP00442"/>
            <w:enabled/>
            <w:calcOnExit w:val="0"/>
            <w:exitMacro w:val="XBox_SP00442"/>
            <w:checkBox>
              <w:sizeAuto/>
              <w:default w:val="0"/>
              <w:checked w:val="0"/>
            </w:checkBox>
          </w:ffData>
        </w:fldChar>
      </w:r>
      <w:bookmarkStart w:id="111" w:name="SP00442"/>
      <w:r>
        <w:instrText xml:space="preserve"> FORMCHECKBOX </w:instrText>
      </w:r>
      <w:r w:rsidR="00F374DE">
        <w:fldChar w:fldCharType="separate"/>
      </w:r>
      <w:r>
        <w:fldChar w:fldCharType="end"/>
      </w:r>
      <w:bookmarkEnd w:id="111"/>
      <w:r w:rsidR="005A78DE">
        <w:tab/>
      </w:r>
      <w:r w:rsidR="00F772AC">
        <w:t>SP00</w:t>
      </w:r>
      <w:r w:rsidR="005A78DE">
        <w:t>442</w:t>
      </w:r>
      <w:r w:rsidR="005A78DE">
        <w:tab/>
        <w:t>Controlled Low Strength Materials</w:t>
      </w:r>
      <w:r w:rsidR="00C82356">
        <w:t xml:space="preserve"> </w:t>
      </w:r>
      <w:r w:rsidR="00C82356">
        <w:rPr>
          <w:b/>
          <w:i/>
          <w:color w:val="FF6600"/>
        </w:rPr>
        <w:t>(Requires SP02030)</w:t>
      </w:r>
    </w:p>
    <w:p w14:paraId="37FCCAA6" w14:textId="77777777" w:rsidR="005A78DE" w:rsidRDefault="005A78DE">
      <w:pPr>
        <w:tabs>
          <w:tab w:val="left" w:pos="432"/>
          <w:tab w:val="left" w:pos="1800"/>
        </w:tabs>
        <w:ind w:left="1800" w:hanging="1800"/>
      </w:pPr>
    </w:p>
    <w:p w14:paraId="77F71B8B" w14:textId="28ED360B" w:rsidR="00F138D1" w:rsidRDefault="00F138D1" w:rsidP="00F138D1">
      <w:pPr>
        <w:tabs>
          <w:tab w:val="left" w:pos="432"/>
          <w:tab w:val="left" w:pos="1800"/>
        </w:tabs>
        <w:ind w:left="1800" w:hanging="1800"/>
      </w:pPr>
      <w:r>
        <w:fldChar w:fldCharType="begin">
          <w:ffData>
            <w:name w:val="SP00443"/>
            <w:enabled/>
            <w:calcOnExit w:val="0"/>
            <w:exitMacro w:val="XBox_SP00443"/>
            <w:checkBox>
              <w:sizeAuto/>
              <w:default w:val="0"/>
              <w:checked w:val="0"/>
            </w:checkBox>
          </w:ffData>
        </w:fldChar>
      </w:r>
      <w:bookmarkStart w:id="112" w:name="SP00443"/>
      <w:r>
        <w:instrText xml:space="preserve"> FORMCHECKBOX </w:instrText>
      </w:r>
      <w:r w:rsidR="00F374DE">
        <w:fldChar w:fldCharType="separate"/>
      </w:r>
      <w:r>
        <w:fldChar w:fldCharType="end"/>
      </w:r>
      <w:bookmarkEnd w:id="112"/>
      <w:r>
        <w:tab/>
        <w:t>SP00443</w:t>
      </w:r>
      <w:r>
        <w:tab/>
        <w:t>Rapid Setting Controlled Low Strength Materials</w:t>
      </w:r>
    </w:p>
    <w:p w14:paraId="5DE88A25" w14:textId="77777777" w:rsidR="00F138D1" w:rsidRDefault="00F138D1">
      <w:pPr>
        <w:tabs>
          <w:tab w:val="left" w:pos="432"/>
          <w:tab w:val="left" w:pos="1800"/>
        </w:tabs>
        <w:ind w:left="1800" w:hanging="1800"/>
      </w:pPr>
    </w:p>
    <w:p w14:paraId="3D08A7F3" w14:textId="1FAB377B" w:rsidR="001D68A0" w:rsidRDefault="001D68A0" w:rsidP="001D68A0">
      <w:pPr>
        <w:tabs>
          <w:tab w:val="left" w:pos="432"/>
          <w:tab w:val="left" w:pos="1800"/>
        </w:tabs>
        <w:ind w:left="1800" w:hanging="1800"/>
      </w:pPr>
      <w:r>
        <w:fldChar w:fldCharType="begin">
          <w:ffData>
            <w:name w:val="SP00444"/>
            <w:enabled/>
            <w:calcOnExit w:val="0"/>
            <w:exitMacro w:val="XBox_SP00444"/>
            <w:checkBox>
              <w:sizeAuto/>
              <w:default w:val="0"/>
              <w:checked w:val="0"/>
            </w:checkBox>
          </w:ffData>
        </w:fldChar>
      </w:r>
      <w:bookmarkStart w:id="113" w:name="SP00444"/>
      <w:r>
        <w:instrText xml:space="preserve"> FORMCHECKBOX </w:instrText>
      </w:r>
      <w:r w:rsidR="00F374DE">
        <w:fldChar w:fldCharType="separate"/>
      </w:r>
      <w:r>
        <w:fldChar w:fldCharType="end"/>
      </w:r>
      <w:bookmarkEnd w:id="113"/>
      <w:r>
        <w:tab/>
        <w:t>SP00444</w:t>
      </w:r>
      <w:r>
        <w:tab/>
        <w:t>Low Density Cellular Concrete</w:t>
      </w:r>
      <w:r w:rsidR="00C82356">
        <w:t xml:space="preserve"> </w:t>
      </w:r>
      <w:r w:rsidR="00C82356">
        <w:rPr>
          <w:b/>
          <w:i/>
          <w:color w:val="FF6600"/>
        </w:rPr>
        <w:t>(Requires SP02030)</w:t>
      </w:r>
    </w:p>
    <w:p w14:paraId="101FEE72" w14:textId="77777777" w:rsidR="001D68A0" w:rsidRDefault="001D68A0">
      <w:pPr>
        <w:tabs>
          <w:tab w:val="left" w:pos="432"/>
          <w:tab w:val="left" w:pos="1800"/>
        </w:tabs>
        <w:ind w:left="1800" w:hanging="1800"/>
      </w:pPr>
    </w:p>
    <w:p w14:paraId="340B44BC" w14:textId="66D5AD42" w:rsidR="005A78DE" w:rsidRDefault="00FB5F72">
      <w:pPr>
        <w:tabs>
          <w:tab w:val="left" w:pos="432"/>
          <w:tab w:val="left" w:pos="1800"/>
        </w:tabs>
        <w:ind w:left="1800" w:hanging="1800"/>
      </w:pPr>
      <w:r>
        <w:fldChar w:fldCharType="begin">
          <w:ffData>
            <w:name w:val="SP00445"/>
            <w:enabled/>
            <w:calcOnExit w:val="0"/>
            <w:exitMacro w:val="XBox_SP00445"/>
            <w:checkBox>
              <w:sizeAuto/>
              <w:default w:val="0"/>
              <w:checked w:val="0"/>
            </w:checkBox>
          </w:ffData>
        </w:fldChar>
      </w:r>
      <w:bookmarkStart w:id="114" w:name="SP00445"/>
      <w:r>
        <w:instrText xml:space="preserve"> FORMCHECKBOX </w:instrText>
      </w:r>
      <w:r w:rsidR="00F374DE">
        <w:fldChar w:fldCharType="separate"/>
      </w:r>
      <w:r>
        <w:fldChar w:fldCharType="end"/>
      </w:r>
      <w:bookmarkEnd w:id="114"/>
      <w:r w:rsidR="005A78DE">
        <w:tab/>
      </w:r>
      <w:r w:rsidR="00F772AC">
        <w:t>SP00</w:t>
      </w:r>
      <w:r w:rsidR="005A78DE">
        <w:t>445</w:t>
      </w:r>
      <w:r w:rsidR="005A78DE">
        <w:tab/>
        <w:t>Sanitary, Storm, Culvert, Siphon, and Irrigation Pipe</w:t>
      </w:r>
      <w:r w:rsidR="00C82356">
        <w:t xml:space="preserve"> </w:t>
      </w:r>
      <w:r w:rsidR="00C82356">
        <w:rPr>
          <w:b/>
          <w:i/>
          <w:color w:val="FF6600"/>
        </w:rPr>
        <w:t xml:space="preserve">(Requires </w:t>
      </w:r>
      <w:r w:rsidR="0070265C">
        <w:rPr>
          <w:b/>
          <w:i/>
          <w:color w:val="FF6600"/>
        </w:rPr>
        <w:t xml:space="preserve">SP00440 and </w:t>
      </w:r>
      <w:r w:rsidR="00C82356">
        <w:rPr>
          <w:b/>
          <w:i/>
          <w:color w:val="FF6600"/>
        </w:rPr>
        <w:t>SP02415)</w:t>
      </w:r>
    </w:p>
    <w:p w14:paraId="2F58B86A" w14:textId="77777777" w:rsidR="005A78DE" w:rsidRDefault="005A78DE">
      <w:pPr>
        <w:tabs>
          <w:tab w:val="left" w:pos="432"/>
          <w:tab w:val="left" w:pos="1800"/>
        </w:tabs>
        <w:ind w:left="1800" w:hanging="1800"/>
      </w:pPr>
    </w:p>
    <w:p w14:paraId="79A7855C" w14:textId="6522B446" w:rsidR="005A78DE" w:rsidRDefault="00FB5F72">
      <w:pPr>
        <w:tabs>
          <w:tab w:val="left" w:pos="432"/>
          <w:tab w:val="left" w:pos="1800"/>
        </w:tabs>
        <w:ind w:left="1800" w:hanging="1800"/>
      </w:pPr>
      <w:r>
        <w:fldChar w:fldCharType="begin">
          <w:ffData>
            <w:name w:val="SP00446"/>
            <w:enabled/>
            <w:calcOnExit w:val="0"/>
            <w:exitMacro w:val="XBox_SP00446"/>
            <w:checkBox>
              <w:sizeAuto/>
              <w:default w:val="0"/>
              <w:checked w:val="0"/>
            </w:checkBox>
          </w:ffData>
        </w:fldChar>
      </w:r>
      <w:bookmarkStart w:id="115" w:name="SP00446"/>
      <w:r>
        <w:instrText xml:space="preserve"> FORMCHECKBOX </w:instrText>
      </w:r>
      <w:r w:rsidR="00F374DE">
        <w:fldChar w:fldCharType="separate"/>
      </w:r>
      <w:r>
        <w:fldChar w:fldCharType="end"/>
      </w:r>
      <w:bookmarkEnd w:id="115"/>
      <w:r w:rsidR="005A78DE">
        <w:tab/>
      </w:r>
      <w:r w:rsidR="00F772AC">
        <w:t>SP00</w:t>
      </w:r>
      <w:r w:rsidR="005A78DE">
        <w:t>446</w:t>
      </w:r>
      <w:r w:rsidR="005A78DE">
        <w:tab/>
        <w:t>Trench Drains</w:t>
      </w:r>
      <w:r w:rsidR="0070265C">
        <w:t xml:space="preserve"> </w:t>
      </w:r>
      <w:r w:rsidR="0070265C">
        <w:rPr>
          <w:b/>
          <w:i/>
          <w:color w:val="FF6600"/>
        </w:rPr>
        <w:t>(Requires SP00440)</w:t>
      </w:r>
    </w:p>
    <w:p w14:paraId="2AB405DF" w14:textId="77777777" w:rsidR="005A78DE" w:rsidRDefault="005A78DE">
      <w:pPr>
        <w:tabs>
          <w:tab w:val="left" w:pos="432"/>
          <w:tab w:val="left" w:pos="1800"/>
        </w:tabs>
        <w:ind w:left="1800" w:hanging="1800"/>
      </w:pPr>
    </w:p>
    <w:p w14:paraId="575201C5" w14:textId="41EEBA91" w:rsidR="005A78DE" w:rsidRDefault="00FB5F72">
      <w:pPr>
        <w:tabs>
          <w:tab w:val="left" w:pos="432"/>
          <w:tab w:val="left" w:pos="1800"/>
        </w:tabs>
        <w:ind w:left="1800" w:hanging="1800"/>
      </w:pPr>
      <w:r>
        <w:fldChar w:fldCharType="begin">
          <w:ffData>
            <w:name w:val="SP00450"/>
            <w:enabled/>
            <w:calcOnExit w:val="0"/>
            <w:exitMacro w:val="XBox_SP00450"/>
            <w:checkBox>
              <w:sizeAuto/>
              <w:default w:val="0"/>
              <w:checked w:val="0"/>
            </w:checkBox>
          </w:ffData>
        </w:fldChar>
      </w:r>
      <w:bookmarkStart w:id="116" w:name="SP00450"/>
      <w:r>
        <w:instrText xml:space="preserve"> FORMCHECKBOX </w:instrText>
      </w:r>
      <w:r w:rsidR="00F374DE">
        <w:fldChar w:fldCharType="separate"/>
      </w:r>
      <w:r>
        <w:fldChar w:fldCharType="end"/>
      </w:r>
      <w:bookmarkEnd w:id="116"/>
      <w:r w:rsidR="005A78DE">
        <w:tab/>
      </w:r>
      <w:r w:rsidR="00F772AC">
        <w:t>SP00</w:t>
      </w:r>
      <w:r w:rsidR="005A78DE">
        <w:t>450</w:t>
      </w:r>
      <w:r w:rsidR="005A78DE">
        <w:tab/>
        <w:t>Structural Plate Shaped Structures</w:t>
      </w:r>
      <w:r w:rsidR="0070265C">
        <w:t xml:space="preserve"> </w:t>
      </w:r>
      <w:r w:rsidR="0070265C">
        <w:rPr>
          <w:b/>
          <w:i/>
          <w:color w:val="FF6600"/>
        </w:rPr>
        <w:t>(Requires SP00440)</w:t>
      </w:r>
    </w:p>
    <w:p w14:paraId="001AC088" w14:textId="77777777" w:rsidR="005A78DE" w:rsidRDefault="005A78DE">
      <w:pPr>
        <w:tabs>
          <w:tab w:val="left" w:pos="432"/>
          <w:tab w:val="left" w:pos="1800"/>
        </w:tabs>
        <w:ind w:left="1800" w:hanging="1800"/>
      </w:pPr>
    </w:p>
    <w:p w14:paraId="1901732C" w14:textId="6372DBBA" w:rsidR="005A78DE" w:rsidRDefault="00FB5F72">
      <w:pPr>
        <w:tabs>
          <w:tab w:val="left" w:pos="432"/>
          <w:tab w:val="left" w:pos="1800"/>
        </w:tabs>
        <w:ind w:left="1800" w:hanging="1800"/>
      </w:pPr>
      <w:r>
        <w:fldChar w:fldCharType="begin">
          <w:ffData>
            <w:name w:val="SP00460"/>
            <w:enabled/>
            <w:calcOnExit w:val="0"/>
            <w:exitMacro w:val="XBox_SP00460"/>
            <w:checkBox>
              <w:sizeAuto/>
              <w:default w:val="0"/>
              <w:checked w:val="0"/>
            </w:checkBox>
          </w:ffData>
        </w:fldChar>
      </w:r>
      <w:bookmarkStart w:id="117" w:name="SP00460"/>
      <w:r>
        <w:instrText xml:space="preserve"> FORMCHECKBOX </w:instrText>
      </w:r>
      <w:r w:rsidR="00F374DE">
        <w:fldChar w:fldCharType="separate"/>
      </w:r>
      <w:r>
        <w:fldChar w:fldCharType="end"/>
      </w:r>
      <w:bookmarkEnd w:id="117"/>
      <w:r w:rsidR="005A78DE">
        <w:tab/>
      </w:r>
      <w:r w:rsidR="00F772AC">
        <w:t>SP00</w:t>
      </w:r>
      <w:r w:rsidR="005A78DE">
        <w:t>460</w:t>
      </w:r>
      <w:r w:rsidR="005A78DE">
        <w:tab/>
        <w:t>Paved Culvert End Slopes</w:t>
      </w:r>
      <w:r w:rsidR="00C82356">
        <w:t xml:space="preserve"> </w:t>
      </w:r>
      <w:r w:rsidR="00C82356">
        <w:rPr>
          <w:b/>
          <w:i/>
          <w:color w:val="FF6600"/>
        </w:rPr>
        <w:t xml:space="preserve">(Requires </w:t>
      </w:r>
      <w:r w:rsidR="0070265C">
        <w:rPr>
          <w:b/>
          <w:i/>
          <w:color w:val="FF6600"/>
        </w:rPr>
        <w:t xml:space="preserve">SP00440 and </w:t>
      </w:r>
      <w:r w:rsidR="00C82356">
        <w:rPr>
          <w:b/>
          <w:i/>
          <w:color w:val="FF6600"/>
        </w:rPr>
        <w:t>SP02050)</w:t>
      </w:r>
    </w:p>
    <w:p w14:paraId="67AC2424" w14:textId="77777777" w:rsidR="005A78DE" w:rsidRDefault="005A78DE">
      <w:pPr>
        <w:tabs>
          <w:tab w:val="left" w:pos="432"/>
          <w:tab w:val="left" w:pos="1800"/>
        </w:tabs>
        <w:ind w:left="1800" w:hanging="1800"/>
      </w:pPr>
    </w:p>
    <w:p w14:paraId="51F36C04" w14:textId="4ADBAE93" w:rsidR="005A78DE" w:rsidRDefault="001D4E60">
      <w:pPr>
        <w:tabs>
          <w:tab w:val="left" w:pos="432"/>
          <w:tab w:val="left" w:pos="1800"/>
        </w:tabs>
        <w:ind w:left="1800" w:hanging="1800"/>
      </w:pPr>
      <w:r>
        <w:fldChar w:fldCharType="begin">
          <w:ffData>
            <w:name w:val="SP00470"/>
            <w:enabled/>
            <w:calcOnExit w:val="0"/>
            <w:exitMacro w:val="XBox_SP00470"/>
            <w:checkBox>
              <w:sizeAuto/>
              <w:default w:val="0"/>
              <w:checked w:val="0"/>
            </w:checkBox>
          </w:ffData>
        </w:fldChar>
      </w:r>
      <w:bookmarkStart w:id="118" w:name="SP00470"/>
      <w:r>
        <w:instrText xml:space="preserve"> FORMCHECKBOX </w:instrText>
      </w:r>
      <w:r w:rsidR="00F374DE">
        <w:fldChar w:fldCharType="separate"/>
      </w:r>
      <w:r>
        <w:fldChar w:fldCharType="end"/>
      </w:r>
      <w:bookmarkEnd w:id="118"/>
      <w:r w:rsidR="005A78DE">
        <w:tab/>
      </w:r>
      <w:r w:rsidR="00F772AC">
        <w:t>SP00</w:t>
      </w:r>
      <w:r w:rsidR="005A78DE">
        <w:t>470</w:t>
      </w:r>
      <w:r w:rsidR="005A78DE">
        <w:tab/>
        <w:t>Manholes, Catch Basins, and Inlets</w:t>
      </w:r>
      <w:r w:rsidR="0070265C">
        <w:t xml:space="preserve"> </w:t>
      </w:r>
      <w:r w:rsidR="0070265C">
        <w:rPr>
          <w:b/>
          <w:i/>
          <w:color w:val="FF6600"/>
        </w:rPr>
        <w:t>(Requires SP00440)</w:t>
      </w:r>
    </w:p>
    <w:p w14:paraId="0283C7B9" w14:textId="77777777" w:rsidR="005A78DE" w:rsidRDefault="005A78DE">
      <w:pPr>
        <w:tabs>
          <w:tab w:val="left" w:pos="432"/>
          <w:tab w:val="left" w:pos="1800"/>
        </w:tabs>
        <w:ind w:left="1800" w:hanging="1800"/>
      </w:pPr>
    </w:p>
    <w:p w14:paraId="1491B7C3" w14:textId="6BF13901" w:rsidR="005A78DE" w:rsidRDefault="00FB5F72">
      <w:pPr>
        <w:tabs>
          <w:tab w:val="left" w:pos="432"/>
          <w:tab w:val="left" w:pos="1800"/>
        </w:tabs>
        <w:ind w:left="1800" w:hanging="1800"/>
      </w:pPr>
      <w:r>
        <w:fldChar w:fldCharType="begin">
          <w:ffData>
            <w:name w:val="SP00475"/>
            <w:enabled/>
            <w:calcOnExit w:val="0"/>
            <w:exitMacro w:val="XBox_SP00475"/>
            <w:checkBox>
              <w:sizeAuto/>
              <w:default w:val="0"/>
              <w:checked w:val="0"/>
            </w:checkBox>
          </w:ffData>
        </w:fldChar>
      </w:r>
      <w:bookmarkStart w:id="119" w:name="SP00475"/>
      <w:r>
        <w:instrText xml:space="preserve"> FORMCHECKBOX </w:instrText>
      </w:r>
      <w:r w:rsidR="00F374DE">
        <w:fldChar w:fldCharType="separate"/>
      </w:r>
      <w:r>
        <w:fldChar w:fldCharType="end"/>
      </w:r>
      <w:bookmarkEnd w:id="119"/>
      <w:r w:rsidR="005A78DE">
        <w:tab/>
      </w:r>
      <w:r w:rsidR="00F772AC">
        <w:t>SP00</w:t>
      </w:r>
      <w:r w:rsidR="005A78DE">
        <w:t>475</w:t>
      </w:r>
      <w:r w:rsidR="005A78DE">
        <w:tab/>
        <w:t>Drain Wells</w:t>
      </w:r>
    </w:p>
    <w:p w14:paraId="3543661F" w14:textId="77777777" w:rsidR="005A78DE" w:rsidRDefault="005A78DE">
      <w:pPr>
        <w:tabs>
          <w:tab w:val="left" w:pos="432"/>
          <w:tab w:val="left" w:pos="1800"/>
        </w:tabs>
        <w:ind w:left="1800" w:hanging="1800"/>
      </w:pPr>
    </w:p>
    <w:p w14:paraId="75B1792B" w14:textId="3E1CBD0C" w:rsidR="005A78DE" w:rsidRDefault="00FB5F72">
      <w:pPr>
        <w:tabs>
          <w:tab w:val="left" w:pos="432"/>
          <w:tab w:val="left" w:pos="1800"/>
        </w:tabs>
        <w:ind w:left="1800" w:hanging="1800"/>
      </w:pPr>
      <w:r>
        <w:fldChar w:fldCharType="begin">
          <w:ffData>
            <w:name w:val="SP00480"/>
            <w:enabled/>
            <w:calcOnExit w:val="0"/>
            <w:exitMacro w:val="XBox_SP00480"/>
            <w:checkBox>
              <w:sizeAuto/>
              <w:default w:val="0"/>
              <w:checked w:val="0"/>
            </w:checkBox>
          </w:ffData>
        </w:fldChar>
      </w:r>
      <w:bookmarkStart w:id="120" w:name="SP00480"/>
      <w:r>
        <w:instrText xml:space="preserve"> FORMCHECKBOX </w:instrText>
      </w:r>
      <w:r w:rsidR="00F374DE">
        <w:fldChar w:fldCharType="separate"/>
      </w:r>
      <w:r>
        <w:fldChar w:fldCharType="end"/>
      </w:r>
      <w:bookmarkEnd w:id="120"/>
      <w:r w:rsidR="005A78DE">
        <w:tab/>
      </w:r>
      <w:r w:rsidR="00F772AC">
        <w:t>SP00</w:t>
      </w:r>
      <w:r w:rsidR="005A78DE">
        <w:t>480</w:t>
      </w:r>
      <w:r w:rsidR="005A78DE">
        <w:tab/>
        <w:t>Drainage Curbs</w:t>
      </w:r>
      <w:r w:rsidR="0070265C">
        <w:t xml:space="preserve"> </w:t>
      </w:r>
      <w:r w:rsidR="0070265C">
        <w:rPr>
          <w:b/>
          <w:i/>
          <w:color w:val="FF6600"/>
        </w:rPr>
        <w:t>(Requires SP00440)</w:t>
      </w:r>
    </w:p>
    <w:p w14:paraId="34825285" w14:textId="77777777" w:rsidR="005A78DE" w:rsidRDefault="005A78DE">
      <w:pPr>
        <w:tabs>
          <w:tab w:val="left" w:pos="432"/>
          <w:tab w:val="left" w:pos="1800"/>
        </w:tabs>
        <w:ind w:left="1800" w:hanging="1800"/>
      </w:pPr>
    </w:p>
    <w:p w14:paraId="06A48160" w14:textId="1BB6C29B" w:rsidR="005A78DE" w:rsidRDefault="00FB5F72">
      <w:pPr>
        <w:tabs>
          <w:tab w:val="left" w:pos="432"/>
          <w:tab w:val="left" w:pos="1800"/>
        </w:tabs>
        <w:ind w:left="1800" w:hanging="1800"/>
      </w:pPr>
      <w:r>
        <w:fldChar w:fldCharType="begin">
          <w:ffData>
            <w:name w:val="SP00490"/>
            <w:enabled/>
            <w:calcOnExit w:val="0"/>
            <w:exitMacro w:val="XBox_SP00490"/>
            <w:checkBox>
              <w:sizeAuto/>
              <w:default w:val="0"/>
              <w:checked w:val="0"/>
            </w:checkBox>
          </w:ffData>
        </w:fldChar>
      </w:r>
      <w:bookmarkStart w:id="121" w:name="SP00490"/>
      <w:r>
        <w:instrText xml:space="preserve"> FORMCHECKBOX </w:instrText>
      </w:r>
      <w:r w:rsidR="00F374DE">
        <w:fldChar w:fldCharType="separate"/>
      </w:r>
      <w:r>
        <w:fldChar w:fldCharType="end"/>
      </w:r>
      <w:bookmarkEnd w:id="121"/>
      <w:r w:rsidR="005A78DE">
        <w:tab/>
      </w:r>
      <w:r w:rsidR="00F772AC">
        <w:t>SP00</w:t>
      </w:r>
      <w:r w:rsidR="005A78DE">
        <w:t>490</w:t>
      </w:r>
      <w:r w:rsidR="005A78DE">
        <w:tab/>
        <w:t>Work on Existing Sewers and Structures</w:t>
      </w:r>
      <w:r w:rsidR="003635E6">
        <w:t xml:space="preserve"> </w:t>
      </w:r>
      <w:r w:rsidR="003635E6">
        <w:rPr>
          <w:b/>
          <w:i/>
          <w:color w:val="FF6600"/>
        </w:rPr>
        <w:t xml:space="preserve">(Requires </w:t>
      </w:r>
      <w:r w:rsidR="0070265C">
        <w:rPr>
          <w:b/>
          <w:i/>
          <w:color w:val="FF6600"/>
        </w:rPr>
        <w:t xml:space="preserve">SP00440 and </w:t>
      </w:r>
      <w:r w:rsidR="003635E6">
        <w:rPr>
          <w:b/>
          <w:i/>
          <w:color w:val="FF6600"/>
        </w:rPr>
        <w:t>SP00470)</w:t>
      </w:r>
    </w:p>
    <w:p w14:paraId="7003F72B" w14:textId="77777777" w:rsidR="005A78DE" w:rsidRDefault="005A78DE">
      <w:pPr>
        <w:tabs>
          <w:tab w:val="left" w:pos="432"/>
          <w:tab w:val="left" w:pos="1800"/>
        </w:tabs>
        <w:ind w:left="1800" w:hanging="1800"/>
      </w:pPr>
    </w:p>
    <w:p w14:paraId="632E2EC5" w14:textId="3D0F79CF" w:rsidR="005A78DE" w:rsidRDefault="00FB5F72">
      <w:pPr>
        <w:tabs>
          <w:tab w:val="left" w:pos="432"/>
          <w:tab w:val="left" w:pos="1800"/>
        </w:tabs>
        <w:ind w:left="1800" w:hanging="1800"/>
      </w:pPr>
      <w:r>
        <w:fldChar w:fldCharType="begin">
          <w:ffData>
            <w:name w:val="SP00495"/>
            <w:enabled/>
            <w:calcOnExit w:val="0"/>
            <w:exitMacro w:val="XBox_SP00495"/>
            <w:checkBox>
              <w:sizeAuto/>
              <w:default w:val="0"/>
              <w:checked w:val="0"/>
            </w:checkBox>
          </w:ffData>
        </w:fldChar>
      </w:r>
      <w:bookmarkStart w:id="122" w:name="SP00495"/>
      <w:r>
        <w:instrText xml:space="preserve"> FORMCHECKBOX </w:instrText>
      </w:r>
      <w:r w:rsidR="00F374DE">
        <w:fldChar w:fldCharType="separate"/>
      </w:r>
      <w:r>
        <w:fldChar w:fldCharType="end"/>
      </w:r>
      <w:bookmarkEnd w:id="122"/>
      <w:r w:rsidR="005A78DE">
        <w:tab/>
      </w:r>
      <w:r w:rsidR="00F772AC">
        <w:t>SP00</w:t>
      </w:r>
      <w:r w:rsidR="005A78DE">
        <w:t>495</w:t>
      </w:r>
      <w:r w:rsidR="005A78DE">
        <w:tab/>
        <w:t>Trench Resurfacing</w:t>
      </w:r>
    </w:p>
    <w:p w14:paraId="7DC52908" w14:textId="77777777" w:rsidR="005A78DE" w:rsidRDefault="005A78DE">
      <w:pPr>
        <w:tabs>
          <w:tab w:val="left" w:pos="432"/>
          <w:tab w:val="left" w:pos="1800"/>
        </w:tabs>
        <w:ind w:left="1800" w:hanging="1800"/>
      </w:pPr>
    </w:p>
    <w:p w14:paraId="0FC42693" w14:textId="77777777" w:rsidR="005A78DE" w:rsidRDefault="005A78DE">
      <w:pPr>
        <w:tabs>
          <w:tab w:val="left" w:pos="432"/>
          <w:tab w:val="left" w:pos="1800"/>
        </w:tabs>
        <w:ind w:left="1800" w:hanging="1800"/>
      </w:pPr>
    </w:p>
    <w:p w14:paraId="730882E2" w14:textId="77777777" w:rsidR="005A78DE" w:rsidRDefault="005A78DE">
      <w:pPr>
        <w:tabs>
          <w:tab w:val="left" w:pos="432"/>
          <w:tab w:val="left" w:pos="1800"/>
        </w:tabs>
        <w:ind w:left="1800" w:hanging="1800"/>
        <w:rPr>
          <w:b/>
        </w:rPr>
      </w:pPr>
      <w:r>
        <w:rPr>
          <w:b/>
        </w:rPr>
        <w:tab/>
        <w:t>BRIDGES</w:t>
      </w:r>
    </w:p>
    <w:p w14:paraId="2891FBC2" w14:textId="77777777" w:rsidR="005A78DE" w:rsidRDefault="005A78DE">
      <w:pPr>
        <w:tabs>
          <w:tab w:val="left" w:pos="432"/>
          <w:tab w:val="left" w:pos="1800"/>
        </w:tabs>
        <w:ind w:left="1800" w:hanging="1800"/>
      </w:pPr>
    </w:p>
    <w:p w14:paraId="03740B6F" w14:textId="20AD5FA7" w:rsidR="005A78DE" w:rsidRDefault="00FA15F8">
      <w:pPr>
        <w:tabs>
          <w:tab w:val="left" w:pos="432"/>
          <w:tab w:val="left" w:pos="1800"/>
        </w:tabs>
        <w:ind w:left="1800" w:hanging="1800"/>
      </w:pPr>
      <w:r>
        <w:fldChar w:fldCharType="begin">
          <w:ffData>
            <w:name w:val="SP00501"/>
            <w:enabled/>
            <w:calcOnExit w:val="0"/>
            <w:exitMacro w:val="XBox_SP00501"/>
            <w:checkBox>
              <w:sizeAuto/>
              <w:default w:val="1"/>
              <w:checked w:val="0"/>
            </w:checkBox>
          </w:ffData>
        </w:fldChar>
      </w:r>
      <w:bookmarkStart w:id="123" w:name="SP00501"/>
      <w:r>
        <w:instrText xml:space="preserve"> FORMCHECKBOX </w:instrText>
      </w:r>
      <w:r w:rsidR="00F374DE">
        <w:fldChar w:fldCharType="separate"/>
      </w:r>
      <w:r>
        <w:fldChar w:fldCharType="end"/>
      </w:r>
      <w:bookmarkEnd w:id="123"/>
      <w:r w:rsidR="005A78DE">
        <w:tab/>
      </w:r>
      <w:r w:rsidR="00F772AC">
        <w:t>SP00</w:t>
      </w:r>
      <w:r w:rsidR="005A78DE">
        <w:t>501</w:t>
      </w:r>
      <w:r w:rsidR="005A78DE">
        <w:tab/>
        <w:t>Bridge Removal</w:t>
      </w:r>
    </w:p>
    <w:p w14:paraId="15E75F85" w14:textId="77777777" w:rsidR="005A78DE" w:rsidRDefault="005A78DE">
      <w:pPr>
        <w:tabs>
          <w:tab w:val="left" w:pos="432"/>
          <w:tab w:val="left" w:pos="1800"/>
        </w:tabs>
        <w:ind w:left="1800" w:hanging="1800"/>
      </w:pPr>
    </w:p>
    <w:p w14:paraId="68481BA6" w14:textId="1CFE1F94" w:rsidR="001007CF" w:rsidRDefault="00126932">
      <w:pPr>
        <w:tabs>
          <w:tab w:val="left" w:pos="432"/>
          <w:tab w:val="left" w:pos="1800"/>
        </w:tabs>
        <w:ind w:left="1800" w:hanging="1800"/>
      </w:pPr>
      <w:r>
        <w:fldChar w:fldCharType="begin">
          <w:ffData>
            <w:name w:val="SP00503"/>
            <w:enabled/>
            <w:calcOnExit w:val="0"/>
            <w:exitMacro w:val="XBox_SP00503"/>
            <w:checkBox>
              <w:sizeAuto/>
              <w:default w:val="0"/>
              <w:checked w:val="0"/>
            </w:checkBox>
          </w:ffData>
        </w:fldChar>
      </w:r>
      <w:bookmarkStart w:id="124" w:name="SP00503"/>
      <w:r>
        <w:instrText xml:space="preserve"> FORMCHECKBOX </w:instrText>
      </w:r>
      <w:r w:rsidR="00F374DE">
        <w:fldChar w:fldCharType="separate"/>
      </w:r>
      <w:r>
        <w:fldChar w:fldCharType="end"/>
      </w:r>
      <w:bookmarkEnd w:id="124"/>
      <w:r w:rsidR="005A78DE">
        <w:tab/>
      </w:r>
      <w:r w:rsidR="00F772AC">
        <w:t>SP00</w:t>
      </w:r>
      <w:r w:rsidR="005A78DE">
        <w:t>503</w:t>
      </w:r>
      <w:r w:rsidR="005A78DE">
        <w:tab/>
        <w:t>Bridge Deck Cold Plane Pavement Removal</w:t>
      </w:r>
      <w:r w:rsidR="00664620">
        <w:t xml:space="preserve"> </w:t>
      </w:r>
      <w:r w:rsidR="00CA78FF">
        <w:rPr>
          <w:b/>
          <w:i/>
          <w:color w:val="FF6600"/>
        </w:rPr>
        <w:t>(Requires SP00220.45)</w:t>
      </w:r>
    </w:p>
    <w:p w14:paraId="3159A132" w14:textId="77777777" w:rsidR="005A78DE" w:rsidRDefault="005A78DE">
      <w:pPr>
        <w:tabs>
          <w:tab w:val="left" w:pos="432"/>
          <w:tab w:val="left" w:pos="1800"/>
        </w:tabs>
        <w:ind w:left="1800" w:hanging="1800"/>
      </w:pPr>
    </w:p>
    <w:p w14:paraId="5689D899" w14:textId="256EB1C0" w:rsidR="00FF1EBE" w:rsidRDefault="001D4E60" w:rsidP="00FF1EBE">
      <w:pPr>
        <w:tabs>
          <w:tab w:val="left" w:pos="432"/>
          <w:tab w:val="left" w:pos="1800"/>
        </w:tabs>
        <w:ind w:left="1800" w:hanging="1800"/>
      </w:pPr>
      <w:r>
        <w:fldChar w:fldCharType="begin">
          <w:ffData>
            <w:name w:val="SP00504"/>
            <w:enabled/>
            <w:calcOnExit w:val="0"/>
            <w:exitMacro w:val="XBox_SP00504"/>
            <w:checkBox>
              <w:sizeAuto/>
              <w:default w:val="0"/>
              <w:checked w:val="0"/>
            </w:checkBox>
          </w:ffData>
        </w:fldChar>
      </w:r>
      <w:bookmarkStart w:id="125" w:name="SP00504"/>
      <w:r>
        <w:instrText xml:space="preserve"> FORMCHECKBOX </w:instrText>
      </w:r>
      <w:r w:rsidR="00F374DE">
        <w:fldChar w:fldCharType="separate"/>
      </w:r>
      <w:r>
        <w:fldChar w:fldCharType="end"/>
      </w:r>
      <w:bookmarkEnd w:id="125"/>
      <w:r w:rsidR="00FF1EBE">
        <w:tab/>
        <w:t>SP00504</w:t>
      </w:r>
      <w:r w:rsidR="00FF1EBE">
        <w:tab/>
        <w:t>Concrete Deck Surface Preparation</w:t>
      </w:r>
    </w:p>
    <w:p w14:paraId="014752D5" w14:textId="77777777" w:rsidR="00FF1EBE" w:rsidRDefault="00FF1EBE">
      <w:pPr>
        <w:tabs>
          <w:tab w:val="left" w:pos="432"/>
          <w:tab w:val="left" w:pos="1800"/>
        </w:tabs>
        <w:ind w:left="1800" w:hanging="1800"/>
      </w:pPr>
    </w:p>
    <w:p w14:paraId="2841626A" w14:textId="4E4A9E61" w:rsidR="005A78DE" w:rsidRDefault="00126932">
      <w:pPr>
        <w:tabs>
          <w:tab w:val="left" w:pos="432"/>
          <w:tab w:val="left" w:pos="1800"/>
        </w:tabs>
        <w:ind w:left="1800" w:hanging="1800"/>
      </w:pPr>
      <w:r>
        <w:fldChar w:fldCharType="begin">
          <w:ffData>
            <w:name w:val="SP00510"/>
            <w:enabled/>
            <w:calcOnExit w:val="0"/>
            <w:exitMacro w:val="XBox_SP00510"/>
            <w:checkBox>
              <w:sizeAuto/>
              <w:default w:val="0"/>
              <w:checked w:val="0"/>
            </w:checkBox>
          </w:ffData>
        </w:fldChar>
      </w:r>
      <w:bookmarkStart w:id="126" w:name="SP00510"/>
      <w:r>
        <w:instrText xml:space="preserve"> FORMCHECKBOX </w:instrText>
      </w:r>
      <w:r w:rsidR="00F374DE">
        <w:fldChar w:fldCharType="separate"/>
      </w:r>
      <w:r>
        <w:fldChar w:fldCharType="end"/>
      </w:r>
      <w:bookmarkEnd w:id="126"/>
      <w:r w:rsidR="005A78DE">
        <w:tab/>
      </w:r>
      <w:r w:rsidR="00F772AC">
        <w:t>SP00</w:t>
      </w:r>
      <w:r w:rsidR="005A78DE">
        <w:t>510</w:t>
      </w:r>
      <w:r w:rsidR="005A78DE">
        <w:tab/>
        <w:t>Structure Excavation and Backfill</w:t>
      </w:r>
    </w:p>
    <w:p w14:paraId="6F69365A" w14:textId="77777777" w:rsidR="005A78DE" w:rsidRDefault="005A78DE">
      <w:pPr>
        <w:tabs>
          <w:tab w:val="left" w:pos="432"/>
          <w:tab w:val="left" w:pos="1800"/>
        </w:tabs>
        <w:ind w:left="1800" w:hanging="1800"/>
      </w:pPr>
    </w:p>
    <w:p w14:paraId="325708BB" w14:textId="7469E786" w:rsidR="005A78DE" w:rsidRDefault="00126932">
      <w:pPr>
        <w:tabs>
          <w:tab w:val="left" w:pos="432"/>
          <w:tab w:val="left" w:pos="1800"/>
        </w:tabs>
        <w:ind w:left="1800" w:hanging="1800"/>
      </w:pPr>
      <w:r>
        <w:fldChar w:fldCharType="begin">
          <w:ffData>
            <w:name w:val="SP00512"/>
            <w:enabled/>
            <w:calcOnExit w:val="0"/>
            <w:exitMacro w:val="XBox_SP00512"/>
            <w:checkBox>
              <w:sizeAuto/>
              <w:default w:val="0"/>
              <w:checked w:val="0"/>
            </w:checkBox>
          </w:ffData>
        </w:fldChar>
      </w:r>
      <w:bookmarkStart w:id="127" w:name="SP00512"/>
      <w:r>
        <w:instrText xml:space="preserve"> FORMCHECKBOX </w:instrText>
      </w:r>
      <w:r w:rsidR="00F374DE">
        <w:fldChar w:fldCharType="separate"/>
      </w:r>
      <w:r>
        <w:fldChar w:fldCharType="end"/>
      </w:r>
      <w:bookmarkEnd w:id="127"/>
      <w:r w:rsidR="005A78DE">
        <w:tab/>
      </w:r>
      <w:r w:rsidR="00F772AC">
        <w:t>SP00</w:t>
      </w:r>
      <w:r w:rsidR="005A78DE">
        <w:t>512</w:t>
      </w:r>
      <w:r w:rsidR="005A78DE">
        <w:tab/>
        <w:t>Drilled Shafts</w:t>
      </w:r>
      <w:r w:rsidR="00C82356">
        <w:t xml:space="preserve"> </w:t>
      </w:r>
      <w:r w:rsidR="00C82356">
        <w:rPr>
          <w:b/>
          <w:i/>
          <w:color w:val="FF6600"/>
        </w:rPr>
        <w:t>(Requires SP02001</w:t>
      </w:r>
      <w:r w:rsidR="00366926">
        <w:rPr>
          <w:b/>
          <w:i/>
          <w:color w:val="FF6600"/>
        </w:rPr>
        <w:t>. Requires SP02510 if epoxy coated reinforcement is required.)</w:t>
      </w:r>
    </w:p>
    <w:p w14:paraId="4FF6AAB3" w14:textId="77777777" w:rsidR="005A78DE" w:rsidRDefault="005A78DE">
      <w:pPr>
        <w:tabs>
          <w:tab w:val="left" w:pos="432"/>
          <w:tab w:val="left" w:pos="1800"/>
        </w:tabs>
        <w:ind w:left="1800" w:hanging="1800"/>
      </w:pPr>
    </w:p>
    <w:p w14:paraId="44FF7AC8" w14:textId="4C8C2D7D" w:rsidR="00F138D1" w:rsidRDefault="00F138D1" w:rsidP="00F138D1">
      <w:pPr>
        <w:tabs>
          <w:tab w:val="left" w:pos="432"/>
          <w:tab w:val="left" w:pos="1800"/>
        </w:tabs>
        <w:ind w:left="1800" w:hanging="1800"/>
      </w:pPr>
      <w:r>
        <w:fldChar w:fldCharType="begin">
          <w:ffData>
            <w:name w:val="SP00515"/>
            <w:enabled/>
            <w:calcOnExit w:val="0"/>
            <w:exitMacro w:val="XBox_SP00515"/>
            <w:checkBox>
              <w:sizeAuto/>
              <w:default w:val="0"/>
              <w:checked w:val="0"/>
            </w:checkBox>
          </w:ffData>
        </w:fldChar>
      </w:r>
      <w:bookmarkStart w:id="128" w:name="SP00515"/>
      <w:r>
        <w:instrText xml:space="preserve"> FORMCHECKBOX </w:instrText>
      </w:r>
      <w:r w:rsidR="00F374DE">
        <w:fldChar w:fldCharType="separate"/>
      </w:r>
      <w:r>
        <w:fldChar w:fldCharType="end"/>
      </w:r>
      <w:bookmarkEnd w:id="128"/>
      <w:r>
        <w:tab/>
        <w:t>SP00515</w:t>
      </w:r>
      <w:r>
        <w:tab/>
        <w:t>Micropiles</w:t>
      </w:r>
      <w:r w:rsidR="00366926">
        <w:t xml:space="preserve"> </w:t>
      </w:r>
      <w:r w:rsidR="00366926">
        <w:rPr>
          <w:b/>
          <w:i/>
          <w:color w:val="FF6600"/>
        </w:rPr>
        <w:t>(Requires SP02530. Requires SP02510 if epoxy coated reinforcement is required.)</w:t>
      </w:r>
    </w:p>
    <w:p w14:paraId="181617C3" w14:textId="77777777" w:rsidR="00F138D1" w:rsidRDefault="00F138D1">
      <w:pPr>
        <w:tabs>
          <w:tab w:val="left" w:pos="432"/>
          <w:tab w:val="left" w:pos="1800"/>
        </w:tabs>
        <w:ind w:left="1800" w:hanging="1800"/>
      </w:pPr>
    </w:p>
    <w:p w14:paraId="229A43CC" w14:textId="51ADAB22" w:rsidR="005A78DE" w:rsidRDefault="00126932">
      <w:pPr>
        <w:tabs>
          <w:tab w:val="left" w:pos="432"/>
          <w:tab w:val="left" w:pos="1800"/>
        </w:tabs>
        <w:ind w:left="1800" w:hanging="1800"/>
      </w:pPr>
      <w:r>
        <w:fldChar w:fldCharType="begin">
          <w:ffData>
            <w:name w:val="SP00520"/>
            <w:enabled/>
            <w:calcOnExit w:val="0"/>
            <w:exitMacro w:val="XBox_SP00520"/>
            <w:checkBox>
              <w:sizeAuto/>
              <w:default w:val="0"/>
              <w:checked w:val="0"/>
            </w:checkBox>
          </w:ffData>
        </w:fldChar>
      </w:r>
      <w:bookmarkStart w:id="129" w:name="SP00520"/>
      <w:r>
        <w:instrText xml:space="preserve"> FORMCHECKBOX </w:instrText>
      </w:r>
      <w:r w:rsidR="00F374DE">
        <w:fldChar w:fldCharType="separate"/>
      </w:r>
      <w:r>
        <w:fldChar w:fldCharType="end"/>
      </w:r>
      <w:bookmarkEnd w:id="129"/>
      <w:r w:rsidR="005A78DE">
        <w:tab/>
      </w:r>
      <w:r w:rsidR="00F772AC">
        <w:t>SP00</w:t>
      </w:r>
      <w:r w:rsidR="005A78DE">
        <w:t>520</w:t>
      </w:r>
      <w:r w:rsidR="005A78DE">
        <w:tab/>
        <w:t>Driven Piles</w:t>
      </w:r>
    </w:p>
    <w:p w14:paraId="1327A62E" w14:textId="77777777" w:rsidR="005A78DE" w:rsidRDefault="005A78DE">
      <w:pPr>
        <w:tabs>
          <w:tab w:val="left" w:pos="432"/>
          <w:tab w:val="left" w:pos="1800"/>
        </w:tabs>
        <w:ind w:left="1800" w:hanging="1800"/>
      </w:pPr>
    </w:p>
    <w:p w14:paraId="731EE79C" w14:textId="0B4CD1E0" w:rsidR="005A78DE" w:rsidRDefault="00126932">
      <w:pPr>
        <w:tabs>
          <w:tab w:val="left" w:pos="432"/>
          <w:tab w:val="left" w:pos="1800"/>
        </w:tabs>
        <w:ind w:left="1800" w:hanging="1800"/>
      </w:pPr>
      <w:r>
        <w:fldChar w:fldCharType="begin">
          <w:ffData>
            <w:name w:val="SP00530"/>
            <w:enabled/>
            <w:calcOnExit w:val="0"/>
            <w:exitMacro w:val="XBox_SP00530"/>
            <w:checkBox>
              <w:sizeAuto/>
              <w:default w:val="0"/>
              <w:checked w:val="0"/>
            </w:checkBox>
          </w:ffData>
        </w:fldChar>
      </w:r>
      <w:bookmarkStart w:id="130" w:name="SP00530"/>
      <w:r>
        <w:instrText xml:space="preserve"> FORMCHECKBOX </w:instrText>
      </w:r>
      <w:r w:rsidR="00F374DE">
        <w:fldChar w:fldCharType="separate"/>
      </w:r>
      <w:r>
        <w:fldChar w:fldCharType="end"/>
      </w:r>
      <w:bookmarkEnd w:id="130"/>
      <w:r w:rsidR="005A78DE">
        <w:tab/>
      </w:r>
      <w:r w:rsidR="00F772AC">
        <w:t>SP00</w:t>
      </w:r>
      <w:r w:rsidR="005A78DE">
        <w:t>530</w:t>
      </w:r>
      <w:r w:rsidR="005A78DE">
        <w:tab/>
        <w:t>Steel Reinforcement for Concrete</w:t>
      </w:r>
      <w:r w:rsidR="00366926">
        <w:t xml:space="preserve"> </w:t>
      </w:r>
      <w:r w:rsidR="00366926">
        <w:rPr>
          <w:b/>
          <w:i/>
          <w:color w:val="FF6600"/>
        </w:rPr>
        <w:t>(Requires SP02510 if epoxy coated reinforcement is required.)</w:t>
      </w:r>
    </w:p>
    <w:p w14:paraId="03A82EA8" w14:textId="77777777" w:rsidR="005A78DE" w:rsidRDefault="005A78DE">
      <w:pPr>
        <w:tabs>
          <w:tab w:val="left" w:pos="432"/>
          <w:tab w:val="left" w:pos="1800"/>
        </w:tabs>
        <w:ind w:left="1800" w:hanging="1800"/>
      </w:pPr>
    </w:p>
    <w:p w14:paraId="6612948F" w14:textId="611282F0" w:rsidR="005A78DE" w:rsidRDefault="00126932">
      <w:pPr>
        <w:tabs>
          <w:tab w:val="left" w:pos="432"/>
          <w:tab w:val="left" w:pos="1800"/>
        </w:tabs>
        <w:ind w:left="1800" w:hanging="1800"/>
      </w:pPr>
      <w:r>
        <w:fldChar w:fldCharType="begin">
          <w:ffData>
            <w:name w:val="SP00532"/>
            <w:enabled/>
            <w:calcOnExit w:val="0"/>
            <w:exitMacro w:val="XBox_SP00532"/>
            <w:checkBox>
              <w:sizeAuto/>
              <w:default w:val="0"/>
              <w:checked w:val="0"/>
            </w:checkBox>
          </w:ffData>
        </w:fldChar>
      </w:r>
      <w:bookmarkStart w:id="131" w:name="SP00532"/>
      <w:r>
        <w:instrText xml:space="preserve"> FORMCHECKBOX </w:instrText>
      </w:r>
      <w:r w:rsidR="00F374DE">
        <w:fldChar w:fldCharType="separate"/>
      </w:r>
      <w:r>
        <w:fldChar w:fldCharType="end"/>
      </w:r>
      <w:bookmarkEnd w:id="131"/>
      <w:r w:rsidR="005A78DE">
        <w:tab/>
      </w:r>
      <w:r w:rsidR="00F772AC">
        <w:t>SP00</w:t>
      </w:r>
      <w:r w:rsidR="005A78DE">
        <w:t>532</w:t>
      </w:r>
      <w:r w:rsidR="005A78DE">
        <w:tab/>
        <w:t>Rebar Continuity</w:t>
      </w:r>
    </w:p>
    <w:p w14:paraId="71DA0E42" w14:textId="77777777" w:rsidR="005A78DE" w:rsidRDefault="005A78DE">
      <w:pPr>
        <w:tabs>
          <w:tab w:val="left" w:pos="432"/>
          <w:tab w:val="left" w:pos="1800"/>
        </w:tabs>
        <w:ind w:left="1800" w:hanging="1800"/>
      </w:pPr>
    </w:p>
    <w:p w14:paraId="5561F1C9" w14:textId="1E14D1E5" w:rsidR="005A78DE" w:rsidRDefault="00126932">
      <w:pPr>
        <w:tabs>
          <w:tab w:val="left" w:pos="432"/>
          <w:tab w:val="left" w:pos="1800"/>
        </w:tabs>
        <w:ind w:left="1800" w:hanging="1800"/>
      </w:pPr>
      <w:r>
        <w:fldChar w:fldCharType="begin">
          <w:ffData>
            <w:name w:val="SP00535"/>
            <w:enabled/>
            <w:calcOnExit w:val="0"/>
            <w:exitMacro w:val="XBox_SP00535"/>
            <w:checkBox>
              <w:sizeAuto/>
              <w:default w:val="0"/>
              <w:checked w:val="0"/>
            </w:checkBox>
          </w:ffData>
        </w:fldChar>
      </w:r>
      <w:bookmarkStart w:id="132" w:name="SP00535"/>
      <w:r>
        <w:instrText xml:space="preserve"> FORMCHECKBOX </w:instrText>
      </w:r>
      <w:r w:rsidR="00F374DE">
        <w:fldChar w:fldCharType="separate"/>
      </w:r>
      <w:r>
        <w:fldChar w:fldCharType="end"/>
      </w:r>
      <w:bookmarkEnd w:id="132"/>
      <w:r w:rsidR="005A78DE">
        <w:tab/>
      </w:r>
      <w:r w:rsidR="00F772AC">
        <w:t>SP00</w:t>
      </w:r>
      <w:r w:rsidR="005A78DE">
        <w:t>535</w:t>
      </w:r>
      <w:r w:rsidR="005A78DE">
        <w:tab/>
      </w:r>
      <w:r w:rsidR="00BA41F7">
        <w:t>Post-</w:t>
      </w:r>
      <w:r w:rsidR="004C2398">
        <w:t>Installed Anchor Systems</w:t>
      </w:r>
      <w:r w:rsidR="009C0EC0">
        <w:t xml:space="preserve"> </w:t>
      </w:r>
      <w:r w:rsidR="009C0EC0">
        <w:rPr>
          <w:b/>
          <w:i/>
          <w:color w:val="FF6600"/>
        </w:rPr>
        <w:t>(</w:t>
      </w:r>
      <w:r w:rsidR="00EC169E">
        <w:rPr>
          <w:b/>
          <w:i/>
          <w:color w:val="FF6600"/>
        </w:rPr>
        <w:t xml:space="preserve">Requires SP02560. </w:t>
      </w:r>
      <w:r w:rsidR="009C0EC0">
        <w:rPr>
          <w:b/>
          <w:i/>
          <w:color w:val="FF6600"/>
        </w:rPr>
        <w:t>Requires SP02510 if epoxy coated reinforcement is required.)</w:t>
      </w:r>
    </w:p>
    <w:p w14:paraId="298596F2" w14:textId="77777777" w:rsidR="005A78DE" w:rsidRDefault="005A78DE">
      <w:pPr>
        <w:tabs>
          <w:tab w:val="left" w:pos="432"/>
          <w:tab w:val="left" w:pos="1800"/>
        </w:tabs>
        <w:ind w:left="1800" w:hanging="1800"/>
      </w:pPr>
    </w:p>
    <w:p w14:paraId="04FC7D1D" w14:textId="617ADEA9" w:rsidR="005A78DE" w:rsidRDefault="00126932">
      <w:pPr>
        <w:tabs>
          <w:tab w:val="left" w:pos="432"/>
          <w:tab w:val="left" w:pos="1800"/>
        </w:tabs>
        <w:ind w:left="1800" w:hanging="1800"/>
      </w:pPr>
      <w:r>
        <w:fldChar w:fldCharType="begin">
          <w:ffData>
            <w:name w:val="SP00536"/>
            <w:enabled/>
            <w:calcOnExit w:val="0"/>
            <w:exitMacro w:val="XBox_SP00536"/>
            <w:checkBox>
              <w:sizeAuto/>
              <w:default w:val="0"/>
              <w:checked w:val="0"/>
            </w:checkBox>
          </w:ffData>
        </w:fldChar>
      </w:r>
      <w:bookmarkStart w:id="133" w:name="SP00536"/>
      <w:r>
        <w:instrText xml:space="preserve"> FORMCHECKBOX </w:instrText>
      </w:r>
      <w:r w:rsidR="00F374DE">
        <w:fldChar w:fldCharType="separate"/>
      </w:r>
      <w:r>
        <w:fldChar w:fldCharType="end"/>
      </w:r>
      <w:bookmarkEnd w:id="133"/>
      <w:r w:rsidR="005A78DE">
        <w:tab/>
      </w:r>
      <w:r w:rsidR="00F772AC">
        <w:t>SP00</w:t>
      </w:r>
      <w:r w:rsidR="005A78DE">
        <w:t>536</w:t>
      </w:r>
      <w:r w:rsidR="005A78DE">
        <w:tab/>
        <w:t>Internal Shear Anchors</w:t>
      </w:r>
    </w:p>
    <w:p w14:paraId="655861AD" w14:textId="77777777" w:rsidR="005A78DE" w:rsidRDefault="005A78DE">
      <w:pPr>
        <w:tabs>
          <w:tab w:val="left" w:pos="432"/>
          <w:tab w:val="left" w:pos="1800"/>
        </w:tabs>
        <w:ind w:left="1800" w:hanging="1800"/>
      </w:pPr>
    </w:p>
    <w:p w14:paraId="0AA82722" w14:textId="0910DC25" w:rsidR="005A78DE" w:rsidRDefault="00126932">
      <w:pPr>
        <w:tabs>
          <w:tab w:val="left" w:pos="432"/>
          <w:tab w:val="left" w:pos="1800"/>
        </w:tabs>
        <w:ind w:left="1800" w:hanging="1800"/>
      </w:pPr>
      <w:r>
        <w:fldChar w:fldCharType="begin">
          <w:ffData>
            <w:name w:val="SP00538"/>
            <w:enabled/>
            <w:calcOnExit w:val="0"/>
            <w:exitMacro w:val="XBox_SP00538"/>
            <w:checkBox>
              <w:sizeAuto/>
              <w:default w:val="0"/>
              <w:checked w:val="0"/>
            </w:checkBox>
          </w:ffData>
        </w:fldChar>
      </w:r>
      <w:bookmarkStart w:id="134" w:name="SP00538"/>
      <w:r>
        <w:instrText xml:space="preserve"> FORMCHECKBOX </w:instrText>
      </w:r>
      <w:r w:rsidR="00F374DE">
        <w:fldChar w:fldCharType="separate"/>
      </w:r>
      <w:r>
        <w:fldChar w:fldCharType="end"/>
      </w:r>
      <w:bookmarkEnd w:id="134"/>
      <w:r w:rsidR="005A78DE">
        <w:tab/>
      </w:r>
      <w:r w:rsidR="00F772AC">
        <w:t>SP00</w:t>
      </w:r>
      <w:r w:rsidR="005A78DE">
        <w:t>538</w:t>
      </w:r>
      <w:r w:rsidR="005A78DE">
        <w:tab/>
        <w:t>Crack Injecting Existing Bridges</w:t>
      </w:r>
    </w:p>
    <w:p w14:paraId="6FF1EB70" w14:textId="77777777" w:rsidR="005A78DE" w:rsidRDefault="005A78DE">
      <w:pPr>
        <w:tabs>
          <w:tab w:val="left" w:pos="432"/>
          <w:tab w:val="left" w:pos="1800"/>
        </w:tabs>
        <w:ind w:left="1800" w:hanging="1800"/>
      </w:pPr>
    </w:p>
    <w:p w14:paraId="2EE20859" w14:textId="5DC98738" w:rsidR="005A78DE" w:rsidRDefault="00126932">
      <w:pPr>
        <w:tabs>
          <w:tab w:val="left" w:pos="432"/>
          <w:tab w:val="left" w:pos="1800"/>
        </w:tabs>
        <w:ind w:left="1800" w:hanging="1800"/>
      </w:pPr>
      <w:r>
        <w:fldChar w:fldCharType="begin">
          <w:ffData>
            <w:name w:val="SP00539"/>
            <w:enabled/>
            <w:calcOnExit w:val="0"/>
            <w:exitMacro w:val="XBox_SP00539"/>
            <w:checkBox>
              <w:sizeAuto/>
              <w:default w:val="0"/>
              <w:checked w:val="0"/>
            </w:checkBox>
          </w:ffData>
        </w:fldChar>
      </w:r>
      <w:bookmarkStart w:id="135" w:name="SP00539"/>
      <w:r>
        <w:instrText xml:space="preserve"> FORMCHECKBOX </w:instrText>
      </w:r>
      <w:r w:rsidR="00F374DE">
        <w:fldChar w:fldCharType="separate"/>
      </w:r>
      <w:r>
        <w:fldChar w:fldCharType="end"/>
      </w:r>
      <w:bookmarkEnd w:id="135"/>
      <w:r w:rsidR="005A78DE">
        <w:tab/>
      </w:r>
      <w:r w:rsidR="00F772AC">
        <w:t>SP00</w:t>
      </w:r>
      <w:r w:rsidR="005A78DE">
        <w:t>539</w:t>
      </w:r>
      <w:r w:rsidR="005A78DE">
        <w:tab/>
        <w:t>Concrete and Crack Sealing</w:t>
      </w:r>
      <w:r w:rsidR="00CA78FF">
        <w:t xml:space="preserve"> </w:t>
      </w:r>
      <w:r w:rsidR="00CA78FF">
        <w:rPr>
          <w:b/>
          <w:i/>
          <w:color w:val="FF6600"/>
        </w:rPr>
        <w:t>(Requires SP00503</w:t>
      </w:r>
      <w:r w:rsidR="00DB3367">
        <w:rPr>
          <w:b/>
          <w:i/>
          <w:color w:val="FF6600"/>
        </w:rPr>
        <w:t xml:space="preserve"> and SP00504</w:t>
      </w:r>
      <w:r w:rsidR="00CA78FF">
        <w:rPr>
          <w:b/>
          <w:i/>
          <w:color w:val="FF6600"/>
        </w:rPr>
        <w:t>)</w:t>
      </w:r>
    </w:p>
    <w:p w14:paraId="3066FE19" w14:textId="77777777" w:rsidR="005A78DE" w:rsidRDefault="005A78DE">
      <w:pPr>
        <w:tabs>
          <w:tab w:val="left" w:pos="432"/>
          <w:tab w:val="left" w:pos="1800"/>
        </w:tabs>
        <w:ind w:left="1800" w:hanging="1800"/>
      </w:pPr>
    </w:p>
    <w:p w14:paraId="7A2ECEA9" w14:textId="3F3B725B" w:rsidR="005A78DE" w:rsidRDefault="00126932">
      <w:pPr>
        <w:tabs>
          <w:tab w:val="left" w:pos="432"/>
          <w:tab w:val="left" w:pos="1800"/>
        </w:tabs>
        <w:ind w:left="1800" w:hanging="1800"/>
      </w:pPr>
      <w:r>
        <w:fldChar w:fldCharType="begin">
          <w:ffData>
            <w:name w:val="SP00540"/>
            <w:enabled/>
            <w:calcOnExit w:val="0"/>
            <w:exitMacro w:val="XBox_SP00540"/>
            <w:checkBox>
              <w:sizeAuto/>
              <w:default w:val="0"/>
              <w:checked w:val="0"/>
            </w:checkBox>
          </w:ffData>
        </w:fldChar>
      </w:r>
      <w:bookmarkStart w:id="136" w:name="SP00540"/>
      <w:r>
        <w:instrText xml:space="preserve"> FORMCHECKBOX </w:instrText>
      </w:r>
      <w:r w:rsidR="00F374DE">
        <w:fldChar w:fldCharType="separate"/>
      </w:r>
      <w:r>
        <w:fldChar w:fldCharType="end"/>
      </w:r>
      <w:bookmarkEnd w:id="136"/>
      <w:r w:rsidR="005A78DE">
        <w:tab/>
      </w:r>
      <w:r w:rsidR="00F772AC">
        <w:t>SP00</w:t>
      </w:r>
      <w:r w:rsidR="005A78DE">
        <w:t>540</w:t>
      </w:r>
      <w:r w:rsidR="005A78DE">
        <w:tab/>
        <w:t>Structural Concrete</w:t>
      </w:r>
      <w:r w:rsidR="00BD5E1C">
        <w:t xml:space="preserve"> </w:t>
      </w:r>
      <w:r w:rsidR="00BD5E1C">
        <w:rPr>
          <w:b/>
          <w:i/>
          <w:color w:val="FF6600"/>
        </w:rPr>
        <w:t>(Requires SP02001</w:t>
      </w:r>
      <w:r w:rsidR="00C82356">
        <w:rPr>
          <w:b/>
          <w:i/>
          <w:color w:val="FF6600"/>
        </w:rPr>
        <w:t xml:space="preserve"> &amp; SP02050</w:t>
      </w:r>
      <w:r w:rsidR="00BD5E1C">
        <w:rPr>
          <w:b/>
          <w:i/>
          <w:color w:val="FF6600"/>
        </w:rPr>
        <w:t>)</w:t>
      </w:r>
    </w:p>
    <w:p w14:paraId="70BB1178" w14:textId="4F8C15CA" w:rsidR="0077239A" w:rsidRDefault="0077239A" w:rsidP="00230A15">
      <w:pPr>
        <w:tabs>
          <w:tab w:val="left" w:pos="432"/>
          <w:tab w:val="left" w:pos="1800"/>
        </w:tabs>
      </w:pPr>
    </w:p>
    <w:p w14:paraId="32CFEEF1" w14:textId="7A3AA9A5" w:rsidR="005D53A4" w:rsidRDefault="00D26E6C" w:rsidP="005D53A4">
      <w:pPr>
        <w:tabs>
          <w:tab w:val="left" w:pos="432"/>
          <w:tab w:val="left" w:pos="1800"/>
        </w:tabs>
        <w:ind w:left="1800" w:hanging="1800"/>
      </w:pPr>
      <w:r>
        <w:fldChar w:fldCharType="begin">
          <w:ffData>
            <w:name w:val="SP00541"/>
            <w:enabled/>
            <w:calcOnExit w:val="0"/>
            <w:exitMacro w:val="XBox_SP00541"/>
            <w:checkBox>
              <w:sizeAuto/>
              <w:default w:val="0"/>
              <w:checked w:val="0"/>
            </w:checkBox>
          </w:ffData>
        </w:fldChar>
      </w:r>
      <w:bookmarkStart w:id="137" w:name="SP00541"/>
      <w:r>
        <w:instrText xml:space="preserve"> FORMCHECKBOX </w:instrText>
      </w:r>
      <w:r w:rsidR="00F374DE">
        <w:fldChar w:fldCharType="separate"/>
      </w:r>
      <w:r>
        <w:fldChar w:fldCharType="end"/>
      </w:r>
      <w:bookmarkEnd w:id="137"/>
      <w:r w:rsidR="005D53A4">
        <w:tab/>
        <w:t>SP00541</w:t>
      </w:r>
      <w:r w:rsidR="005D53A4">
        <w:tab/>
        <w:t>Ultra High Performance Concrete</w:t>
      </w:r>
    </w:p>
    <w:p w14:paraId="4C2CB73B" w14:textId="77777777" w:rsidR="005D53A4" w:rsidRDefault="005D53A4" w:rsidP="00230A15">
      <w:pPr>
        <w:tabs>
          <w:tab w:val="left" w:pos="432"/>
          <w:tab w:val="left" w:pos="1800"/>
        </w:tabs>
      </w:pPr>
    </w:p>
    <w:p w14:paraId="539A0DF9" w14:textId="6D8A5388" w:rsidR="00666B78" w:rsidRDefault="0072117C" w:rsidP="00666B78">
      <w:pPr>
        <w:tabs>
          <w:tab w:val="left" w:pos="432"/>
          <w:tab w:val="left" w:pos="1800"/>
        </w:tabs>
        <w:ind w:left="1800" w:hanging="1800"/>
      </w:pPr>
      <w:r>
        <w:fldChar w:fldCharType="begin">
          <w:ffData>
            <w:name w:val="SP00542"/>
            <w:enabled/>
            <w:calcOnExit w:val="0"/>
            <w:exitMacro w:val="XBox_SP00542"/>
            <w:checkBox>
              <w:sizeAuto/>
              <w:default w:val="0"/>
              <w:checked w:val="0"/>
            </w:checkBox>
          </w:ffData>
        </w:fldChar>
      </w:r>
      <w:bookmarkStart w:id="138" w:name="SP00542"/>
      <w:r>
        <w:instrText xml:space="preserve"> FORMCHECKBOX </w:instrText>
      </w:r>
      <w:r w:rsidR="00F374DE">
        <w:fldChar w:fldCharType="separate"/>
      </w:r>
      <w:r>
        <w:fldChar w:fldCharType="end"/>
      </w:r>
      <w:bookmarkEnd w:id="138"/>
      <w:r w:rsidR="00666B78">
        <w:tab/>
        <w:t>SP00542</w:t>
      </w:r>
      <w:r w:rsidR="00666B78">
        <w:tab/>
        <w:t>Concrete Repair</w:t>
      </w:r>
    </w:p>
    <w:p w14:paraId="5816DA27" w14:textId="77777777" w:rsidR="00666B78" w:rsidRDefault="00666B78" w:rsidP="00230A15">
      <w:pPr>
        <w:tabs>
          <w:tab w:val="left" w:pos="432"/>
          <w:tab w:val="left" w:pos="1800"/>
        </w:tabs>
      </w:pPr>
    </w:p>
    <w:p w14:paraId="7FBBFC0E" w14:textId="74DAE50A" w:rsidR="005E3153" w:rsidRDefault="0072117C">
      <w:pPr>
        <w:tabs>
          <w:tab w:val="left" w:pos="432"/>
          <w:tab w:val="left" w:pos="1800"/>
        </w:tabs>
        <w:ind w:left="1800" w:hanging="1800"/>
      </w:pPr>
      <w:r>
        <w:fldChar w:fldCharType="begin">
          <w:ffData>
            <w:name w:val="SP00543"/>
            <w:enabled/>
            <w:calcOnExit w:val="0"/>
            <w:exitMacro w:val="XBox_SP00543"/>
            <w:checkBox>
              <w:sizeAuto/>
              <w:default w:val="0"/>
              <w:checked w:val="0"/>
            </w:checkBox>
          </w:ffData>
        </w:fldChar>
      </w:r>
      <w:bookmarkStart w:id="139" w:name="SP00543"/>
      <w:r>
        <w:instrText xml:space="preserve"> FORMCHECKBOX </w:instrText>
      </w:r>
      <w:r w:rsidR="00F374DE">
        <w:fldChar w:fldCharType="separate"/>
      </w:r>
      <w:r>
        <w:fldChar w:fldCharType="end"/>
      </w:r>
      <w:bookmarkEnd w:id="139"/>
      <w:r w:rsidR="005E3153">
        <w:tab/>
        <w:t>SP00543</w:t>
      </w:r>
      <w:r w:rsidR="005E3153">
        <w:tab/>
        <w:t>Architectural Treatment</w:t>
      </w:r>
    </w:p>
    <w:p w14:paraId="69C1A8E2" w14:textId="77777777" w:rsidR="005E3153" w:rsidRDefault="005E3153">
      <w:pPr>
        <w:tabs>
          <w:tab w:val="left" w:pos="432"/>
          <w:tab w:val="left" w:pos="1800"/>
        </w:tabs>
        <w:ind w:left="1800" w:hanging="1800"/>
      </w:pPr>
    </w:p>
    <w:p w14:paraId="4578D36C" w14:textId="4A7967AA" w:rsidR="005A78DE" w:rsidRPr="00F7536C" w:rsidRDefault="00126932">
      <w:pPr>
        <w:tabs>
          <w:tab w:val="left" w:pos="432"/>
          <w:tab w:val="left" w:pos="1800"/>
        </w:tabs>
        <w:ind w:left="1800" w:hanging="1800"/>
        <w:rPr>
          <w:b/>
          <w:i/>
          <w:color w:val="FF6600"/>
        </w:rPr>
      </w:pPr>
      <w:r>
        <w:fldChar w:fldCharType="begin">
          <w:ffData>
            <w:name w:val="SP00545"/>
            <w:enabled/>
            <w:calcOnExit w:val="0"/>
            <w:exitMacro w:val="XBox_SP00545"/>
            <w:checkBox>
              <w:sizeAuto/>
              <w:default w:val="0"/>
              <w:checked w:val="0"/>
            </w:checkBox>
          </w:ffData>
        </w:fldChar>
      </w:r>
      <w:bookmarkStart w:id="140" w:name="SP00545"/>
      <w:r>
        <w:instrText xml:space="preserve"> FORMCHECKBOX </w:instrText>
      </w:r>
      <w:r w:rsidR="00F374DE">
        <w:fldChar w:fldCharType="separate"/>
      </w:r>
      <w:r>
        <w:fldChar w:fldCharType="end"/>
      </w:r>
      <w:bookmarkEnd w:id="140"/>
      <w:r w:rsidR="005A78DE">
        <w:tab/>
      </w:r>
      <w:r w:rsidR="00F772AC">
        <w:t>SP00</w:t>
      </w:r>
      <w:r w:rsidR="005A78DE">
        <w:t>545</w:t>
      </w:r>
      <w:r w:rsidR="005A78DE">
        <w:tab/>
        <w:t>Reinforced Concrete Bridge End Panels</w:t>
      </w:r>
      <w:r w:rsidR="000F0187">
        <w:t xml:space="preserve"> </w:t>
      </w:r>
      <w:r w:rsidR="000F0187">
        <w:rPr>
          <w:b/>
          <w:i/>
          <w:color w:val="FF6600"/>
        </w:rPr>
        <w:t>(Requires SP02001)</w:t>
      </w:r>
    </w:p>
    <w:p w14:paraId="4753B099" w14:textId="77777777" w:rsidR="005A78DE" w:rsidRDefault="005A78DE">
      <w:pPr>
        <w:tabs>
          <w:tab w:val="left" w:pos="432"/>
          <w:tab w:val="left" w:pos="1800"/>
        </w:tabs>
        <w:ind w:left="1800" w:hanging="1800"/>
      </w:pPr>
    </w:p>
    <w:p w14:paraId="70AAB9AB" w14:textId="1B546A0B" w:rsidR="005A78DE" w:rsidRDefault="00126932">
      <w:pPr>
        <w:tabs>
          <w:tab w:val="left" w:pos="432"/>
          <w:tab w:val="left" w:pos="1800"/>
        </w:tabs>
        <w:ind w:left="1800" w:hanging="1800"/>
      </w:pPr>
      <w:r>
        <w:fldChar w:fldCharType="begin">
          <w:ffData>
            <w:name w:val="SP00550"/>
            <w:enabled/>
            <w:calcOnExit w:val="0"/>
            <w:exitMacro w:val="XBox_SP00550"/>
            <w:checkBox>
              <w:sizeAuto/>
              <w:default w:val="0"/>
              <w:checked w:val="0"/>
            </w:checkBox>
          </w:ffData>
        </w:fldChar>
      </w:r>
      <w:bookmarkStart w:id="141" w:name="SP00550"/>
      <w:r>
        <w:instrText xml:space="preserve"> FORMCHECKBOX </w:instrText>
      </w:r>
      <w:r w:rsidR="00F374DE">
        <w:fldChar w:fldCharType="separate"/>
      </w:r>
      <w:r>
        <w:fldChar w:fldCharType="end"/>
      </w:r>
      <w:bookmarkEnd w:id="141"/>
      <w:r w:rsidR="005A78DE">
        <w:tab/>
      </w:r>
      <w:r w:rsidR="00F772AC">
        <w:t>SP00</w:t>
      </w:r>
      <w:r w:rsidR="005A78DE">
        <w:t>550</w:t>
      </w:r>
      <w:r w:rsidR="005A78DE">
        <w:tab/>
        <w:t>Precast Prestressed Concrete Members</w:t>
      </w:r>
      <w:r w:rsidR="00B864B5">
        <w:t xml:space="preserve"> </w:t>
      </w:r>
      <w:r w:rsidR="00B864B5">
        <w:rPr>
          <w:b/>
          <w:i/>
          <w:color w:val="FF6600"/>
        </w:rPr>
        <w:t>(Requires SP00530</w:t>
      </w:r>
      <w:r w:rsidR="00EC169E">
        <w:rPr>
          <w:b/>
          <w:i/>
          <w:color w:val="FF6600"/>
        </w:rPr>
        <w:t>,</w:t>
      </w:r>
      <w:r w:rsidR="00C82356">
        <w:rPr>
          <w:b/>
          <w:i/>
          <w:color w:val="FF6600"/>
        </w:rPr>
        <w:t xml:space="preserve"> SP02001</w:t>
      </w:r>
      <w:r w:rsidR="00EC169E">
        <w:rPr>
          <w:b/>
          <w:i/>
          <w:color w:val="FF6600"/>
        </w:rPr>
        <w:t>, and SP02560</w:t>
      </w:r>
      <w:r w:rsidR="00366926">
        <w:rPr>
          <w:b/>
          <w:i/>
          <w:color w:val="FF6600"/>
        </w:rPr>
        <w:t>. Requires SP02510 if epoxy coated reinforcement is required.</w:t>
      </w:r>
      <w:r w:rsidR="00B864B5">
        <w:rPr>
          <w:b/>
          <w:i/>
          <w:color w:val="FF6600"/>
        </w:rPr>
        <w:t>)</w:t>
      </w:r>
    </w:p>
    <w:p w14:paraId="60A1B806" w14:textId="77777777" w:rsidR="005A78DE" w:rsidRDefault="005A78DE">
      <w:pPr>
        <w:tabs>
          <w:tab w:val="left" w:pos="432"/>
          <w:tab w:val="left" w:pos="1800"/>
        </w:tabs>
        <w:ind w:left="1800" w:hanging="1800"/>
      </w:pPr>
    </w:p>
    <w:p w14:paraId="371DB564" w14:textId="6DDDE515" w:rsidR="005A78DE" w:rsidRDefault="00126932">
      <w:pPr>
        <w:tabs>
          <w:tab w:val="left" w:pos="432"/>
          <w:tab w:val="left" w:pos="1800"/>
        </w:tabs>
        <w:ind w:left="1800" w:hanging="1800"/>
      </w:pPr>
      <w:r>
        <w:fldChar w:fldCharType="begin">
          <w:ffData>
            <w:name w:val="SP00555"/>
            <w:enabled/>
            <w:calcOnExit w:val="0"/>
            <w:exitMacro w:val="XBox_SP00555"/>
            <w:checkBox>
              <w:sizeAuto/>
              <w:default w:val="0"/>
              <w:checked w:val="0"/>
            </w:checkBox>
          </w:ffData>
        </w:fldChar>
      </w:r>
      <w:bookmarkStart w:id="142" w:name="SP00555"/>
      <w:r>
        <w:instrText xml:space="preserve"> FORMCHECKBOX </w:instrText>
      </w:r>
      <w:r w:rsidR="00F374DE">
        <w:fldChar w:fldCharType="separate"/>
      </w:r>
      <w:r>
        <w:fldChar w:fldCharType="end"/>
      </w:r>
      <w:bookmarkEnd w:id="142"/>
      <w:r w:rsidR="005A78DE">
        <w:tab/>
      </w:r>
      <w:r w:rsidR="00F772AC">
        <w:t>SP00</w:t>
      </w:r>
      <w:r w:rsidR="005A78DE">
        <w:t>555</w:t>
      </w:r>
      <w:r w:rsidR="005A78DE">
        <w:tab/>
        <w:t>Post-Tensioning</w:t>
      </w:r>
      <w:r w:rsidR="00366926">
        <w:t xml:space="preserve"> </w:t>
      </w:r>
      <w:r w:rsidR="00366926">
        <w:rPr>
          <w:b/>
          <w:i/>
          <w:color w:val="FF6600"/>
        </w:rPr>
        <w:t>(Requires SP02530.)</w:t>
      </w:r>
    </w:p>
    <w:p w14:paraId="09C496CC" w14:textId="77777777" w:rsidR="005A78DE" w:rsidRDefault="005A78DE">
      <w:pPr>
        <w:tabs>
          <w:tab w:val="left" w:pos="432"/>
          <w:tab w:val="left" w:pos="1800"/>
        </w:tabs>
        <w:ind w:left="1800" w:hanging="1800"/>
      </w:pPr>
    </w:p>
    <w:p w14:paraId="55D9BEF0" w14:textId="45FD1943" w:rsidR="005A78DE" w:rsidRDefault="00126932">
      <w:pPr>
        <w:tabs>
          <w:tab w:val="left" w:pos="432"/>
          <w:tab w:val="left" w:pos="1800"/>
        </w:tabs>
        <w:ind w:left="1800" w:hanging="1800"/>
      </w:pPr>
      <w:r>
        <w:fldChar w:fldCharType="begin">
          <w:ffData>
            <w:name w:val="SP00556"/>
            <w:enabled/>
            <w:calcOnExit w:val="0"/>
            <w:exitMacro w:val="XBox_SP00556"/>
            <w:checkBox>
              <w:sizeAuto/>
              <w:default w:val="0"/>
              <w:checked w:val="0"/>
            </w:checkBox>
          </w:ffData>
        </w:fldChar>
      </w:r>
      <w:bookmarkStart w:id="143" w:name="SP00556"/>
      <w:r>
        <w:instrText xml:space="preserve"> FORMCHECKBOX </w:instrText>
      </w:r>
      <w:r w:rsidR="00F374DE">
        <w:fldChar w:fldCharType="separate"/>
      </w:r>
      <w:r>
        <w:fldChar w:fldCharType="end"/>
      </w:r>
      <w:bookmarkEnd w:id="143"/>
      <w:r w:rsidR="005A78DE">
        <w:tab/>
      </w:r>
      <w:r w:rsidR="00F772AC">
        <w:t>SP00</w:t>
      </w:r>
      <w:r w:rsidR="005A78DE">
        <w:t>556</w:t>
      </w:r>
      <w:r w:rsidR="005A78DE">
        <w:tab/>
        <w:t>Multi-Layer Polymer Concrete Overlay</w:t>
      </w:r>
      <w:r w:rsidR="00664620">
        <w:t xml:space="preserve"> </w:t>
      </w:r>
    </w:p>
    <w:p w14:paraId="1D7EEB2F" w14:textId="77777777" w:rsidR="002A1A67" w:rsidRDefault="002A1A67">
      <w:pPr>
        <w:tabs>
          <w:tab w:val="left" w:pos="432"/>
          <w:tab w:val="left" w:pos="1800"/>
        </w:tabs>
        <w:ind w:left="1800" w:hanging="1800"/>
      </w:pPr>
    </w:p>
    <w:p w14:paraId="2911366E" w14:textId="4CEEBC74" w:rsidR="005A78DE" w:rsidRDefault="00126932">
      <w:pPr>
        <w:tabs>
          <w:tab w:val="left" w:pos="432"/>
          <w:tab w:val="left" w:pos="1800"/>
        </w:tabs>
        <w:ind w:left="1800" w:hanging="1800"/>
      </w:pPr>
      <w:r>
        <w:fldChar w:fldCharType="begin">
          <w:ffData>
            <w:name w:val="SP00557"/>
            <w:enabled/>
            <w:calcOnExit w:val="0"/>
            <w:exitMacro w:val="XBox_SP00557"/>
            <w:checkBox>
              <w:sizeAuto/>
              <w:default w:val="0"/>
              <w:checked w:val="0"/>
            </w:checkBox>
          </w:ffData>
        </w:fldChar>
      </w:r>
      <w:bookmarkStart w:id="144" w:name="SP00557"/>
      <w:r>
        <w:instrText xml:space="preserve"> FORMCHECKBOX </w:instrText>
      </w:r>
      <w:r w:rsidR="00F374DE">
        <w:fldChar w:fldCharType="separate"/>
      </w:r>
      <w:r>
        <w:fldChar w:fldCharType="end"/>
      </w:r>
      <w:bookmarkEnd w:id="144"/>
      <w:r w:rsidR="005A78DE">
        <w:tab/>
      </w:r>
      <w:r w:rsidR="00F772AC">
        <w:t>SP00</w:t>
      </w:r>
      <w:r w:rsidR="005A78DE">
        <w:t>557</w:t>
      </w:r>
      <w:r w:rsidR="005A78DE">
        <w:tab/>
        <w:t>Premixed Polymer Concrete Overlays</w:t>
      </w:r>
    </w:p>
    <w:p w14:paraId="1461D0F6" w14:textId="77777777" w:rsidR="005A78DE" w:rsidRDefault="005A78DE">
      <w:pPr>
        <w:tabs>
          <w:tab w:val="left" w:pos="432"/>
          <w:tab w:val="left" w:pos="1800"/>
        </w:tabs>
        <w:ind w:left="1800" w:hanging="1800"/>
      </w:pPr>
    </w:p>
    <w:p w14:paraId="079A2D49" w14:textId="5F24AEBB" w:rsidR="005A78DE" w:rsidRDefault="00126932">
      <w:pPr>
        <w:tabs>
          <w:tab w:val="left" w:pos="432"/>
          <w:tab w:val="left" w:pos="1800"/>
        </w:tabs>
        <w:ind w:left="1800" w:hanging="1800"/>
      </w:pPr>
      <w:r>
        <w:fldChar w:fldCharType="begin">
          <w:ffData>
            <w:name w:val="SP00559"/>
            <w:enabled/>
            <w:calcOnExit w:val="0"/>
            <w:exitMacro w:val="XBox_SP00559"/>
            <w:checkBox>
              <w:sizeAuto/>
              <w:default w:val="0"/>
              <w:checked w:val="0"/>
            </w:checkBox>
          </w:ffData>
        </w:fldChar>
      </w:r>
      <w:bookmarkStart w:id="145" w:name="SP00559"/>
      <w:r>
        <w:instrText xml:space="preserve"> FORMCHECKBOX </w:instrText>
      </w:r>
      <w:r w:rsidR="00F374DE">
        <w:fldChar w:fldCharType="separate"/>
      </w:r>
      <w:r>
        <w:fldChar w:fldCharType="end"/>
      </w:r>
      <w:bookmarkEnd w:id="145"/>
      <w:r w:rsidR="005A78DE">
        <w:tab/>
      </w:r>
      <w:r w:rsidR="00F772AC">
        <w:t>SP00</w:t>
      </w:r>
      <w:r w:rsidR="005A78DE">
        <w:t>559</w:t>
      </w:r>
      <w:r w:rsidR="005A78DE">
        <w:tab/>
      </w:r>
      <w:r w:rsidR="008D09C0">
        <w:t>Structural</w:t>
      </w:r>
      <w:r w:rsidR="005A78DE">
        <w:t xml:space="preserve"> Concrete Overlays</w:t>
      </w:r>
      <w:r w:rsidR="000651FF">
        <w:t xml:space="preserve"> </w:t>
      </w:r>
      <w:r w:rsidR="000651FF">
        <w:rPr>
          <w:b/>
          <w:i/>
          <w:color w:val="FF6600"/>
        </w:rPr>
        <w:t>(Requires</w:t>
      </w:r>
      <w:r w:rsidR="00397B63">
        <w:rPr>
          <w:b/>
          <w:i/>
          <w:color w:val="FF6600"/>
        </w:rPr>
        <w:t xml:space="preserve"> </w:t>
      </w:r>
      <w:r w:rsidR="00DC1111">
        <w:rPr>
          <w:b/>
          <w:i/>
          <w:color w:val="FF6600"/>
        </w:rPr>
        <w:t>SP00504</w:t>
      </w:r>
      <w:r w:rsidR="00A02F4A">
        <w:rPr>
          <w:b/>
          <w:i/>
          <w:color w:val="FF6600"/>
        </w:rPr>
        <w:t>,</w:t>
      </w:r>
      <w:r w:rsidR="003635E6">
        <w:rPr>
          <w:b/>
          <w:i/>
          <w:color w:val="FF6600"/>
        </w:rPr>
        <w:t xml:space="preserve"> SP02001</w:t>
      </w:r>
      <w:r w:rsidR="00C82356" w:rsidRPr="00C82356">
        <w:rPr>
          <w:b/>
          <w:i/>
          <w:color w:val="FF6600"/>
        </w:rPr>
        <w:t xml:space="preserve"> </w:t>
      </w:r>
      <w:r w:rsidR="00C82356">
        <w:rPr>
          <w:b/>
          <w:i/>
          <w:color w:val="FF6600"/>
        </w:rPr>
        <w:t>and SP02050</w:t>
      </w:r>
      <w:r w:rsidR="000651FF">
        <w:rPr>
          <w:b/>
          <w:i/>
          <w:color w:val="FF6600"/>
        </w:rPr>
        <w:t>)</w:t>
      </w:r>
    </w:p>
    <w:p w14:paraId="40C7FAAC" w14:textId="77777777" w:rsidR="005A78DE" w:rsidRDefault="005A78DE">
      <w:pPr>
        <w:tabs>
          <w:tab w:val="left" w:pos="432"/>
          <w:tab w:val="left" w:pos="1800"/>
        </w:tabs>
        <w:ind w:left="1800" w:hanging="1800"/>
      </w:pPr>
    </w:p>
    <w:p w14:paraId="52E87851" w14:textId="28AFECF1" w:rsidR="005A78DE" w:rsidRDefault="00126932">
      <w:pPr>
        <w:tabs>
          <w:tab w:val="left" w:pos="432"/>
          <w:tab w:val="left" w:pos="1800"/>
        </w:tabs>
        <w:ind w:left="1800" w:hanging="1800"/>
        <w:rPr>
          <w:b/>
          <w:i/>
          <w:color w:val="FF6600"/>
        </w:rPr>
      </w:pPr>
      <w:r>
        <w:fldChar w:fldCharType="begin">
          <w:ffData>
            <w:name w:val="SP00560"/>
            <w:enabled/>
            <w:calcOnExit w:val="0"/>
            <w:exitMacro w:val="XBox_SP00560"/>
            <w:checkBox>
              <w:sizeAuto/>
              <w:default w:val="0"/>
              <w:checked w:val="0"/>
            </w:checkBox>
          </w:ffData>
        </w:fldChar>
      </w:r>
      <w:bookmarkStart w:id="146" w:name="SP00560"/>
      <w:r>
        <w:instrText xml:space="preserve"> FORMCHECKBOX </w:instrText>
      </w:r>
      <w:r w:rsidR="00F374DE">
        <w:fldChar w:fldCharType="separate"/>
      </w:r>
      <w:r>
        <w:fldChar w:fldCharType="end"/>
      </w:r>
      <w:bookmarkEnd w:id="146"/>
      <w:r w:rsidR="005A78DE">
        <w:tab/>
      </w:r>
      <w:r w:rsidR="00F772AC">
        <w:t>SP00</w:t>
      </w:r>
      <w:r w:rsidR="005A78DE">
        <w:t>560</w:t>
      </w:r>
      <w:r w:rsidR="005A78DE">
        <w:tab/>
        <w:t>Structural Steel Bridges</w:t>
      </w:r>
      <w:r w:rsidR="003A4807">
        <w:t xml:space="preserve"> </w:t>
      </w:r>
      <w:r w:rsidR="003A4807">
        <w:rPr>
          <w:b/>
          <w:i/>
          <w:color w:val="FF6600"/>
        </w:rPr>
        <w:t>(</w:t>
      </w:r>
      <w:r w:rsidR="00366926">
        <w:rPr>
          <w:b/>
          <w:i/>
          <w:color w:val="FF6600"/>
        </w:rPr>
        <w:t>Requires SP02530</w:t>
      </w:r>
      <w:r w:rsidR="00054F63" w:rsidRPr="00054F63">
        <w:rPr>
          <w:b/>
          <w:i/>
          <w:color w:val="FF6600"/>
        </w:rPr>
        <w:t xml:space="preserve"> </w:t>
      </w:r>
      <w:r w:rsidR="00054F63">
        <w:rPr>
          <w:b/>
          <w:i/>
          <w:color w:val="FF6600"/>
        </w:rPr>
        <w:t>and SP02560</w:t>
      </w:r>
      <w:r w:rsidR="00366926">
        <w:rPr>
          <w:b/>
          <w:i/>
          <w:color w:val="FF6600"/>
        </w:rPr>
        <w:t xml:space="preserve">. </w:t>
      </w:r>
      <w:r w:rsidR="003A4807">
        <w:rPr>
          <w:b/>
          <w:i/>
          <w:color w:val="FF6600"/>
        </w:rPr>
        <w:t>Requires SP00594 when coating work is required.)</w:t>
      </w:r>
    </w:p>
    <w:p w14:paraId="3B5CA17B" w14:textId="77777777" w:rsidR="00E6468A" w:rsidRDefault="00E6468A">
      <w:pPr>
        <w:tabs>
          <w:tab w:val="left" w:pos="432"/>
          <w:tab w:val="left" w:pos="1800"/>
        </w:tabs>
        <w:ind w:left="1800" w:hanging="1800"/>
        <w:rPr>
          <w:b/>
          <w:i/>
          <w:color w:val="FF6600"/>
        </w:rPr>
      </w:pPr>
    </w:p>
    <w:p w14:paraId="6BABAE4B" w14:textId="266AA655" w:rsidR="00E6468A" w:rsidRDefault="00967489" w:rsidP="00E6468A">
      <w:pPr>
        <w:tabs>
          <w:tab w:val="left" w:pos="432"/>
          <w:tab w:val="left" w:pos="1800"/>
        </w:tabs>
        <w:ind w:left="1800" w:hanging="1800"/>
      </w:pPr>
      <w:r>
        <w:fldChar w:fldCharType="begin">
          <w:ffData>
            <w:name w:val="SP00564"/>
            <w:enabled/>
            <w:calcOnExit w:val="0"/>
            <w:exitMacro w:val="XBox_SP00564"/>
            <w:checkBox>
              <w:sizeAuto/>
              <w:default w:val="0"/>
              <w:checked w:val="0"/>
            </w:checkBox>
          </w:ffData>
        </w:fldChar>
      </w:r>
      <w:bookmarkStart w:id="147" w:name="SP00564"/>
      <w:r>
        <w:instrText xml:space="preserve"> FORMCHECKBOX </w:instrText>
      </w:r>
      <w:r w:rsidR="00F374DE">
        <w:fldChar w:fldCharType="separate"/>
      </w:r>
      <w:r>
        <w:fldChar w:fldCharType="end"/>
      </w:r>
      <w:bookmarkEnd w:id="147"/>
      <w:r w:rsidR="00E6468A">
        <w:tab/>
        <w:t>SP00564</w:t>
      </w:r>
      <w:r w:rsidR="00E6468A">
        <w:tab/>
        <w:t>Fall Arrest System</w:t>
      </w:r>
    </w:p>
    <w:p w14:paraId="502C95F4" w14:textId="77777777" w:rsidR="00B0536E" w:rsidRDefault="00B0536E" w:rsidP="00E6468A">
      <w:pPr>
        <w:tabs>
          <w:tab w:val="left" w:pos="432"/>
          <w:tab w:val="left" w:pos="1800"/>
        </w:tabs>
        <w:ind w:left="1800" w:hanging="1800"/>
      </w:pPr>
    </w:p>
    <w:p w14:paraId="6978BAE8" w14:textId="7C75EFC4" w:rsidR="00B0536E" w:rsidRDefault="00D87A8D" w:rsidP="00B0536E">
      <w:pPr>
        <w:tabs>
          <w:tab w:val="left" w:pos="432"/>
          <w:tab w:val="left" w:pos="1800"/>
        </w:tabs>
        <w:ind w:left="1800" w:hanging="1800"/>
      </w:pPr>
      <w:r>
        <w:fldChar w:fldCharType="begin">
          <w:ffData>
            <w:name w:val="SP00565"/>
            <w:enabled/>
            <w:calcOnExit w:val="0"/>
            <w:exitMacro w:val="XBox_SP00565"/>
            <w:checkBox>
              <w:sizeAuto/>
              <w:default w:val="0"/>
              <w:checked w:val="0"/>
            </w:checkBox>
          </w:ffData>
        </w:fldChar>
      </w:r>
      <w:bookmarkStart w:id="148" w:name="SP00565"/>
      <w:r>
        <w:instrText xml:space="preserve"> FORMCHECKBOX </w:instrText>
      </w:r>
      <w:r w:rsidR="00F374DE">
        <w:fldChar w:fldCharType="separate"/>
      </w:r>
      <w:r>
        <w:fldChar w:fldCharType="end"/>
      </w:r>
      <w:bookmarkEnd w:id="148"/>
      <w:r w:rsidR="00B0536E">
        <w:tab/>
        <w:t>SP00565</w:t>
      </w:r>
      <w:r w:rsidR="00B0536E">
        <w:tab/>
        <w:t>Carbon Fiber Reinforced Polymer Strengthening - Wet Layup System</w:t>
      </w:r>
    </w:p>
    <w:p w14:paraId="344A5F72" w14:textId="77777777" w:rsidR="00782F53" w:rsidRDefault="00782F53">
      <w:pPr>
        <w:tabs>
          <w:tab w:val="left" w:pos="432"/>
          <w:tab w:val="left" w:pos="1800"/>
        </w:tabs>
        <w:ind w:left="1800" w:hanging="1800"/>
      </w:pPr>
    </w:p>
    <w:p w14:paraId="243C56FB" w14:textId="5D8CDE33" w:rsidR="00782F53" w:rsidRDefault="00782F53">
      <w:pPr>
        <w:tabs>
          <w:tab w:val="left" w:pos="432"/>
          <w:tab w:val="left" w:pos="1800"/>
        </w:tabs>
        <w:ind w:left="1800" w:hanging="1800"/>
      </w:pPr>
      <w:r>
        <w:fldChar w:fldCharType="begin">
          <w:ffData>
            <w:name w:val="SP00566"/>
            <w:enabled/>
            <w:calcOnExit w:val="0"/>
            <w:exitMacro w:val="XBox_SP00566"/>
            <w:checkBox>
              <w:sizeAuto/>
              <w:default w:val="0"/>
              <w:checked w:val="0"/>
            </w:checkBox>
          </w:ffData>
        </w:fldChar>
      </w:r>
      <w:bookmarkStart w:id="149" w:name="SP00566"/>
      <w:r>
        <w:instrText xml:space="preserve"> FORMCHECKBOX </w:instrText>
      </w:r>
      <w:r w:rsidR="00F374DE">
        <w:fldChar w:fldCharType="separate"/>
      </w:r>
      <w:r>
        <w:fldChar w:fldCharType="end"/>
      </w:r>
      <w:bookmarkEnd w:id="149"/>
      <w:r>
        <w:tab/>
        <w:t>SP00566</w:t>
      </w:r>
      <w:r>
        <w:tab/>
        <w:t>Carbon Fiber Reinforced Polymer Strengthening - Near Surface Mounted</w:t>
      </w:r>
    </w:p>
    <w:p w14:paraId="39E1A85C" w14:textId="77777777" w:rsidR="00327489" w:rsidRDefault="00327489" w:rsidP="005C50C4">
      <w:pPr>
        <w:tabs>
          <w:tab w:val="left" w:pos="432"/>
          <w:tab w:val="left" w:pos="1800"/>
        </w:tabs>
      </w:pPr>
    </w:p>
    <w:p w14:paraId="2104AEB6" w14:textId="15C32DA7" w:rsidR="00327489" w:rsidRDefault="00534FDE" w:rsidP="00327489">
      <w:pPr>
        <w:tabs>
          <w:tab w:val="left" w:pos="432"/>
          <w:tab w:val="left" w:pos="1800"/>
        </w:tabs>
        <w:ind w:left="1800" w:hanging="1800"/>
      </w:pPr>
      <w:r>
        <w:fldChar w:fldCharType="begin">
          <w:ffData>
            <w:name w:val="SP00567"/>
            <w:enabled/>
            <w:calcOnExit w:val="0"/>
            <w:exitMacro w:val="XBox_SP00567"/>
            <w:checkBox>
              <w:sizeAuto/>
              <w:default w:val="0"/>
              <w:checked w:val="0"/>
            </w:checkBox>
          </w:ffData>
        </w:fldChar>
      </w:r>
      <w:bookmarkStart w:id="150" w:name="SP00567"/>
      <w:r>
        <w:instrText xml:space="preserve"> FORMCHECKBOX </w:instrText>
      </w:r>
      <w:r w:rsidR="00F374DE">
        <w:fldChar w:fldCharType="separate"/>
      </w:r>
      <w:r>
        <w:fldChar w:fldCharType="end"/>
      </w:r>
      <w:bookmarkEnd w:id="150"/>
      <w:r w:rsidR="00327489">
        <w:tab/>
        <w:t>SP00567</w:t>
      </w:r>
      <w:r w:rsidR="00327489">
        <w:tab/>
      </w:r>
      <w:r w:rsidR="005C50C4">
        <w:t>Titanium Alloy Reinforcement System</w:t>
      </w:r>
    </w:p>
    <w:p w14:paraId="4BAF3510" w14:textId="77777777" w:rsidR="00327489" w:rsidRDefault="00327489">
      <w:pPr>
        <w:tabs>
          <w:tab w:val="left" w:pos="432"/>
          <w:tab w:val="left" w:pos="1800"/>
        </w:tabs>
        <w:ind w:left="1800" w:hanging="1800"/>
      </w:pPr>
    </w:p>
    <w:p w14:paraId="1B938274" w14:textId="56864831" w:rsidR="005A78DE" w:rsidRDefault="00126932">
      <w:pPr>
        <w:tabs>
          <w:tab w:val="left" w:pos="432"/>
          <w:tab w:val="left" w:pos="1800"/>
        </w:tabs>
        <w:ind w:left="1800" w:hanging="1800"/>
      </w:pPr>
      <w:r>
        <w:fldChar w:fldCharType="begin">
          <w:ffData>
            <w:name w:val="SP00570"/>
            <w:enabled/>
            <w:calcOnExit w:val="0"/>
            <w:exitMacro w:val="XBox_SP00570"/>
            <w:checkBox>
              <w:sizeAuto/>
              <w:default w:val="0"/>
              <w:checked w:val="0"/>
            </w:checkBox>
          </w:ffData>
        </w:fldChar>
      </w:r>
      <w:bookmarkStart w:id="151" w:name="SP00570"/>
      <w:r>
        <w:instrText xml:space="preserve"> FORMCHECKBOX </w:instrText>
      </w:r>
      <w:r w:rsidR="00F374DE">
        <w:fldChar w:fldCharType="separate"/>
      </w:r>
      <w:r>
        <w:fldChar w:fldCharType="end"/>
      </w:r>
      <w:bookmarkEnd w:id="151"/>
      <w:r w:rsidR="005A78DE">
        <w:tab/>
      </w:r>
      <w:r w:rsidR="00F772AC">
        <w:t>SP00</w:t>
      </w:r>
      <w:r w:rsidR="005A78DE">
        <w:t>570</w:t>
      </w:r>
      <w:r w:rsidR="005A78DE">
        <w:tab/>
        <w:t>Timber Structures</w:t>
      </w:r>
      <w:r w:rsidR="000651FF">
        <w:t xml:space="preserve"> </w:t>
      </w:r>
      <w:r w:rsidR="000651FF">
        <w:rPr>
          <w:b/>
          <w:i/>
          <w:color w:val="FF6600"/>
        </w:rPr>
        <w:t xml:space="preserve">(Requires </w:t>
      </w:r>
      <w:r w:rsidR="00DC1111">
        <w:rPr>
          <w:b/>
          <w:i/>
          <w:color w:val="FF6600"/>
        </w:rPr>
        <w:t>SP00594</w:t>
      </w:r>
      <w:r w:rsidR="00A11316">
        <w:rPr>
          <w:b/>
          <w:i/>
          <w:color w:val="FF6600"/>
        </w:rPr>
        <w:t>.</w:t>
      </w:r>
      <w:r w:rsidR="000651FF">
        <w:rPr>
          <w:b/>
          <w:i/>
          <w:color w:val="FF6600"/>
        </w:rPr>
        <w:t>)</w:t>
      </w:r>
    </w:p>
    <w:p w14:paraId="0500553D" w14:textId="77777777" w:rsidR="005A78DE" w:rsidRDefault="005A78DE">
      <w:pPr>
        <w:tabs>
          <w:tab w:val="left" w:pos="432"/>
          <w:tab w:val="left" w:pos="1800"/>
        </w:tabs>
        <w:ind w:left="1800" w:hanging="1800"/>
      </w:pPr>
    </w:p>
    <w:p w14:paraId="78D2C85E" w14:textId="3B017E21" w:rsidR="005A78DE" w:rsidRDefault="00EB3481">
      <w:pPr>
        <w:tabs>
          <w:tab w:val="left" w:pos="432"/>
          <w:tab w:val="left" w:pos="1800"/>
        </w:tabs>
        <w:ind w:left="1800" w:hanging="1800"/>
      </w:pPr>
      <w:r>
        <w:fldChar w:fldCharType="begin">
          <w:ffData>
            <w:name w:val="SP00581"/>
            <w:enabled/>
            <w:calcOnExit w:val="0"/>
            <w:exitMacro w:val="XBox_SP00581"/>
            <w:checkBox>
              <w:sizeAuto/>
              <w:default w:val="0"/>
              <w:checked w:val="0"/>
            </w:checkBox>
          </w:ffData>
        </w:fldChar>
      </w:r>
      <w:bookmarkStart w:id="152" w:name="SP00581"/>
      <w:r>
        <w:instrText xml:space="preserve"> FORMCHECKBOX </w:instrText>
      </w:r>
      <w:r w:rsidR="00F374DE">
        <w:fldChar w:fldCharType="separate"/>
      </w:r>
      <w:r>
        <w:fldChar w:fldCharType="end"/>
      </w:r>
      <w:bookmarkEnd w:id="152"/>
      <w:r w:rsidR="005A78DE">
        <w:tab/>
      </w:r>
      <w:r w:rsidR="00F772AC">
        <w:t>SP00</w:t>
      </w:r>
      <w:r w:rsidR="005A78DE">
        <w:t>581</w:t>
      </w:r>
      <w:r w:rsidR="005A78DE">
        <w:tab/>
        <w:t>Bridge Drainage Systems</w:t>
      </w:r>
      <w:r w:rsidR="00366926">
        <w:t xml:space="preserve"> </w:t>
      </w:r>
      <w:r w:rsidR="00366926">
        <w:rPr>
          <w:b/>
          <w:i/>
          <w:color w:val="FF6600"/>
        </w:rPr>
        <w:t>(Requires SP02530</w:t>
      </w:r>
      <w:r w:rsidR="00054F63">
        <w:rPr>
          <w:b/>
          <w:i/>
          <w:color w:val="FF6600"/>
        </w:rPr>
        <w:t xml:space="preserve"> and SP02560</w:t>
      </w:r>
      <w:r w:rsidR="00366926">
        <w:rPr>
          <w:b/>
          <w:i/>
          <w:color w:val="FF6600"/>
        </w:rPr>
        <w:t>.)</w:t>
      </w:r>
    </w:p>
    <w:p w14:paraId="495DBBBA" w14:textId="77777777" w:rsidR="005A78DE" w:rsidRDefault="005A78DE">
      <w:pPr>
        <w:tabs>
          <w:tab w:val="left" w:pos="432"/>
          <w:tab w:val="left" w:pos="1800"/>
        </w:tabs>
        <w:ind w:left="1800" w:hanging="1800"/>
      </w:pPr>
    </w:p>
    <w:p w14:paraId="2BF7B8E5" w14:textId="062DB5B9" w:rsidR="005A78DE" w:rsidRDefault="00126932">
      <w:pPr>
        <w:tabs>
          <w:tab w:val="left" w:pos="432"/>
          <w:tab w:val="left" w:pos="1800"/>
        </w:tabs>
        <w:ind w:left="1800" w:hanging="1800"/>
      </w:pPr>
      <w:r>
        <w:fldChar w:fldCharType="begin">
          <w:ffData>
            <w:name w:val="SP00582"/>
            <w:enabled/>
            <w:calcOnExit w:val="0"/>
            <w:exitMacro w:val="XBox_SP00582"/>
            <w:checkBox>
              <w:sizeAuto/>
              <w:default w:val="0"/>
              <w:checked w:val="0"/>
            </w:checkBox>
          </w:ffData>
        </w:fldChar>
      </w:r>
      <w:bookmarkStart w:id="153" w:name="SP00582"/>
      <w:r>
        <w:instrText xml:space="preserve"> FORMCHECKBOX </w:instrText>
      </w:r>
      <w:r w:rsidR="00F374DE">
        <w:fldChar w:fldCharType="separate"/>
      </w:r>
      <w:r>
        <w:fldChar w:fldCharType="end"/>
      </w:r>
      <w:bookmarkEnd w:id="153"/>
      <w:r w:rsidR="005A78DE">
        <w:tab/>
      </w:r>
      <w:r w:rsidR="00F772AC">
        <w:t>SP00</w:t>
      </w:r>
      <w:r w:rsidR="005A78DE">
        <w:t>582</w:t>
      </w:r>
      <w:r w:rsidR="005A78DE">
        <w:tab/>
        <w:t>Bridge Bearings</w:t>
      </w:r>
    </w:p>
    <w:p w14:paraId="597CF95D" w14:textId="77777777" w:rsidR="002A1A67" w:rsidRDefault="002A1A67">
      <w:pPr>
        <w:tabs>
          <w:tab w:val="left" w:pos="432"/>
          <w:tab w:val="left" w:pos="1800"/>
        </w:tabs>
        <w:ind w:left="1800" w:hanging="1800"/>
      </w:pPr>
    </w:p>
    <w:p w14:paraId="2A774C43" w14:textId="1E9B8AA4" w:rsidR="005A78DE" w:rsidRDefault="00126932">
      <w:pPr>
        <w:tabs>
          <w:tab w:val="left" w:pos="432"/>
          <w:tab w:val="left" w:pos="1800"/>
        </w:tabs>
        <w:ind w:left="1800" w:hanging="1800"/>
      </w:pPr>
      <w:r>
        <w:fldChar w:fldCharType="begin">
          <w:ffData>
            <w:name w:val="SP00583"/>
            <w:enabled/>
            <w:calcOnExit w:val="0"/>
            <w:exitMacro w:val="XBox_SP00583"/>
            <w:checkBox>
              <w:sizeAuto/>
              <w:default w:val="0"/>
              <w:checked w:val="0"/>
            </w:checkBox>
          </w:ffData>
        </w:fldChar>
      </w:r>
      <w:bookmarkStart w:id="154" w:name="SP00583"/>
      <w:r>
        <w:instrText xml:space="preserve"> FORMCHECKBOX </w:instrText>
      </w:r>
      <w:r w:rsidR="00F374DE">
        <w:fldChar w:fldCharType="separate"/>
      </w:r>
      <w:r>
        <w:fldChar w:fldCharType="end"/>
      </w:r>
      <w:bookmarkEnd w:id="154"/>
      <w:r w:rsidR="005A78DE">
        <w:tab/>
      </w:r>
      <w:r w:rsidR="00F772AC">
        <w:t>SP00</w:t>
      </w:r>
      <w:r w:rsidR="005A78DE">
        <w:t>583</w:t>
      </w:r>
      <w:r w:rsidR="005A78DE">
        <w:tab/>
        <w:t>Electrical Conduit in Structures</w:t>
      </w:r>
      <w:r w:rsidR="003D7CA6">
        <w:t xml:space="preserve"> </w:t>
      </w:r>
    </w:p>
    <w:p w14:paraId="3DB57A43" w14:textId="77777777" w:rsidR="005A78DE" w:rsidRDefault="005A78DE">
      <w:pPr>
        <w:tabs>
          <w:tab w:val="left" w:pos="432"/>
          <w:tab w:val="left" w:pos="1800"/>
        </w:tabs>
        <w:ind w:left="1800" w:hanging="1800"/>
      </w:pPr>
    </w:p>
    <w:p w14:paraId="76202099" w14:textId="5746E02A" w:rsidR="005A78DE" w:rsidRDefault="00126932">
      <w:pPr>
        <w:tabs>
          <w:tab w:val="left" w:pos="432"/>
          <w:tab w:val="left" w:pos="1800"/>
        </w:tabs>
        <w:ind w:left="1800" w:hanging="1800"/>
      </w:pPr>
      <w:r>
        <w:fldChar w:fldCharType="begin">
          <w:ffData>
            <w:name w:val="SP00584"/>
            <w:enabled/>
            <w:calcOnExit w:val="0"/>
            <w:exitMacro w:val="XBox_SP00584"/>
            <w:checkBox>
              <w:sizeAuto/>
              <w:default w:val="0"/>
              <w:checked w:val="0"/>
            </w:checkBox>
          </w:ffData>
        </w:fldChar>
      </w:r>
      <w:bookmarkStart w:id="155" w:name="SP00584"/>
      <w:r>
        <w:instrText xml:space="preserve"> FORMCHECKBOX </w:instrText>
      </w:r>
      <w:r w:rsidR="00F374DE">
        <w:fldChar w:fldCharType="separate"/>
      </w:r>
      <w:r>
        <w:fldChar w:fldCharType="end"/>
      </w:r>
      <w:bookmarkEnd w:id="155"/>
      <w:r w:rsidR="005A78DE">
        <w:tab/>
      </w:r>
      <w:r w:rsidR="00F772AC">
        <w:t>SP00</w:t>
      </w:r>
      <w:r w:rsidR="005A78DE">
        <w:t>584</w:t>
      </w:r>
      <w:r w:rsidR="005A78DE">
        <w:tab/>
        <w:t>Elastomeric Concrete Nosing</w:t>
      </w:r>
    </w:p>
    <w:p w14:paraId="498F79A1" w14:textId="77777777" w:rsidR="005A78DE" w:rsidRDefault="005A78DE">
      <w:pPr>
        <w:tabs>
          <w:tab w:val="left" w:pos="432"/>
          <w:tab w:val="left" w:pos="1800"/>
        </w:tabs>
        <w:ind w:left="1800" w:hanging="1800"/>
      </w:pPr>
    </w:p>
    <w:p w14:paraId="2039ECA2" w14:textId="4529837E" w:rsidR="005A78DE" w:rsidRDefault="002D13E8">
      <w:pPr>
        <w:tabs>
          <w:tab w:val="left" w:pos="432"/>
          <w:tab w:val="left" w:pos="1800"/>
        </w:tabs>
        <w:ind w:left="1800" w:hanging="1800"/>
      </w:pPr>
      <w:r>
        <w:fldChar w:fldCharType="begin">
          <w:ffData>
            <w:name w:val="SP00585"/>
            <w:enabled/>
            <w:calcOnExit w:val="0"/>
            <w:exitMacro w:val="XBox_SP00585"/>
            <w:checkBox>
              <w:sizeAuto/>
              <w:default w:val="0"/>
              <w:checked w:val="0"/>
            </w:checkBox>
          </w:ffData>
        </w:fldChar>
      </w:r>
      <w:bookmarkStart w:id="156" w:name="SP00585"/>
      <w:r>
        <w:instrText xml:space="preserve"> FORMCHECKBOX </w:instrText>
      </w:r>
      <w:r w:rsidR="00F374DE">
        <w:fldChar w:fldCharType="separate"/>
      </w:r>
      <w:r>
        <w:fldChar w:fldCharType="end"/>
      </w:r>
      <w:bookmarkEnd w:id="156"/>
      <w:r w:rsidR="005A78DE">
        <w:tab/>
      </w:r>
      <w:r w:rsidR="00F772AC">
        <w:t>SP00</w:t>
      </w:r>
      <w:r w:rsidR="005A78DE">
        <w:t>585</w:t>
      </w:r>
      <w:r w:rsidR="005A78DE">
        <w:tab/>
        <w:t>Expansion Joints</w:t>
      </w:r>
      <w:r w:rsidR="00366926">
        <w:t xml:space="preserve"> </w:t>
      </w:r>
      <w:r w:rsidR="00366926">
        <w:rPr>
          <w:b/>
          <w:i/>
          <w:color w:val="FF6600"/>
        </w:rPr>
        <w:t>(Requires SP02530.)</w:t>
      </w:r>
    </w:p>
    <w:p w14:paraId="6937BFD7" w14:textId="77777777" w:rsidR="005A78DE" w:rsidRDefault="005A78DE">
      <w:pPr>
        <w:tabs>
          <w:tab w:val="left" w:pos="432"/>
          <w:tab w:val="left" w:pos="1800"/>
        </w:tabs>
        <w:ind w:left="1800" w:hanging="1800"/>
      </w:pPr>
    </w:p>
    <w:p w14:paraId="1AC795C4" w14:textId="5AE1AC89" w:rsidR="005A78DE" w:rsidRDefault="00126932">
      <w:pPr>
        <w:tabs>
          <w:tab w:val="left" w:pos="432"/>
          <w:tab w:val="left" w:pos="1800"/>
        </w:tabs>
        <w:ind w:left="1800" w:hanging="1800"/>
      </w:pPr>
      <w:r>
        <w:fldChar w:fldCharType="begin">
          <w:ffData>
            <w:name w:val="SP00586"/>
            <w:enabled/>
            <w:calcOnExit w:val="0"/>
            <w:exitMacro w:val="XBox_SP00586"/>
            <w:checkBox>
              <w:sizeAuto/>
              <w:default w:val="0"/>
              <w:checked w:val="0"/>
            </w:checkBox>
          </w:ffData>
        </w:fldChar>
      </w:r>
      <w:bookmarkStart w:id="157" w:name="SP00586"/>
      <w:r>
        <w:instrText xml:space="preserve"> FORMCHECKBOX </w:instrText>
      </w:r>
      <w:r w:rsidR="00F374DE">
        <w:fldChar w:fldCharType="separate"/>
      </w:r>
      <w:r>
        <w:fldChar w:fldCharType="end"/>
      </w:r>
      <w:bookmarkEnd w:id="157"/>
      <w:r w:rsidR="005A78DE">
        <w:tab/>
      </w:r>
      <w:r w:rsidR="00F772AC">
        <w:t>SP00</w:t>
      </w:r>
      <w:r w:rsidR="005A78DE">
        <w:t>58</w:t>
      </w:r>
      <w:r w:rsidR="00122B06">
        <w:t>6</w:t>
      </w:r>
      <w:r w:rsidR="005A78DE">
        <w:tab/>
        <w:t>Expansion Joints, Modular</w:t>
      </w:r>
    </w:p>
    <w:p w14:paraId="75C940F0" w14:textId="77777777" w:rsidR="005A78DE" w:rsidRDefault="005A78DE">
      <w:pPr>
        <w:tabs>
          <w:tab w:val="left" w:pos="432"/>
          <w:tab w:val="left" w:pos="1800"/>
        </w:tabs>
        <w:ind w:left="1800" w:hanging="1800"/>
      </w:pPr>
    </w:p>
    <w:p w14:paraId="44CD34FE" w14:textId="36B6B142" w:rsidR="005A78DE" w:rsidRDefault="00126932">
      <w:pPr>
        <w:tabs>
          <w:tab w:val="left" w:pos="432"/>
          <w:tab w:val="left" w:pos="1800"/>
        </w:tabs>
        <w:ind w:left="1800" w:hanging="1800"/>
      </w:pPr>
      <w:r>
        <w:fldChar w:fldCharType="begin">
          <w:ffData>
            <w:name w:val="SP00587"/>
            <w:enabled/>
            <w:calcOnExit w:val="0"/>
            <w:exitMacro w:val="XBox_SP00587"/>
            <w:checkBox>
              <w:sizeAuto/>
              <w:default w:val="0"/>
              <w:checked w:val="0"/>
            </w:checkBox>
          </w:ffData>
        </w:fldChar>
      </w:r>
      <w:bookmarkStart w:id="158" w:name="SP00587"/>
      <w:r>
        <w:instrText xml:space="preserve"> FORMCHECKBOX </w:instrText>
      </w:r>
      <w:r w:rsidR="00F374DE">
        <w:fldChar w:fldCharType="separate"/>
      </w:r>
      <w:r>
        <w:fldChar w:fldCharType="end"/>
      </w:r>
      <w:bookmarkEnd w:id="158"/>
      <w:r w:rsidR="005A78DE">
        <w:tab/>
      </w:r>
      <w:r w:rsidR="00F772AC">
        <w:t>SP00</w:t>
      </w:r>
      <w:r w:rsidR="00DC1111">
        <w:t>587</w:t>
      </w:r>
      <w:r w:rsidR="00DC1111">
        <w:tab/>
        <w:t>Bridge Rails</w:t>
      </w:r>
      <w:r w:rsidR="00C82356">
        <w:t xml:space="preserve"> </w:t>
      </w:r>
      <w:r w:rsidR="00C82356">
        <w:rPr>
          <w:b/>
          <w:i/>
          <w:color w:val="FF6600"/>
        </w:rPr>
        <w:t>(Requires SP02001)</w:t>
      </w:r>
    </w:p>
    <w:p w14:paraId="0F76CD37" w14:textId="77777777" w:rsidR="005A78DE" w:rsidRDefault="005A78DE">
      <w:pPr>
        <w:tabs>
          <w:tab w:val="left" w:pos="432"/>
          <w:tab w:val="left" w:pos="1800"/>
        </w:tabs>
        <w:ind w:left="1800" w:hanging="1800"/>
      </w:pPr>
    </w:p>
    <w:p w14:paraId="5BAB81C2" w14:textId="355BDF77" w:rsidR="009F677E" w:rsidRDefault="009F677E" w:rsidP="009F677E">
      <w:pPr>
        <w:tabs>
          <w:tab w:val="left" w:pos="432"/>
          <w:tab w:val="left" w:pos="1800"/>
        </w:tabs>
        <w:ind w:left="1800" w:hanging="1800"/>
      </w:pPr>
      <w:r>
        <w:fldChar w:fldCharType="begin">
          <w:ffData>
            <w:name w:val="SP00588"/>
            <w:enabled/>
            <w:calcOnExit w:val="0"/>
            <w:exitMacro w:val="XBox_SP00588"/>
            <w:checkBox>
              <w:sizeAuto/>
              <w:default w:val="0"/>
              <w:checked w:val="0"/>
            </w:checkBox>
          </w:ffData>
        </w:fldChar>
      </w:r>
      <w:bookmarkStart w:id="159" w:name="SP00588"/>
      <w:r>
        <w:instrText xml:space="preserve"> FORMCHECKBOX </w:instrText>
      </w:r>
      <w:r w:rsidR="00F374DE">
        <w:fldChar w:fldCharType="separate"/>
      </w:r>
      <w:r>
        <w:fldChar w:fldCharType="end"/>
      </w:r>
      <w:bookmarkEnd w:id="159"/>
      <w:r>
        <w:tab/>
        <w:t>SP00588</w:t>
      </w:r>
      <w:r>
        <w:tab/>
        <w:t>Pre</w:t>
      </w:r>
      <w:r w:rsidR="00DC1111">
        <w:t>cast Historic Ornamental Bridge</w:t>
      </w:r>
      <w:r w:rsidR="00C82356">
        <w:t xml:space="preserve"> </w:t>
      </w:r>
      <w:r w:rsidR="00C82356">
        <w:rPr>
          <w:b/>
          <w:i/>
          <w:color w:val="FF6600"/>
        </w:rPr>
        <w:t>(Requires SP02001</w:t>
      </w:r>
      <w:r w:rsidR="00CC7A4C">
        <w:rPr>
          <w:b/>
          <w:i/>
          <w:color w:val="FF6600"/>
        </w:rPr>
        <w:t xml:space="preserve"> and SP02530. Requires SP02510 if epoxy coated reinforcement is required.</w:t>
      </w:r>
      <w:r w:rsidR="00C82356">
        <w:rPr>
          <w:b/>
          <w:i/>
          <w:color w:val="FF6600"/>
        </w:rPr>
        <w:t>)</w:t>
      </w:r>
    </w:p>
    <w:p w14:paraId="5D9DD3F4" w14:textId="77777777" w:rsidR="009F677E" w:rsidRDefault="009F677E">
      <w:pPr>
        <w:tabs>
          <w:tab w:val="left" w:pos="432"/>
          <w:tab w:val="left" w:pos="1800"/>
        </w:tabs>
        <w:ind w:left="1800" w:hanging="1800"/>
      </w:pPr>
    </w:p>
    <w:p w14:paraId="0AD927BD" w14:textId="19EC1122" w:rsidR="005A78DE" w:rsidRDefault="00126932">
      <w:pPr>
        <w:tabs>
          <w:tab w:val="left" w:pos="432"/>
          <w:tab w:val="left" w:pos="1800"/>
        </w:tabs>
        <w:ind w:left="1800" w:hanging="1800"/>
      </w:pPr>
      <w:r>
        <w:fldChar w:fldCharType="begin">
          <w:ffData>
            <w:name w:val="SP00589"/>
            <w:enabled/>
            <w:calcOnExit w:val="0"/>
            <w:exitMacro w:val="XBox_SP00589"/>
            <w:checkBox>
              <w:sizeAuto/>
              <w:default w:val="0"/>
              <w:checked w:val="0"/>
            </w:checkBox>
          </w:ffData>
        </w:fldChar>
      </w:r>
      <w:r>
        <w:instrText xml:space="preserve"> FORMCHECKBOX </w:instrText>
      </w:r>
      <w:r w:rsidR="00F374DE">
        <w:fldChar w:fldCharType="separate"/>
      </w:r>
      <w:r>
        <w:fldChar w:fldCharType="end"/>
      </w:r>
      <w:r w:rsidR="005A78DE">
        <w:tab/>
      </w:r>
      <w:r w:rsidR="00F772AC">
        <w:t>SP00</w:t>
      </w:r>
      <w:r w:rsidR="005A78DE">
        <w:t>589</w:t>
      </w:r>
      <w:r w:rsidR="005A78DE">
        <w:tab/>
        <w:t>Utility Attachments on Structures</w:t>
      </w:r>
    </w:p>
    <w:p w14:paraId="47D626F2" w14:textId="77777777" w:rsidR="005A78DE" w:rsidRDefault="005A78DE">
      <w:pPr>
        <w:tabs>
          <w:tab w:val="left" w:pos="432"/>
          <w:tab w:val="left" w:pos="1800"/>
        </w:tabs>
        <w:ind w:left="1800" w:hanging="1800"/>
      </w:pPr>
    </w:p>
    <w:p w14:paraId="7DA0EEF9" w14:textId="66A02F34" w:rsidR="00C65CEE" w:rsidRDefault="006764F8" w:rsidP="00C65CEE">
      <w:pPr>
        <w:tabs>
          <w:tab w:val="left" w:pos="432"/>
          <w:tab w:val="left" w:pos="1800"/>
        </w:tabs>
        <w:ind w:left="1800" w:hanging="1800"/>
      </w:pPr>
      <w:r>
        <w:fldChar w:fldCharType="begin">
          <w:ffData>
            <w:name w:val="SP00590"/>
            <w:enabled/>
            <w:calcOnExit w:val="0"/>
            <w:exitMacro w:val="XBox_SP00590"/>
            <w:checkBox>
              <w:sizeAuto/>
              <w:default w:val="0"/>
              <w:checked w:val="0"/>
            </w:checkBox>
          </w:ffData>
        </w:fldChar>
      </w:r>
      <w:r>
        <w:instrText xml:space="preserve"> </w:instrText>
      </w:r>
      <w:bookmarkStart w:id="160" w:name="SP00590"/>
      <w:r>
        <w:instrText xml:space="preserve">FORMCHECKBOX </w:instrText>
      </w:r>
      <w:r w:rsidR="00F374DE">
        <w:fldChar w:fldCharType="separate"/>
      </w:r>
      <w:r>
        <w:fldChar w:fldCharType="end"/>
      </w:r>
      <w:bookmarkEnd w:id="160"/>
      <w:r w:rsidR="00C65CEE">
        <w:tab/>
        <w:t>SP00590</w:t>
      </w:r>
      <w:r w:rsidR="00C65CEE">
        <w:tab/>
        <w:t>Polymer Membrane</w:t>
      </w:r>
      <w:r w:rsidR="003D7CA6">
        <w:t xml:space="preserve"> </w:t>
      </w:r>
      <w:r w:rsidR="003D7CA6">
        <w:rPr>
          <w:b/>
          <w:i/>
          <w:color w:val="FF6600"/>
        </w:rPr>
        <w:t>(Requires SP00504</w:t>
      </w:r>
      <w:r w:rsidR="004D715E">
        <w:rPr>
          <w:b/>
          <w:i/>
          <w:color w:val="FF6600"/>
        </w:rPr>
        <w:t xml:space="preserve"> and SP00730</w:t>
      </w:r>
      <w:r w:rsidR="003D7CA6">
        <w:rPr>
          <w:b/>
          <w:i/>
          <w:color w:val="FF6600"/>
        </w:rPr>
        <w:t>)</w:t>
      </w:r>
    </w:p>
    <w:p w14:paraId="6C67F6F5" w14:textId="77777777" w:rsidR="00E422B8" w:rsidRDefault="00E422B8" w:rsidP="001323CD">
      <w:pPr>
        <w:tabs>
          <w:tab w:val="left" w:pos="432"/>
          <w:tab w:val="left" w:pos="1800"/>
        </w:tabs>
      </w:pPr>
    </w:p>
    <w:p w14:paraId="6B7A0505" w14:textId="6BDF76ED" w:rsidR="00E422B8" w:rsidRDefault="003A440C" w:rsidP="00E422B8">
      <w:pPr>
        <w:tabs>
          <w:tab w:val="left" w:pos="432"/>
          <w:tab w:val="left" w:pos="1800"/>
        </w:tabs>
        <w:ind w:left="1800" w:hanging="1800"/>
      </w:pPr>
      <w:r>
        <w:fldChar w:fldCharType="begin">
          <w:ffData>
            <w:name w:val="SP00592"/>
            <w:enabled/>
            <w:calcOnExit w:val="0"/>
            <w:exitMacro w:val="XBox_SP00592"/>
            <w:checkBox>
              <w:sizeAuto/>
              <w:default w:val="0"/>
              <w:checked w:val="0"/>
            </w:checkBox>
          </w:ffData>
        </w:fldChar>
      </w:r>
      <w:bookmarkStart w:id="161" w:name="SP00592"/>
      <w:r>
        <w:instrText xml:space="preserve"> FORMCHECKBOX </w:instrText>
      </w:r>
      <w:r w:rsidR="00F374DE">
        <w:fldChar w:fldCharType="separate"/>
      </w:r>
      <w:r>
        <w:fldChar w:fldCharType="end"/>
      </w:r>
      <w:bookmarkEnd w:id="161"/>
      <w:r w:rsidR="00E422B8">
        <w:tab/>
        <w:t>SP00592</w:t>
      </w:r>
      <w:r w:rsidR="00E422B8">
        <w:tab/>
        <w:t>Rolled Waterproofing Membrane</w:t>
      </w:r>
      <w:r w:rsidR="003D7CA6">
        <w:t xml:space="preserve"> </w:t>
      </w:r>
      <w:r w:rsidR="003D7CA6">
        <w:rPr>
          <w:b/>
          <w:i/>
          <w:color w:val="FF6600"/>
        </w:rPr>
        <w:t xml:space="preserve">(Requires </w:t>
      </w:r>
      <w:r w:rsidR="001E4288">
        <w:rPr>
          <w:b/>
          <w:i/>
          <w:color w:val="FF6600"/>
        </w:rPr>
        <w:t xml:space="preserve">SP00503, </w:t>
      </w:r>
      <w:r w:rsidR="003D7CA6">
        <w:rPr>
          <w:b/>
          <w:i/>
          <w:color w:val="FF6600"/>
        </w:rPr>
        <w:t>SP00504</w:t>
      </w:r>
      <w:r w:rsidR="001E4288">
        <w:rPr>
          <w:b/>
          <w:i/>
          <w:color w:val="FF6600"/>
        </w:rPr>
        <w:t>, SP00730, and SP00744 or SP00745</w:t>
      </w:r>
      <w:r w:rsidR="003D7CA6">
        <w:rPr>
          <w:b/>
          <w:i/>
          <w:color w:val="FF6600"/>
        </w:rPr>
        <w:t>)</w:t>
      </w:r>
    </w:p>
    <w:p w14:paraId="431F7FEF" w14:textId="77777777" w:rsidR="002A1A67" w:rsidRDefault="002A1A67">
      <w:pPr>
        <w:tabs>
          <w:tab w:val="left" w:pos="432"/>
          <w:tab w:val="left" w:pos="1800"/>
        </w:tabs>
        <w:ind w:left="1800" w:hanging="1800"/>
      </w:pPr>
    </w:p>
    <w:p w14:paraId="2A7BDC0D" w14:textId="65E1F5B8" w:rsidR="005A78DE" w:rsidRDefault="00126932">
      <w:pPr>
        <w:tabs>
          <w:tab w:val="left" w:pos="432"/>
          <w:tab w:val="left" w:pos="1800"/>
        </w:tabs>
        <w:ind w:left="1800" w:hanging="1800"/>
      </w:pPr>
      <w:r>
        <w:fldChar w:fldCharType="begin">
          <w:ffData>
            <w:name w:val="SP00593"/>
            <w:enabled/>
            <w:calcOnExit w:val="0"/>
            <w:exitMacro w:val="XBox_SP00593"/>
            <w:checkBox>
              <w:sizeAuto/>
              <w:default w:val="0"/>
              <w:checked w:val="0"/>
            </w:checkBox>
          </w:ffData>
        </w:fldChar>
      </w:r>
      <w:bookmarkStart w:id="162" w:name="SP00593"/>
      <w:r>
        <w:instrText xml:space="preserve"> FORMCHECKBOX </w:instrText>
      </w:r>
      <w:r w:rsidR="00F374DE">
        <w:fldChar w:fldCharType="separate"/>
      </w:r>
      <w:r>
        <w:fldChar w:fldCharType="end"/>
      </w:r>
      <w:bookmarkEnd w:id="162"/>
      <w:r w:rsidR="005A78DE">
        <w:tab/>
      </w:r>
      <w:r w:rsidR="00F772AC">
        <w:t>SP00</w:t>
      </w:r>
      <w:r w:rsidR="005A78DE">
        <w:t>593</w:t>
      </w:r>
      <w:r w:rsidR="005A78DE">
        <w:tab/>
        <w:t>Powder Coating Metal Structures</w:t>
      </w:r>
    </w:p>
    <w:p w14:paraId="6CB5AB99" w14:textId="77777777" w:rsidR="005A78DE" w:rsidRDefault="005A78DE">
      <w:pPr>
        <w:tabs>
          <w:tab w:val="left" w:pos="432"/>
          <w:tab w:val="left" w:pos="1800"/>
        </w:tabs>
        <w:ind w:left="1800" w:hanging="1800"/>
      </w:pPr>
    </w:p>
    <w:p w14:paraId="1084F45C" w14:textId="152598DE" w:rsidR="005A78DE" w:rsidRDefault="00126932">
      <w:pPr>
        <w:tabs>
          <w:tab w:val="left" w:pos="432"/>
          <w:tab w:val="left" w:pos="1800"/>
        </w:tabs>
        <w:ind w:left="1800" w:hanging="1800"/>
      </w:pPr>
      <w:r>
        <w:fldChar w:fldCharType="begin">
          <w:ffData>
            <w:name w:val="SP00594"/>
            <w:enabled/>
            <w:calcOnExit w:val="0"/>
            <w:exitMacro w:val="XBox_SP00594"/>
            <w:checkBox>
              <w:sizeAuto/>
              <w:default w:val="0"/>
              <w:checked w:val="0"/>
            </w:checkBox>
          </w:ffData>
        </w:fldChar>
      </w:r>
      <w:bookmarkStart w:id="163" w:name="SP00594"/>
      <w:r>
        <w:instrText xml:space="preserve"> FORMCHECKBOX </w:instrText>
      </w:r>
      <w:r w:rsidR="00F374DE">
        <w:fldChar w:fldCharType="separate"/>
      </w:r>
      <w:r>
        <w:fldChar w:fldCharType="end"/>
      </w:r>
      <w:bookmarkEnd w:id="163"/>
      <w:r w:rsidR="005A78DE">
        <w:tab/>
      </w:r>
      <w:r w:rsidR="00F772AC">
        <w:t>SP00</w:t>
      </w:r>
      <w:r w:rsidR="005A78DE">
        <w:t>594</w:t>
      </w:r>
      <w:r w:rsidR="005A78DE">
        <w:tab/>
        <w:t>Preparing and Coating Metal Structures</w:t>
      </w:r>
      <w:r w:rsidR="00F84777">
        <w:t xml:space="preserve"> </w:t>
      </w:r>
      <w:r w:rsidR="002A1A67">
        <w:rPr>
          <w:b/>
          <w:i/>
          <w:color w:val="FF6600"/>
        </w:rPr>
        <w:t>(</w:t>
      </w:r>
      <w:r w:rsidR="007D072B">
        <w:rPr>
          <w:b/>
          <w:i/>
          <w:color w:val="FF6600"/>
        </w:rPr>
        <w:t>Requires SP00084 when a coating system warranty is required in subsection 00594.75.</w:t>
      </w:r>
      <w:r w:rsidR="00151BC4">
        <w:rPr>
          <w:b/>
          <w:i/>
          <w:color w:val="FF6600"/>
        </w:rPr>
        <w:t xml:space="preserve"> </w:t>
      </w:r>
      <w:r w:rsidR="003A4807">
        <w:rPr>
          <w:b/>
          <w:i/>
          <w:color w:val="FF6600"/>
        </w:rPr>
        <w:t>Requires SP00253 when work a</w:t>
      </w:r>
      <w:r w:rsidR="00151BC4">
        <w:rPr>
          <w:b/>
          <w:i/>
          <w:color w:val="FF6600"/>
        </w:rPr>
        <w:t xml:space="preserve">ccess/containment is required. </w:t>
      </w:r>
      <w:r w:rsidR="00F84777">
        <w:rPr>
          <w:b/>
          <w:i/>
          <w:color w:val="FF6600"/>
        </w:rPr>
        <w:t>Requires SP</w:t>
      </w:r>
      <w:r w:rsidR="001D797E">
        <w:rPr>
          <w:b/>
          <w:i/>
          <w:color w:val="FF6600"/>
        </w:rPr>
        <w:t>00</w:t>
      </w:r>
      <w:r w:rsidR="00F84777">
        <w:rPr>
          <w:b/>
          <w:i/>
          <w:color w:val="FF6600"/>
        </w:rPr>
        <w:t>296 when lead is anticipated.)</w:t>
      </w:r>
    </w:p>
    <w:p w14:paraId="579F36ED" w14:textId="77777777" w:rsidR="005A78DE" w:rsidRDefault="005A78DE">
      <w:pPr>
        <w:tabs>
          <w:tab w:val="left" w:pos="432"/>
          <w:tab w:val="left" w:pos="1800"/>
        </w:tabs>
        <w:ind w:left="1800" w:hanging="1800"/>
      </w:pPr>
    </w:p>
    <w:p w14:paraId="120B0335" w14:textId="1464A9DD" w:rsidR="005A78DE" w:rsidRDefault="00126932">
      <w:pPr>
        <w:tabs>
          <w:tab w:val="left" w:pos="432"/>
          <w:tab w:val="left" w:pos="1800"/>
        </w:tabs>
        <w:ind w:left="1800" w:hanging="1800"/>
      </w:pPr>
      <w:r>
        <w:fldChar w:fldCharType="begin">
          <w:ffData>
            <w:name w:val="SP00595"/>
            <w:enabled/>
            <w:calcOnExit w:val="0"/>
            <w:exitMacro w:val="XBox_SP00595"/>
            <w:checkBox>
              <w:sizeAuto/>
              <w:default w:val="0"/>
              <w:checked w:val="0"/>
            </w:checkBox>
          </w:ffData>
        </w:fldChar>
      </w:r>
      <w:bookmarkStart w:id="164" w:name="SP00595"/>
      <w:r>
        <w:instrText xml:space="preserve"> FORMCHECKBOX </w:instrText>
      </w:r>
      <w:r w:rsidR="00F374DE">
        <w:fldChar w:fldCharType="separate"/>
      </w:r>
      <w:r>
        <w:fldChar w:fldCharType="end"/>
      </w:r>
      <w:bookmarkEnd w:id="164"/>
      <w:r w:rsidR="005A78DE">
        <w:tab/>
      </w:r>
      <w:r w:rsidR="00F772AC">
        <w:t>SP00</w:t>
      </w:r>
      <w:r w:rsidR="005A78DE">
        <w:t>595</w:t>
      </w:r>
      <w:r w:rsidR="005A78DE">
        <w:tab/>
        <w:t>Reinforced Concrete Box Culverts</w:t>
      </w:r>
      <w:r w:rsidR="00F7536C">
        <w:t xml:space="preserve"> </w:t>
      </w:r>
      <w:r w:rsidR="00F7536C">
        <w:rPr>
          <w:b/>
          <w:i/>
          <w:color w:val="FF6600"/>
        </w:rPr>
        <w:t>(</w:t>
      </w:r>
      <w:r w:rsidR="00C82356">
        <w:rPr>
          <w:b/>
          <w:i/>
          <w:color w:val="FF6600"/>
        </w:rPr>
        <w:t xml:space="preserve">Requires SP02001. </w:t>
      </w:r>
      <w:r w:rsidR="008C4EED">
        <w:rPr>
          <w:b/>
          <w:i/>
          <w:color w:val="FF6600"/>
        </w:rPr>
        <w:t xml:space="preserve">Requires SP00591 when </w:t>
      </w:r>
      <w:r w:rsidR="00CD1F71">
        <w:rPr>
          <w:b/>
          <w:i/>
          <w:color w:val="FF6600"/>
        </w:rPr>
        <w:t xml:space="preserve">spray </w:t>
      </w:r>
      <w:r w:rsidR="008C4EED">
        <w:rPr>
          <w:b/>
          <w:i/>
          <w:color w:val="FF6600"/>
        </w:rPr>
        <w:t>waterproofing membrane is</w:t>
      </w:r>
      <w:r w:rsidR="00F7536C">
        <w:rPr>
          <w:b/>
          <w:i/>
          <w:color w:val="FF6600"/>
        </w:rPr>
        <w:t xml:space="preserve"> required.)</w:t>
      </w:r>
    </w:p>
    <w:p w14:paraId="4B86CB50" w14:textId="77777777" w:rsidR="005A78DE" w:rsidRDefault="005A78DE">
      <w:pPr>
        <w:tabs>
          <w:tab w:val="left" w:pos="432"/>
          <w:tab w:val="left" w:pos="1800"/>
        </w:tabs>
        <w:ind w:left="1800" w:hanging="1800"/>
      </w:pPr>
    </w:p>
    <w:p w14:paraId="0D32ABB6" w14:textId="35D303C9" w:rsidR="005A78DE" w:rsidRDefault="004A7475">
      <w:pPr>
        <w:tabs>
          <w:tab w:val="left" w:pos="432"/>
          <w:tab w:val="left" w:pos="1800"/>
        </w:tabs>
        <w:ind w:left="1800" w:hanging="1800"/>
      </w:pPr>
      <w:r>
        <w:fldChar w:fldCharType="begin">
          <w:ffData>
            <w:name w:val="SP00596A"/>
            <w:enabled/>
            <w:calcOnExit w:val="0"/>
            <w:exitMacro w:val="XBox_SP00596A"/>
            <w:checkBox>
              <w:sizeAuto/>
              <w:default w:val="0"/>
              <w:checked w:val="0"/>
            </w:checkBox>
          </w:ffData>
        </w:fldChar>
      </w:r>
      <w:bookmarkStart w:id="165" w:name="SP00596A"/>
      <w:r>
        <w:instrText xml:space="preserve"> FORMCHECKBOX </w:instrText>
      </w:r>
      <w:r w:rsidR="00F374DE">
        <w:fldChar w:fldCharType="separate"/>
      </w:r>
      <w:r>
        <w:fldChar w:fldCharType="end"/>
      </w:r>
      <w:bookmarkEnd w:id="165"/>
      <w:r w:rsidR="005A78DE">
        <w:tab/>
      </w:r>
      <w:r w:rsidR="00F772AC">
        <w:t>SP00</w:t>
      </w:r>
      <w:r w:rsidR="005A78DE">
        <w:t>596A</w:t>
      </w:r>
      <w:r w:rsidR="005A78DE">
        <w:tab/>
        <w:t>Mechanically Stabilized Earth Retaining Walls</w:t>
      </w:r>
      <w:r w:rsidR="00D3094B">
        <w:t xml:space="preserve"> </w:t>
      </w:r>
      <w:r w:rsidR="00315A22">
        <w:rPr>
          <w:b/>
          <w:i/>
          <w:color w:val="FF6600"/>
        </w:rPr>
        <w:t xml:space="preserve">(Requires </w:t>
      </w:r>
      <w:r w:rsidR="0070265C">
        <w:rPr>
          <w:b/>
          <w:i/>
          <w:color w:val="FF6600"/>
        </w:rPr>
        <w:t xml:space="preserve">SP00440, </w:t>
      </w:r>
      <w:r w:rsidR="00C82356">
        <w:rPr>
          <w:b/>
          <w:i/>
          <w:color w:val="FF6600"/>
        </w:rPr>
        <w:t>SP02001</w:t>
      </w:r>
      <w:r w:rsidR="0004173E">
        <w:rPr>
          <w:b/>
          <w:i/>
          <w:color w:val="FF6600"/>
        </w:rPr>
        <w:t>, SP02320</w:t>
      </w:r>
      <w:r w:rsidR="00C82356">
        <w:rPr>
          <w:b/>
          <w:i/>
          <w:color w:val="FF6600"/>
        </w:rPr>
        <w:t xml:space="preserve"> and </w:t>
      </w:r>
      <w:r w:rsidR="00315A22">
        <w:rPr>
          <w:b/>
          <w:i/>
          <w:color w:val="FF6600"/>
        </w:rPr>
        <w:t>SP02690)</w:t>
      </w:r>
    </w:p>
    <w:p w14:paraId="6BF20AF4" w14:textId="77777777" w:rsidR="005A78DE" w:rsidRDefault="005A78DE">
      <w:pPr>
        <w:tabs>
          <w:tab w:val="left" w:pos="432"/>
          <w:tab w:val="left" w:pos="1800"/>
        </w:tabs>
        <w:ind w:left="1800" w:hanging="1800"/>
      </w:pPr>
    </w:p>
    <w:p w14:paraId="3F9B286E" w14:textId="20875EBD" w:rsidR="005A78DE" w:rsidRDefault="004A7475">
      <w:pPr>
        <w:tabs>
          <w:tab w:val="left" w:pos="432"/>
          <w:tab w:val="left" w:pos="1800"/>
        </w:tabs>
        <w:ind w:left="1800" w:hanging="1800"/>
      </w:pPr>
      <w:r>
        <w:fldChar w:fldCharType="begin">
          <w:ffData>
            <w:name w:val="SP00596B"/>
            <w:enabled/>
            <w:calcOnExit w:val="0"/>
            <w:exitMacro w:val="XBox_SP00596B"/>
            <w:checkBox>
              <w:sizeAuto/>
              <w:default w:val="0"/>
              <w:checked w:val="0"/>
            </w:checkBox>
          </w:ffData>
        </w:fldChar>
      </w:r>
      <w:bookmarkStart w:id="166" w:name="SP00596B"/>
      <w:r>
        <w:instrText xml:space="preserve"> FORMCHECKBOX </w:instrText>
      </w:r>
      <w:r w:rsidR="00F374DE">
        <w:fldChar w:fldCharType="separate"/>
      </w:r>
      <w:r>
        <w:fldChar w:fldCharType="end"/>
      </w:r>
      <w:bookmarkEnd w:id="166"/>
      <w:r w:rsidR="005A78DE">
        <w:tab/>
      </w:r>
      <w:r w:rsidR="00F772AC">
        <w:t>SP00</w:t>
      </w:r>
      <w:r w:rsidR="005A78DE">
        <w:t>596B</w:t>
      </w:r>
      <w:r w:rsidR="005A78DE">
        <w:tab/>
        <w:t>Prefabricated Modular Retaining Walls</w:t>
      </w:r>
      <w:r w:rsidR="00315A22">
        <w:t xml:space="preserve"> </w:t>
      </w:r>
      <w:r w:rsidR="00315A22">
        <w:rPr>
          <w:b/>
          <w:i/>
          <w:color w:val="FF6600"/>
        </w:rPr>
        <w:t xml:space="preserve">(Requires </w:t>
      </w:r>
      <w:r w:rsidR="00614EDE">
        <w:rPr>
          <w:b/>
          <w:i/>
          <w:color w:val="FF6600"/>
        </w:rPr>
        <w:t xml:space="preserve">SP00350, </w:t>
      </w:r>
      <w:r w:rsidR="0070265C">
        <w:rPr>
          <w:b/>
          <w:i/>
          <w:color w:val="FF6600"/>
        </w:rPr>
        <w:t>SP00440</w:t>
      </w:r>
      <w:r w:rsidR="0004173E">
        <w:rPr>
          <w:b/>
          <w:i/>
          <w:color w:val="FF6600"/>
        </w:rPr>
        <w:t>, SP02320</w:t>
      </w:r>
      <w:r w:rsidR="0070265C">
        <w:rPr>
          <w:b/>
          <w:i/>
          <w:color w:val="FF6600"/>
        </w:rPr>
        <w:t xml:space="preserve"> and </w:t>
      </w:r>
      <w:r w:rsidR="00315A22">
        <w:rPr>
          <w:b/>
          <w:i/>
          <w:color w:val="FF6600"/>
        </w:rPr>
        <w:t>SP02690)</w:t>
      </w:r>
    </w:p>
    <w:p w14:paraId="3E6ACC1E" w14:textId="77777777" w:rsidR="005A78DE" w:rsidRDefault="005A78DE">
      <w:pPr>
        <w:tabs>
          <w:tab w:val="left" w:pos="432"/>
          <w:tab w:val="left" w:pos="1800"/>
        </w:tabs>
        <w:ind w:left="1800" w:hanging="1800"/>
      </w:pPr>
    </w:p>
    <w:p w14:paraId="222571AB" w14:textId="2E91751C" w:rsidR="005A78DE" w:rsidRDefault="00856F29">
      <w:pPr>
        <w:tabs>
          <w:tab w:val="left" w:pos="432"/>
          <w:tab w:val="left" w:pos="1800"/>
        </w:tabs>
        <w:ind w:left="1800" w:hanging="1800"/>
      </w:pPr>
      <w:r>
        <w:lastRenderedPageBreak/>
        <w:fldChar w:fldCharType="begin">
          <w:ffData>
            <w:name w:val="SP00596C"/>
            <w:enabled/>
            <w:calcOnExit w:val="0"/>
            <w:exitMacro w:val="XBox_SP00596C"/>
            <w:checkBox>
              <w:sizeAuto/>
              <w:default w:val="0"/>
              <w:checked w:val="0"/>
            </w:checkBox>
          </w:ffData>
        </w:fldChar>
      </w:r>
      <w:bookmarkStart w:id="167" w:name="SP00596C"/>
      <w:r>
        <w:instrText xml:space="preserve"> FORMCHECKBOX </w:instrText>
      </w:r>
      <w:r w:rsidR="00F374DE">
        <w:fldChar w:fldCharType="separate"/>
      </w:r>
      <w:r>
        <w:fldChar w:fldCharType="end"/>
      </w:r>
      <w:bookmarkEnd w:id="167"/>
      <w:r w:rsidR="005A78DE">
        <w:tab/>
      </w:r>
      <w:r w:rsidR="00F772AC">
        <w:t>SP00</w:t>
      </w:r>
      <w:r w:rsidR="005A78DE">
        <w:t>596C</w:t>
      </w:r>
      <w:r w:rsidR="005A78DE">
        <w:tab/>
        <w:t>Cast</w:t>
      </w:r>
      <w:r w:rsidR="005A78DE">
        <w:noBreakHyphen/>
        <w:t>In</w:t>
      </w:r>
      <w:r w:rsidR="005A78DE">
        <w:noBreakHyphen/>
        <w:t>Place Retaining Walls</w:t>
      </w:r>
      <w:r w:rsidR="0070265C">
        <w:t xml:space="preserve"> </w:t>
      </w:r>
      <w:r w:rsidR="0070265C">
        <w:rPr>
          <w:b/>
          <w:i/>
          <w:color w:val="FF6600"/>
        </w:rPr>
        <w:t>(Requires SP00440</w:t>
      </w:r>
      <w:r w:rsidR="0004173E">
        <w:rPr>
          <w:b/>
          <w:i/>
          <w:color w:val="FF6600"/>
        </w:rPr>
        <w:t xml:space="preserve"> and SP02320</w:t>
      </w:r>
      <w:r w:rsidR="0070265C">
        <w:rPr>
          <w:b/>
          <w:i/>
          <w:color w:val="FF6600"/>
        </w:rPr>
        <w:t>)</w:t>
      </w:r>
    </w:p>
    <w:p w14:paraId="11866DA3" w14:textId="19ED3CAD" w:rsidR="005A78DE" w:rsidRDefault="005A78DE">
      <w:pPr>
        <w:tabs>
          <w:tab w:val="left" w:pos="432"/>
          <w:tab w:val="left" w:pos="1800"/>
        </w:tabs>
        <w:ind w:left="1800" w:hanging="1800"/>
      </w:pPr>
    </w:p>
    <w:p w14:paraId="78BF1A54" w14:textId="349CD4C8" w:rsidR="00D37645" w:rsidRDefault="0032182C" w:rsidP="00D37645">
      <w:pPr>
        <w:tabs>
          <w:tab w:val="left" w:pos="432"/>
          <w:tab w:val="left" w:pos="1800"/>
        </w:tabs>
        <w:ind w:left="1800" w:hanging="1800"/>
      </w:pPr>
      <w:r>
        <w:fldChar w:fldCharType="begin">
          <w:ffData>
            <w:name w:val="SP00596D"/>
            <w:enabled/>
            <w:calcOnExit w:val="0"/>
            <w:exitMacro w:val="XBox_SP00596D"/>
            <w:checkBox>
              <w:sizeAuto/>
              <w:default w:val="0"/>
              <w:checked w:val="0"/>
            </w:checkBox>
          </w:ffData>
        </w:fldChar>
      </w:r>
      <w:bookmarkStart w:id="168" w:name="SP00596D"/>
      <w:r>
        <w:instrText xml:space="preserve"> FORMCHECKBOX </w:instrText>
      </w:r>
      <w:r w:rsidR="00F374DE">
        <w:fldChar w:fldCharType="separate"/>
      </w:r>
      <w:r>
        <w:fldChar w:fldCharType="end"/>
      </w:r>
      <w:bookmarkEnd w:id="168"/>
      <w:r w:rsidR="00D37645">
        <w:tab/>
        <w:t>SP00596D</w:t>
      </w:r>
      <w:r w:rsidR="00D37645">
        <w:tab/>
        <w:t xml:space="preserve">Soldier Pile Retaining Walls </w:t>
      </w:r>
      <w:r w:rsidR="00D37645">
        <w:rPr>
          <w:b/>
          <w:i/>
          <w:color w:val="FF6600"/>
        </w:rPr>
        <w:t>(Requires SP00510 and SP00596E. May require SP00530, SP00540, SP00543))</w:t>
      </w:r>
    </w:p>
    <w:p w14:paraId="56620C17" w14:textId="77777777" w:rsidR="00D37645" w:rsidRDefault="00D37645" w:rsidP="00D37645">
      <w:pPr>
        <w:tabs>
          <w:tab w:val="left" w:pos="432"/>
          <w:tab w:val="left" w:pos="1800"/>
        </w:tabs>
        <w:ind w:left="1800" w:hanging="1800"/>
      </w:pPr>
    </w:p>
    <w:p w14:paraId="0A76A6B3" w14:textId="19219092" w:rsidR="00D37645" w:rsidRDefault="0032182C" w:rsidP="00D37645">
      <w:pPr>
        <w:tabs>
          <w:tab w:val="left" w:pos="432"/>
          <w:tab w:val="left" w:pos="1800"/>
        </w:tabs>
        <w:ind w:left="1800" w:hanging="1800"/>
      </w:pPr>
      <w:r>
        <w:fldChar w:fldCharType="begin">
          <w:ffData>
            <w:name w:val="SP00596E"/>
            <w:enabled/>
            <w:calcOnExit w:val="0"/>
            <w:exitMacro w:val="XBox_SP00596E"/>
            <w:checkBox>
              <w:sizeAuto/>
              <w:default w:val="0"/>
              <w:checked w:val="0"/>
            </w:checkBox>
          </w:ffData>
        </w:fldChar>
      </w:r>
      <w:bookmarkStart w:id="169" w:name="SP00596E"/>
      <w:r>
        <w:instrText xml:space="preserve"> FORMCHECKBOX </w:instrText>
      </w:r>
      <w:r w:rsidR="00F374DE">
        <w:fldChar w:fldCharType="separate"/>
      </w:r>
      <w:r>
        <w:fldChar w:fldCharType="end"/>
      </w:r>
      <w:bookmarkEnd w:id="169"/>
      <w:r w:rsidR="00D37645">
        <w:tab/>
        <w:t>SP00596E</w:t>
      </w:r>
      <w:r w:rsidR="00D37645">
        <w:tab/>
        <w:t>Ground Anchors</w:t>
      </w:r>
    </w:p>
    <w:p w14:paraId="3D3D6E59" w14:textId="77777777" w:rsidR="00D37645" w:rsidRDefault="00D37645" w:rsidP="00D37645">
      <w:pPr>
        <w:tabs>
          <w:tab w:val="left" w:pos="432"/>
          <w:tab w:val="left" w:pos="1800"/>
        </w:tabs>
      </w:pPr>
    </w:p>
    <w:p w14:paraId="6D28C8C0" w14:textId="0B2FEF2E" w:rsidR="005A78DE" w:rsidRDefault="0032182C">
      <w:pPr>
        <w:tabs>
          <w:tab w:val="left" w:pos="432"/>
          <w:tab w:val="left" w:pos="1800"/>
        </w:tabs>
        <w:ind w:left="1800" w:hanging="1800"/>
      </w:pPr>
      <w:r>
        <w:fldChar w:fldCharType="begin">
          <w:ffData>
            <w:name w:val="SP00597"/>
            <w:enabled/>
            <w:calcOnExit w:val="0"/>
            <w:exitMacro w:val="XBox_SP00597"/>
            <w:checkBox>
              <w:sizeAuto/>
              <w:default w:val="0"/>
              <w:checked w:val="0"/>
            </w:checkBox>
          </w:ffData>
        </w:fldChar>
      </w:r>
      <w:bookmarkStart w:id="170" w:name="SP00597"/>
      <w:r>
        <w:instrText xml:space="preserve"> FORMCHECKBOX </w:instrText>
      </w:r>
      <w:r w:rsidR="00F374DE">
        <w:fldChar w:fldCharType="separate"/>
      </w:r>
      <w:r>
        <w:fldChar w:fldCharType="end"/>
      </w:r>
      <w:bookmarkEnd w:id="170"/>
      <w:r w:rsidR="005A78DE">
        <w:tab/>
      </w:r>
      <w:r w:rsidR="00F772AC">
        <w:t>SP00</w:t>
      </w:r>
      <w:r w:rsidR="005A78DE">
        <w:t>597</w:t>
      </w:r>
      <w:r w:rsidR="005A78DE">
        <w:tab/>
        <w:t>Sound Walls</w:t>
      </w:r>
      <w:r w:rsidR="0070265C">
        <w:t xml:space="preserve"> </w:t>
      </w:r>
      <w:r w:rsidR="0070265C">
        <w:rPr>
          <w:b/>
          <w:i/>
          <w:color w:val="FF6600"/>
        </w:rPr>
        <w:t>(Requires SP00440)</w:t>
      </w:r>
    </w:p>
    <w:p w14:paraId="50AA52FA" w14:textId="77777777" w:rsidR="005A78DE" w:rsidRDefault="005A78DE">
      <w:pPr>
        <w:tabs>
          <w:tab w:val="left" w:pos="432"/>
          <w:tab w:val="left" w:pos="1800"/>
        </w:tabs>
        <w:ind w:left="1800" w:hanging="1800"/>
      </w:pPr>
    </w:p>
    <w:p w14:paraId="313E29F2" w14:textId="58700FBE" w:rsidR="005A78DE" w:rsidRDefault="00126932">
      <w:pPr>
        <w:tabs>
          <w:tab w:val="left" w:pos="432"/>
          <w:tab w:val="left" w:pos="1800"/>
        </w:tabs>
        <w:ind w:left="1800" w:hanging="1800"/>
        <w:rPr>
          <w:b/>
        </w:rPr>
      </w:pPr>
      <w:r>
        <w:fldChar w:fldCharType="begin">
          <w:ffData>
            <w:name w:val="SP00599"/>
            <w:enabled/>
            <w:calcOnExit w:val="0"/>
            <w:exitMacro w:val="XBox_SP00599"/>
            <w:checkBox>
              <w:sizeAuto/>
              <w:default w:val="0"/>
              <w:checked w:val="0"/>
            </w:checkBox>
          </w:ffData>
        </w:fldChar>
      </w:r>
      <w:bookmarkStart w:id="171" w:name="SP00599"/>
      <w:r>
        <w:instrText xml:space="preserve"> FORMCHECKBOX </w:instrText>
      </w:r>
      <w:r w:rsidR="00F374DE">
        <w:fldChar w:fldCharType="separate"/>
      </w:r>
      <w:r>
        <w:fldChar w:fldCharType="end"/>
      </w:r>
      <w:bookmarkEnd w:id="171"/>
      <w:r w:rsidR="005A78DE">
        <w:tab/>
      </w:r>
      <w:r w:rsidR="00F772AC">
        <w:t>SP00</w:t>
      </w:r>
      <w:r w:rsidR="005A78DE">
        <w:t>599</w:t>
      </w:r>
      <w:r w:rsidR="005A78DE">
        <w:tab/>
        <w:t>Concrete Slope Paving</w:t>
      </w:r>
      <w:r w:rsidR="00CC7A4C">
        <w:t xml:space="preserve"> </w:t>
      </w:r>
      <w:r w:rsidR="00CC7A4C">
        <w:rPr>
          <w:b/>
          <w:i/>
          <w:color w:val="FF6600"/>
        </w:rPr>
        <w:t>(</w:t>
      </w:r>
      <w:r w:rsidR="0070265C">
        <w:rPr>
          <w:b/>
          <w:i/>
          <w:color w:val="FF6600"/>
        </w:rPr>
        <w:t xml:space="preserve">Requires SP00440. </w:t>
      </w:r>
      <w:r w:rsidR="00CC7A4C">
        <w:rPr>
          <w:b/>
          <w:i/>
          <w:color w:val="FF6600"/>
        </w:rPr>
        <w:t>Requires SP02510 if epoxy coated reinforcement is required.)</w:t>
      </w:r>
    </w:p>
    <w:p w14:paraId="38DBFCAF" w14:textId="77777777" w:rsidR="005A78DE" w:rsidRDefault="005A78DE"/>
    <w:p w14:paraId="6A79A242" w14:textId="77777777" w:rsidR="005A78DE" w:rsidRDefault="005A78DE"/>
    <w:p w14:paraId="5752B244" w14:textId="77777777" w:rsidR="005A78DE" w:rsidRDefault="005A78DE">
      <w:pPr>
        <w:tabs>
          <w:tab w:val="left" w:pos="432"/>
          <w:tab w:val="left" w:pos="1800"/>
        </w:tabs>
        <w:ind w:left="1800" w:hanging="1800"/>
        <w:rPr>
          <w:b/>
        </w:rPr>
      </w:pPr>
      <w:r>
        <w:rPr>
          <w:b/>
        </w:rPr>
        <w:tab/>
        <w:t>BASES</w:t>
      </w:r>
    </w:p>
    <w:p w14:paraId="1A8DB0F3" w14:textId="77777777" w:rsidR="005A78DE" w:rsidRDefault="005A78DE">
      <w:pPr>
        <w:tabs>
          <w:tab w:val="left" w:pos="432"/>
          <w:tab w:val="left" w:pos="1800"/>
        </w:tabs>
        <w:ind w:left="1800" w:hanging="1800"/>
      </w:pPr>
    </w:p>
    <w:p w14:paraId="48CA1060" w14:textId="7BA45054" w:rsidR="005A78DE" w:rsidRDefault="00FA15F8">
      <w:pPr>
        <w:tabs>
          <w:tab w:val="left" w:pos="432"/>
          <w:tab w:val="left" w:pos="1800"/>
        </w:tabs>
        <w:ind w:left="1800" w:hanging="1800"/>
      </w:pPr>
      <w:r>
        <w:fldChar w:fldCharType="begin">
          <w:ffData>
            <w:name w:val="SP00610"/>
            <w:enabled/>
            <w:calcOnExit w:val="0"/>
            <w:exitMacro w:val="XBox_SP00610"/>
            <w:checkBox>
              <w:sizeAuto/>
              <w:default w:val="1"/>
              <w:checked w:val="0"/>
            </w:checkBox>
          </w:ffData>
        </w:fldChar>
      </w:r>
      <w:bookmarkStart w:id="172" w:name="SP00610"/>
      <w:r>
        <w:instrText xml:space="preserve"> FORMCHECKBOX </w:instrText>
      </w:r>
      <w:r w:rsidR="00F374DE">
        <w:fldChar w:fldCharType="separate"/>
      </w:r>
      <w:r>
        <w:fldChar w:fldCharType="end"/>
      </w:r>
      <w:bookmarkEnd w:id="172"/>
      <w:r w:rsidR="005A78DE">
        <w:tab/>
      </w:r>
      <w:r w:rsidR="00F772AC">
        <w:t>SP00</w:t>
      </w:r>
      <w:r w:rsidR="005A78DE">
        <w:t>610</w:t>
      </w:r>
      <w:r w:rsidR="005A78DE">
        <w:tab/>
        <w:t>Reconditioning Existing Roadway</w:t>
      </w:r>
    </w:p>
    <w:p w14:paraId="0AE31243" w14:textId="77777777" w:rsidR="005A78DE" w:rsidRDefault="005A78DE">
      <w:pPr>
        <w:tabs>
          <w:tab w:val="left" w:pos="432"/>
          <w:tab w:val="left" w:pos="1800"/>
        </w:tabs>
        <w:ind w:left="1800" w:hanging="1800"/>
      </w:pPr>
    </w:p>
    <w:p w14:paraId="44405095" w14:textId="507A8D3B" w:rsidR="005A78DE" w:rsidRDefault="00126932">
      <w:pPr>
        <w:tabs>
          <w:tab w:val="left" w:pos="432"/>
          <w:tab w:val="left" w:pos="1800"/>
        </w:tabs>
        <w:ind w:left="1800" w:hanging="1800"/>
      </w:pPr>
      <w:r>
        <w:fldChar w:fldCharType="begin">
          <w:ffData>
            <w:name w:val="SP00620"/>
            <w:enabled/>
            <w:calcOnExit w:val="0"/>
            <w:exitMacro w:val="XBox_SP00620"/>
            <w:checkBox>
              <w:sizeAuto/>
              <w:default w:val="0"/>
              <w:checked w:val="0"/>
            </w:checkBox>
          </w:ffData>
        </w:fldChar>
      </w:r>
      <w:bookmarkStart w:id="173" w:name="SP00620"/>
      <w:r>
        <w:instrText xml:space="preserve"> FORMCHECKBOX </w:instrText>
      </w:r>
      <w:r w:rsidR="00F374DE">
        <w:fldChar w:fldCharType="separate"/>
      </w:r>
      <w:r>
        <w:fldChar w:fldCharType="end"/>
      </w:r>
      <w:bookmarkEnd w:id="173"/>
      <w:r w:rsidR="005A78DE">
        <w:tab/>
      </w:r>
      <w:r w:rsidR="00F772AC">
        <w:t>SP00</w:t>
      </w:r>
      <w:r w:rsidR="005A78DE">
        <w:t>620</w:t>
      </w:r>
      <w:r w:rsidR="005A78DE">
        <w:tab/>
        <w:t>Cold Plane Pavement Removal</w:t>
      </w:r>
      <w:r w:rsidR="002A30FC">
        <w:t xml:space="preserve"> </w:t>
      </w:r>
      <w:r w:rsidR="002A30FC">
        <w:rPr>
          <w:b/>
          <w:bCs/>
          <w:i/>
          <w:iCs/>
          <w:color w:val="FF6600"/>
        </w:rPr>
        <w:t>(</w:t>
      </w:r>
      <w:r w:rsidR="007D072B">
        <w:rPr>
          <w:b/>
          <w:bCs/>
          <w:i/>
          <w:iCs/>
          <w:color w:val="FF6600"/>
        </w:rPr>
        <w:t>R</w:t>
      </w:r>
      <w:r w:rsidR="002A30FC">
        <w:rPr>
          <w:b/>
          <w:bCs/>
          <w:i/>
          <w:iCs/>
          <w:color w:val="FF6600"/>
        </w:rPr>
        <w:t>equire SP00744 or SP00745</w:t>
      </w:r>
      <w:r w:rsidR="007D072B">
        <w:rPr>
          <w:b/>
          <w:bCs/>
          <w:i/>
          <w:iCs/>
          <w:color w:val="FF6600"/>
        </w:rPr>
        <w:t xml:space="preserve"> when traffic is not allowed on </w:t>
      </w:r>
      <w:r w:rsidR="002A1A67">
        <w:rPr>
          <w:b/>
          <w:bCs/>
          <w:i/>
          <w:iCs/>
          <w:color w:val="FF6600"/>
        </w:rPr>
        <w:t xml:space="preserve">the </w:t>
      </w:r>
      <w:r w:rsidR="007D072B">
        <w:rPr>
          <w:b/>
          <w:bCs/>
          <w:i/>
          <w:iCs/>
          <w:color w:val="FF6600"/>
        </w:rPr>
        <w:t>cold planed surface</w:t>
      </w:r>
      <w:r w:rsidR="002A30FC">
        <w:rPr>
          <w:b/>
          <w:bCs/>
          <w:i/>
          <w:iCs/>
          <w:color w:val="FF6600"/>
        </w:rPr>
        <w:t>.)</w:t>
      </w:r>
    </w:p>
    <w:p w14:paraId="72603F77" w14:textId="35070470" w:rsidR="005A78DE" w:rsidRDefault="005A78DE">
      <w:pPr>
        <w:tabs>
          <w:tab w:val="left" w:pos="432"/>
          <w:tab w:val="left" w:pos="1800"/>
        </w:tabs>
        <w:ind w:left="1800" w:hanging="1800"/>
      </w:pPr>
    </w:p>
    <w:p w14:paraId="2D55947D" w14:textId="09481D51" w:rsidR="00A10BFD" w:rsidRDefault="00A10BFD" w:rsidP="00A10BFD">
      <w:pPr>
        <w:tabs>
          <w:tab w:val="left" w:pos="432"/>
          <w:tab w:val="left" w:pos="1800"/>
        </w:tabs>
        <w:ind w:left="1800" w:hanging="1800"/>
      </w:pPr>
      <w:r>
        <w:fldChar w:fldCharType="begin">
          <w:ffData>
            <w:name w:val="SP00621"/>
            <w:enabled/>
            <w:calcOnExit w:val="0"/>
            <w:exitMacro w:val="XBox_SP00621"/>
            <w:checkBox>
              <w:sizeAuto/>
              <w:default w:val="0"/>
              <w:checked w:val="0"/>
            </w:checkBox>
          </w:ffData>
        </w:fldChar>
      </w:r>
      <w:bookmarkStart w:id="174" w:name="SP00621"/>
      <w:r>
        <w:instrText xml:space="preserve"> FORMCHECKBOX </w:instrText>
      </w:r>
      <w:r w:rsidR="00F374DE">
        <w:fldChar w:fldCharType="separate"/>
      </w:r>
      <w:r>
        <w:fldChar w:fldCharType="end"/>
      </w:r>
      <w:bookmarkEnd w:id="174"/>
      <w:r>
        <w:tab/>
        <w:t>SP00621</w:t>
      </w:r>
      <w:r>
        <w:tab/>
        <w:t xml:space="preserve">AMG Cold Plane Pavement Removal </w:t>
      </w:r>
      <w:r>
        <w:rPr>
          <w:b/>
          <w:bCs/>
          <w:i/>
          <w:iCs/>
          <w:color w:val="FF6600"/>
        </w:rPr>
        <w:t>(Require SP00744 or SP00745 when traffic is not allowed on the cold planed surface.)</w:t>
      </w:r>
    </w:p>
    <w:p w14:paraId="1407B41B" w14:textId="77777777" w:rsidR="00A10BFD" w:rsidRDefault="00A10BFD">
      <w:pPr>
        <w:tabs>
          <w:tab w:val="left" w:pos="432"/>
          <w:tab w:val="left" w:pos="1800"/>
        </w:tabs>
        <w:ind w:left="1800" w:hanging="1800"/>
      </w:pPr>
    </w:p>
    <w:p w14:paraId="716FA22D" w14:textId="502E6DFD" w:rsidR="005A78DE" w:rsidRDefault="00126932">
      <w:pPr>
        <w:tabs>
          <w:tab w:val="left" w:pos="432"/>
          <w:tab w:val="left" w:pos="1800"/>
        </w:tabs>
        <w:ind w:left="1800" w:hanging="1800"/>
      </w:pPr>
      <w:r>
        <w:fldChar w:fldCharType="begin">
          <w:ffData>
            <w:name w:val="SP00622"/>
            <w:enabled/>
            <w:calcOnExit w:val="0"/>
            <w:exitMacro w:val="XBox_SP00622"/>
            <w:checkBox>
              <w:sizeAuto/>
              <w:default w:val="0"/>
              <w:checked w:val="0"/>
            </w:checkBox>
          </w:ffData>
        </w:fldChar>
      </w:r>
      <w:bookmarkStart w:id="175" w:name="SP00622"/>
      <w:r>
        <w:instrText xml:space="preserve"> FORMCHECKBOX </w:instrText>
      </w:r>
      <w:r w:rsidR="00F374DE">
        <w:fldChar w:fldCharType="separate"/>
      </w:r>
      <w:r>
        <w:fldChar w:fldCharType="end"/>
      </w:r>
      <w:bookmarkEnd w:id="175"/>
      <w:r w:rsidR="005A78DE">
        <w:tab/>
      </w:r>
      <w:r w:rsidR="00F772AC">
        <w:t>SP00</w:t>
      </w:r>
      <w:r w:rsidR="005A78DE">
        <w:t>622</w:t>
      </w:r>
      <w:r w:rsidR="005A78DE">
        <w:tab/>
        <w:t>Grinding Concrete Pavement</w:t>
      </w:r>
    </w:p>
    <w:p w14:paraId="62AD928E" w14:textId="77777777" w:rsidR="00361C1D" w:rsidRDefault="00361C1D" w:rsidP="00361C1D">
      <w:pPr>
        <w:tabs>
          <w:tab w:val="left" w:pos="432"/>
          <w:tab w:val="left" w:pos="1800"/>
        </w:tabs>
        <w:ind w:left="1800" w:hanging="1800"/>
      </w:pPr>
    </w:p>
    <w:p w14:paraId="37DC3551" w14:textId="60407C7F" w:rsidR="00361C1D" w:rsidRDefault="003A4D7C" w:rsidP="00361C1D">
      <w:pPr>
        <w:tabs>
          <w:tab w:val="left" w:pos="432"/>
          <w:tab w:val="left" w:pos="1800"/>
        </w:tabs>
        <w:ind w:left="1800" w:hanging="1800"/>
        <w:rPr>
          <w:b/>
          <w:i/>
          <w:color w:val="FF6600"/>
        </w:rPr>
      </w:pPr>
      <w:r>
        <w:fldChar w:fldCharType="begin">
          <w:ffData>
            <w:name w:val="SP00630"/>
            <w:enabled/>
            <w:calcOnExit w:val="0"/>
            <w:exitMacro w:val="XBox_SP00630"/>
            <w:checkBox>
              <w:sizeAuto/>
              <w:default w:val="1"/>
              <w:checked w:val="0"/>
            </w:checkBox>
          </w:ffData>
        </w:fldChar>
      </w:r>
      <w:bookmarkStart w:id="176" w:name="SP00630"/>
      <w:r>
        <w:instrText xml:space="preserve"> FORMCHECKBOX </w:instrText>
      </w:r>
      <w:r w:rsidR="00F374DE">
        <w:fldChar w:fldCharType="separate"/>
      </w:r>
      <w:r>
        <w:fldChar w:fldCharType="end"/>
      </w:r>
      <w:bookmarkEnd w:id="176"/>
      <w:r w:rsidR="00361C1D">
        <w:tab/>
        <w:t>SP00630</w:t>
      </w:r>
      <w:r w:rsidR="00361C1D">
        <w:tab/>
        <w:t>Rubblizing Concrete Pavement</w:t>
      </w:r>
      <w:r w:rsidR="00D14A91">
        <w:t xml:space="preserve"> </w:t>
      </w:r>
    </w:p>
    <w:p w14:paraId="15F63534" w14:textId="5B0C180B" w:rsidR="005A78DE" w:rsidRDefault="005A78DE" w:rsidP="001B4D8D">
      <w:pPr>
        <w:tabs>
          <w:tab w:val="left" w:pos="432"/>
          <w:tab w:val="left" w:pos="1800"/>
        </w:tabs>
      </w:pPr>
    </w:p>
    <w:p w14:paraId="2163B807" w14:textId="02D55863" w:rsidR="005A78DE" w:rsidRDefault="00126932">
      <w:pPr>
        <w:tabs>
          <w:tab w:val="left" w:pos="432"/>
          <w:tab w:val="left" w:pos="1800"/>
        </w:tabs>
        <w:ind w:left="1800" w:hanging="1800"/>
      </w:pPr>
      <w:r>
        <w:fldChar w:fldCharType="begin">
          <w:ffData>
            <w:name w:val="SP00635"/>
            <w:enabled/>
            <w:calcOnExit w:val="0"/>
            <w:exitMacro w:val="XBox_SP00635"/>
            <w:checkBox>
              <w:sizeAuto/>
              <w:default w:val="0"/>
              <w:checked w:val="0"/>
            </w:checkBox>
          </w:ffData>
        </w:fldChar>
      </w:r>
      <w:bookmarkStart w:id="177" w:name="SP00635"/>
      <w:r>
        <w:instrText xml:space="preserve"> FORMCHECKBOX </w:instrText>
      </w:r>
      <w:r w:rsidR="00F374DE">
        <w:fldChar w:fldCharType="separate"/>
      </w:r>
      <w:r>
        <w:fldChar w:fldCharType="end"/>
      </w:r>
      <w:bookmarkEnd w:id="177"/>
      <w:r w:rsidR="005A78DE">
        <w:tab/>
      </w:r>
      <w:r w:rsidR="00F772AC">
        <w:t>SP00</w:t>
      </w:r>
      <w:r w:rsidR="005A78DE">
        <w:t>635</w:t>
      </w:r>
      <w:r w:rsidR="005A78DE">
        <w:tab/>
        <w:t>Grid-Rolled Aggregate Subbase</w:t>
      </w:r>
    </w:p>
    <w:p w14:paraId="0997977F" w14:textId="77777777" w:rsidR="005A78DE" w:rsidRDefault="005A78DE">
      <w:pPr>
        <w:tabs>
          <w:tab w:val="left" w:pos="432"/>
          <w:tab w:val="left" w:pos="1800"/>
        </w:tabs>
        <w:ind w:left="1800" w:hanging="1800"/>
      </w:pPr>
    </w:p>
    <w:p w14:paraId="179BAA65" w14:textId="6DF17D98" w:rsidR="005A78DE" w:rsidRDefault="00126932">
      <w:pPr>
        <w:tabs>
          <w:tab w:val="left" w:pos="432"/>
          <w:tab w:val="left" w:pos="1800"/>
        </w:tabs>
        <w:ind w:left="1800" w:hanging="1800"/>
      </w:pPr>
      <w:r>
        <w:fldChar w:fldCharType="begin">
          <w:ffData>
            <w:name w:val="SP00640"/>
            <w:enabled/>
            <w:calcOnExit w:val="0"/>
            <w:exitMacro w:val="XBox_SP00640"/>
            <w:checkBox>
              <w:sizeAuto/>
              <w:default w:val="0"/>
              <w:checked w:val="0"/>
            </w:checkBox>
          </w:ffData>
        </w:fldChar>
      </w:r>
      <w:bookmarkStart w:id="178" w:name="SP00640"/>
      <w:r>
        <w:instrText xml:space="preserve"> FORMCHECKBOX </w:instrText>
      </w:r>
      <w:r w:rsidR="00F374DE">
        <w:fldChar w:fldCharType="separate"/>
      </w:r>
      <w:r>
        <w:fldChar w:fldCharType="end"/>
      </w:r>
      <w:bookmarkEnd w:id="178"/>
      <w:r w:rsidR="005A78DE">
        <w:tab/>
      </w:r>
      <w:r w:rsidR="00F772AC">
        <w:t>SP00</w:t>
      </w:r>
      <w:r w:rsidR="005A78DE">
        <w:t>640</w:t>
      </w:r>
      <w:r w:rsidR="005A78DE">
        <w:tab/>
        <w:t>Aggregate Base and Shoulders</w:t>
      </w:r>
    </w:p>
    <w:p w14:paraId="49E4B491" w14:textId="77777777" w:rsidR="005A78DE" w:rsidRDefault="005A78DE">
      <w:pPr>
        <w:tabs>
          <w:tab w:val="left" w:pos="432"/>
          <w:tab w:val="left" w:pos="1800"/>
        </w:tabs>
        <w:ind w:left="1800" w:hanging="1800"/>
      </w:pPr>
    </w:p>
    <w:p w14:paraId="65EFEA47" w14:textId="228DD362" w:rsidR="005A78DE" w:rsidRDefault="00126932">
      <w:pPr>
        <w:tabs>
          <w:tab w:val="left" w:pos="432"/>
          <w:tab w:val="left" w:pos="1800"/>
        </w:tabs>
        <w:ind w:left="1800" w:hanging="1800"/>
      </w:pPr>
      <w:r>
        <w:fldChar w:fldCharType="begin">
          <w:ffData>
            <w:name w:val="SP00641"/>
            <w:enabled/>
            <w:calcOnExit w:val="0"/>
            <w:exitMacro w:val="XBox_SP00641"/>
            <w:checkBox>
              <w:sizeAuto/>
              <w:default w:val="0"/>
              <w:checked w:val="0"/>
            </w:checkBox>
          </w:ffData>
        </w:fldChar>
      </w:r>
      <w:bookmarkStart w:id="179" w:name="SP00641"/>
      <w:r>
        <w:instrText xml:space="preserve"> FORMCHECKBOX </w:instrText>
      </w:r>
      <w:r w:rsidR="00F374DE">
        <w:fldChar w:fldCharType="separate"/>
      </w:r>
      <w:r>
        <w:fldChar w:fldCharType="end"/>
      </w:r>
      <w:bookmarkEnd w:id="179"/>
      <w:r w:rsidR="005A78DE">
        <w:tab/>
      </w:r>
      <w:r w:rsidR="00F772AC">
        <w:t>SP00</w:t>
      </w:r>
      <w:r w:rsidR="005A78DE">
        <w:t>641</w:t>
      </w:r>
      <w:r w:rsidR="005A78DE">
        <w:tab/>
        <w:t>Aggregate Subbase, Base, and Shoulders</w:t>
      </w:r>
    </w:p>
    <w:p w14:paraId="3FFB8A32" w14:textId="77777777" w:rsidR="005A78DE" w:rsidRDefault="005A78DE">
      <w:pPr>
        <w:tabs>
          <w:tab w:val="left" w:pos="432"/>
          <w:tab w:val="left" w:pos="1800"/>
        </w:tabs>
        <w:ind w:left="1800" w:hanging="1800"/>
      </w:pPr>
    </w:p>
    <w:p w14:paraId="2FF1894A" w14:textId="4C1DA1AA" w:rsidR="005A78DE" w:rsidRDefault="00126932">
      <w:pPr>
        <w:tabs>
          <w:tab w:val="left" w:pos="432"/>
          <w:tab w:val="left" w:pos="1800"/>
        </w:tabs>
        <w:ind w:left="1800" w:hanging="1800"/>
      </w:pPr>
      <w:r>
        <w:fldChar w:fldCharType="begin">
          <w:ffData>
            <w:name w:val="SP00645"/>
            <w:enabled/>
            <w:calcOnExit w:val="0"/>
            <w:exitMacro w:val="XBox_SP00645"/>
            <w:checkBox>
              <w:sizeAuto/>
              <w:default w:val="0"/>
              <w:checked w:val="0"/>
            </w:checkBox>
          </w:ffData>
        </w:fldChar>
      </w:r>
      <w:bookmarkStart w:id="180" w:name="SP00645"/>
      <w:r>
        <w:instrText xml:space="preserve"> FORMCHECKBOX </w:instrText>
      </w:r>
      <w:r w:rsidR="00F374DE">
        <w:fldChar w:fldCharType="separate"/>
      </w:r>
      <w:r>
        <w:fldChar w:fldCharType="end"/>
      </w:r>
      <w:bookmarkEnd w:id="180"/>
      <w:r w:rsidR="005A78DE">
        <w:tab/>
      </w:r>
      <w:r w:rsidR="00F772AC">
        <w:t>SP00</w:t>
      </w:r>
      <w:r w:rsidR="005A78DE">
        <w:t>645</w:t>
      </w:r>
      <w:r w:rsidR="005A78DE">
        <w:tab/>
        <w:t>Recycled Asphalt Products in Base</w:t>
      </w:r>
    </w:p>
    <w:p w14:paraId="602CAFA7" w14:textId="77777777" w:rsidR="005A78DE" w:rsidRDefault="005A78DE">
      <w:pPr>
        <w:tabs>
          <w:tab w:val="left" w:pos="432"/>
          <w:tab w:val="left" w:pos="1800"/>
        </w:tabs>
        <w:ind w:left="1800" w:hanging="1800"/>
      </w:pPr>
    </w:p>
    <w:p w14:paraId="2D5B765B" w14:textId="6ADB6B3E" w:rsidR="002A1A67" w:rsidRDefault="002A1A67" w:rsidP="002A1A67">
      <w:pPr>
        <w:tabs>
          <w:tab w:val="left" w:pos="432"/>
          <w:tab w:val="left" w:pos="1800"/>
        </w:tabs>
        <w:ind w:left="1800" w:hanging="1800"/>
      </w:pPr>
      <w:r>
        <w:fldChar w:fldCharType="begin">
          <w:ffData>
            <w:name w:val="SP00660"/>
            <w:enabled/>
            <w:calcOnExit w:val="0"/>
            <w:exitMacro w:val="XBox_SP00660"/>
            <w:checkBox>
              <w:sizeAuto/>
              <w:default w:val="0"/>
              <w:checked w:val="0"/>
            </w:checkBox>
          </w:ffData>
        </w:fldChar>
      </w:r>
      <w:bookmarkStart w:id="181" w:name="SP00660"/>
      <w:r>
        <w:instrText xml:space="preserve"> FORMCHECKBOX </w:instrText>
      </w:r>
      <w:r w:rsidR="00F374DE">
        <w:fldChar w:fldCharType="separate"/>
      </w:r>
      <w:r>
        <w:fldChar w:fldCharType="end"/>
      </w:r>
      <w:bookmarkEnd w:id="181"/>
      <w:r>
        <w:tab/>
        <w:t>SP00660</w:t>
      </w:r>
      <w:r>
        <w:tab/>
        <w:t>Lean Concrete Base</w:t>
      </w:r>
    </w:p>
    <w:p w14:paraId="28D84EFC" w14:textId="77777777" w:rsidR="002A1A67" w:rsidRDefault="002A1A67">
      <w:pPr>
        <w:tabs>
          <w:tab w:val="left" w:pos="432"/>
          <w:tab w:val="left" w:pos="1800"/>
        </w:tabs>
        <w:ind w:left="1800" w:hanging="1800"/>
      </w:pPr>
    </w:p>
    <w:p w14:paraId="0D5AEFCB" w14:textId="788C8CDF" w:rsidR="005A78DE" w:rsidRDefault="00126932">
      <w:pPr>
        <w:tabs>
          <w:tab w:val="left" w:pos="432"/>
          <w:tab w:val="left" w:pos="1800"/>
        </w:tabs>
        <w:ind w:left="1800" w:hanging="1800"/>
      </w:pPr>
      <w:r>
        <w:fldChar w:fldCharType="begin">
          <w:ffData>
            <w:name w:val="SP00670"/>
            <w:enabled/>
            <w:calcOnExit w:val="0"/>
            <w:exitMacro w:val="XBox_SP00670"/>
            <w:checkBox>
              <w:sizeAuto/>
              <w:default w:val="0"/>
              <w:checked w:val="0"/>
            </w:checkBox>
          </w:ffData>
        </w:fldChar>
      </w:r>
      <w:bookmarkStart w:id="182" w:name="SP00670"/>
      <w:r>
        <w:instrText xml:space="preserve"> FORMCHECKBOX </w:instrText>
      </w:r>
      <w:r w:rsidR="00F374DE">
        <w:fldChar w:fldCharType="separate"/>
      </w:r>
      <w:r>
        <w:fldChar w:fldCharType="end"/>
      </w:r>
      <w:bookmarkEnd w:id="182"/>
      <w:r w:rsidR="005A78DE">
        <w:tab/>
      </w:r>
      <w:r w:rsidR="00F772AC">
        <w:t>SP00</w:t>
      </w:r>
      <w:r w:rsidR="005A78DE">
        <w:t>670</w:t>
      </w:r>
      <w:r w:rsidR="005A78DE">
        <w:tab/>
        <w:t>Concrete Pavement Undersealing</w:t>
      </w:r>
      <w:r w:rsidR="00C82356">
        <w:t xml:space="preserve"> </w:t>
      </w:r>
      <w:r w:rsidR="00C82356">
        <w:rPr>
          <w:b/>
          <w:i/>
          <w:color w:val="FF6600"/>
        </w:rPr>
        <w:t>(Requires SP02030)</w:t>
      </w:r>
    </w:p>
    <w:p w14:paraId="74ADF4D7" w14:textId="77777777" w:rsidR="005A78DE" w:rsidRDefault="005A78DE">
      <w:pPr>
        <w:tabs>
          <w:tab w:val="left" w:pos="432"/>
          <w:tab w:val="left" w:pos="1800"/>
        </w:tabs>
        <w:ind w:left="1800" w:hanging="1800"/>
      </w:pPr>
    </w:p>
    <w:p w14:paraId="5096E1DA" w14:textId="3B5368B2" w:rsidR="005A78DE" w:rsidRDefault="00126932">
      <w:pPr>
        <w:tabs>
          <w:tab w:val="left" w:pos="432"/>
          <w:tab w:val="left" w:pos="1800"/>
        </w:tabs>
        <w:ind w:left="1800" w:hanging="1800"/>
      </w:pPr>
      <w:r>
        <w:fldChar w:fldCharType="begin">
          <w:ffData>
            <w:name w:val="SP00680"/>
            <w:enabled/>
            <w:calcOnExit w:val="0"/>
            <w:exitMacro w:val="XBox_SP00680"/>
            <w:checkBox>
              <w:sizeAuto/>
              <w:default w:val="0"/>
              <w:checked w:val="0"/>
            </w:checkBox>
          </w:ffData>
        </w:fldChar>
      </w:r>
      <w:bookmarkStart w:id="183" w:name="SP00680"/>
      <w:r>
        <w:instrText xml:space="preserve"> FORMCHECKBOX </w:instrText>
      </w:r>
      <w:r w:rsidR="00F374DE">
        <w:fldChar w:fldCharType="separate"/>
      </w:r>
      <w:r>
        <w:fldChar w:fldCharType="end"/>
      </w:r>
      <w:bookmarkEnd w:id="183"/>
      <w:r w:rsidR="005A78DE">
        <w:tab/>
      </w:r>
      <w:r w:rsidR="00F772AC">
        <w:t>SP00</w:t>
      </w:r>
      <w:r w:rsidR="005A78DE">
        <w:t>680</w:t>
      </w:r>
      <w:r w:rsidR="005A78DE">
        <w:tab/>
        <w:t>Stockpiled Aggregates</w:t>
      </w:r>
      <w:r w:rsidR="00D14A91">
        <w:t xml:space="preserve"> </w:t>
      </w:r>
      <w:r w:rsidR="00D14A91">
        <w:rPr>
          <w:b/>
          <w:i/>
          <w:color w:val="FF6600"/>
        </w:rPr>
        <w:t>(Requires SP00235)</w:t>
      </w:r>
    </w:p>
    <w:p w14:paraId="473C55AE" w14:textId="77777777" w:rsidR="005A78DE" w:rsidRDefault="005A78DE">
      <w:pPr>
        <w:tabs>
          <w:tab w:val="left" w:pos="432"/>
          <w:tab w:val="left" w:pos="1800"/>
        </w:tabs>
        <w:ind w:left="1800" w:hanging="1800"/>
      </w:pPr>
    </w:p>
    <w:p w14:paraId="70AFDA09" w14:textId="77777777" w:rsidR="005A78DE" w:rsidRDefault="005A78DE">
      <w:pPr>
        <w:tabs>
          <w:tab w:val="left" w:pos="432"/>
          <w:tab w:val="left" w:pos="1800"/>
        </w:tabs>
        <w:ind w:left="1800" w:hanging="1800"/>
        <w:rPr>
          <w:b/>
        </w:rPr>
      </w:pPr>
      <w:r>
        <w:rPr>
          <w:b/>
        </w:rPr>
        <w:tab/>
        <w:t>WEARING SURFACES</w:t>
      </w:r>
    </w:p>
    <w:p w14:paraId="254C85B4" w14:textId="77777777" w:rsidR="005A78DE" w:rsidRDefault="005A78DE">
      <w:pPr>
        <w:tabs>
          <w:tab w:val="left" w:pos="432"/>
          <w:tab w:val="left" w:pos="1800"/>
        </w:tabs>
        <w:ind w:left="1800" w:hanging="1800"/>
      </w:pPr>
    </w:p>
    <w:p w14:paraId="03B21CBE" w14:textId="15542BAB" w:rsidR="005A78DE" w:rsidRDefault="00FA15F8">
      <w:pPr>
        <w:tabs>
          <w:tab w:val="left" w:pos="432"/>
          <w:tab w:val="left" w:pos="1800"/>
        </w:tabs>
        <w:ind w:left="1800" w:hanging="1800"/>
      </w:pPr>
      <w:r>
        <w:fldChar w:fldCharType="begin">
          <w:ffData>
            <w:name w:val="SP00705"/>
            <w:enabled/>
            <w:calcOnExit w:val="0"/>
            <w:exitMacro w:val="XBox_SP00705"/>
            <w:checkBox>
              <w:sizeAuto/>
              <w:default w:val="1"/>
              <w:checked w:val="0"/>
            </w:checkBox>
          </w:ffData>
        </w:fldChar>
      </w:r>
      <w:bookmarkStart w:id="184" w:name="SP00705"/>
      <w:r>
        <w:instrText xml:space="preserve"> FORMCHECKBOX </w:instrText>
      </w:r>
      <w:r w:rsidR="00F374DE">
        <w:fldChar w:fldCharType="separate"/>
      </w:r>
      <w:r>
        <w:fldChar w:fldCharType="end"/>
      </w:r>
      <w:bookmarkEnd w:id="184"/>
      <w:r w:rsidR="005A78DE">
        <w:tab/>
      </w:r>
      <w:r w:rsidR="00F772AC">
        <w:t>SP00</w:t>
      </w:r>
      <w:r w:rsidR="005A78DE">
        <w:t>705</w:t>
      </w:r>
      <w:r w:rsidR="005A78DE">
        <w:tab/>
        <w:t>Emulsified Asphalt Prime Coat and Emulsified Asphalt Fog Coat</w:t>
      </w:r>
    </w:p>
    <w:p w14:paraId="63054A09" w14:textId="77777777" w:rsidR="005A78DE" w:rsidRDefault="005A78DE">
      <w:pPr>
        <w:tabs>
          <w:tab w:val="left" w:pos="432"/>
          <w:tab w:val="left" w:pos="1800"/>
        </w:tabs>
        <w:ind w:left="1800" w:hanging="1800"/>
      </w:pPr>
    </w:p>
    <w:p w14:paraId="5CF63121" w14:textId="2369E466" w:rsidR="005A78DE" w:rsidRDefault="00126932">
      <w:pPr>
        <w:tabs>
          <w:tab w:val="left" w:pos="432"/>
          <w:tab w:val="left" w:pos="1800"/>
        </w:tabs>
        <w:ind w:left="1800" w:hanging="1800"/>
      </w:pPr>
      <w:r>
        <w:fldChar w:fldCharType="begin">
          <w:ffData>
            <w:name w:val="SP00706"/>
            <w:enabled/>
            <w:calcOnExit w:val="0"/>
            <w:exitMacro w:val="XBox_SP00706"/>
            <w:checkBox>
              <w:sizeAuto/>
              <w:default w:val="0"/>
              <w:checked w:val="0"/>
            </w:checkBox>
          </w:ffData>
        </w:fldChar>
      </w:r>
      <w:bookmarkStart w:id="185" w:name="SP00706"/>
      <w:r>
        <w:instrText xml:space="preserve"> FORMCHECKBOX </w:instrText>
      </w:r>
      <w:r w:rsidR="00F374DE">
        <w:fldChar w:fldCharType="separate"/>
      </w:r>
      <w:r>
        <w:fldChar w:fldCharType="end"/>
      </w:r>
      <w:bookmarkEnd w:id="185"/>
      <w:r w:rsidR="005A78DE">
        <w:tab/>
      </w:r>
      <w:r w:rsidR="00F772AC">
        <w:t>SP00</w:t>
      </w:r>
      <w:r w:rsidR="005A78DE">
        <w:t>706</w:t>
      </w:r>
      <w:r w:rsidR="005A78DE">
        <w:tab/>
        <w:t>Emulsified Asphalt Slurry Seal Surfacing</w:t>
      </w:r>
    </w:p>
    <w:p w14:paraId="6BC7B479" w14:textId="77777777" w:rsidR="005A78DE" w:rsidRDefault="005A78DE">
      <w:pPr>
        <w:tabs>
          <w:tab w:val="left" w:pos="432"/>
          <w:tab w:val="left" w:pos="1800"/>
        </w:tabs>
        <w:ind w:left="1800" w:hanging="1800"/>
      </w:pPr>
    </w:p>
    <w:p w14:paraId="67637EF7" w14:textId="3550CA61" w:rsidR="005A78DE" w:rsidRDefault="00126932">
      <w:pPr>
        <w:tabs>
          <w:tab w:val="left" w:pos="432"/>
          <w:tab w:val="left" w:pos="1800"/>
        </w:tabs>
        <w:ind w:left="1800" w:hanging="1800"/>
      </w:pPr>
      <w:r>
        <w:fldChar w:fldCharType="begin">
          <w:ffData>
            <w:name w:val="SP00710"/>
            <w:enabled/>
            <w:calcOnExit w:val="0"/>
            <w:exitMacro w:val="XBox_SP00710"/>
            <w:checkBox>
              <w:sizeAuto/>
              <w:default w:val="0"/>
              <w:checked w:val="0"/>
            </w:checkBox>
          </w:ffData>
        </w:fldChar>
      </w:r>
      <w:bookmarkStart w:id="186" w:name="SP00710"/>
      <w:r>
        <w:instrText xml:space="preserve"> FORMCHECKBOX </w:instrText>
      </w:r>
      <w:r w:rsidR="00F374DE">
        <w:fldChar w:fldCharType="separate"/>
      </w:r>
      <w:r>
        <w:fldChar w:fldCharType="end"/>
      </w:r>
      <w:bookmarkEnd w:id="186"/>
      <w:r w:rsidR="005A78DE">
        <w:tab/>
      </w:r>
      <w:r w:rsidR="00F772AC">
        <w:t>SP00</w:t>
      </w:r>
      <w:r w:rsidR="005A78DE">
        <w:t>710</w:t>
      </w:r>
      <w:r w:rsidR="005A78DE">
        <w:tab/>
        <w:t>Single Application Emulsified Asphalt Surface Treatment</w:t>
      </w:r>
    </w:p>
    <w:p w14:paraId="6F0AB10E" w14:textId="77777777" w:rsidR="005A78DE" w:rsidRDefault="005A78DE">
      <w:pPr>
        <w:tabs>
          <w:tab w:val="left" w:pos="432"/>
          <w:tab w:val="left" w:pos="1800"/>
        </w:tabs>
        <w:ind w:left="1800" w:hanging="1800"/>
      </w:pPr>
    </w:p>
    <w:p w14:paraId="08375270" w14:textId="393A64FC" w:rsidR="005A78DE" w:rsidRDefault="00126932">
      <w:pPr>
        <w:tabs>
          <w:tab w:val="left" w:pos="432"/>
          <w:tab w:val="left" w:pos="1800"/>
        </w:tabs>
        <w:ind w:left="1800" w:hanging="1800"/>
      </w:pPr>
      <w:r>
        <w:fldChar w:fldCharType="begin">
          <w:ffData>
            <w:name w:val="SP00711"/>
            <w:enabled/>
            <w:calcOnExit w:val="0"/>
            <w:exitMacro w:val="XBox_SP00711"/>
            <w:checkBox>
              <w:sizeAuto/>
              <w:default w:val="0"/>
              <w:checked w:val="0"/>
            </w:checkBox>
          </w:ffData>
        </w:fldChar>
      </w:r>
      <w:bookmarkStart w:id="187" w:name="SP00711"/>
      <w:r>
        <w:instrText xml:space="preserve"> FORMCHECKBOX </w:instrText>
      </w:r>
      <w:r w:rsidR="00F374DE">
        <w:fldChar w:fldCharType="separate"/>
      </w:r>
      <w:r>
        <w:fldChar w:fldCharType="end"/>
      </w:r>
      <w:bookmarkEnd w:id="187"/>
      <w:r w:rsidR="005A78DE">
        <w:tab/>
      </w:r>
      <w:r w:rsidR="00F772AC">
        <w:t>SP00</w:t>
      </w:r>
      <w:r w:rsidR="005A78DE">
        <w:t>711</w:t>
      </w:r>
      <w:r w:rsidR="005A78DE">
        <w:tab/>
        <w:t>Pre-Coated Aggregate Asphalt Surface Treatment</w:t>
      </w:r>
    </w:p>
    <w:p w14:paraId="4D6238FA" w14:textId="77777777" w:rsidR="005A78DE" w:rsidRDefault="005A78DE">
      <w:pPr>
        <w:tabs>
          <w:tab w:val="left" w:pos="432"/>
          <w:tab w:val="left" w:pos="1800"/>
        </w:tabs>
        <w:ind w:left="1800" w:hanging="1800"/>
      </w:pPr>
    </w:p>
    <w:p w14:paraId="4C30A1B1" w14:textId="270EADEA" w:rsidR="002A1A67" w:rsidRDefault="002A1A67" w:rsidP="002A1A67">
      <w:pPr>
        <w:tabs>
          <w:tab w:val="left" w:pos="432"/>
          <w:tab w:val="left" w:pos="1800"/>
        </w:tabs>
        <w:ind w:left="1800" w:hanging="1800"/>
      </w:pPr>
      <w:r>
        <w:fldChar w:fldCharType="begin">
          <w:ffData>
            <w:name w:val="SP00712"/>
            <w:enabled/>
            <w:calcOnExit w:val="0"/>
            <w:exitMacro w:val="XBox_SP00712"/>
            <w:checkBox>
              <w:sizeAuto/>
              <w:default w:val="0"/>
              <w:checked w:val="0"/>
            </w:checkBox>
          </w:ffData>
        </w:fldChar>
      </w:r>
      <w:bookmarkStart w:id="188" w:name="SP00712"/>
      <w:r>
        <w:instrText xml:space="preserve"> FORMCHECKBOX </w:instrText>
      </w:r>
      <w:r w:rsidR="00F374DE">
        <w:fldChar w:fldCharType="separate"/>
      </w:r>
      <w:r>
        <w:fldChar w:fldCharType="end"/>
      </w:r>
      <w:bookmarkEnd w:id="188"/>
      <w:r>
        <w:tab/>
        <w:t>SP00712</w:t>
      </w:r>
      <w:r>
        <w:tab/>
        <w:t>Dry Key Emulsified Asphalt Surface Treatment</w:t>
      </w:r>
    </w:p>
    <w:p w14:paraId="00B7D919" w14:textId="77777777" w:rsidR="002A1A67" w:rsidRDefault="002A1A67">
      <w:pPr>
        <w:tabs>
          <w:tab w:val="left" w:pos="432"/>
          <w:tab w:val="left" w:pos="1800"/>
        </w:tabs>
        <w:ind w:left="1800" w:hanging="1800"/>
      </w:pPr>
    </w:p>
    <w:p w14:paraId="281046BC" w14:textId="28209514" w:rsidR="005A78DE" w:rsidRDefault="00126932">
      <w:pPr>
        <w:tabs>
          <w:tab w:val="left" w:pos="432"/>
          <w:tab w:val="left" w:pos="1800"/>
        </w:tabs>
        <w:ind w:left="1800" w:hanging="1800"/>
      </w:pPr>
      <w:r>
        <w:fldChar w:fldCharType="begin">
          <w:ffData>
            <w:name w:val="SP00715"/>
            <w:enabled/>
            <w:calcOnExit w:val="0"/>
            <w:exitMacro w:val="XBox_SP00715"/>
            <w:checkBox>
              <w:sizeAuto/>
              <w:default w:val="0"/>
              <w:checked w:val="0"/>
            </w:checkBox>
          </w:ffData>
        </w:fldChar>
      </w:r>
      <w:bookmarkStart w:id="189" w:name="SP00715"/>
      <w:r>
        <w:instrText xml:space="preserve"> FORMCHECKBOX </w:instrText>
      </w:r>
      <w:r w:rsidR="00F374DE">
        <w:fldChar w:fldCharType="separate"/>
      </w:r>
      <w:r>
        <w:fldChar w:fldCharType="end"/>
      </w:r>
      <w:bookmarkEnd w:id="189"/>
      <w:r w:rsidR="005A78DE">
        <w:tab/>
      </w:r>
      <w:r w:rsidR="00F772AC">
        <w:t>SP00</w:t>
      </w:r>
      <w:r w:rsidR="005A78DE">
        <w:t>715</w:t>
      </w:r>
      <w:r w:rsidR="005A78DE">
        <w:tab/>
        <w:t>Multiple Application Emulsified Asphalt Surface Treatment</w:t>
      </w:r>
    </w:p>
    <w:p w14:paraId="13766C0C" w14:textId="77777777" w:rsidR="005A78DE" w:rsidRDefault="005A78DE"/>
    <w:p w14:paraId="411BCDDB" w14:textId="03CFB8CC" w:rsidR="00710102" w:rsidRDefault="00710102" w:rsidP="00710102">
      <w:pPr>
        <w:tabs>
          <w:tab w:val="left" w:pos="432"/>
          <w:tab w:val="left" w:pos="1800"/>
        </w:tabs>
        <w:ind w:left="1800" w:hanging="1800"/>
      </w:pPr>
      <w:r>
        <w:fldChar w:fldCharType="begin">
          <w:ffData>
            <w:name w:val="SP00718"/>
            <w:enabled/>
            <w:calcOnExit w:val="0"/>
            <w:exitMacro w:val="XBox_SP00718"/>
            <w:checkBox>
              <w:sizeAuto/>
              <w:default w:val="0"/>
              <w:checked w:val="0"/>
            </w:checkBox>
          </w:ffData>
        </w:fldChar>
      </w:r>
      <w:bookmarkStart w:id="190" w:name="SP00718"/>
      <w:r>
        <w:instrText xml:space="preserve"> FORMCHECKBOX </w:instrText>
      </w:r>
      <w:r w:rsidR="00F374DE">
        <w:fldChar w:fldCharType="separate"/>
      </w:r>
      <w:r>
        <w:fldChar w:fldCharType="end"/>
      </w:r>
      <w:bookmarkEnd w:id="190"/>
      <w:r>
        <w:tab/>
        <w:t>SP00718</w:t>
      </w:r>
      <w:r>
        <w:tab/>
        <w:t>Hydrated Lime Slurry in Cold-In-Place Recycling</w:t>
      </w:r>
    </w:p>
    <w:p w14:paraId="62B5234F" w14:textId="77777777" w:rsidR="00710102" w:rsidRDefault="00710102"/>
    <w:p w14:paraId="5A1880A3" w14:textId="0570A788" w:rsidR="00710102" w:rsidRDefault="00710102" w:rsidP="00710102">
      <w:pPr>
        <w:tabs>
          <w:tab w:val="left" w:pos="432"/>
          <w:tab w:val="left" w:pos="1800"/>
        </w:tabs>
        <w:ind w:left="1800" w:hanging="1800"/>
      </w:pPr>
      <w:r>
        <w:fldChar w:fldCharType="begin">
          <w:ffData>
            <w:name w:val="SP00719"/>
            <w:enabled/>
            <w:calcOnExit w:val="0"/>
            <w:exitMacro w:val="XBox_SP00719"/>
            <w:checkBox>
              <w:sizeAuto/>
              <w:default w:val="0"/>
              <w:checked w:val="0"/>
            </w:checkBox>
          </w:ffData>
        </w:fldChar>
      </w:r>
      <w:bookmarkStart w:id="191" w:name="SP00719"/>
      <w:r>
        <w:instrText xml:space="preserve"> FORMCHECKBOX </w:instrText>
      </w:r>
      <w:r w:rsidR="00F374DE">
        <w:fldChar w:fldCharType="separate"/>
      </w:r>
      <w:r>
        <w:fldChar w:fldCharType="end"/>
      </w:r>
      <w:bookmarkEnd w:id="191"/>
      <w:r>
        <w:tab/>
        <w:t>SP00719</w:t>
      </w:r>
      <w:r>
        <w:tab/>
        <w:t>Pre-Recycle Lime Treatment</w:t>
      </w:r>
    </w:p>
    <w:p w14:paraId="790BDF7A" w14:textId="77777777" w:rsidR="00710102" w:rsidRDefault="00710102" w:rsidP="00710102">
      <w:pPr>
        <w:tabs>
          <w:tab w:val="left" w:pos="432"/>
          <w:tab w:val="left" w:pos="1800"/>
        </w:tabs>
        <w:ind w:left="1800" w:hanging="1800"/>
      </w:pPr>
    </w:p>
    <w:p w14:paraId="57894B99" w14:textId="6A4D82BC" w:rsidR="00710102" w:rsidRPr="00710102" w:rsidRDefault="00710102" w:rsidP="00710102">
      <w:pPr>
        <w:tabs>
          <w:tab w:val="left" w:pos="432"/>
          <w:tab w:val="left" w:pos="1800"/>
        </w:tabs>
        <w:ind w:left="1800" w:hanging="1800"/>
        <w:rPr>
          <w:b/>
          <w:i/>
          <w:color w:val="FF6600"/>
        </w:rPr>
      </w:pPr>
      <w:r>
        <w:fldChar w:fldCharType="begin">
          <w:ffData>
            <w:name w:val="SP00720"/>
            <w:enabled/>
            <w:calcOnExit w:val="0"/>
            <w:exitMacro w:val="XBox_SP00720"/>
            <w:checkBox>
              <w:sizeAuto/>
              <w:default w:val="0"/>
              <w:checked w:val="0"/>
            </w:checkBox>
          </w:ffData>
        </w:fldChar>
      </w:r>
      <w:bookmarkStart w:id="192" w:name="SP00720"/>
      <w:r>
        <w:instrText xml:space="preserve"> FORMCHECKBOX </w:instrText>
      </w:r>
      <w:r w:rsidR="00F374DE">
        <w:fldChar w:fldCharType="separate"/>
      </w:r>
      <w:r>
        <w:fldChar w:fldCharType="end"/>
      </w:r>
      <w:bookmarkEnd w:id="192"/>
      <w:r>
        <w:tab/>
        <w:t>SP00720</w:t>
      </w:r>
      <w:r>
        <w:tab/>
        <w:t xml:space="preserve">Cold In-Place Recycled Asphalt Concrete Pavement (CIR) </w:t>
      </w:r>
      <w:r w:rsidR="00151BC4">
        <w:rPr>
          <w:b/>
          <w:i/>
          <w:color w:val="FF6600"/>
        </w:rPr>
        <w:t xml:space="preserve">(Requires SP00705 and SP00730. </w:t>
      </w:r>
      <w:r>
        <w:rPr>
          <w:b/>
          <w:i/>
          <w:color w:val="FF6600"/>
        </w:rPr>
        <w:t xml:space="preserve">Requires SP00710 or SP00715 if a </w:t>
      </w:r>
      <w:r w:rsidR="008D6D76">
        <w:rPr>
          <w:b/>
          <w:i/>
          <w:color w:val="FF6600"/>
        </w:rPr>
        <w:t>chip seal</w:t>
      </w:r>
      <w:r>
        <w:rPr>
          <w:b/>
          <w:i/>
          <w:color w:val="FF6600"/>
        </w:rPr>
        <w:t xml:space="preserve"> is required over the CIR.)</w:t>
      </w:r>
    </w:p>
    <w:p w14:paraId="49260539" w14:textId="77777777" w:rsidR="00710102" w:rsidRDefault="00710102"/>
    <w:p w14:paraId="52A330FA" w14:textId="41896428" w:rsidR="00710102" w:rsidRPr="00710102" w:rsidRDefault="00710102" w:rsidP="00710102">
      <w:pPr>
        <w:tabs>
          <w:tab w:val="left" w:pos="432"/>
          <w:tab w:val="left" w:pos="1800"/>
        </w:tabs>
        <w:ind w:left="1800" w:hanging="1800"/>
        <w:rPr>
          <w:b/>
          <w:i/>
          <w:color w:val="FF6600"/>
        </w:rPr>
      </w:pPr>
      <w:r>
        <w:fldChar w:fldCharType="begin">
          <w:ffData>
            <w:name w:val="SP00721"/>
            <w:enabled/>
            <w:calcOnExit w:val="0"/>
            <w:exitMacro w:val="XBox_SP00721"/>
            <w:checkBox>
              <w:sizeAuto/>
              <w:default w:val="0"/>
              <w:checked w:val="0"/>
            </w:checkBox>
          </w:ffData>
        </w:fldChar>
      </w:r>
      <w:bookmarkStart w:id="193" w:name="SP00721"/>
      <w:r>
        <w:instrText xml:space="preserve"> FORMCHECKBOX </w:instrText>
      </w:r>
      <w:r w:rsidR="00F374DE">
        <w:fldChar w:fldCharType="separate"/>
      </w:r>
      <w:r>
        <w:fldChar w:fldCharType="end"/>
      </w:r>
      <w:bookmarkEnd w:id="193"/>
      <w:r>
        <w:tab/>
        <w:t>SP00721</w:t>
      </w:r>
      <w:r>
        <w:tab/>
        <w:t xml:space="preserve">Cold Recycled Emulsified Asphalt Concrete Pavement (CRP) </w:t>
      </w:r>
      <w:r>
        <w:rPr>
          <w:b/>
          <w:i/>
          <w:color w:val="FF6600"/>
        </w:rPr>
        <w:t>(Requires SP</w:t>
      </w:r>
      <w:r w:rsidR="0083293E">
        <w:rPr>
          <w:b/>
          <w:i/>
          <w:color w:val="FF6600"/>
        </w:rPr>
        <w:t>00705,</w:t>
      </w:r>
      <w:r w:rsidR="00D32AF0">
        <w:rPr>
          <w:b/>
          <w:i/>
          <w:color w:val="FF6600"/>
        </w:rPr>
        <w:t xml:space="preserve"> SP00710</w:t>
      </w:r>
      <w:r w:rsidR="0083293E">
        <w:rPr>
          <w:b/>
          <w:i/>
          <w:color w:val="FF6600"/>
        </w:rPr>
        <w:t xml:space="preserve"> &amp; SP00730</w:t>
      </w:r>
      <w:r w:rsidR="0066023F">
        <w:rPr>
          <w:b/>
          <w:i/>
          <w:color w:val="FF6600"/>
        </w:rPr>
        <w:t>.)</w:t>
      </w:r>
    </w:p>
    <w:p w14:paraId="599AB56B" w14:textId="77777777" w:rsidR="0066023F" w:rsidRDefault="0066023F" w:rsidP="0066023F">
      <w:pPr>
        <w:tabs>
          <w:tab w:val="left" w:pos="432"/>
          <w:tab w:val="left" w:pos="1800"/>
        </w:tabs>
        <w:ind w:left="1800" w:hanging="1800"/>
      </w:pPr>
    </w:p>
    <w:p w14:paraId="1F2EB878" w14:textId="3E26F9A1" w:rsidR="0066023F" w:rsidRDefault="0066023F" w:rsidP="0066023F">
      <w:pPr>
        <w:tabs>
          <w:tab w:val="left" w:pos="432"/>
          <w:tab w:val="left" w:pos="1800"/>
        </w:tabs>
        <w:ind w:left="1800" w:hanging="1800"/>
      </w:pPr>
      <w:r>
        <w:fldChar w:fldCharType="begin">
          <w:ffData>
            <w:name w:val="SP00725"/>
            <w:enabled/>
            <w:calcOnExit w:val="0"/>
            <w:exitMacro w:val="XBox_SP00725"/>
            <w:checkBox>
              <w:sizeAuto/>
              <w:default w:val="0"/>
              <w:checked w:val="0"/>
            </w:checkBox>
          </w:ffData>
        </w:fldChar>
      </w:r>
      <w:bookmarkStart w:id="194" w:name="SP00725"/>
      <w:r>
        <w:instrText xml:space="preserve"> FORMCHECKBOX </w:instrText>
      </w:r>
      <w:r w:rsidR="00F374DE">
        <w:fldChar w:fldCharType="separate"/>
      </w:r>
      <w:r>
        <w:fldChar w:fldCharType="end"/>
      </w:r>
      <w:bookmarkEnd w:id="194"/>
      <w:r>
        <w:tab/>
        <w:t>SP00725</w:t>
      </w:r>
      <w:r>
        <w:tab/>
        <w:t xml:space="preserve">Hot In-Place Recycled Asphalt Concrete Pavement (HIR) </w:t>
      </w:r>
      <w:r w:rsidRPr="0066023F">
        <w:rPr>
          <w:b/>
          <w:i/>
          <w:color w:val="FF6600"/>
        </w:rPr>
        <w:t>(Requires SP00730.)</w:t>
      </w:r>
    </w:p>
    <w:p w14:paraId="5E678AF7" w14:textId="77777777" w:rsidR="0066023F" w:rsidRDefault="0066023F"/>
    <w:p w14:paraId="454B087C" w14:textId="4F716B69" w:rsidR="005A78DE" w:rsidRDefault="00126932">
      <w:pPr>
        <w:tabs>
          <w:tab w:val="left" w:pos="432"/>
          <w:tab w:val="left" w:pos="1800"/>
        </w:tabs>
        <w:ind w:left="1800" w:hanging="1800"/>
      </w:pPr>
      <w:r>
        <w:fldChar w:fldCharType="begin">
          <w:ffData>
            <w:name w:val="SP00730"/>
            <w:enabled/>
            <w:calcOnExit w:val="0"/>
            <w:exitMacro w:val="XBox_SP00730"/>
            <w:checkBox>
              <w:sizeAuto/>
              <w:default w:val="0"/>
              <w:checked w:val="0"/>
            </w:checkBox>
          </w:ffData>
        </w:fldChar>
      </w:r>
      <w:bookmarkStart w:id="195" w:name="SP00730"/>
      <w:r>
        <w:instrText xml:space="preserve"> FORMCHECKBOX </w:instrText>
      </w:r>
      <w:r w:rsidR="00F374DE">
        <w:fldChar w:fldCharType="separate"/>
      </w:r>
      <w:r>
        <w:fldChar w:fldCharType="end"/>
      </w:r>
      <w:bookmarkEnd w:id="195"/>
      <w:r w:rsidR="005A78DE">
        <w:tab/>
      </w:r>
      <w:r w:rsidR="00F772AC">
        <w:t>SP00</w:t>
      </w:r>
      <w:r w:rsidR="005A78DE">
        <w:t>730</w:t>
      </w:r>
      <w:r w:rsidR="005A78DE">
        <w:tab/>
        <w:t>Emulsified Asphalt Tack Coat</w:t>
      </w:r>
    </w:p>
    <w:p w14:paraId="6A916652" w14:textId="77777777" w:rsidR="005A78DE" w:rsidRDefault="005A78DE">
      <w:pPr>
        <w:tabs>
          <w:tab w:val="left" w:pos="432"/>
          <w:tab w:val="left" w:pos="1800"/>
        </w:tabs>
        <w:ind w:left="1800" w:hanging="1800"/>
      </w:pPr>
    </w:p>
    <w:p w14:paraId="670F397E" w14:textId="231240FB" w:rsidR="005A78DE" w:rsidRDefault="00126932">
      <w:pPr>
        <w:tabs>
          <w:tab w:val="left" w:pos="432"/>
          <w:tab w:val="left" w:pos="1800"/>
        </w:tabs>
        <w:ind w:left="1800" w:hanging="1800"/>
      </w:pPr>
      <w:r>
        <w:fldChar w:fldCharType="begin">
          <w:ffData>
            <w:name w:val="SP00735"/>
            <w:enabled/>
            <w:calcOnExit w:val="0"/>
            <w:exitMacro w:val="XBox_SP00735"/>
            <w:checkBox>
              <w:sizeAuto/>
              <w:default w:val="0"/>
              <w:checked w:val="0"/>
            </w:checkBox>
          </w:ffData>
        </w:fldChar>
      </w:r>
      <w:bookmarkStart w:id="196" w:name="SP00735"/>
      <w:r>
        <w:instrText xml:space="preserve"> FORMCHECKBOX </w:instrText>
      </w:r>
      <w:r w:rsidR="00F374DE">
        <w:fldChar w:fldCharType="separate"/>
      </w:r>
      <w:r>
        <w:fldChar w:fldCharType="end"/>
      </w:r>
      <w:bookmarkEnd w:id="196"/>
      <w:r w:rsidR="005A78DE">
        <w:tab/>
      </w:r>
      <w:r w:rsidR="00F772AC">
        <w:t>SP00</w:t>
      </w:r>
      <w:r w:rsidR="005A78DE">
        <w:t>735</w:t>
      </w:r>
      <w:r w:rsidR="005A78DE">
        <w:tab/>
        <w:t xml:space="preserve">Emulsified Asphalt Concrete Pavement </w:t>
      </w:r>
      <w:r w:rsidR="005A78DE">
        <w:rPr>
          <w:b/>
          <w:bCs/>
          <w:i/>
          <w:iCs/>
          <w:color w:val="FF6600"/>
        </w:rPr>
        <w:t>(</w:t>
      </w:r>
      <w:r w:rsidR="0083293E">
        <w:rPr>
          <w:b/>
          <w:i/>
          <w:color w:val="FF6600"/>
        </w:rPr>
        <w:t xml:space="preserve">Requires SP00730. </w:t>
      </w:r>
      <w:r w:rsidR="00565512">
        <w:rPr>
          <w:b/>
          <w:bCs/>
          <w:i/>
          <w:iCs/>
          <w:color w:val="FF6600"/>
        </w:rPr>
        <w:t>R</w:t>
      </w:r>
      <w:r w:rsidR="005A78DE">
        <w:rPr>
          <w:b/>
          <w:bCs/>
          <w:i/>
          <w:iCs/>
          <w:color w:val="FF6600"/>
        </w:rPr>
        <w:t>equire</w:t>
      </w:r>
      <w:r w:rsidR="00565512">
        <w:rPr>
          <w:b/>
          <w:bCs/>
          <w:i/>
          <w:iCs/>
          <w:color w:val="FF6600"/>
        </w:rPr>
        <w:t>s</w:t>
      </w:r>
      <w:r w:rsidR="005A78DE">
        <w:rPr>
          <w:b/>
          <w:bCs/>
          <w:i/>
          <w:iCs/>
          <w:color w:val="FF6600"/>
        </w:rPr>
        <w:t xml:space="preserve"> </w:t>
      </w:r>
      <w:r w:rsidR="00F772AC">
        <w:rPr>
          <w:b/>
          <w:bCs/>
          <w:i/>
          <w:iCs/>
          <w:color w:val="FF6600"/>
        </w:rPr>
        <w:t>SP00</w:t>
      </w:r>
      <w:r w:rsidR="005A78DE">
        <w:rPr>
          <w:b/>
          <w:bCs/>
          <w:i/>
          <w:iCs/>
          <w:color w:val="FF6600"/>
        </w:rPr>
        <w:t>705</w:t>
      </w:r>
      <w:r w:rsidR="00565512">
        <w:rPr>
          <w:b/>
          <w:bCs/>
          <w:i/>
          <w:iCs/>
          <w:color w:val="FF6600"/>
        </w:rPr>
        <w:t xml:space="preserve"> when emulsified</w:t>
      </w:r>
      <w:r w:rsidR="00151BC4">
        <w:rPr>
          <w:b/>
          <w:bCs/>
          <w:i/>
          <w:iCs/>
          <w:color w:val="FF6600"/>
        </w:rPr>
        <w:t xml:space="preserve"> asphalt fog coat is required. </w:t>
      </w:r>
      <w:r w:rsidR="00565512">
        <w:rPr>
          <w:b/>
          <w:bCs/>
          <w:i/>
          <w:iCs/>
          <w:color w:val="FF6600"/>
        </w:rPr>
        <w:t xml:space="preserve">Requires </w:t>
      </w:r>
      <w:r w:rsidR="00F772AC">
        <w:rPr>
          <w:b/>
          <w:bCs/>
          <w:i/>
          <w:iCs/>
          <w:color w:val="FF6600"/>
        </w:rPr>
        <w:t>SP00</w:t>
      </w:r>
      <w:r w:rsidR="005A78DE">
        <w:rPr>
          <w:b/>
          <w:bCs/>
          <w:i/>
          <w:iCs/>
          <w:color w:val="FF6600"/>
        </w:rPr>
        <w:t xml:space="preserve">710 or </w:t>
      </w:r>
      <w:r w:rsidR="00F772AC">
        <w:rPr>
          <w:b/>
          <w:bCs/>
          <w:i/>
          <w:iCs/>
          <w:color w:val="FF6600"/>
        </w:rPr>
        <w:t>SP00</w:t>
      </w:r>
      <w:r w:rsidR="005A78DE">
        <w:rPr>
          <w:b/>
          <w:bCs/>
          <w:i/>
          <w:iCs/>
          <w:color w:val="FF6600"/>
        </w:rPr>
        <w:t>715</w:t>
      </w:r>
      <w:r w:rsidR="00565512">
        <w:rPr>
          <w:b/>
          <w:bCs/>
          <w:i/>
          <w:iCs/>
          <w:color w:val="FF6600"/>
        </w:rPr>
        <w:t xml:space="preserve"> when </w:t>
      </w:r>
      <w:r w:rsidR="008D6D76">
        <w:rPr>
          <w:b/>
          <w:bCs/>
          <w:i/>
          <w:iCs/>
          <w:color w:val="FF6600"/>
        </w:rPr>
        <w:t>chip seal</w:t>
      </w:r>
      <w:r w:rsidR="00565512">
        <w:rPr>
          <w:b/>
          <w:bCs/>
          <w:i/>
          <w:iCs/>
          <w:color w:val="FF6600"/>
        </w:rPr>
        <w:t xml:space="preserve"> is required.</w:t>
      </w:r>
      <w:r w:rsidR="005A78DE">
        <w:rPr>
          <w:b/>
          <w:bCs/>
          <w:i/>
          <w:iCs/>
          <w:color w:val="FF6600"/>
        </w:rPr>
        <w:t>)</w:t>
      </w:r>
    </w:p>
    <w:p w14:paraId="4E1D9195" w14:textId="77777777" w:rsidR="001A470E" w:rsidRDefault="001A470E">
      <w:pPr>
        <w:tabs>
          <w:tab w:val="left" w:pos="432"/>
          <w:tab w:val="left" w:pos="1800"/>
        </w:tabs>
        <w:ind w:left="1800" w:hanging="1800"/>
      </w:pPr>
    </w:p>
    <w:p w14:paraId="5F66CFCD" w14:textId="395F985B" w:rsidR="005A78DE" w:rsidRDefault="00FD4459">
      <w:pPr>
        <w:tabs>
          <w:tab w:val="left" w:pos="432"/>
          <w:tab w:val="left" w:pos="1800"/>
        </w:tabs>
        <w:ind w:left="1800" w:hanging="1800"/>
      </w:pPr>
      <w:r>
        <w:fldChar w:fldCharType="begin">
          <w:ffData>
            <w:name w:val="SP00738"/>
            <w:enabled/>
            <w:calcOnExit w:val="0"/>
            <w:exitMacro w:val="XBox_SP00738"/>
            <w:checkBox>
              <w:sizeAuto/>
              <w:default w:val="1"/>
              <w:checked w:val="0"/>
            </w:checkBox>
          </w:ffData>
        </w:fldChar>
      </w:r>
      <w:bookmarkStart w:id="197" w:name="SP00738"/>
      <w:r>
        <w:instrText xml:space="preserve"> FORMCHECKBOX </w:instrText>
      </w:r>
      <w:r w:rsidR="00F374DE">
        <w:fldChar w:fldCharType="separate"/>
      </w:r>
      <w:r>
        <w:fldChar w:fldCharType="end"/>
      </w:r>
      <w:bookmarkEnd w:id="197"/>
      <w:r w:rsidR="005A78DE">
        <w:tab/>
      </w:r>
      <w:r w:rsidR="00F772AC">
        <w:t>SP00</w:t>
      </w:r>
      <w:r w:rsidR="005A78DE">
        <w:t>7</w:t>
      </w:r>
      <w:r w:rsidR="001A470E">
        <w:t>38</w:t>
      </w:r>
      <w:r w:rsidR="005A78DE">
        <w:tab/>
        <w:t>Safety Edge</w:t>
      </w:r>
    </w:p>
    <w:p w14:paraId="063EE10A" w14:textId="77777777" w:rsidR="001A470E" w:rsidRDefault="001A470E">
      <w:pPr>
        <w:tabs>
          <w:tab w:val="left" w:pos="432"/>
          <w:tab w:val="left" w:pos="1800"/>
        </w:tabs>
        <w:ind w:left="1800" w:hanging="1800"/>
      </w:pPr>
    </w:p>
    <w:p w14:paraId="354BEFE2" w14:textId="6A4BA3EA" w:rsidR="001A470E" w:rsidRPr="00157108" w:rsidRDefault="00126932">
      <w:pPr>
        <w:tabs>
          <w:tab w:val="left" w:pos="432"/>
          <w:tab w:val="left" w:pos="1800"/>
        </w:tabs>
        <w:ind w:left="1800" w:hanging="1800"/>
        <w:rPr>
          <w:b/>
          <w:i/>
          <w:color w:val="FF6600"/>
        </w:rPr>
      </w:pPr>
      <w:r>
        <w:fldChar w:fldCharType="begin">
          <w:ffData>
            <w:name w:val="SP00740"/>
            <w:enabled/>
            <w:calcOnExit w:val="0"/>
            <w:exitMacro w:val="XBox_SP00740"/>
            <w:checkBox>
              <w:sizeAuto/>
              <w:default w:val="0"/>
              <w:checked w:val="0"/>
            </w:checkBox>
          </w:ffData>
        </w:fldChar>
      </w:r>
      <w:bookmarkStart w:id="198" w:name="SP00740"/>
      <w:r>
        <w:instrText xml:space="preserve"> FORMCHECKBOX </w:instrText>
      </w:r>
      <w:r w:rsidR="00F374DE">
        <w:fldChar w:fldCharType="separate"/>
      </w:r>
      <w:r>
        <w:fldChar w:fldCharType="end"/>
      </w:r>
      <w:bookmarkEnd w:id="198"/>
      <w:r w:rsidR="001A470E">
        <w:tab/>
      </w:r>
      <w:r w:rsidR="00F772AC">
        <w:t>SP00</w:t>
      </w:r>
      <w:r w:rsidR="001A470E">
        <w:t>740</w:t>
      </w:r>
      <w:r w:rsidR="001A470E">
        <w:tab/>
        <w:t>Commercial Asphalt Concrete Pavement (CACP)</w:t>
      </w:r>
      <w:r w:rsidR="0083293E">
        <w:t xml:space="preserve"> </w:t>
      </w:r>
      <w:r w:rsidR="0083293E">
        <w:rPr>
          <w:b/>
          <w:i/>
          <w:color w:val="FF6600"/>
        </w:rPr>
        <w:t>(Requires SP00730)</w:t>
      </w:r>
    </w:p>
    <w:p w14:paraId="3D3E943B" w14:textId="77777777" w:rsidR="005A78DE" w:rsidRDefault="005A78DE">
      <w:pPr>
        <w:tabs>
          <w:tab w:val="left" w:pos="432"/>
          <w:tab w:val="left" w:pos="1800"/>
        </w:tabs>
        <w:ind w:left="1800" w:hanging="1800"/>
      </w:pPr>
    </w:p>
    <w:p w14:paraId="24C98130" w14:textId="038102B2" w:rsidR="001A470E" w:rsidRDefault="00126932" w:rsidP="00157108">
      <w:pPr>
        <w:tabs>
          <w:tab w:val="left" w:pos="432"/>
          <w:tab w:val="left" w:pos="1800"/>
          <w:tab w:val="left" w:pos="5515"/>
        </w:tabs>
        <w:ind w:left="1800" w:hanging="1800"/>
      </w:pPr>
      <w:r>
        <w:fldChar w:fldCharType="begin">
          <w:ffData>
            <w:name w:val="SP00743"/>
            <w:enabled/>
            <w:calcOnExit w:val="0"/>
            <w:exitMacro w:val="XBox_SP00743"/>
            <w:checkBox>
              <w:sizeAuto/>
              <w:default w:val="0"/>
              <w:checked w:val="0"/>
            </w:checkBox>
          </w:ffData>
        </w:fldChar>
      </w:r>
      <w:bookmarkStart w:id="199" w:name="SP00743"/>
      <w:r>
        <w:instrText xml:space="preserve"> FORMCHECKBOX </w:instrText>
      </w:r>
      <w:r w:rsidR="00F374DE">
        <w:fldChar w:fldCharType="separate"/>
      </w:r>
      <w:r>
        <w:fldChar w:fldCharType="end"/>
      </w:r>
      <w:bookmarkEnd w:id="199"/>
      <w:r w:rsidR="001A470E">
        <w:tab/>
      </w:r>
      <w:r w:rsidR="00F772AC">
        <w:t>SP00</w:t>
      </w:r>
      <w:r w:rsidR="001A470E">
        <w:t>743</w:t>
      </w:r>
      <w:r w:rsidR="001A470E">
        <w:tab/>
        <w:t>Porous Asphalt Concrete (PAC)</w:t>
      </w:r>
    </w:p>
    <w:p w14:paraId="616DDB89" w14:textId="77777777" w:rsidR="001A470E" w:rsidRDefault="001A470E">
      <w:pPr>
        <w:tabs>
          <w:tab w:val="left" w:pos="432"/>
          <w:tab w:val="left" w:pos="1800"/>
        </w:tabs>
        <w:ind w:left="1800" w:hanging="1800"/>
      </w:pPr>
    </w:p>
    <w:p w14:paraId="4E8C1373" w14:textId="4D872733" w:rsidR="005A78DE" w:rsidRPr="001A470E" w:rsidRDefault="00126932">
      <w:pPr>
        <w:tabs>
          <w:tab w:val="left" w:pos="432"/>
          <w:tab w:val="left" w:pos="1800"/>
        </w:tabs>
        <w:ind w:left="1800" w:hanging="1800"/>
      </w:pPr>
      <w:r>
        <w:fldChar w:fldCharType="begin">
          <w:ffData>
            <w:name w:val="SP00744"/>
            <w:enabled/>
            <w:calcOnExit w:val="0"/>
            <w:exitMacro w:val="XBox_SP00744"/>
            <w:checkBox>
              <w:sizeAuto/>
              <w:default w:val="0"/>
              <w:checked w:val="0"/>
            </w:checkBox>
          </w:ffData>
        </w:fldChar>
      </w:r>
      <w:bookmarkStart w:id="200" w:name="SP00744"/>
      <w:r>
        <w:instrText xml:space="preserve"> FORMCHECKBOX </w:instrText>
      </w:r>
      <w:r w:rsidR="00F374DE">
        <w:fldChar w:fldCharType="separate"/>
      </w:r>
      <w:r>
        <w:fldChar w:fldCharType="end"/>
      </w:r>
      <w:bookmarkEnd w:id="200"/>
      <w:r w:rsidR="005A78DE">
        <w:tab/>
      </w:r>
      <w:r w:rsidR="00F772AC">
        <w:t>SP00</w:t>
      </w:r>
      <w:r w:rsidR="005A78DE">
        <w:t>744</w:t>
      </w:r>
      <w:r w:rsidR="005A78DE">
        <w:tab/>
        <w:t>Asphalt Concrete</w:t>
      </w:r>
      <w:r w:rsidR="001A470E">
        <w:t xml:space="preserve"> Pavement</w:t>
      </w:r>
      <w:r w:rsidR="0083293E">
        <w:t xml:space="preserve"> </w:t>
      </w:r>
      <w:r w:rsidR="0083293E">
        <w:rPr>
          <w:b/>
          <w:i/>
          <w:color w:val="FF6600"/>
        </w:rPr>
        <w:t>(Requires SP00730</w:t>
      </w:r>
      <w:r w:rsidR="00A8137C">
        <w:rPr>
          <w:b/>
          <w:i/>
          <w:color w:val="FF6600"/>
        </w:rPr>
        <w:t xml:space="preserve">. </w:t>
      </w:r>
      <w:r w:rsidR="00A8137C" w:rsidRPr="00A8137C">
        <w:rPr>
          <w:b/>
          <w:i/>
          <w:color w:val="FF6600"/>
        </w:rPr>
        <w:t>This Section requires SP00738 when Safety Edge is shown in the typical sections of the plans.</w:t>
      </w:r>
      <w:r w:rsidR="0083293E">
        <w:rPr>
          <w:b/>
          <w:i/>
          <w:color w:val="FF6600"/>
        </w:rPr>
        <w:t>)</w:t>
      </w:r>
    </w:p>
    <w:p w14:paraId="6ED30634" w14:textId="77777777" w:rsidR="005A78DE" w:rsidRDefault="005A78DE">
      <w:pPr>
        <w:tabs>
          <w:tab w:val="left" w:pos="432"/>
          <w:tab w:val="left" w:pos="1800"/>
        </w:tabs>
        <w:ind w:left="1800" w:hanging="1800"/>
      </w:pPr>
    </w:p>
    <w:p w14:paraId="30A1FA85" w14:textId="3A6EA0BD" w:rsidR="005A78DE" w:rsidRDefault="00126932">
      <w:pPr>
        <w:tabs>
          <w:tab w:val="left" w:pos="432"/>
          <w:tab w:val="left" w:pos="1800"/>
        </w:tabs>
        <w:ind w:left="1800" w:hanging="1800"/>
      </w:pPr>
      <w:r>
        <w:fldChar w:fldCharType="begin">
          <w:ffData>
            <w:name w:val="SP00745"/>
            <w:enabled/>
            <w:calcOnExit w:val="0"/>
            <w:exitMacro w:val="XBox_SP00745"/>
            <w:checkBox>
              <w:sizeAuto/>
              <w:default w:val="0"/>
              <w:checked w:val="0"/>
            </w:checkBox>
          </w:ffData>
        </w:fldChar>
      </w:r>
      <w:bookmarkStart w:id="201" w:name="SP00745"/>
      <w:r>
        <w:instrText xml:space="preserve"> FORMCHECKBOX </w:instrText>
      </w:r>
      <w:r w:rsidR="00F374DE">
        <w:fldChar w:fldCharType="separate"/>
      </w:r>
      <w:r>
        <w:fldChar w:fldCharType="end"/>
      </w:r>
      <w:bookmarkEnd w:id="201"/>
      <w:r w:rsidR="005A78DE">
        <w:tab/>
      </w:r>
      <w:r w:rsidR="00F772AC">
        <w:t>SP00</w:t>
      </w:r>
      <w:r w:rsidR="005A78DE">
        <w:t>745</w:t>
      </w:r>
      <w:r w:rsidR="005A78DE">
        <w:tab/>
        <w:t>Asphalt Concrete</w:t>
      </w:r>
      <w:r w:rsidR="00A33269">
        <w:t xml:space="preserve"> Pavement - </w:t>
      </w:r>
      <w:r w:rsidR="001A470E">
        <w:t>Statistical Acceptance</w:t>
      </w:r>
      <w:r w:rsidR="0083293E">
        <w:t xml:space="preserve"> </w:t>
      </w:r>
      <w:r w:rsidR="0083293E">
        <w:rPr>
          <w:b/>
          <w:i/>
          <w:color w:val="FF6600"/>
        </w:rPr>
        <w:t>(Requires SP00730</w:t>
      </w:r>
      <w:r w:rsidR="00A8137C">
        <w:rPr>
          <w:b/>
          <w:i/>
          <w:color w:val="FF6600"/>
        </w:rPr>
        <w:t xml:space="preserve">. </w:t>
      </w:r>
      <w:r w:rsidR="00A8137C" w:rsidRPr="00A8137C">
        <w:rPr>
          <w:b/>
          <w:i/>
          <w:color w:val="FF6600"/>
        </w:rPr>
        <w:t>This Section requires SP00738 when Safety Edge is shown in the typical sections of the plans.</w:t>
      </w:r>
      <w:r w:rsidR="0083293E">
        <w:rPr>
          <w:b/>
          <w:i/>
          <w:color w:val="FF6600"/>
        </w:rPr>
        <w:t>)</w:t>
      </w:r>
    </w:p>
    <w:p w14:paraId="51147D15" w14:textId="77777777" w:rsidR="005A78DE" w:rsidRDefault="005A78DE">
      <w:pPr>
        <w:tabs>
          <w:tab w:val="left" w:pos="432"/>
          <w:tab w:val="left" w:pos="1800"/>
        </w:tabs>
        <w:ind w:left="1800" w:hanging="1800"/>
      </w:pPr>
    </w:p>
    <w:p w14:paraId="1A0F7462" w14:textId="7FE6BB35" w:rsidR="005A78DE" w:rsidRDefault="00126932">
      <w:pPr>
        <w:tabs>
          <w:tab w:val="left" w:pos="432"/>
          <w:tab w:val="left" w:pos="1800"/>
        </w:tabs>
        <w:ind w:left="1800" w:hanging="1800"/>
      </w:pPr>
      <w:r>
        <w:fldChar w:fldCharType="begin">
          <w:ffData>
            <w:name w:val="SP00746"/>
            <w:enabled/>
            <w:calcOnExit w:val="0"/>
            <w:exitMacro w:val="XBox_SP00746"/>
            <w:checkBox>
              <w:sizeAuto/>
              <w:default w:val="0"/>
              <w:checked w:val="0"/>
            </w:checkBox>
          </w:ffData>
        </w:fldChar>
      </w:r>
      <w:bookmarkStart w:id="202" w:name="SP00746"/>
      <w:r>
        <w:instrText xml:space="preserve"> FORMCHECKBOX </w:instrText>
      </w:r>
      <w:r w:rsidR="00F374DE">
        <w:fldChar w:fldCharType="separate"/>
      </w:r>
      <w:r>
        <w:fldChar w:fldCharType="end"/>
      </w:r>
      <w:bookmarkEnd w:id="202"/>
      <w:r w:rsidR="005A78DE">
        <w:tab/>
      </w:r>
      <w:r w:rsidR="00F772AC">
        <w:t>SP00</w:t>
      </w:r>
      <w:r w:rsidR="005A78DE">
        <w:t>746</w:t>
      </w:r>
      <w:r w:rsidR="005A78DE">
        <w:tab/>
        <w:t>Crack Sealing Flexible Pavements</w:t>
      </w:r>
    </w:p>
    <w:p w14:paraId="5DF0A0B4" w14:textId="77777777" w:rsidR="005A78DE" w:rsidRDefault="005A78DE">
      <w:pPr>
        <w:tabs>
          <w:tab w:val="left" w:pos="432"/>
          <w:tab w:val="left" w:pos="1800"/>
        </w:tabs>
        <w:ind w:left="1800" w:hanging="1800"/>
      </w:pPr>
    </w:p>
    <w:p w14:paraId="7351EFB5" w14:textId="55648983" w:rsidR="005A78DE" w:rsidRDefault="00126932">
      <w:pPr>
        <w:tabs>
          <w:tab w:val="left" w:pos="432"/>
          <w:tab w:val="left" w:pos="1800"/>
        </w:tabs>
        <w:ind w:left="1800" w:hanging="1800"/>
      </w:pPr>
      <w:r>
        <w:fldChar w:fldCharType="begin">
          <w:ffData>
            <w:name w:val="SP00748"/>
            <w:enabled/>
            <w:calcOnExit w:val="0"/>
            <w:exitMacro w:val="XBox_SP00748"/>
            <w:checkBox>
              <w:sizeAuto/>
              <w:default w:val="0"/>
              <w:checked w:val="0"/>
            </w:checkBox>
          </w:ffData>
        </w:fldChar>
      </w:r>
      <w:bookmarkStart w:id="203" w:name="SP00748"/>
      <w:r>
        <w:instrText xml:space="preserve"> FORMCHECKBOX </w:instrText>
      </w:r>
      <w:r w:rsidR="00F374DE">
        <w:fldChar w:fldCharType="separate"/>
      </w:r>
      <w:r>
        <w:fldChar w:fldCharType="end"/>
      </w:r>
      <w:bookmarkEnd w:id="203"/>
      <w:r w:rsidR="005A78DE">
        <w:tab/>
      </w:r>
      <w:r w:rsidR="00F772AC">
        <w:t>SP00</w:t>
      </w:r>
      <w:r w:rsidR="005A78DE">
        <w:t>748</w:t>
      </w:r>
      <w:r w:rsidR="005A78DE">
        <w:tab/>
        <w:t>Asphalt Concrete Pavement Repair</w:t>
      </w:r>
      <w:r w:rsidR="0004173E">
        <w:t xml:space="preserve"> </w:t>
      </w:r>
      <w:r w:rsidR="0004173E">
        <w:rPr>
          <w:b/>
          <w:i/>
          <w:color w:val="FF6600"/>
        </w:rPr>
        <w:t>(Requires SP02320)</w:t>
      </w:r>
    </w:p>
    <w:p w14:paraId="2965D62F" w14:textId="77777777" w:rsidR="0071647A" w:rsidRDefault="0071647A">
      <w:pPr>
        <w:tabs>
          <w:tab w:val="left" w:pos="432"/>
          <w:tab w:val="left" w:pos="1800"/>
        </w:tabs>
        <w:ind w:left="1800" w:hanging="1800"/>
      </w:pPr>
    </w:p>
    <w:p w14:paraId="42D6A469" w14:textId="435D77DA" w:rsidR="005A78DE" w:rsidRDefault="00126932">
      <w:pPr>
        <w:tabs>
          <w:tab w:val="left" w:pos="432"/>
          <w:tab w:val="left" w:pos="1800"/>
        </w:tabs>
        <w:ind w:left="1800" w:hanging="1800"/>
      </w:pPr>
      <w:r>
        <w:fldChar w:fldCharType="begin">
          <w:ffData>
            <w:name w:val="SP00749"/>
            <w:enabled/>
            <w:calcOnExit w:val="0"/>
            <w:exitMacro w:val="XBox_SP00749"/>
            <w:checkBox>
              <w:sizeAuto/>
              <w:default w:val="0"/>
              <w:checked w:val="0"/>
            </w:checkBox>
          </w:ffData>
        </w:fldChar>
      </w:r>
      <w:bookmarkStart w:id="204" w:name="SP00749"/>
      <w:r>
        <w:instrText xml:space="preserve"> FORMCHECKBOX </w:instrText>
      </w:r>
      <w:r w:rsidR="00F374DE">
        <w:fldChar w:fldCharType="separate"/>
      </w:r>
      <w:r>
        <w:fldChar w:fldCharType="end"/>
      </w:r>
      <w:bookmarkEnd w:id="204"/>
      <w:r w:rsidR="005A78DE">
        <w:tab/>
      </w:r>
      <w:r w:rsidR="00F772AC">
        <w:t>SP00</w:t>
      </w:r>
      <w:r w:rsidR="005A78DE">
        <w:t>749</w:t>
      </w:r>
      <w:r w:rsidR="005A78DE">
        <w:tab/>
        <w:t>Miscellaneous Asphalt Concrete Structures</w:t>
      </w:r>
      <w:r w:rsidR="0083293E">
        <w:t xml:space="preserve"> </w:t>
      </w:r>
      <w:r w:rsidR="0083293E">
        <w:rPr>
          <w:b/>
          <w:i/>
          <w:color w:val="FF6600"/>
        </w:rPr>
        <w:t xml:space="preserve">(Requires </w:t>
      </w:r>
      <w:r w:rsidR="0070265C">
        <w:rPr>
          <w:b/>
          <w:i/>
          <w:color w:val="FF6600"/>
        </w:rPr>
        <w:t xml:space="preserve">SP00440 and </w:t>
      </w:r>
      <w:r w:rsidR="0083293E">
        <w:rPr>
          <w:b/>
          <w:i/>
          <w:color w:val="FF6600"/>
        </w:rPr>
        <w:t>SP00730)</w:t>
      </w:r>
    </w:p>
    <w:p w14:paraId="3F6E3A18" w14:textId="77777777" w:rsidR="005A78DE" w:rsidRDefault="005A78DE">
      <w:pPr>
        <w:tabs>
          <w:tab w:val="left" w:pos="432"/>
          <w:tab w:val="left" w:pos="1800"/>
        </w:tabs>
        <w:ind w:left="1800" w:hanging="1800"/>
      </w:pPr>
    </w:p>
    <w:p w14:paraId="02B77E6B" w14:textId="678DADBA" w:rsidR="005A78DE" w:rsidRDefault="00126932">
      <w:pPr>
        <w:tabs>
          <w:tab w:val="left" w:pos="432"/>
          <w:tab w:val="left" w:pos="1800"/>
        </w:tabs>
        <w:ind w:left="1800" w:hanging="1800"/>
      </w:pPr>
      <w:r>
        <w:fldChar w:fldCharType="begin">
          <w:ffData>
            <w:name w:val="SP00754"/>
            <w:enabled/>
            <w:calcOnExit w:val="0"/>
            <w:exitMacro w:val="XBox_SP00754"/>
            <w:checkBox>
              <w:sizeAuto/>
              <w:default w:val="0"/>
              <w:checked w:val="0"/>
            </w:checkBox>
          </w:ffData>
        </w:fldChar>
      </w:r>
      <w:bookmarkStart w:id="205" w:name="SP00754"/>
      <w:r>
        <w:instrText xml:space="preserve"> FORMCHECKBOX </w:instrText>
      </w:r>
      <w:r w:rsidR="00F374DE">
        <w:fldChar w:fldCharType="separate"/>
      </w:r>
      <w:r>
        <w:fldChar w:fldCharType="end"/>
      </w:r>
      <w:bookmarkEnd w:id="205"/>
      <w:r w:rsidR="005A78DE">
        <w:tab/>
      </w:r>
      <w:r w:rsidR="00F772AC">
        <w:t>SP00</w:t>
      </w:r>
      <w:r w:rsidR="005A78DE">
        <w:t>754</w:t>
      </w:r>
      <w:r w:rsidR="005A78DE">
        <w:tab/>
        <w:t>Plain Concrete Pavement Repair</w:t>
      </w:r>
      <w:r w:rsidR="00C82356">
        <w:t xml:space="preserve"> </w:t>
      </w:r>
      <w:r w:rsidR="00C82356">
        <w:rPr>
          <w:b/>
          <w:i/>
          <w:color w:val="FF6600"/>
        </w:rPr>
        <w:t>(Requires SP02001 and SP02050</w:t>
      </w:r>
      <w:r w:rsidR="00273362">
        <w:rPr>
          <w:b/>
          <w:i/>
          <w:color w:val="FF6600"/>
        </w:rPr>
        <w:t>. Requires SP02510 if epoxy coated reinforcement is required.</w:t>
      </w:r>
      <w:r w:rsidR="00C82356">
        <w:rPr>
          <w:b/>
          <w:i/>
          <w:color w:val="FF6600"/>
        </w:rPr>
        <w:t>)</w:t>
      </w:r>
    </w:p>
    <w:p w14:paraId="54797E3A" w14:textId="77777777" w:rsidR="005A78DE" w:rsidRDefault="005A78DE">
      <w:pPr>
        <w:tabs>
          <w:tab w:val="left" w:pos="432"/>
          <w:tab w:val="left" w:pos="1800"/>
        </w:tabs>
        <w:ind w:left="1800" w:hanging="1800"/>
      </w:pPr>
    </w:p>
    <w:p w14:paraId="53EC491E" w14:textId="036C9D1B" w:rsidR="005A78DE" w:rsidRDefault="00126932">
      <w:pPr>
        <w:tabs>
          <w:tab w:val="left" w:pos="432"/>
          <w:tab w:val="left" w:pos="1800"/>
        </w:tabs>
        <w:ind w:left="1800" w:hanging="1800"/>
      </w:pPr>
      <w:r>
        <w:fldChar w:fldCharType="begin">
          <w:ffData>
            <w:name w:val="SP00755"/>
            <w:enabled/>
            <w:calcOnExit w:val="0"/>
            <w:exitMacro w:val="XBox_SP00755"/>
            <w:checkBox>
              <w:sizeAuto/>
              <w:default w:val="0"/>
              <w:checked w:val="0"/>
            </w:checkBox>
          </w:ffData>
        </w:fldChar>
      </w:r>
      <w:bookmarkStart w:id="206" w:name="SP00755"/>
      <w:r>
        <w:instrText xml:space="preserve"> FORMCHECKBOX </w:instrText>
      </w:r>
      <w:r w:rsidR="00F374DE">
        <w:fldChar w:fldCharType="separate"/>
      </w:r>
      <w:r>
        <w:fldChar w:fldCharType="end"/>
      </w:r>
      <w:bookmarkEnd w:id="206"/>
      <w:r w:rsidR="005A78DE">
        <w:tab/>
      </w:r>
      <w:r w:rsidR="00F772AC">
        <w:t>SP00</w:t>
      </w:r>
      <w:r w:rsidR="005A78DE">
        <w:t>755</w:t>
      </w:r>
      <w:r w:rsidR="005A78DE">
        <w:tab/>
        <w:t>Continuously Reinforced Concrete Pavement</w:t>
      </w:r>
      <w:r w:rsidR="006B4463">
        <w:t xml:space="preserve"> </w:t>
      </w:r>
      <w:r w:rsidR="006B4463">
        <w:rPr>
          <w:b/>
          <w:i/>
          <w:color w:val="FF6600"/>
        </w:rPr>
        <w:t>(Requires SP02001 and SP02050</w:t>
      </w:r>
      <w:r w:rsidR="00273362">
        <w:rPr>
          <w:b/>
          <w:i/>
          <w:color w:val="FF6600"/>
        </w:rPr>
        <w:t>. Requires SP02510 if epoxy coated reinforcement is required.</w:t>
      </w:r>
      <w:r w:rsidR="006B4463">
        <w:rPr>
          <w:b/>
          <w:i/>
          <w:color w:val="FF6600"/>
        </w:rPr>
        <w:t>)</w:t>
      </w:r>
    </w:p>
    <w:p w14:paraId="2ABDF0C5" w14:textId="77777777" w:rsidR="005A78DE" w:rsidRDefault="005A78DE">
      <w:pPr>
        <w:tabs>
          <w:tab w:val="left" w:pos="432"/>
          <w:tab w:val="left" w:pos="1800"/>
        </w:tabs>
        <w:ind w:left="1800" w:hanging="1800"/>
      </w:pPr>
    </w:p>
    <w:p w14:paraId="53CA8C7B" w14:textId="70F95BB4" w:rsidR="005A78DE" w:rsidRDefault="00126932">
      <w:pPr>
        <w:tabs>
          <w:tab w:val="left" w:pos="432"/>
          <w:tab w:val="left" w:pos="1800"/>
        </w:tabs>
        <w:ind w:left="1800" w:hanging="1800"/>
      </w:pPr>
      <w:r>
        <w:fldChar w:fldCharType="begin">
          <w:ffData>
            <w:name w:val="SP00756"/>
            <w:enabled/>
            <w:calcOnExit w:val="0"/>
            <w:exitMacro w:val="XBox_SP00756"/>
            <w:checkBox>
              <w:sizeAuto/>
              <w:default w:val="0"/>
              <w:checked w:val="0"/>
            </w:checkBox>
          </w:ffData>
        </w:fldChar>
      </w:r>
      <w:bookmarkStart w:id="207" w:name="SP00756"/>
      <w:r>
        <w:instrText xml:space="preserve"> FORMCHECKBOX </w:instrText>
      </w:r>
      <w:r w:rsidR="00F374DE">
        <w:fldChar w:fldCharType="separate"/>
      </w:r>
      <w:r>
        <w:fldChar w:fldCharType="end"/>
      </w:r>
      <w:bookmarkEnd w:id="207"/>
      <w:r w:rsidR="005A78DE">
        <w:tab/>
      </w:r>
      <w:r w:rsidR="00F772AC">
        <w:t>SP00</w:t>
      </w:r>
      <w:r w:rsidR="005A78DE">
        <w:t>756</w:t>
      </w:r>
      <w:r w:rsidR="005A78DE">
        <w:tab/>
        <w:t>Plain Concrete Pavement</w:t>
      </w:r>
      <w:r w:rsidR="006B4463">
        <w:t xml:space="preserve"> </w:t>
      </w:r>
      <w:r w:rsidR="006B4463">
        <w:rPr>
          <w:b/>
          <w:i/>
          <w:color w:val="FF6600"/>
        </w:rPr>
        <w:t>(Requires SP02001 and SP02050</w:t>
      </w:r>
      <w:r w:rsidR="00273362">
        <w:rPr>
          <w:b/>
          <w:i/>
          <w:color w:val="FF6600"/>
        </w:rPr>
        <w:t>. Requires SP02510 if epoxy coated reinforcement is required.</w:t>
      </w:r>
      <w:r w:rsidR="006B4463">
        <w:rPr>
          <w:b/>
          <w:i/>
          <w:color w:val="FF6600"/>
        </w:rPr>
        <w:t>)</w:t>
      </w:r>
    </w:p>
    <w:p w14:paraId="1C7C3F80" w14:textId="77777777" w:rsidR="005A78DE" w:rsidRDefault="005A78DE">
      <w:pPr>
        <w:tabs>
          <w:tab w:val="left" w:pos="432"/>
          <w:tab w:val="left" w:pos="1800"/>
        </w:tabs>
        <w:ind w:left="1800" w:hanging="1800"/>
      </w:pPr>
    </w:p>
    <w:p w14:paraId="659CCBCB" w14:textId="185D038E" w:rsidR="005A78DE" w:rsidRDefault="00126932">
      <w:pPr>
        <w:tabs>
          <w:tab w:val="left" w:pos="432"/>
          <w:tab w:val="left" w:pos="1800"/>
        </w:tabs>
        <w:ind w:left="1800" w:hanging="1800"/>
      </w:pPr>
      <w:r>
        <w:fldChar w:fldCharType="begin">
          <w:ffData>
            <w:name w:val="SP00758"/>
            <w:enabled/>
            <w:calcOnExit w:val="0"/>
            <w:exitMacro w:val="XBox_SP00758"/>
            <w:checkBox>
              <w:sizeAuto/>
              <w:default w:val="0"/>
              <w:checked w:val="0"/>
            </w:checkBox>
          </w:ffData>
        </w:fldChar>
      </w:r>
      <w:bookmarkStart w:id="208" w:name="SP00758"/>
      <w:r>
        <w:instrText xml:space="preserve"> FORMCHECKBOX </w:instrText>
      </w:r>
      <w:r w:rsidR="00F374DE">
        <w:fldChar w:fldCharType="separate"/>
      </w:r>
      <w:r>
        <w:fldChar w:fldCharType="end"/>
      </w:r>
      <w:bookmarkEnd w:id="208"/>
      <w:r w:rsidR="005A78DE">
        <w:tab/>
      </w:r>
      <w:r w:rsidR="00F772AC">
        <w:t>SP00</w:t>
      </w:r>
      <w:r w:rsidR="005A78DE">
        <w:t>758</w:t>
      </w:r>
      <w:r w:rsidR="005A78DE">
        <w:tab/>
        <w:t>Reinforced Concrete Pavement Repair</w:t>
      </w:r>
      <w:r w:rsidR="00C82356">
        <w:t xml:space="preserve"> </w:t>
      </w:r>
      <w:r w:rsidR="00C82356">
        <w:rPr>
          <w:b/>
          <w:i/>
          <w:color w:val="FF6600"/>
        </w:rPr>
        <w:t>(Requires SP02001 and SP02050</w:t>
      </w:r>
      <w:r w:rsidR="00273362">
        <w:rPr>
          <w:b/>
          <w:i/>
          <w:color w:val="FF6600"/>
        </w:rPr>
        <w:t>. Requires SP02510 if epoxy coated reinforcement is required.</w:t>
      </w:r>
      <w:r w:rsidR="00C82356">
        <w:rPr>
          <w:b/>
          <w:i/>
          <w:color w:val="FF6600"/>
        </w:rPr>
        <w:t>)</w:t>
      </w:r>
    </w:p>
    <w:p w14:paraId="4B4310B9" w14:textId="77777777" w:rsidR="005A78DE" w:rsidRDefault="005A78DE">
      <w:pPr>
        <w:tabs>
          <w:tab w:val="left" w:pos="432"/>
          <w:tab w:val="left" w:pos="1800"/>
        </w:tabs>
        <w:ind w:left="1800" w:hanging="1800"/>
      </w:pPr>
    </w:p>
    <w:p w14:paraId="66E56B36" w14:textId="0CBC4C68" w:rsidR="005A78DE" w:rsidRDefault="00126932">
      <w:pPr>
        <w:tabs>
          <w:tab w:val="left" w:pos="432"/>
          <w:tab w:val="left" w:pos="1800"/>
        </w:tabs>
        <w:ind w:left="1800" w:hanging="1800"/>
      </w:pPr>
      <w:r>
        <w:lastRenderedPageBreak/>
        <w:fldChar w:fldCharType="begin">
          <w:ffData>
            <w:name w:val="SP00759"/>
            <w:enabled/>
            <w:calcOnExit w:val="0"/>
            <w:exitMacro w:val="XBox_SP00759"/>
            <w:checkBox>
              <w:sizeAuto/>
              <w:default w:val="0"/>
              <w:checked w:val="0"/>
            </w:checkBox>
          </w:ffData>
        </w:fldChar>
      </w:r>
      <w:bookmarkStart w:id="209" w:name="SP00759"/>
      <w:r>
        <w:instrText xml:space="preserve"> FORMCHECKBOX </w:instrText>
      </w:r>
      <w:r w:rsidR="00F374DE">
        <w:fldChar w:fldCharType="separate"/>
      </w:r>
      <w:r>
        <w:fldChar w:fldCharType="end"/>
      </w:r>
      <w:bookmarkEnd w:id="209"/>
      <w:r w:rsidR="005A78DE">
        <w:tab/>
      </w:r>
      <w:r w:rsidR="00F772AC">
        <w:t>SP00</w:t>
      </w:r>
      <w:r w:rsidR="005A78DE">
        <w:t>759</w:t>
      </w:r>
      <w:r w:rsidR="005A78DE">
        <w:tab/>
        <w:t>Miscellaneous Portland Cement Concrete Structures</w:t>
      </w:r>
      <w:r w:rsidR="00C82356">
        <w:t xml:space="preserve"> </w:t>
      </w:r>
      <w:r w:rsidR="00C82356">
        <w:rPr>
          <w:b/>
          <w:i/>
          <w:color w:val="FF6600"/>
        </w:rPr>
        <w:t xml:space="preserve">(Requires </w:t>
      </w:r>
      <w:r w:rsidR="0070265C">
        <w:rPr>
          <w:b/>
          <w:i/>
          <w:color w:val="FF6600"/>
        </w:rPr>
        <w:t xml:space="preserve">SP00440 and </w:t>
      </w:r>
      <w:r w:rsidR="00C82356">
        <w:rPr>
          <w:b/>
          <w:i/>
          <w:color w:val="FF6600"/>
        </w:rPr>
        <w:t>SP02001</w:t>
      </w:r>
      <w:r w:rsidR="00CC7A4C">
        <w:rPr>
          <w:b/>
          <w:i/>
          <w:color w:val="FF6600"/>
        </w:rPr>
        <w:t>. Requires SP02510 if epoxy coated reinforcement is required.)</w:t>
      </w:r>
    </w:p>
    <w:p w14:paraId="0A4EE6F0" w14:textId="77777777" w:rsidR="005A78DE" w:rsidRDefault="005A78DE">
      <w:pPr>
        <w:tabs>
          <w:tab w:val="left" w:pos="432"/>
          <w:tab w:val="left" w:pos="1800"/>
        </w:tabs>
        <w:ind w:left="1800" w:hanging="1800"/>
      </w:pPr>
    </w:p>
    <w:p w14:paraId="0FFE4362" w14:textId="61E726F6" w:rsidR="005A78DE" w:rsidRDefault="00126932">
      <w:pPr>
        <w:tabs>
          <w:tab w:val="left" w:pos="432"/>
          <w:tab w:val="left" w:pos="1800"/>
        </w:tabs>
        <w:ind w:left="1800" w:hanging="1800"/>
      </w:pPr>
      <w:r>
        <w:fldChar w:fldCharType="begin">
          <w:ffData>
            <w:name w:val="SP00760"/>
            <w:enabled/>
            <w:calcOnExit w:val="0"/>
            <w:exitMacro w:val="XBox_SP00760"/>
            <w:checkBox>
              <w:sizeAuto/>
              <w:default w:val="0"/>
              <w:checked w:val="0"/>
            </w:checkBox>
          </w:ffData>
        </w:fldChar>
      </w:r>
      <w:bookmarkStart w:id="210" w:name="SP00760"/>
      <w:r>
        <w:instrText xml:space="preserve"> FORMCHECKBOX </w:instrText>
      </w:r>
      <w:r w:rsidR="00F374DE">
        <w:fldChar w:fldCharType="separate"/>
      </w:r>
      <w:r>
        <w:fldChar w:fldCharType="end"/>
      </w:r>
      <w:bookmarkEnd w:id="210"/>
      <w:r w:rsidR="005A78DE">
        <w:tab/>
      </w:r>
      <w:r w:rsidR="00F772AC">
        <w:t>SP00</w:t>
      </w:r>
      <w:r w:rsidR="005A78DE">
        <w:t>760</w:t>
      </w:r>
      <w:r w:rsidR="005A78DE">
        <w:tab/>
        <w:t>Unit Pavers</w:t>
      </w:r>
    </w:p>
    <w:p w14:paraId="286BB0F0" w14:textId="77777777" w:rsidR="005A78DE" w:rsidRDefault="005A78DE">
      <w:pPr>
        <w:tabs>
          <w:tab w:val="left" w:pos="432"/>
          <w:tab w:val="left" w:pos="1800"/>
        </w:tabs>
        <w:ind w:left="1800" w:hanging="1800"/>
      </w:pPr>
    </w:p>
    <w:p w14:paraId="466FB2B7" w14:textId="77777777" w:rsidR="005A78DE" w:rsidRDefault="005A78DE">
      <w:pPr>
        <w:tabs>
          <w:tab w:val="left" w:pos="432"/>
          <w:tab w:val="left" w:pos="1800"/>
        </w:tabs>
        <w:ind w:left="1800" w:hanging="1800"/>
      </w:pPr>
    </w:p>
    <w:p w14:paraId="4627F3EA" w14:textId="77777777" w:rsidR="005A78DE" w:rsidRDefault="005A78DE">
      <w:pPr>
        <w:tabs>
          <w:tab w:val="left" w:pos="432"/>
          <w:tab w:val="left" w:pos="1800"/>
        </w:tabs>
        <w:ind w:left="1800" w:hanging="1800"/>
        <w:rPr>
          <w:b/>
        </w:rPr>
      </w:pPr>
      <w:r>
        <w:rPr>
          <w:b/>
        </w:rPr>
        <w:tab/>
        <w:t>PERMANENT TRAFFIC SAFETY AND GUIDANCE DEVICES</w:t>
      </w:r>
    </w:p>
    <w:p w14:paraId="05C54542" w14:textId="77777777" w:rsidR="005A78DE" w:rsidRDefault="005A78DE">
      <w:pPr>
        <w:tabs>
          <w:tab w:val="left" w:pos="432"/>
          <w:tab w:val="left" w:pos="1800"/>
        </w:tabs>
        <w:ind w:left="1800" w:hanging="1800"/>
      </w:pPr>
    </w:p>
    <w:p w14:paraId="7BFEA201" w14:textId="40B30791" w:rsidR="005A78DE" w:rsidRDefault="00FA15F8">
      <w:pPr>
        <w:tabs>
          <w:tab w:val="left" w:pos="432"/>
          <w:tab w:val="left" w:pos="1800"/>
        </w:tabs>
        <w:ind w:left="1800" w:hanging="1800"/>
      </w:pPr>
      <w:r>
        <w:fldChar w:fldCharType="begin">
          <w:ffData>
            <w:name w:val="SP00810"/>
            <w:enabled/>
            <w:calcOnExit w:val="0"/>
            <w:exitMacro w:val="XBox_SP00810"/>
            <w:checkBox>
              <w:sizeAuto/>
              <w:default w:val="1"/>
              <w:checked w:val="0"/>
            </w:checkBox>
          </w:ffData>
        </w:fldChar>
      </w:r>
      <w:bookmarkStart w:id="211" w:name="SP00810"/>
      <w:r>
        <w:instrText xml:space="preserve"> FORMCHECKBOX </w:instrText>
      </w:r>
      <w:r w:rsidR="00F374DE">
        <w:fldChar w:fldCharType="separate"/>
      </w:r>
      <w:r>
        <w:fldChar w:fldCharType="end"/>
      </w:r>
      <w:bookmarkEnd w:id="211"/>
      <w:r w:rsidR="005A78DE">
        <w:tab/>
      </w:r>
      <w:r w:rsidR="00F772AC">
        <w:t>SP00</w:t>
      </w:r>
      <w:r w:rsidR="005A78DE">
        <w:t>810</w:t>
      </w:r>
      <w:r w:rsidR="005A78DE">
        <w:tab/>
        <w:t>Metal Guardrail</w:t>
      </w:r>
      <w:r w:rsidR="000C1502">
        <w:t xml:space="preserve"> </w:t>
      </w:r>
      <w:r w:rsidR="000C1502">
        <w:rPr>
          <w:b/>
          <w:i/>
          <w:color w:val="FF6600"/>
        </w:rPr>
        <w:t xml:space="preserve">(Requires </w:t>
      </w:r>
      <w:r w:rsidR="00F31B5E">
        <w:rPr>
          <w:b/>
          <w:i/>
          <w:color w:val="FF6600"/>
        </w:rPr>
        <w:t xml:space="preserve">SP00594 when weatherized guardrail and painting of transitions and terminals </w:t>
      </w:r>
      <w:r w:rsidR="001D7ADD">
        <w:rPr>
          <w:b/>
          <w:i/>
          <w:color w:val="FF6600"/>
        </w:rPr>
        <w:t>are</w:t>
      </w:r>
      <w:r w:rsidR="00F31B5E">
        <w:rPr>
          <w:b/>
          <w:i/>
          <w:color w:val="FF6600"/>
        </w:rPr>
        <w:t xml:space="preserve"> required.</w:t>
      </w:r>
      <w:r w:rsidR="000C1502">
        <w:rPr>
          <w:b/>
          <w:i/>
          <w:color w:val="FF6600"/>
        </w:rPr>
        <w:t>)</w:t>
      </w:r>
    </w:p>
    <w:p w14:paraId="729A06EF" w14:textId="77777777" w:rsidR="005A78DE" w:rsidRDefault="005A78DE">
      <w:pPr>
        <w:tabs>
          <w:tab w:val="left" w:pos="432"/>
          <w:tab w:val="left" w:pos="1800"/>
        </w:tabs>
        <w:ind w:left="1800" w:hanging="1800"/>
      </w:pPr>
    </w:p>
    <w:p w14:paraId="1A08E15C" w14:textId="4B38930E" w:rsidR="005A78DE" w:rsidRDefault="004B2593">
      <w:pPr>
        <w:tabs>
          <w:tab w:val="left" w:pos="432"/>
          <w:tab w:val="left" w:pos="1800"/>
        </w:tabs>
        <w:ind w:left="1800" w:hanging="1800"/>
      </w:pPr>
      <w:r>
        <w:fldChar w:fldCharType="begin">
          <w:ffData>
            <w:name w:val="SP00811"/>
            <w:enabled/>
            <w:calcOnExit w:val="0"/>
            <w:exitMacro w:val="XBox_SP00811"/>
            <w:checkBox>
              <w:sizeAuto/>
              <w:default w:val="0"/>
              <w:checked w:val="0"/>
            </w:checkBox>
          </w:ffData>
        </w:fldChar>
      </w:r>
      <w:bookmarkStart w:id="212" w:name="SP00811"/>
      <w:r>
        <w:instrText xml:space="preserve"> FORMCHECKBOX </w:instrText>
      </w:r>
      <w:r w:rsidR="00F374DE">
        <w:fldChar w:fldCharType="separate"/>
      </w:r>
      <w:r>
        <w:fldChar w:fldCharType="end"/>
      </w:r>
      <w:bookmarkEnd w:id="212"/>
      <w:r w:rsidR="005A78DE">
        <w:tab/>
      </w:r>
      <w:r w:rsidR="00F772AC">
        <w:t>SP00</w:t>
      </w:r>
      <w:r w:rsidR="005A78DE">
        <w:t>811</w:t>
      </w:r>
      <w:r w:rsidR="005A78DE">
        <w:tab/>
        <w:t>Cable Barrier</w:t>
      </w:r>
      <w:r w:rsidR="0070265C">
        <w:t xml:space="preserve"> </w:t>
      </w:r>
      <w:r w:rsidR="0070265C">
        <w:rPr>
          <w:b/>
          <w:i/>
          <w:color w:val="FF6600"/>
        </w:rPr>
        <w:t>(Requires SP00440)</w:t>
      </w:r>
    </w:p>
    <w:p w14:paraId="61BA3480" w14:textId="77777777" w:rsidR="005A78DE" w:rsidRDefault="005A78DE">
      <w:pPr>
        <w:tabs>
          <w:tab w:val="left" w:pos="432"/>
          <w:tab w:val="left" w:pos="1800"/>
        </w:tabs>
        <w:ind w:left="1800" w:hanging="1800"/>
      </w:pPr>
    </w:p>
    <w:p w14:paraId="3F7D078A" w14:textId="28B6282F" w:rsidR="005A78DE" w:rsidRDefault="004B2593">
      <w:pPr>
        <w:tabs>
          <w:tab w:val="left" w:pos="432"/>
          <w:tab w:val="left" w:pos="1800"/>
        </w:tabs>
        <w:ind w:left="1800" w:hanging="1800"/>
      </w:pPr>
      <w:r>
        <w:fldChar w:fldCharType="begin">
          <w:ffData>
            <w:name w:val="SP00812"/>
            <w:enabled/>
            <w:calcOnExit w:val="0"/>
            <w:exitMacro w:val="XBox_SP00812"/>
            <w:checkBox>
              <w:sizeAuto/>
              <w:default w:val="0"/>
              <w:checked w:val="0"/>
            </w:checkBox>
          </w:ffData>
        </w:fldChar>
      </w:r>
      <w:bookmarkStart w:id="213" w:name="SP00812"/>
      <w:r>
        <w:instrText xml:space="preserve"> FORMCHECKBOX </w:instrText>
      </w:r>
      <w:r w:rsidR="00F374DE">
        <w:fldChar w:fldCharType="separate"/>
      </w:r>
      <w:r>
        <w:fldChar w:fldCharType="end"/>
      </w:r>
      <w:bookmarkEnd w:id="213"/>
      <w:r w:rsidR="005A78DE">
        <w:tab/>
      </w:r>
      <w:r w:rsidR="00F772AC">
        <w:t>SP00</w:t>
      </w:r>
      <w:r w:rsidR="005A78DE">
        <w:t>812</w:t>
      </w:r>
      <w:r w:rsidR="005A78DE">
        <w:tab/>
        <w:t>Adjusting Guardrail</w:t>
      </w:r>
    </w:p>
    <w:p w14:paraId="3A970855" w14:textId="77777777" w:rsidR="005A78DE" w:rsidRDefault="005A78DE">
      <w:pPr>
        <w:tabs>
          <w:tab w:val="left" w:pos="432"/>
          <w:tab w:val="left" w:pos="1800"/>
        </w:tabs>
        <w:ind w:left="1800" w:hanging="1800"/>
      </w:pPr>
    </w:p>
    <w:p w14:paraId="4F277E7E" w14:textId="2EE36949" w:rsidR="005A78DE" w:rsidRDefault="004B2593">
      <w:pPr>
        <w:tabs>
          <w:tab w:val="left" w:pos="432"/>
          <w:tab w:val="left" w:pos="1800"/>
        </w:tabs>
        <w:ind w:left="1800" w:hanging="1800"/>
      </w:pPr>
      <w:r>
        <w:fldChar w:fldCharType="begin">
          <w:ffData>
            <w:name w:val="SP00813"/>
            <w:enabled/>
            <w:calcOnExit w:val="0"/>
            <w:exitMacro w:val="XBox_SP00813"/>
            <w:checkBox>
              <w:sizeAuto/>
              <w:default w:val="0"/>
              <w:checked w:val="0"/>
            </w:checkBox>
          </w:ffData>
        </w:fldChar>
      </w:r>
      <w:bookmarkStart w:id="214" w:name="SP00813"/>
      <w:r>
        <w:instrText xml:space="preserve"> FORMCHECKBOX </w:instrText>
      </w:r>
      <w:r w:rsidR="00F374DE">
        <w:fldChar w:fldCharType="separate"/>
      </w:r>
      <w:r>
        <w:fldChar w:fldCharType="end"/>
      </w:r>
      <w:bookmarkEnd w:id="214"/>
      <w:r w:rsidR="005A78DE">
        <w:tab/>
      </w:r>
      <w:r w:rsidR="00F772AC">
        <w:t>SP00</w:t>
      </w:r>
      <w:r w:rsidR="005A78DE">
        <w:t>813</w:t>
      </w:r>
      <w:r w:rsidR="005A78DE">
        <w:tab/>
        <w:t>Steel Backed Timber Guardrail</w:t>
      </w:r>
    </w:p>
    <w:p w14:paraId="392C8AE8" w14:textId="77777777" w:rsidR="005A78DE" w:rsidRDefault="005A78DE"/>
    <w:p w14:paraId="7CD9A5AB" w14:textId="05A27B8C" w:rsidR="005A78DE" w:rsidRDefault="004B2593">
      <w:pPr>
        <w:tabs>
          <w:tab w:val="left" w:pos="432"/>
          <w:tab w:val="left" w:pos="1800"/>
        </w:tabs>
        <w:ind w:left="1800" w:hanging="1800"/>
      </w:pPr>
      <w:r>
        <w:fldChar w:fldCharType="begin">
          <w:ffData>
            <w:name w:val="SP00815"/>
            <w:enabled/>
            <w:calcOnExit w:val="0"/>
            <w:exitMacro w:val="XBox_SP00815"/>
            <w:checkBox>
              <w:sizeAuto/>
              <w:default w:val="0"/>
              <w:checked w:val="0"/>
            </w:checkBox>
          </w:ffData>
        </w:fldChar>
      </w:r>
      <w:bookmarkStart w:id="215" w:name="SP00815"/>
      <w:r>
        <w:instrText xml:space="preserve"> FORMCHECKBOX </w:instrText>
      </w:r>
      <w:r w:rsidR="00F374DE">
        <w:fldChar w:fldCharType="separate"/>
      </w:r>
      <w:r>
        <w:fldChar w:fldCharType="end"/>
      </w:r>
      <w:bookmarkEnd w:id="215"/>
      <w:r w:rsidR="005A78DE">
        <w:tab/>
      </w:r>
      <w:r w:rsidR="00F772AC">
        <w:t>SP00</w:t>
      </w:r>
      <w:r w:rsidR="005A78DE">
        <w:t>815</w:t>
      </w:r>
      <w:r w:rsidR="005A78DE">
        <w:tab/>
        <w:t>Bollards</w:t>
      </w:r>
      <w:r w:rsidR="0070265C">
        <w:t xml:space="preserve"> </w:t>
      </w:r>
      <w:r w:rsidR="0070265C">
        <w:rPr>
          <w:b/>
          <w:i/>
          <w:color w:val="FF6600"/>
        </w:rPr>
        <w:t>(Requires SP00440)</w:t>
      </w:r>
    </w:p>
    <w:p w14:paraId="44B58496" w14:textId="77777777" w:rsidR="00F31B5E" w:rsidRDefault="00F31B5E">
      <w:pPr>
        <w:tabs>
          <w:tab w:val="left" w:pos="432"/>
          <w:tab w:val="left" w:pos="1800"/>
        </w:tabs>
        <w:ind w:left="1800" w:hanging="1800"/>
      </w:pPr>
    </w:p>
    <w:p w14:paraId="02AC44E3" w14:textId="1D773350" w:rsidR="005A78DE" w:rsidRDefault="004B2593" w:rsidP="00397B63">
      <w:pPr>
        <w:tabs>
          <w:tab w:val="left" w:pos="432"/>
          <w:tab w:val="left" w:pos="1800"/>
        </w:tabs>
        <w:ind w:left="1800" w:hanging="1800"/>
      </w:pPr>
      <w:r>
        <w:fldChar w:fldCharType="begin">
          <w:ffData>
            <w:name w:val="SP00820"/>
            <w:enabled/>
            <w:calcOnExit w:val="0"/>
            <w:exitMacro w:val="XBox_SP00820"/>
            <w:checkBox>
              <w:sizeAuto/>
              <w:default w:val="0"/>
              <w:checked w:val="0"/>
            </w:checkBox>
          </w:ffData>
        </w:fldChar>
      </w:r>
      <w:bookmarkStart w:id="216" w:name="SP00820"/>
      <w:r>
        <w:instrText xml:space="preserve"> FORMCHECKBOX </w:instrText>
      </w:r>
      <w:r w:rsidR="00F374DE">
        <w:fldChar w:fldCharType="separate"/>
      </w:r>
      <w:r>
        <w:fldChar w:fldCharType="end"/>
      </w:r>
      <w:bookmarkEnd w:id="216"/>
      <w:r w:rsidR="005A78DE">
        <w:tab/>
      </w:r>
      <w:r w:rsidR="00F772AC">
        <w:t>SP00</w:t>
      </w:r>
      <w:r w:rsidR="005A78DE">
        <w:t>820</w:t>
      </w:r>
      <w:r w:rsidR="005A78DE">
        <w:tab/>
        <w:t>Concrete Barrier</w:t>
      </w:r>
      <w:r w:rsidR="00C82356">
        <w:t xml:space="preserve"> </w:t>
      </w:r>
      <w:r w:rsidR="00C82356">
        <w:rPr>
          <w:b/>
          <w:i/>
          <w:color w:val="FF6600"/>
        </w:rPr>
        <w:t xml:space="preserve">(Requires </w:t>
      </w:r>
      <w:r w:rsidR="0070265C">
        <w:rPr>
          <w:b/>
          <w:i/>
          <w:color w:val="FF6600"/>
        </w:rPr>
        <w:t>SP00440</w:t>
      </w:r>
      <w:r w:rsidR="00C82356">
        <w:rPr>
          <w:b/>
          <w:i/>
          <w:color w:val="FF6600"/>
        </w:rPr>
        <w:t>)</w:t>
      </w:r>
    </w:p>
    <w:p w14:paraId="25DB7C80" w14:textId="77777777" w:rsidR="005A78DE" w:rsidRDefault="005A78DE">
      <w:pPr>
        <w:tabs>
          <w:tab w:val="left" w:pos="432"/>
          <w:tab w:val="left" w:pos="1800"/>
        </w:tabs>
        <w:ind w:left="1800" w:hanging="1800"/>
      </w:pPr>
    </w:p>
    <w:p w14:paraId="704411A4" w14:textId="4E7FEEE8" w:rsidR="005A78DE" w:rsidRDefault="001803A2">
      <w:pPr>
        <w:tabs>
          <w:tab w:val="left" w:pos="432"/>
          <w:tab w:val="left" w:pos="1800"/>
        </w:tabs>
        <w:ind w:left="1800" w:hanging="1800"/>
      </w:pPr>
      <w:r>
        <w:fldChar w:fldCharType="begin">
          <w:ffData>
            <w:name w:val="SP00822"/>
            <w:enabled/>
            <w:calcOnExit w:val="0"/>
            <w:exitMacro w:val="XBox_SP00822"/>
            <w:checkBox>
              <w:sizeAuto/>
              <w:default w:val="0"/>
              <w:checked w:val="0"/>
            </w:checkBox>
          </w:ffData>
        </w:fldChar>
      </w:r>
      <w:bookmarkStart w:id="217" w:name="SP00822"/>
      <w:r>
        <w:instrText xml:space="preserve"> FORMCHECKBOX </w:instrText>
      </w:r>
      <w:r w:rsidR="00F374DE">
        <w:fldChar w:fldCharType="separate"/>
      </w:r>
      <w:r>
        <w:fldChar w:fldCharType="end"/>
      </w:r>
      <w:bookmarkEnd w:id="217"/>
      <w:r w:rsidR="005A78DE">
        <w:tab/>
      </w:r>
      <w:r w:rsidR="00F772AC">
        <w:t>SP00</w:t>
      </w:r>
      <w:r w:rsidR="005A78DE">
        <w:t>822</w:t>
      </w:r>
      <w:r w:rsidR="005A78DE">
        <w:tab/>
        <w:t>Glare Shields</w:t>
      </w:r>
    </w:p>
    <w:p w14:paraId="7E65BAEF" w14:textId="77777777" w:rsidR="005A78DE" w:rsidRDefault="005A78DE">
      <w:pPr>
        <w:tabs>
          <w:tab w:val="left" w:pos="432"/>
          <w:tab w:val="left" w:pos="1800"/>
        </w:tabs>
        <w:ind w:left="1800" w:hanging="1800"/>
      </w:pPr>
    </w:p>
    <w:p w14:paraId="1FC1547E" w14:textId="3494FF6A" w:rsidR="005A78DE" w:rsidRDefault="001803A2">
      <w:pPr>
        <w:tabs>
          <w:tab w:val="left" w:pos="432"/>
          <w:tab w:val="left" w:pos="1800"/>
        </w:tabs>
        <w:ind w:left="1800" w:hanging="1800"/>
      </w:pPr>
      <w:r>
        <w:fldChar w:fldCharType="begin">
          <w:ffData>
            <w:name w:val="SP00830"/>
            <w:enabled/>
            <w:calcOnExit w:val="0"/>
            <w:exitMacro w:val="XBox_SP00830"/>
            <w:checkBox>
              <w:sizeAuto/>
              <w:default w:val="0"/>
              <w:checked w:val="0"/>
            </w:checkBox>
          </w:ffData>
        </w:fldChar>
      </w:r>
      <w:bookmarkStart w:id="218" w:name="SP00830"/>
      <w:r>
        <w:instrText xml:space="preserve"> FORMCHECKBOX </w:instrText>
      </w:r>
      <w:r w:rsidR="00F374DE">
        <w:fldChar w:fldCharType="separate"/>
      </w:r>
      <w:r>
        <w:fldChar w:fldCharType="end"/>
      </w:r>
      <w:bookmarkEnd w:id="218"/>
      <w:r w:rsidR="005A78DE">
        <w:tab/>
      </w:r>
      <w:r w:rsidR="00F772AC">
        <w:t>SP00</w:t>
      </w:r>
      <w:r w:rsidR="005A78DE">
        <w:t>830</w:t>
      </w:r>
      <w:r w:rsidR="005A78DE">
        <w:tab/>
        <w:t>Impact Attenuators</w:t>
      </w:r>
      <w:r w:rsidR="0070265C">
        <w:t xml:space="preserve"> </w:t>
      </w:r>
      <w:r w:rsidR="0070265C">
        <w:rPr>
          <w:b/>
          <w:i/>
          <w:color w:val="FF6600"/>
        </w:rPr>
        <w:t>(Requires SP00440)</w:t>
      </w:r>
    </w:p>
    <w:p w14:paraId="56D32E61" w14:textId="77777777" w:rsidR="005A78DE" w:rsidRDefault="005A78DE">
      <w:pPr>
        <w:tabs>
          <w:tab w:val="left" w:pos="432"/>
          <w:tab w:val="left" w:pos="1800"/>
        </w:tabs>
        <w:ind w:left="1800" w:hanging="1800"/>
      </w:pPr>
    </w:p>
    <w:p w14:paraId="7EA71973" w14:textId="42920C6D" w:rsidR="005A78DE" w:rsidRDefault="001803A2">
      <w:pPr>
        <w:tabs>
          <w:tab w:val="left" w:pos="432"/>
          <w:tab w:val="left" w:pos="1800"/>
        </w:tabs>
        <w:ind w:left="1800" w:hanging="1800"/>
      </w:pPr>
      <w:r>
        <w:fldChar w:fldCharType="begin">
          <w:ffData>
            <w:name w:val="SP00840"/>
            <w:enabled/>
            <w:calcOnExit w:val="0"/>
            <w:exitMacro w:val="XBox_SP00840"/>
            <w:checkBox>
              <w:sizeAuto/>
              <w:default w:val="0"/>
              <w:checked w:val="0"/>
            </w:checkBox>
          </w:ffData>
        </w:fldChar>
      </w:r>
      <w:bookmarkStart w:id="219" w:name="SP00840"/>
      <w:r>
        <w:instrText xml:space="preserve"> FORMCHECKBOX </w:instrText>
      </w:r>
      <w:r w:rsidR="00F374DE">
        <w:fldChar w:fldCharType="separate"/>
      </w:r>
      <w:r>
        <w:fldChar w:fldCharType="end"/>
      </w:r>
      <w:bookmarkEnd w:id="219"/>
      <w:r w:rsidR="005A78DE">
        <w:tab/>
      </w:r>
      <w:r w:rsidR="00F772AC">
        <w:t>SP00</w:t>
      </w:r>
      <w:r w:rsidR="005A78DE">
        <w:t>840</w:t>
      </w:r>
      <w:r w:rsidR="005A78DE">
        <w:tab/>
        <w:t>Delineators and Milepost Marker Posts</w:t>
      </w:r>
      <w:r w:rsidR="00C31CCE">
        <w:t xml:space="preserve"> </w:t>
      </w:r>
      <w:r w:rsidR="00C31CCE">
        <w:rPr>
          <w:b/>
          <w:i/>
          <w:color w:val="FF6600"/>
        </w:rPr>
        <w:t>(Requires SP00940)</w:t>
      </w:r>
    </w:p>
    <w:p w14:paraId="6B88454A" w14:textId="77777777" w:rsidR="005A78DE" w:rsidRDefault="005A78DE">
      <w:pPr>
        <w:tabs>
          <w:tab w:val="left" w:pos="432"/>
          <w:tab w:val="left" w:pos="1800"/>
        </w:tabs>
        <w:ind w:left="1800" w:hanging="1800"/>
      </w:pPr>
    </w:p>
    <w:p w14:paraId="65D7131A" w14:textId="56332E1B" w:rsidR="005A78DE" w:rsidRDefault="001803A2">
      <w:pPr>
        <w:tabs>
          <w:tab w:val="left" w:pos="432"/>
          <w:tab w:val="left" w:pos="1800"/>
        </w:tabs>
        <w:ind w:left="1800" w:hanging="1800"/>
      </w:pPr>
      <w:r>
        <w:fldChar w:fldCharType="begin">
          <w:ffData>
            <w:name w:val="SP00842"/>
            <w:enabled/>
            <w:calcOnExit w:val="0"/>
            <w:exitMacro w:val="XBox_SP00842"/>
            <w:checkBox>
              <w:sizeAuto/>
              <w:default w:val="0"/>
              <w:checked w:val="0"/>
            </w:checkBox>
          </w:ffData>
        </w:fldChar>
      </w:r>
      <w:bookmarkStart w:id="220" w:name="SP00842"/>
      <w:r>
        <w:instrText xml:space="preserve"> FORMCHECKBOX </w:instrText>
      </w:r>
      <w:r w:rsidR="00F374DE">
        <w:fldChar w:fldCharType="separate"/>
      </w:r>
      <w:r>
        <w:fldChar w:fldCharType="end"/>
      </w:r>
      <w:bookmarkEnd w:id="220"/>
      <w:r w:rsidR="005A78DE">
        <w:tab/>
      </w:r>
      <w:r w:rsidR="00F772AC">
        <w:t>SP00</w:t>
      </w:r>
      <w:r w:rsidR="005A78DE">
        <w:t>842</w:t>
      </w:r>
      <w:r w:rsidR="005A78DE">
        <w:tab/>
        <w:t>Facility Identification Markers</w:t>
      </w:r>
    </w:p>
    <w:p w14:paraId="0704C9F4" w14:textId="77777777" w:rsidR="005A78DE" w:rsidRDefault="005A78DE">
      <w:pPr>
        <w:tabs>
          <w:tab w:val="left" w:pos="432"/>
          <w:tab w:val="left" w:pos="1800"/>
        </w:tabs>
        <w:ind w:left="1800" w:hanging="1800"/>
      </w:pPr>
    </w:p>
    <w:p w14:paraId="5DC452A1" w14:textId="3F20964D" w:rsidR="005A78DE" w:rsidRDefault="001803A2">
      <w:pPr>
        <w:tabs>
          <w:tab w:val="left" w:pos="432"/>
          <w:tab w:val="left" w:pos="1800"/>
        </w:tabs>
        <w:ind w:left="1800" w:hanging="1800"/>
      </w:pPr>
      <w:r>
        <w:fldChar w:fldCharType="begin">
          <w:ffData>
            <w:name w:val="SP00850"/>
            <w:enabled/>
            <w:calcOnExit w:val="0"/>
            <w:exitMacro w:val="XBox_SP00850"/>
            <w:checkBox>
              <w:sizeAuto/>
              <w:default w:val="0"/>
              <w:checked w:val="0"/>
            </w:checkBox>
          </w:ffData>
        </w:fldChar>
      </w:r>
      <w:bookmarkStart w:id="221" w:name="SP00850"/>
      <w:r>
        <w:instrText xml:space="preserve"> FORMCHECKBOX </w:instrText>
      </w:r>
      <w:r w:rsidR="00F374DE">
        <w:fldChar w:fldCharType="separate"/>
      </w:r>
      <w:r>
        <w:fldChar w:fldCharType="end"/>
      </w:r>
      <w:bookmarkEnd w:id="221"/>
      <w:r w:rsidR="005A78DE">
        <w:tab/>
      </w:r>
      <w:r w:rsidR="00F772AC">
        <w:t>SP00</w:t>
      </w:r>
      <w:r w:rsidR="005A78DE">
        <w:t>850</w:t>
      </w:r>
      <w:r w:rsidR="005A78DE">
        <w:tab/>
        <w:t>Common Provisions for Permanent Pavement Markings</w:t>
      </w:r>
    </w:p>
    <w:p w14:paraId="4FA2E525" w14:textId="77777777" w:rsidR="005A78DE" w:rsidRDefault="005A78DE">
      <w:pPr>
        <w:tabs>
          <w:tab w:val="left" w:pos="432"/>
          <w:tab w:val="left" w:pos="1800"/>
        </w:tabs>
        <w:ind w:left="1800" w:hanging="1800"/>
      </w:pPr>
    </w:p>
    <w:p w14:paraId="373DA38B" w14:textId="186758C2" w:rsidR="005A78DE" w:rsidRDefault="001803A2">
      <w:pPr>
        <w:tabs>
          <w:tab w:val="left" w:pos="432"/>
          <w:tab w:val="left" w:pos="1800"/>
        </w:tabs>
        <w:ind w:left="1800" w:hanging="1800"/>
      </w:pPr>
      <w:r>
        <w:fldChar w:fldCharType="begin">
          <w:ffData>
            <w:name w:val="SP00855"/>
            <w:enabled/>
            <w:calcOnExit w:val="0"/>
            <w:exitMacro w:val="XBox_SP00855"/>
            <w:checkBox>
              <w:sizeAuto/>
              <w:default w:val="0"/>
              <w:checked w:val="0"/>
            </w:checkBox>
          </w:ffData>
        </w:fldChar>
      </w:r>
      <w:bookmarkStart w:id="222" w:name="SP00855"/>
      <w:r>
        <w:instrText xml:space="preserve"> FORMCHECKBOX </w:instrText>
      </w:r>
      <w:r w:rsidR="00F374DE">
        <w:fldChar w:fldCharType="separate"/>
      </w:r>
      <w:r>
        <w:fldChar w:fldCharType="end"/>
      </w:r>
      <w:bookmarkEnd w:id="222"/>
      <w:r w:rsidR="005A78DE">
        <w:tab/>
      </w:r>
      <w:r w:rsidR="00F772AC">
        <w:t>SP00</w:t>
      </w:r>
      <w:r w:rsidR="005A78DE">
        <w:t>855</w:t>
      </w:r>
      <w:r w:rsidR="005A78DE">
        <w:tab/>
        <w:t>Pavement Markers</w:t>
      </w:r>
    </w:p>
    <w:p w14:paraId="52B7E2F0" w14:textId="77777777" w:rsidR="005A78DE" w:rsidRDefault="005A78DE">
      <w:pPr>
        <w:tabs>
          <w:tab w:val="left" w:pos="432"/>
          <w:tab w:val="left" w:pos="1800"/>
        </w:tabs>
        <w:ind w:left="1800" w:hanging="1800"/>
      </w:pPr>
    </w:p>
    <w:p w14:paraId="7389EA0D" w14:textId="4BAC34CF" w:rsidR="005A78DE" w:rsidRDefault="001803A2">
      <w:pPr>
        <w:tabs>
          <w:tab w:val="left" w:pos="432"/>
          <w:tab w:val="left" w:pos="1800"/>
        </w:tabs>
        <w:ind w:left="1800" w:hanging="1800"/>
      </w:pPr>
      <w:r>
        <w:fldChar w:fldCharType="begin">
          <w:ffData>
            <w:name w:val="SP00856"/>
            <w:enabled/>
            <w:calcOnExit w:val="0"/>
            <w:exitMacro w:val="XBox_SP00856"/>
            <w:checkBox>
              <w:sizeAuto/>
              <w:default w:val="0"/>
              <w:checked w:val="0"/>
            </w:checkBox>
          </w:ffData>
        </w:fldChar>
      </w:r>
      <w:bookmarkStart w:id="223" w:name="SP00856"/>
      <w:r>
        <w:instrText xml:space="preserve"> FORMCHECKBOX </w:instrText>
      </w:r>
      <w:r w:rsidR="00F374DE">
        <w:fldChar w:fldCharType="separate"/>
      </w:r>
      <w:r>
        <w:fldChar w:fldCharType="end"/>
      </w:r>
      <w:bookmarkEnd w:id="223"/>
      <w:r w:rsidR="005A78DE">
        <w:tab/>
      </w:r>
      <w:r w:rsidR="00F772AC">
        <w:t>SP00</w:t>
      </w:r>
      <w:r w:rsidR="005A78DE">
        <w:t>856</w:t>
      </w:r>
      <w:r w:rsidR="005A78DE">
        <w:tab/>
        <w:t>Surface Mounted Tubular Markers</w:t>
      </w:r>
    </w:p>
    <w:p w14:paraId="0CE4DEE6" w14:textId="77777777" w:rsidR="005A78DE" w:rsidRDefault="005A78DE">
      <w:pPr>
        <w:tabs>
          <w:tab w:val="left" w:pos="432"/>
          <w:tab w:val="left" w:pos="1800"/>
        </w:tabs>
        <w:ind w:left="1800" w:hanging="1800"/>
      </w:pPr>
    </w:p>
    <w:p w14:paraId="4347DFDE" w14:textId="576614A5" w:rsidR="005A78DE" w:rsidRDefault="001803A2">
      <w:pPr>
        <w:tabs>
          <w:tab w:val="left" w:pos="432"/>
          <w:tab w:val="left" w:pos="1800"/>
        </w:tabs>
        <w:ind w:left="1800" w:hanging="1800"/>
      </w:pPr>
      <w:r>
        <w:fldChar w:fldCharType="begin">
          <w:ffData>
            <w:name w:val="SP00857"/>
            <w:enabled/>
            <w:calcOnExit w:val="0"/>
            <w:exitMacro w:val="XBox_SP00857"/>
            <w:checkBox>
              <w:sizeAuto/>
              <w:default w:val="0"/>
              <w:checked w:val="0"/>
            </w:checkBox>
          </w:ffData>
        </w:fldChar>
      </w:r>
      <w:bookmarkStart w:id="224" w:name="SP00857"/>
      <w:r>
        <w:instrText xml:space="preserve"> FORMCHECKBOX </w:instrText>
      </w:r>
      <w:r w:rsidR="00F374DE">
        <w:fldChar w:fldCharType="separate"/>
      </w:r>
      <w:r>
        <w:fldChar w:fldCharType="end"/>
      </w:r>
      <w:bookmarkEnd w:id="224"/>
      <w:r w:rsidR="005A78DE">
        <w:tab/>
      </w:r>
      <w:r w:rsidR="00F772AC">
        <w:t>SP00</w:t>
      </w:r>
      <w:r w:rsidR="005A78DE">
        <w:t>857</w:t>
      </w:r>
      <w:r w:rsidR="005A78DE">
        <w:tab/>
        <w:t>Rumble Strips</w:t>
      </w:r>
    </w:p>
    <w:p w14:paraId="376417F9" w14:textId="77777777" w:rsidR="005A78DE" w:rsidRDefault="005A78DE">
      <w:pPr>
        <w:tabs>
          <w:tab w:val="left" w:pos="432"/>
          <w:tab w:val="left" w:pos="1800"/>
        </w:tabs>
        <w:ind w:left="1800" w:hanging="1800"/>
      </w:pPr>
    </w:p>
    <w:p w14:paraId="15F87A82" w14:textId="7758799D" w:rsidR="005A78DE" w:rsidRDefault="001803A2">
      <w:pPr>
        <w:tabs>
          <w:tab w:val="left" w:pos="432"/>
          <w:tab w:val="left" w:pos="1800"/>
        </w:tabs>
        <w:ind w:left="1800" w:hanging="1800"/>
      </w:pPr>
      <w:r>
        <w:fldChar w:fldCharType="begin">
          <w:ffData>
            <w:name w:val="SP00860"/>
            <w:enabled/>
            <w:calcOnExit w:val="0"/>
            <w:exitMacro w:val="XBox_SP00860"/>
            <w:checkBox>
              <w:sizeAuto/>
              <w:default w:val="0"/>
              <w:checked w:val="0"/>
            </w:checkBox>
          </w:ffData>
        </w:fldChar>
      </w:r>
      <w:bookmarkStart w:id="225" w:name="SP00860"/>
      <w:r>
        <w:instrText xml:space="preserve"> FORMCHECKBOX </w:instrText>
      </w:r>
      <w:r w:rsidR="00F374DE">
        <w:fldChar w:fldCharType="separate"/>
      </w:r>
      <w:r>
        <w:fldChar w:fldCharType="end"/>
      </w:r>
      <w:bookmarkEnd w:id="225"/>
      <w:r w:rsidR="005A78DE">
        <w:tab/>
      </w:r>
      <w:r w:rsidR="00F772AC">
        <w:t>SP00</w:t>
      </w:r>
      <w:r w:rsidR="005A78DE">
        <w:t>860</w:t>
      </w:r>
      <w:r w:rsidR="005A78DE">
        <w:tab/>
        <w:t>Longitudinal Pavement Markings</w:t>
      </w:r>
      <w:r w:rsidR="00361D26">
        <w:t> - </w:t>
      </w:r>
      <w:r w:rsidR="005A78DE">
        <w:t>Paint</w:t>
      </w:r>
    </w:p>
    <w:p w14:paraId="788098E7" w14:textId="77777777" w:rsidR="005A78DE" w:rsidRDefault="005A78DE">
      <w:pPr>
        <w:tabs>
          <w:tab w:val="left" w:pos="432"/>
          <w:tab w:val="left" w:pos="1800"/>
        </w:tabs>
        <w:ind w:left="1800" w:hanging="1800"/>
      </w:pPr>
    </w:p>
    <w:p w14:paraId="7876C149" w14:textId="2E59AE0C" w:rsidR="005A78DE" w:rsidRDefault="001803A2">
      <w:pPr>
        <w:tabs>
          <w:tab w:val="left" w:pos="432"/>
          <w:tab w:val="left" w:pos="1800"/>
        </w:tabs>
        <w:ind w:left="1800" w:hanging="1800"/>
      </w:pPr>
      <w:r>
        <w:fldChar w:fldCharType="begin">
          <w:ffData>
            <w:name w:val="SP00865"/>
            <w:enabled/>
            <w:calcOnExit w:val="0"/>
            <w:exitMacro w:val="XBox_SP00865"/>
            <w:checkBox>
              <w:sizeAuto/>
              <w:default w:val="0"/>
              <w:checked w:val="0"/>
            </w:checkBox>
          </w:ffData>
        </w:fldChar>
      </w:r>
      <w:bookmarkStart w:id="226" w:name="SP00865"/>
      <w:r>
        <w:instrText xml:space="preserve"> FORMCHECKBOX </w:instrText>
      </w:r>
      <w:r w:rsidR="00F374DE">
        <w:fldChar w:fldCharType="separate"/>
      </w:r>
      <w:r>
        <w:fldChar w:fldCharType="end"/>
      </w:r>
      <w:bookmarkEnd w:id="226"/>
      <w:r w:rsidR="005A78DE">
        <w:tab/>
      </w:r>
      <w:r w:rsidR="00F772AC">
        <w:t>SP00</w:t>
      </w:r>
      <w:r w:rsidR="005A78DE">
        <w:t>865</w:t>
      </w:r>
      <w:r w:rsidR="005A78DE">
        <w:tab/>
        <w:t>Longitudinal Pavement Markings</w:t>
      </w:r>
      <w:r w:rsidR="00361D26">
        <w:t> - </w:t>
      </w:r>
      <w:r w:rsidR="005A78DE">
        <w:t>Durable</w:t>
      </w:r>
      <w:r w:rsidR="00BD5E1C">
        <w:t xml:space="preserve"> </w:t>
      </w:r>
      <w:r w:rsidR="00BD5E1C">
        <w:rPr>
          <w:b/>
          <w:i/>
          <w:color w:val="FF6600"/>
        </w:rPr>
        <w:t>(Requires SP00850)</w:t>
      </w:r>
    </w:p>
    <w:p w14:paraId="7EE218F5" w14:textId="77777777" w:rsidR="005A78DE" w:rsidRDefault="005A78DE">
      <w:pPr>
        <w:tabs>
          <w:tab w:val="left" w:pos="432"/>
          <w:tab w:val="left" w:pos="1800"/>
        </w:tabs>
        <w:ind w:left="1800" w:hanging="1800"/>
      </w:pPr>
    </w:p>
    <w:p w14:paraId="42E4708E" w14:textId="0449EBFA" w:rsidR="005A78DE" w:rsidRDefault="001803A2">
      <w:pPr>
        <w:tabs>
          <w:tab w:val="left" w:pos="432"/>
          <w:tab w:val="left" w:pos="1800"/>
        </w:tabs>
        <w:ind w:left="1800" w:hanging="1800"/>
      </w:pPr>
      <w:r>
        <w:fldChar w:fldCharType="begin">
          <w:ffData>
            <w:name w:val="SP00866"/>
            <w:enabled/>
            <w:calcOnExit w:val="0"/>
            <w:exitMacro w:val="XBox_SP00866"/>
            <w:checkBox>
              <w:sizeAuto/>
              <w:default w:val="0"/>
              <w:checked w:val="0"/>
            </w:checkBox>
          </w:ffData>
        </w:fldChar>
      </w:r>
      <w:bookmarkStart w:id="227" w:name="SP00866"/>
      <w:r>
        <w:instrText xml:space="preserve"> FORMCHECKBOX </w:instrText>
      </w:r>
      <w:r w:rsidR="00F374DE">
        <w:fldChar w:fldCharType="separate"/>
      </w:r>
      <w:r>
        <w:fldChar w:fldCharType="end"/>
      </w:r>
      <w:bookmarkEnd w:id="227"/>
      <w:r w:rsidR="005A78DE">
        <w:tab/>
      </w:r>
      <w:r w:rsidR="00F772AC">
        <w:t>SP00</w:t>
      </w:r>
      <w:r w:rsidR="005A78DE">
        <w:t>866</w:t>
      </w:r>
      <w:r w:rsidR="005A78DE">
        <w:tab/>
        <w:t>Longitudinal Pavement Markings</w:t>
      </w:r>
      <w:r w:rsidR="00361D26">
        <w:t> - </w:t>
      </w:r>
      <w:r w:rsidR="005A78DE">
        <w:t>High Performance</w:t>
      </w:r>
      <w:r w:rsidR="00BD5E1C">
        <w:t xml:space="preserve"> </w:t>
      </w:r>
      <w:r w:rsidR="00BD5E1C">
        <w:rPr>
          <w:b/>
          <w:i/>
          <w:color w:val="FF6600"/>
        </w:rPr>
        <w:t>(Requires SP00850)</w:t>
      </w:r>
    </w:p>
    <w:p w14:paraId="50BED3AC" w14:textId="77777777" w:rsidR="005A78DE" w:rsidRDefault="005A78DE">
      <w:pPr>
        <w:tabs>
          <w:tab w:val="left" w:pos="432"/>
          <w:tab w:val="left" w:pos="1800"/>
        </w:tabs>
        <w:ind w:left="1800" w:hanging="1800"/>
      </w:pPr>
    </w:p>
    <w:p w14:paraId="43CB5064" w14:textId="32472F1B" w:rsidR="005A78DE" w:rsidRDefault="001803A2">
      <w:pPr>
        <w:tabs>
          <w:tab w:val="left" w:pos="432"/>
          <w:tab w:val="left" w:pos="1800"/>
        </w:tabs>
        <w:ind w:left="1800" w:hanging="1800"/>
      </w:pPr>
      <w:r>
        <w:fldChar w:fldCharType="begin">
          <w:ffData>
            <w:name w:val="SP00867"/>
            <w:enabled/>
            <w:calcOnExit w:val="0"/>
            <w:exitMacro w:val="XBox_SP00867"/>
            <w:checkBox>
              <w:sizeAuto/>
              <w:default w:val="0"/>
              <w:checked w:val="0"/>
            </w:checkBox>
          </w:ffData>
        </w:fldChar>
      </w:r>
      <w:bookmarkStart w:id="228" w:name="SP00867"/>
      <w:r>
        <w:instrText xml:space="preserve"> FORMCHECKBOX </w:instrText>
      </w:r>
      <w:r w:rsidR="00F374DE">
        <w:fldChar w:fldCharType="separate"/>
      </w:r>
      <w:r>
        <w:fldChar w:fldCharType="end"/>
      </w:r>
      <w:bookmarkEnd w:id="228"/>
      <w:r w:rsidR="005A78DE">
        <w:tab/>
      </w:r>
      <w:r w:rsidR="00F772AC">
        <w:t>SP00</w:t>
      </w:r>
      <w:r w:rsidR="005A78DE">
        <w:t>867</w:t>
      </w:r>
      <w:r w:rsidR="005A78DE">
        <w:tab/>
        <w:t>Transverse Pavement Markings</w:t>
      </w:r>
      <w:r w:rsidR="00361D26">
        <w:t> - </w:t>
      </w:r>
      <w:r w:rsidR="005A78DE">
        <w:t>Legends and Bars</w:t>
      </w:r>
      <w:r w:rsidR="00BD5E1C">
        <w:t xml:space="preserve"> </w:t>
      </w:r>
      <w:r w:rsidR="00BD5E1C">
        <w:rPr>
          <w:b/>
          <w:i/>
          <w:color w:val="FF6600"/>
        </w:rPr>
        <w:t>(Requires SP00850)</w:t>
      </w:r>
    </w:p>
    <w:p w14:paraId="69D7DD2C" w14:textId="77777777" w:rsidR="005A78DE" w:rsidRDefault="005A78DE">
      <w:pPr>
        <w:tabs>
          <w:tab w:val="left" w:pos="432"/>
          <w:tab w:val="left" w:pos="1800"/>
        </w:tabs>
        <w:ind w:left="1800" w:hanging="1800"/>
      </w:pPr>
    </w:p>
    <w:p w14:paraId="194CE0D1" w14:textId="06BED971" w:rsidR="00942B3F" w:rsidRDefault="00942B3F" w:rsidP="00942B3F">
      <w:pPr>
        <w:tabs>
          <w:tab w:val="left" w:pos="432"/>
          <w:tab w:val="left" w:pos="1800"/>
        </w:tabs>
        <w:ind w:left="1800" w:hanging="1800"/>
      </w:pPr>
      <w:r>
        <w:fldChar w:fldCharType="begin">
          <w:ffData>
            <w:name w:val="SP00868"/>
            <w:enabled/>
            <w:calcOnExit w:val="0"/>
            <w:exitMacro w:val="XBox_SP00868"/>
            <w:checkBox>
              <w:sizeAuto/>
              <w:default w:val="0"/>
              <w:checked w:val="0"/>
            </w:checkBox>
          </w:ffData>
        </w:fldChar>
      </w:r>
      <w:bookmarkStart w:id="229" w:name="SP00868"/>
      <w:r>
        <w:instrText xml:space="preserve"> FORMCHECKBOX </w:instrText>
      </w:r>
      <w:r w:rsidR="00F374DE">
        <w:fldChar w:fldCharType="separate"/>
      </w:r>
      <w:r>
        <w:fldChar w:fldCharType="end"/>
      </w:r>
      <w:bookmarkEnd w:id="229"/>
      <w:r>
        <w:tab/>
        <w:t>SP00868</w:t>
      </w:r>
      <w:r>
        <w:tab/>
      </w:r>
      <w:r w:rsidR="00707426">
        <w:t>Colored Lane Markings</w:t>
      </w:r>
      <w:r w:rsidR="00656B6B">
        <w:t xml:space="preserve"> </w:t>
      </w:r>
      <w:r w:rsidR="00656B6B">
        <w:rPr>
          <w:b/>
          <w:i/>
          <w:color w:val="FF6600"/>
        </w:rPr>
        <w:t>(Requires SP00850)</w:t>
      </w:r>
    </w:p>
    <w:p w14:paraId="355960C2" w14:textId="77777777" w:rsidR="00942B3F" w:rsidRDefault="00942B3F">
      <w:pPr>
        <w:tabs>
          <w:tab w:val="left" w:pos="432"/>
          <w:tab w:val="left" w:pos="1800"/>
        </w:tabs>
        <w:ind w:left="1800" w:hanging="1800"/>
      </w:pPr>
    </w:p>
    <w:p w14:paraId="40E1BA1C" w14:textId="765FAC4B" w:rsidR="00FF1EBE" w:rsidRDefault="001D4E60">
      <w:pPr>
        <w:tabs>
          <w:tab w:val="left" w:pos="432"/>
          <w:tab w:val="left" w:pos="1800"/>
        </w:tabs>
        <w:ind w:left="1800" w:hanging="1800"/>
      </w:pPr>
      <w:r>
        <w:fldChar w:fldCharType="begin">
          <w:ffData>
            <w:name w:val="SP00869"/>
            <w:enabled/>
            <w:calcOnExit w:val="0"/>
            <w:exitMacro w:val="XBox_SP00869"/>
            <w:checkBox>
              <w:sizeAuto/>
              <w:default w:val="0"/>
              <w:checked w:val="0"/>
            </w:checkBox>
          </w:ffData>
        </w:fldChar>
      </w:r>
      <w:bookmarkStart w:id="230" w:name="SP00869"/>
      <w:r>
        <w:instrText xml:space="preserve"> FORMCHECKBOX </w:instrText>
      </w:r>
      <w:r w:rsidR="00F374DE">
        <w:fldChar w:fldCharType="separate"/>
      </w:r>
      <w:r>
        <w:fldChar w:fldCharType="end"/>
      </w:r>
      <w:bookmarkEnd w:id="230"/>
      <w:r w:rsidR="00FF1EBE">
        <w:tab/>
        <w:t>SP00869</w:t>
      </w:r>
      <w:r w:rsidR="00FF1EBE">
        <w:tab/>
        <w:t xml:space="preserve">Curb and </w:t>
      </w:r>
      <w:r w:rsidR="001D7ADD">
        <w:t>Non Traversable Median Markings</w:t>
      </w:r>
    </w:p>
    <w:p w14:paraId="2EAD9086" w14:textId="77777777" w:rsidR="005A78DE" w:rsidRDefault="005A78DE">
      <w:pPr>
        <w:tabs>
          <w:tab w:val="left" w:pos="432"/>
          <w:tab w:val="left" w:pos="1800"/>
        </w:tabs>
        <w:ind w:left="1800" w:hanging="1800"/>
      </w:pPr>
    </w:p>
    <w:p w14:paraId="538E420A" w14:textId="77777777" w:rsidR="005A78DE" w:rsidRDefault="005A78DE">
      <w:pPr>
        <w:tabs>
          <w:tab w:val="left" w:pos="432"/>
          <w:tab w:val="left" w:pos="1800"/>
        </w:tabs>
        <w:ind w:left="1800" w:hanging="1800"/>
        <w:rPr>
          <w:b/>
        </w:rPr>
      </w:pPr>
      <w:r>
        <w:rPr>
          <w:b/>
        </w:rPr>
        <w:tab/>
        <w:t>PERMANENT TRAFFIC CONTROL AND ILLUMINATION SYSTEMS</w:t>
      </w:r>
    </w:p>
    <w:p w14:paraId="13885FEA" w14:textId="77777777" w:rsidR="005A78DE" w:rsidRDefault="005A78DE">
      <w:pPr>
        <w:tabs>
          <w:tab w:val="left" w:pos="432"/>
          <w:tab w:val="left" w:pos="1800"/>
        </w:tabs>
        <w:ind w:left="1800" w:hanging="1800"/>
      </w:pPr>
    </w:p>
    <w:p w14:paraId="71D44528" w14:textId="7450744C" w:rsidR="005A78DE" w:rsidRDefault="00FA15F8">
      <w:pPr>
        <w:tabs>
          <w:tab w:val="left" w:pos="432"/>
          <w:tab w:val="left" w:pos="1800"/>
        </w:tabs>
        <w:ind w:left="1800" w:hanging="1800"/>
      </w:pPr>
      <w:r>
        <w:fldChar w:fldCharType="begin">
          <w:ffData>
            <w:name w:val="SP00902"/>
            <w:enabled/>
            <w:calcOnExit w:val="0"/>
            <w:exitMacro w:val="XBox_SP00902"/>
            <w:checkBox>
              <w:sizeAuto/>
              <w:default w:val="1"/>
              <w:checked w:val="0"/>
            </w:checkBox>
          </w:ffData>
        </w:fldChar>
      </w:r>
      <w:bookmarkStart w:id="231" w:name="SP00902"/>
      <w:r>
        <w:instrText xml:space="preserve"> FORMCHECKBOX </w:instrText>
      </w:r>
      <w:r w:rsidR="00F374DE">
        <w:fldChar w:fldCharType="separate"/>
      </w:r>
      <w:r>
        <w:fldChar w:fldCharType="end"/>
      </w:r>
      <w:bookmarkEnd w:id="231"/>
      <w:r w:rsidR="005A78DE">
        <w:tab/>
      </w:r>
      <w:r w:rsidR="00F772AC">
        <w:t>SP00</w:t>
      </w:r>
      <w:r w:rsidR="005A78DE">
        <w:t>902</w:t>
      </w:r>
      <w:r w:rsidR="005A78DE">
        <w:tab/>
        <w:t>Crosswalk Closure Barricades</w:t>
      </w:r>
      <w:r w:rsidR="0070265C">
        <w:t xml:space="preserve"> </w:t>
      </w:r>
      <w:r w:rsidR="0070265C">
        <w:rPr>
          <w:b/>
          <w:i/>
          <w:color w:val="FF6600"/>
        </w:rPr>
        <w:t>(Requires SP00440</w:t>
      </w:r>
      <w:r w:rsidR="00C80126">
        <w:rPr>
          <w:b/>
          <w:i/>
          <w:color w:val="FF6600"/>
        </w:rPr>
        <w:t xml:space="preserve"> and SP00940</w:t>
      </w:r>
      <w:r w:rsidR="0070265C">
        <w:rPr>
          <w:b/>
          <w:i/>
          <w:color w:val="FF6600"/>
        </w:rPr>
        <w:t>)</w:t>
      </w:r>
    </w:p>
    <w:p w14:paraId="776E15BA" w14:textId="77777777" w:rsidR="005A78DE" w:rsidRDefault="005A78DE">
      <w:pPr>
        <w:tabs>
          <w:tab w:val="left" w:pos="432"/>
          <w:tab w:val="left" w:pos="1800"/>
        </w:tabs>
        <w:ind w:left="1800" w:hanging="1800"/>
      </w:pPr>
    </w:p>
    <w:p w14:paraId="554466B2" w14:textId="52D1930A" w:rsidR="005A78DE" w:rsidRDefault="001803A2">
      <w:pPr>
        <w:tabs>
          <w:tab w:val="left" w:pos="432"/>
          <w:tab w:val="left" w:pos="1800"/>
        </w:tabs>
        <w:ind w:left="1800" w:hanging="1800"/>
      </w:pPr>
      <w:r>
        <w:lastRenderedPageBreak/>
        <w:fldChar w:fldCharType="begin">
          <w:ffData>
            <w:name w:val="SP00905"/>
            <w:enabled/>
            <w:calcOnExit w:val="0"/>
            <w:exitMacro w:val="XBox_SP00905"/>
            <w:checkBox>
              <w:sizeAuto/>
              <w:default w:val="0"/>
              <w:checked w:val="0"/>
            </w:checkBox>
          </w:ffData>
        </w:fldChar>
      </w:r>
      <w:bookmarkStart w:id="232" w:name="SP00905"/>
      <w:r>
        <w:instrText xml:space="preserve"> FORMCHECKBOX </w:instrText>
      </w:r>
      <w:r w:rsidR="00F374DE">
        <w:fldChar w:fldCharType="separate"/>
      </w:r>
      <w:r>
        <w:fldChar w:fldCharType="end"/>
      </w:r>
      <w:bookmarkEnd w:id="232"/>
      <w:r w:rsidR="005A78DE">
        <w:tab/>
      </w:r>
      <w:r w:rsidR="00F772AC">
        <w:t>SP00</w:t>
      </w:r>
      <w:r w:rsidR="005A78DE">
        <w:t>905</w:t>
      </w:r>
      <w:r w:rsidR="005A78DE">
        <w:tab/>
        <w:t>Removal and Reinstallation of Existing Signs</w:t>
      </w:r>
    </w:p>
    <w:p w14:paraId="3C24AAAF" w14:textId="77777777" w:rsidR="005A78DE" w:rsidRDefault="005A78DE">
      <w:pPr>
        <w:tabs>
          <w:tab w:val="left" w:pos="432"/>
          <w:tab w:val="left" w:pos="1800"/>
        </w:tabs>
        <w:ind w:left="1800" w:hanging="1800"/>
      </w:pPr>
    </w:p>
    <w:p w14:paraId="65B4C441" w14:textId="00C0AF8D" w:rsidR="005A78DE" w:rsidRDefault="001803A2">
      <w:pPr>
        <w:tabs>
          <w:tab w:val="left" w:pos="432"/>
          <w:tab w:val="left" w:pos="1800"/>
        </w:tabs>
        <w:ind w:left="1800" w:hanging="1800"/>
      </w:pPr>
      <w:r>
        <w:fldChar w:fldCharType="begin">
          <w:ffData>
            <w:name w:val="SP00910"/>
            <w:enabled/>
            <w:calcOnExit w:val="0"/>
            <w:exitMacro w:val="XBox_SP00910"/>
            <w:checkBox>
              <w:sizeAuto/>
              <w:default w:val="0"/>
              <w:checked w:val="0"/>
            </w:checkBox>
          </w:ffData>
        </w:fldChar>
      </w:r>
      <w:bookmarkStart w:id="233" w:name="SP00910"/>
      <w:r>
        <w:instrText xml:space="preserve"> FORMCHECKBOX </w:instrText>
      </w:r>
      <w:r w:rsidR="00F374DE">
        <w:fldChar w:fldCharType="separate"/>
      </w:r>
      <w:r>
        <w:fldChar w:fldCharType="end"/>
      </w:r>
      <w:bookmarkEnd w:id="233"/>
      <w:r w:rsidR="005A78DE">
        <w:tab/>
      </w:r>
      <w:r w:rsidR="00F772AC">
        <w:t>SP00</w:t>
      </w:r>
      <w:r w:rsidR="005A78DE">
        <w:t>910</w:t>
      </w:r>
      <w:r w:rsidR="005A78DE">
        <w:tab/>
        <w:t>Wood Sign Posts</w:t>
      </w:r>
    </w:p>
    <w:p w14:paraId="62D9D2CB" w14:textId="77777777" w:rsidR="005A78DE" w:rsidRDefault="005A78DE">
      <w:pPr>
        <w:tabs>
          <w:tab w:val="left" w:pos="432"/>
          <w:tab w:val="left" w:pos="1800"/>
        </w:tabs>
        <w:ind w:left="1800" w:hanging="1800"/>
      </w:pPr>
    </w:p>
    <w:p w14:paraId="5978A623" w14:textId="657FEE89" w:rsidR="005A78DE" w:rsidRDefault="001803A2">
      <w:pPr>
        <w:tabs>
          <w:tab w:val="left" w:pos="432"/>
          <w:tab w:val="left" w:pos="1800"/>
        </w:tabs>
        <w:ind w:left="1800" w:hanging="1800"/>
      </w:pPr>
      <w:r>
        <w:fldChar w:fldCharType="begin">
          <w:ffData>
            <w:name w:val="SP00920"/>
            <w:enabled/>
            <w:calcOnExit w:val="0"/>
            <w:exitMacro w:val="XBox_SP00920"/>
            <w:checkBox>
              <w:sizeAuto/>
              <w:default w:val="0"/>
              <w:checked w:val="0"/>
            </w:checkBox>
          </w:ffData>
        </w:fldChar>
      </w:r>
      <w:bookmarkStart w:id="234" w:name="SP00920"/>
      <w:r>
        <w:instrText xml:space="preserve"> FORMCHECKBOX </w:instrText>
      </w:r>
      <w:r w:rsidR="00F374DE">
        <w:fldChar w:fldCharType="separate"/>
      </w:r>
      <w:r>
        <w:fldChar w:fldCharType="end"/>
      </w:r>
      <w:bookmarkEnd w:id="234"/>
      <w:r w:rsidR="005A78DE">
        <w:tab/>
      </w:r>
      <w:r w:rsidR="00F772AC">
        <w:t>SP00</w:t>
      </w:r>
      <w:r w:rsidR="005A78DE">
        <w:t>920</w:t>
      </w:r>
      <w:r w:rsidR="005A78DE">
        <w:tab/>
        <w:t>Sign Support Footings</w:t>
      </w:r>
      <w:r w:rsidR="00273362">
        <w:t xml:space="preserve"> </w:t>
      </w:r>
      <w:r w:rsidR="00273362">
        <w:rPr>
          <w:b/>
          <w:i/>
          <w:color w:val="FF6600"/>
        </w:rPr>
        <w:t>(</w:t>
      </w:r>
      <w:r w:rsidR="00EC169E">
        <w:rPr>
          <w:b/>
          <w:i/>
          <w:color w:val="FF6600"/>
        </w:rPr>
        <w:t xml:space="preserve">Requires </w:t>
      </w:r>
      <w:r w:rsidR="0070265C">
        <w:rPr>
          <w:b/>
          <w:i/>
          <w:color w:val="FF6600"/>
        </w:rPr>
        <w:t xml:space="preserve">SP00440 and </w:t>
      </w:r>
      <w:r w:rsidR="00EC169E">
        <w:rPr>
          <w:b/>
          <w:i/>
          <w:color w:val="FF6600"/>
        </w:rPr>
        <w:t xml:space="preserve">SP02560. </w:t>
      </w:r>
      <w:r w:rsidR="00273362">
        <w:rPr>
          <w:b/>
          <w:i/>
          <w:color w:val="FF6600"/>
        </w:rPr>
        <w:t>Requires SP02510 if epoxy coated reinforcement is required.)</w:t>
      </w:r>
    </w:p>
    <w:p w14:paraId="048A783E" w14:textId="77777777" w:rsidR="005A78DE" w:rsidRDefault="005A78DE">
      <w:pPr>
        <w:tabs>
          <w:tab w:val="left" w:pos="432"/>
          <w:tab w:val="left" w:pos="1800"/>
        </w:tabs>
        <w:ind w:left="1800" w:hanging="1800"/>
      </w:pPr>
    </w:p>
    <w:p w14:paraId="4F3388BC" w14:textId="22AF77E1" w:rsidR="003E626D" w:rsidRDefault="001803A2" w:rsidP="003E626D">
      <w:pPr>
        <w:tabs>
          <w:tab w:val="left" w:pos="432"/>
          <w:tab w:val="left" w:pos="1800"/>
        </w:tabs>
        <w:ind w:left="1800" w:hanging="1800"/>
      </w:pPr>
      <w:r>
        <w:fldChar w:fldCharType="begin">
          <w:ffData>
            <w:name w:val="SP00921"/>
            <w:enabled/>
            <w:calcOnExit w:val="0"/>
            <w:exitMacro w:val="XBox_SP00921"/>
            <w:checkBox>
              <w:sizeAuto/>
              <w:default w:val="0"/>
              <w:checked w:val="0"/>
            </w:checkBox>
          </w:ffData>
        </w:fldChar>
      </w:r>
      <w:bookmarkStart w:id="235" w:name="SP00921"/>
      <w:r>
        <w:instrText xml:space="preserve"> FORMCHECKBOX </w:instrText>
      </w:r>
      <w:r w:rsidR="00F374DE">
        <w:fldChar w:fldCharType="separate"/>
      </w:r>
      <w:r>
        <w:fldChar w:fldCharType="end"/>
      </w:r>
      <w:bookmarkEnd w:id="235"/>
      <w:r w:rsidR="003E626D">
        <w:tab/>
      </w:r>
      <w:r w:rsidR="00F772AC">
        <w:t>SP00</w:t>
      </w:r>
      <w:r w:rsidR="003E626D">
        <w:t>921</w:t>
      </w:r>
      <w:r w:rsidR="003E626D">
        <w:tab/>
        <w:t>Major Sign Support Drilled Shafts</w:t>
      </w:r>
      <w:r w:rsidR="00C82356">
        <w:t xml:space="preserve"> </w:t>
      </w:r>
      <w:r w:rsidR="00C82356">
        <w:rPr>
          <w:b/>
          <w:i/>
          <w:color w:val="FF6600"/>
        </w:rPr>
        <w:t>(Requires SP02001</w:t>
      </w:r>
      <w:r w:rsidR="00273362">
        <w:rPr>
          <w:b/>
          <w:i/>
          <w:color w:val="FF6600"/>
        </w:rPr>
        <w:t>. Requires SP02510 if epoxy coated reinforcement is required.</w:t>
      </w:r>
      <w:r w:rsidR="00C82356">
        <w:rPr>
          <w:b/>
          <w:i/>
          <w:color w:val="FF6600"/>
        </w:rPr>
        <w:t>)</w:t>
      </w:r>
    </w:p>
    <w:p w14:paraId="07118691" w14:textId="77777777" w:rsidR="003E626D" w:rsidRDefault="003E626D">
      <w:pPr>
        <w:tabs>
          <w:tab w:val="left" w:pos="432"/>
          <w:tab w:val="left" w:pos="1800"/>
        </w:tabs>
        <w:ind w:left="1800" w:hanging="1800"/>
      </w:pPr>
    </w:p>
    <w:p w14:paraId="46641C3A" w14:textId="6F59534E" w:rsidR="005A78DE" w:rsidRDefault="001803A2">
      <w:pPr>
        <w:tabs>
          <w:tab w:val="left" w:pos="432"/>
          <w:tab w:val="left" w:pos="1800"/>
        </w:tabs>
        <w:ind w:left="1800" w:hanging="1800"/>
      </w:pPr>
      <w:r>
        <w:fldChar w:fldCharType="begin">
          <w:ffData>
            <w:name w:val="SP00930"/>
            <w:enabled/>
            <w:calcOnExit w:val="0"/>
            <w:exitMacro w:val="XBox_SP00930"/>
            <w:checkBox>
              <w:sizeAuto/>
              <w:default w:val="0"/>
              <w:checked w:val="0"/>
            </w:checkBox>
          </w:ffData>
        </w:fldChar>
      </w:r>
      <w:bookmarkStart w:id="236" w:name="SP00930"/>
      <w:r>
        <w:instrText xml:space="preserve"> FORMCHECKBOX </w:instrText>
      </w:r>
      <w:r w:rsidR="00F374DE">
        <w:fldChar w:fldCharType="separate"/>
      </w:r>
      <w:r>
        <w:fldChar w:fldCharType="end"/>
      </w:r>
      <w:bookmarkEnd w:id="236"/>
      <w:r w:rsidR="005A78DE">
        <w:tab/>
      </w:r>
      <w:r w:rsidR="00F772AC">
        <w:t>SP00</w:t>
      </w:r>
      <w:r w:rsidR="005A78DE">
        <w:t>930</w:t>
      </w:r>
      <w:r w:rsidR="005A78DE">
        <w:tab/>
        <w:t>Metal Sign Supports</w:t>
      </w:r>
      <w:r w:rsidR="00054F63">
        <w:t xml:space="preserve"> </w:t>
      </w:r>
      <w:r w:rsidR="00054F63">
        <w:rPr>
          <w:b/>
          <w:i/>
          <w:color w:val="FF6600"/>
        </w:rPr>
        <w:t>(Requires SP02560.)</w:t>
      </w:r>
    </w:p>
    <w:p w14:paraId="099BB5B7" w14:textId="77777777" w:rsidR="005A78DE" w:rsidRDefault="005A78DE">
      <w:pPr>
        <w:tabs>
          <w:tab w:val="left" w:pos="432"/>
          <w:tab w:val="left" w:pos="1800"/>
        </w:tabs>
        <w:ind w:left="1800" w:hanging="1800"/>
      </w:pPr>
    </w:p>
    <w:p w14:paraId="3596DC63" w14:textId="662782F8" w:rsidR="005A78DE" w:rsidRDefault="001803A2">
      <w:pPr>
        <w:tabs>
          <w:tab w:val="left" w:pos="432"/>
          <w:tab w:val="left" w:pos="1800"/>
        </w:tabs>
        <w:ind w:left="1800" w:hanging="1800"/>
      </w:pPr>
      <w:r>
        <w:fldChar w:fldCharType="begin">
          <w:ffData>
            <w:name w:val="SP00940"/>
            <w:enabled/>
            <w:calcOnExit w:val="0"/>
            <w:exitMacro w:val="XBox_SP00940"/>
            <w:checkBox>
              <w:sizeAuto/>
              <w:default w:val="0"/>
              <w:checked w:val="0"/>
            </w:checkBox>
          </w:ffData>
        </w:fldChar>
      </w:r>
      <w:bookmarkStart w:id="237" w:name="SP00940"/>
      <w:r>
        <w:instrText xml:space="preserve"> FORMCHECKBOX </w:instrText>
      </w:r>
      <w:r w:rsidR="00F374DE">
        <w:fldChar w:fldCharType="separate"/>
      </w:r>
      <w:r>
        <w:fldChar w:fldCharType="end"/>
      </w:r>
      <w:bookmarkEnd w:id="237"/>
      <w:r w:rsidR="005A78DE">
        <w:tab/>
      </w:r>
      <w:r w:rsidR="00F772AC">
        <w:t>SP00</w:t>
      </w:r>
      <w:r w:rsidR="005A78DE">
        <w:t>940</w:t>
      </w:r>
      <w:r w:rsidR="005A78DE">
        <w:tab/>
        <w:t>Signs</w:t>
      </w:r>
      <w:r w:rsidR="00284FC5">
        <w:t xml:space="preserve"> </w:t>
      </w:r>
      <w:r w:rsidR="00284FC5">
        <w:rPr>
          <w:b/>
          <w:i/>
          <w:color w:val="FF6600"/>
        </w:rPr>
        <w:t>(Requires SP02910.)</w:t>
      </w:r>
    </w:p>
    <w:p w14:paraId="77919090" w14:textId="77777777" w:rsidR="005A78DE" w:rsidRDefault="005A78DE">
      <w:pPr>
        <w:tabs>
          <w:tab w:val="left" w:pos="432"/>
          <w:tab w:val="left" w:pos="1800"/>
        </w:tabs>
        <w:ind w:left="1800" w:hanging="1800"/>
      </w:pPr>
    </w:p>
    <w:p w14:paraId="2663D2E9" w14:textId="49818C54" w:rsidR="005A78DE" w:rsidRDefault="001803A2">
      <w:pPr>
        <w:tabs>
          <w:tab w:val="left" w:pos="432"/>
          <w:tab w:val="left" w:pos="1800"/>
        </w:tabs>
        <w:ind w:left="1800" w:hanging="1800"/>
      </w:pPr>
      <w:r>
        <w:fldChar w:fldCharType="begin">
          <w:ffData>
            <w:name w:val="SP00941"/>
            <w:enabled/>
            <w:calcOnExit w:val="0"/>
            <w:exitMacro w:val="XBox_SP00941"/>
            <w:checkBox>
              <w:sizeAuto/>
              <w:default w:val="0"/>
              <w:checked w:val="0"/>
            </w:checkBox>
          </w:ffData>
        </w:fldChar>
      </w:r>
      <w:bookmarkStart w:id="238" w:name="SP00941"/>
      <w:r>
        <w:instrText xml:space="preserve"> FORMCHECKBOX </w:instrText>
      </w:r>
      <w:r w:rsidR="00F374DE">
        <w:fldChar w:fldCharType="separate"/>
      </w:r>
      <w:r>
        <w:fldChar w:fldCharType="end"/>
      </w:r>
      <w:bookmarkEnd w:id="238"/>
      <w:r w:rsidR="005A78DE">
        <w:tab/>
      </w:r>
      <w:r w:rsidR="00F772AC">
        <w:t>SP00</w:t>
      </w:r>
      <w:r w:rsidR="005A78DE">
        <w:t>941</w:t>
      </w:r>
      <w:r w:rsidR="005A78DE">
        <w:tab/>
        <w:t>Sign Covers</w:t>
      </w:r>
    </w:p>
    <w:p w14:paraId="5E9EEC04" w14:textId="77777777" w:rsidR="005A78DE" w:rsidRDefault="005A78DE">
      <w:pPr>
        <w:tabs>
          <w:tab w:val="left" w:pos="432"/>
          <w:tab w:val="left" w:pos="1800"/>
        </w:tabs>
        <w:ind w:left="1800" w:hanging="1800"/>
      </w:pPr>
    </w:p>
    <w:p w14:paraId="11D13836" w14:textId="099DAA23" w:rsidR="00F31B5E" w:rsidRDefault="00F31B5E" w:rsidP="00F31B5E">
      <w:pPr>
        <w:tabs>
          <w:tab w:val="left" w:pos="432"/>
          <w:tab w:val="left" w:pos="1800"/>
        </w:tabs>
        <w:ind w:left="1800" w:hanging="1800"/>
      </w:pPr>
      <w:r>
        <w:fldChar w:fldCharType="begin">
          <w:ffData>
            <w:name w:val="SP00942"/>
            <w:enabled/>
            <w:calcOnExit w:val="0"/>
            <w:exitMacro w:val="XBox_SP00942"/>
            <w:checkBox>
              <w:sizeAuto/>
              <w:default w:val="0"/>
              <w:checked w:val="0"/>
            </w:checkBox>
          </w:ffData>
        </w:fldChar>
      </w:r>
      <w:bookmarkStart w:id="239" w:name="SP00942"/>
      <w:r>
        <w:instrText xml:space="preserve"> FORMCHECKBOX </w:instrText>
      </w:r>
      <w:r w:rsidR="00F374DE">
        <w:fldChar w:fldCharType="separate"/>
      </w:r>
      <w:r>
        <w:fldChar w:fldCharType="end"/>
      </w:r>
      <w:bookmarkEnd w:id="239"/>
      <w:r>
        <w:tab/>
        <w:t>SP00942</w:t>
      </w:r>
      <w:r>
        <w:tab/>
        <w:t>Permanent Barricades</w:t>
      </w:r>
    </w:p>
    <w:p w14:paraId="22663288" w14:textId="77777777" w:rsidR="00F31B5E" w:rsidRDefault="00F31B5E">
      <w:pPr>
        <w:tabs>
          <w:tab w:val="left" w:pos="432"/>
          <w:tab w:val="left" w:pos="1800"/>
        </w:tabs>
        <w:ind w:left="1800" w:hanging="1800"/>
      </w:pPr>
    </w:p>
    <w:p w14:paraId="45AD46C0" w14:textId="66BFCBB7" w:rsidR="005A78DE" w:rsidRDefault="001803A2">
      <w:pPr>
        <w:tabs>
          <w:tab w:val="left" w:pos="432"/>
          <w:tab w:val="left" w:pos="1800"/>
        </w:tabs>
        <w:ind w:left="1800" w:hanging="1800"/>
      </w:pPr>
      <w:r>
        <w:fldChar w:fldCharType="begin">
          <w:ffData>
            <w:name w:val="SP00950"/>
            <w:enabled/>
            <w:calcOnExit w:val="0"/>
            <w:exitMacro w:val="XBox_SP00950"/>
            <w:checkBox>
              <w:sizeAuto/>
              <w:default w:val="0"/>
              <w:checked w:val="0"/>
            </w:checkBox>
          </w:ffData>
        </w:fldChar>
      </w:r>
      <w:bookmarkStart w:id="240" w:name="SP00950"/>
      <w:r>
        <w:instrText xml:space="preserve"> FORMCHECKBOX </w:instrText>
      </w:r>
      <w:r w:rsidR="00F374DE">
        <w:fldChar w:fldCharType="separate"/>
      </w:r>
      <w:r>
        <w:fldChar w:fldCharType="end"/>
      </w:r>
      <w:bookmarkEnd w:id="240"/>
      <w:r w:rsidR="005A78DE">
        <w:tab/>
      </w:r>
      <w:r w:rsidR="00F772AC">
        <w:t>SP00</w:t>
      </w:r>
      <w:r w:rsidR="005A78DE">
        <w:t>950</w:t>
      </w:r>
      <w:r w:rsidR="005A78DE">
        <w:tab/>
        <w:t>Removal of Electrical Systems</w:t>
      </w:r>
    </w:p>
    <w:p w14:paraId="23800832" w14:textId="77777777" w:rsidR="005A78DE" w:rsidRDefault="005A78DE">
      <w:pPr>
        <w:tabs>
          <w:tab w:val="left" w:pos="432"/>
          <w:tab w:val="left" w:pos="1800"/>
        </w:tabs>
        <w:ind w:left="1800" w:hanging="1800"/>
      </w:pPr>
    </w:p>
    <w:p w14:paraId="01C734D8" w14:textId="330BD8F2" w:rsidR="005A78DE" w:rsidRDefault="00BE0924">
      <w:pPr>
        <w:tabs>
          <w:tab w:val="left" w:pos="432"/>
          <w:tab w:val="left" w:pos="1800"/>
        </w:tabs>
        <w:ind w:left="1800" w:hanging="1800"/>
      </w:pPr>
      <w:r>
        <w:fldChar w:fldCharType="begin">
          <w:ffData>
            <w:name w:val="SP00960"/>
            <w:enabled/>
            <w:calcOnExit w:val="0"/>
            <w:exitMacro w:val="XBox_SP00960"/>
            <w:checkBox>
              <w:sizeAuto/>
              <w:default w:val="0"/>
              <w:checked w:val="0"/>
            </w:checkBox>
          </w:ffData>
        </w:fldChar>
      </w:r>
      <w:bookmarkStart w:id="241" w:name="SP00960"/>
      <w:r>
        <w:instrText xml:space="preserve"> FORMCHECKBOX </w:instrText>
      </w:r>
      <w:r w:rsidR="00F374DE">
        <w:fldChar w:fldCharType="separate"/>
      </w:r>
      <w:r>
        <w:fldChar w:fldCharType="end"/>
      </w:r>
      <w:bookmarkEnd w:id="241"/>
      <w:r w:rsidR="005A78DE">
        <w:tab/>
      </w:r>
      <w:r w:rsidR="00F772AC">
        <w:t>SP00</w:t>
      </w:r>
      <w:r w:rsidR="005A78DE">
        <w:t>960</w:t>
      </w:r>
      <w:r w:rsidR="005A78DE">
        <w:tab/>
        <w:t>Common Provisions for Electrical Systems</w:t>
      </w:r>
      <w:r w:rsidR="00366926">
        <w:t xml:space="preserve"> </w:t>
      </w:r>
      <w:r w:rsidR="00366926">
        <w:rPr>
          <w:b/>
          <w:i/>
          <w:color w:val="FF6600"/>
        </w:rPr>
        <w:t>(</w:t>
      </w:r>
      <w:r w:rsidR="00EC169E">
        <w:rPr>
          <w:b/>
          <w:i/>
          <w:color w:val="FF6600"/>
        </w:rPr>
        <w:t xml:space="preserve">Requires </w:t>
      </w:r>
      <w:r w:rsidR="0070265C">
        <w:rPr>
          <w:b/>
          <w:i/>
          <w:color w:val="FF6600"/>
        </w:rPr>
        <w:t xml:space="preserve">SP00440 and </w:t>
      </w:r>
      <w:r w:rsidR="00EC169E">
        <w:rPr>
          <w:b/>
          <w:i/>
          <w:color w:val="FF6600"/>
        </w:rPr>
        <w:t xml:space="preserve">SP02560. </w:t>
      </w:r>
      <w:r w:rsidR="00366926">
        <w:rPr>
          <w:b/>
          <w:i/>
          <w:color w:val="FF6600"/>
        </w:rPr>
        <w:t>Requires SP02510 if epoxy coated reinforcement is required.)</w:t>
      </w:r>
    </w:p>
    <w:p w14:paraId="5242EB4E" w14:textId="77777777" w:rsidR="005A78DE" w:rsidRDefault="005A78DE">
      <w:pPr>
        <w:tabs>
          <w:tab w:val="left" w:pos="432"/>
          <w:tab w:val="left" w:pos="1800"/>
        </w:tabs>
        <w:ind w:left="1800" w:hanging="1800"/>
      </w:pPr>
    </w:p>
    <w:p w14:paraId="6C49E8F3" w14:textId="3E004239" w:rsidR="005A78DE" w:rsidRDefault="004B3035">
      <w:pPr>
        <w:tabs>
          <w:tab w:val="left" w:pos="432"/>
          <w:tab w:val="left" w:pos="1800"/>
        </w:tabs>
        <w:ind w:left="1800" w:hanging="1800"/>
      </w:pPr>
      <w:r>
        <w:fldChar w:fldCharType="begin">
          <w:ffData>
            <w:name w:val="SP00962"/>
            <w:enabled/>
            <w:calcOnExit w:val="0"/>
            <w:exitMacro w:val="XBox_SP00962"/>
            <w:checkBox>
              <w:sizeAuto/>
              <w:default w:val="0"/>
              <w:checked w:val="0"/>
            </w:checkBox>
          </w:ffData>
        </w:fldChar>
      </w:r>
      <w:bookmarkStart w:id="242" w:name="SP00962"/>
      <w:r>
        <w:instrText xml:space="preserve"> FORMCHECKBOX </w:instrText>
      </w:r>
      <w:r w:rsidR="00F374DE">
        <w:fldChar w:fldCharType="separate"/>
      </w:r>
      <w:r>
        <w:fldChar w:fldCharType="end"/>
      </w:r>
      <w:bookmarkEnd w:id="242"/>
      <w:r w:rsidR="005A78DE">
        <w:tab/>
      </w:r>
      <w:r w:rsidR="00F772AC">
        <w:t>SP00</w:t>
      </w:r>
      <w:r w:rsidR="005A78DE">
        <w:t>962</w:t>
      </w:r>
      <w:r w:rsidR="005A78DE">
        <w:tab/>
        <w:t>Metal Illumination and Traffic Signal Supports</w:t>
      </w:r>
      <w:r w:rsidR="00EC169E">
        <w:t xml:space="preserve"> </w:t>
      </w:r>
      <w:r w:rsidR="00EC169E">
        <w:rPr>
          <w:b/>
          <w:i/>
          <w:color w:val="FF6600"/>
        </w:rPr>
        <w:t xml:space="preserve">(Requires </w:t>
      </w:r>
      <w:r w:rsidR="0070265C">
        <w:rPr>
          <w:b/>
          <w:i/>
          <w:color w:val="FF6600"/>
        </w:rPr>
        <w:t xml:space="preserve">SP00440 and </w:t>
      </w:r>
      <w:r w:rsidR="00EC169E">
        <w:rPr>
          <w:b/>
          <w:i/>
          <w:color w:val="FF6600"/>
        </w:rPr>
        <w:t>SP02560)</w:t>
      </w:r>
    </w:p>
    <w:p w14:paraId="6A7AAC69" w14:textId="77777777" w:rsidR="005A78DE" w:rsidRDefault="005A78DE">
      <w:pPr>
        <w:tabs>
          <w:tab w:val="left" w:pos="432"/>
          <w:tab w:val="left" w:pos="1800"/>
        </w:tabs>
        <w:ind w:left="1800" w:hanging="1800"/>
      </w:pPr>
    </w:p>
    <w:p w14:paraId="7F3514FA" w14:textId="385A18D0" w:rsidR="005A78DE" w:rsidRDefault="004B3035">
      <w:pPr>
        <w:tabs>
          <w:tab w:val="left" w:pos="432"/>
          <w:tab w:val="left" w:pos="1800"/>
        </w:tabs>
        <w:ind w:left="1800" w:hanging="1800"/>
      </w:pPr>
      <w:r>
        <w:fldChar w:fldCharType="begin">
          <w:ffData>
            <w:name w:val="SP00963"/>
            <w:enabled/>
            <w:calcOnExit w:val="0"/>
            <w:exitMacro w:val="XBox_SP00963"/>
            <w:checkBox>
              <w:sizeAuto/>
              <w:default w:val="0"/>
              <w:checked w:val="0"/>
            </w:checkBox>
          </w:ffData>
        </w:fldChar>
      </w:r>
      <w:bookmarkStart w:id="243" w:name="SP00963"/>
      <w:r>
        <w:instrText xml:space="preserve"> FORMCHECKBOX </w:instrText>
      </w:r>
      <w:r w:rsidR="00F374DE">
        <w:fldChar w:fldCharType="separate"/>
      </w:r>
      <w:r>
        <w:fldChar w:fldCharType="end"/>
      </w:r>
      <w:bookmarkEnd w:id="243"/>
      <w:r w:rsidR="005A78DE">
        <w:tab/>
      </w:r>
      <w:r w:rsidR="00F772AC">
        <w:t>SP00</w:t>
      </w:r>
      <w:r w:rsidR="005A78DE">
        <w:t>963</w:t>
      </w:r>
      <w:r w:rsidR="005A78DE">
        <w:tab/>
        <w:t>Signal Support Drilled Shafts</w:t>
      </w:r>
      <w:r w:rsidR="00273362">
        <w:t xml:space="preserve"> </w:t>
      </w:r>
      <w:r w:rsidR="00273362">
        <w:rPr>
          <w:b/>
          <w:i/>
          <w:color w:val="FF6600"/>
        </w:rPr>
        <w:t>(</w:t>
      </w:r>
      <w:r w:rsidR="0070265C">
        <w:rPr>
          <w:b/>
          <w:i/>
          <w:color w:val="FF6600"/>
        </w:rPr>
        <w:t xml:space="preserve">Requires SP00440. </w:t>
      </w:r>
      <w:r w:rsidR="00273362">
        <w:rPr>
          <w:b/>
          <w:i/>
          <w:color w:val="FF6600"/>
        </w:rPr>
        <w:t>Requires SP02510 if epoxy coated reinforcement is required.)</w:t>
      </w:r>
    </w:p>
    <w:p w14:paraId="3272BD0C" w14:textId="77777777" w:rsidR="005A78DE" w:rsidRDefault="005A78DE">
      <w:pPr>
        <w:tabs>
          <w:tab w:val="left" w:pos="432"/>
          <w:tab w:val="left" w:pos="1800"/>
        </w:tabs>
        <w:ind w:left="1800" w:hanging="1800"/>
      </w:pPr>
    </w:p>
    <w:p w14:paraId="76CB4382" w14:textId="2C10B851" w:rsidR="005A78DE" w:rsidRDefault="001803A2">
      <w:pPr>
        <w:tabs>
          <w:tab w:val="left" w:pos="432"/>
          <w:tab w:val="left" w:pos="1800"/>
        </w:tabs>
        <w:ind w:left="1800" w:hanging="1800"/>
      </w:pPr>
      <w:r>
        <w:fldChar w:fldCharType="begin">
          <w:ffData>
            <w:name w:val="SP00965"/>
            <w:enabled/>
            <w:calcOnExit w:val="0"/>
            <w:exitMacro w:val="XBox_SP00965"/>
            <w:checkBox>
              <w:sizeAuto/>
              <w:default w:val="0"/>
              <w:checked w:val="0"/>
            </w:checkBox>
          </w:ffData>
        </w:fldChar>
      </w:r>
      <w:bookmarkStart w:id="244" w:name="SP00965"/>
      <w:r>
        <w:instrText xml:space="preserve"> FORMCHECKBOX </w:instrText>
      </w:r>
      <w:r w:rsidR="00F374DE">
        <w:fldChar w:fldCharType="separate"/>
      </w:r>
      <w:r>
        <w:fldChar w:fldCharType="end"/>
      </w:r>
      <w:bookmarkEnd w:id="244"/>
      <w:r w:rsidR="005A78DE">
        <w:tab/>
      </w:r>
      <w:r w:rsidR="00F772AC">
        <w:t>SP00</w:t>
      </w:r>
      <w:r w:rsidR="005A78DE">
        <w:t>965</w:t>
      </w:r>
      <w:r w:rsidR="005A78DE">
        <w:tab/>
        <w:t xml:space="preserve">Camera Poles and Foundations </w:t>
      </w:r>
      <w:r w:rsidR="005A78DE">
        <w:rPr>
          <w:b/>
          <w:bCs/>
          <w:i/>
          <w:iCs/>
          <w:color w:val="FF6600"/>
        </w:rPr>
        <w:t>(Requires</w:t>
      </w:r>
      <w:r w:rsidR="009C0EC0">
        <w:rPr>
          <w:b/>
          <w:bCs/>
          <w:i/>
          <w:iCs/>
          <w:color w:val="FF6600"/>
        </w:rPr>
        <w:t xml:space="preserve"> </w:t>
      </w:r>
      <w:r w:rsidR="0070265C">
        <w:rPr>
          <w:b/>
          <w:bCs/>
          <w:i/>
          <w:iCs/>
          <w:color w:val="FF6600"/>
        </w:rPr>
        <w:t xml:space="preserve">SP00440, </w:t>
      </w:r>
      <w:r w:rsidR="009C0EC0">
        <w:rPr>
          <w:b/>
          <w:bCs/>
          <w:i/>
          <w:iCs/>
          <w:color w:val="FF6600"/>
        </w:rPr>
        <w:t>SP00985</w:t>
      </w:r>
      <w:r w:rsidR="00891316">
        <w:rPr>
          <w:b/>
          <w:bCs/>
          <w:i/>
          <w:iCs/>
          <w:color w:val="FF6600"/>
        </w:rPr>
        <w:t>,</w:t>
      </w:r>
      <w:r w:rsidR="00CC7A4C">
        <w:rPr>
          <w:b/>
          <w:bCs/>
          <w:i/>
          <w:iCs/>
          <w:color w:val="FF6600"/>
        </w:rPr>
        <w:t xml:space="preserve"> SP02530</w:t>
      </w:r>
      <w:r w:rsidR="00891316">
        <w:rPr>
          <w:b/>
          <w:bCs/>
          <w:i/>
          <w:iCs/>
          <w:color w:val="FF6600"/>
        </w:rPr>
        <w:t>, and SP02560</w:t>
      </w:r>
      <w:r w:rsidR="005A78DE" w:rsidRPr="007C6243">
        <w:rPr>
          <w:b/>
          <w:bCs/>
          <w:i/>
          <w:iCs/>
          <w:color w:val="FF6600"/>
          <w:szCs w:val="22"/>
        </w:rPr>
        <w:t>)</w:t>
      </w:r>
    </w:p>
    <w:p w14:paraId="6EE9BD5F" w14:textId="77777777" w:rsidR="005A78DE" w:rsidRDefault="005A78DE">
      <w:pPr>
        <w:tabs>
          <w:tab w:val="left" w:pos="432"/>
          <w:tab w:val="left" w:pos="1800"/>
        </w:tabs>
        <w:ind w:left="1800" w:hanging="1800"/>
      </w:pPr>
    </w:p>
    <w:p w14:paraId="1812DC20" w14:textId="6091F04E" w:rsidR="005A78DE" w:rsidRDefault="009A5854">
      <w:pPr>
        <w:tabs>
          <w:tab w:val="left" w:pos="432"/>
          <w:tab w:val="left" w:pos="1800"/>
        </w:tabs>
        <w:ind w:left="1800" w:hanging="1800"/>
      </w:pPr>
      <w:r>
        <w:fldChar w:fldCharType="begin">
          <w:ffData>
            <w:name w:val="SP00970"/>
            <w:enabled/>
            <w:calcOnExit w:val="0"/>
            <w:exitMacro w:val="XBox_SP00970"/>
            <w:checkBox>
              <w:sizeAuto/>
              <w:default w:val="1"/>
              <w:checked w:val="0"/>
            </w:checkBox>
          </w:ffData>
        </w:fldChar>
      </w:r>
      <w:bookmarkStart w:id="245" w:name="SP00970"/>
      <w:r>
        <w:instrText xml:space="preserve"> FORMCHECKBOX </w:instrText>
      </w:r>
      <w:r w:rsidR="00F374DE">
        <w:fldChar w:fldCharType="separate"/>
      </w:r>
      <w:r>
        <w:fldChar w:fldCharType="end"/>
      </w:r>
      <w:bookmarkEnd w:id="245"/>
      <w:r w:rsidR="005A78DE">
        <w:tab/>
      </w:r>
      <w:r w:rsidR="00F772AC">
        <w:t>SP00</w:t>
      </w:r>
      <w:r w:rsidR="005A78DE">
        <w:t>970</w:t>
      </w:r>
      <w:r w:rsidR="005A78DE">
        <w:tab/>
        <w:t>Highway Illumination</w:t>
      </w:r>
      <w:r w:rsidR="00BD5E1C">
        <w:t xml:space="preserve"> </w:t>
      </w:r>
      <w:r w:rsidR="00BD5E1C">
        <w:rPr>
          <w:b/>
          <w:i/>
          <w:color w:val="FF6600"/>
        </w:rPr>
        <w:t>(Requires SP00960</w:t>
      </w:r>
      <w:r w:rsidR="00CC7A4C">
        <w:rPr>
          <w:b/>
          <w:i/>
          <w:color w:val="FF6600"/>
        </w:rPr>
        <w:t xml:space="preserve"> and SP02926</w:t>
      </w:r>
      <w:r w:rsidR="00BD5E1C">
        <w:rPr>
          <w:b/>
          <w:i/>
          <w:color w:val="FF6600"/>
        </w:rPr>
        <w:t>. Requires SP00962 when coating steel signal and luminaire supports are required.)</w:t>
      </w:r>
    </w:p>
    <w:p w14:paraId="26937FC8" w14:textId="47FCBD6F" w:rsidR="005A78DE" w:rsidRDefault="005A78DE">
      <w:pPr>
        <w:tabs>
          <w:tab w:val="left" w:pos="432"/>
          <w:tab w:val="left" w:pos="1800"/>
        </w:tabs>
        <w:ind w:left="1800" w:hanging="1800"/>
      </w:pPr>
    </w:p>
    <w:p w14:paraId="685CE068" w14:textId="3C7231A7" w:rsidR="009C0EC0" w:rsidRDefault="009C0EC0" w:rsidP="009C0EC0">
      <w:pPr>
        <w:tabs>
          <w:tab w:val="left" w:pos="432"/>
          <w:tab w:val="left" w:pos="1800"/>
        </w:tabs>
        <w:ind w:left="1800" w:hanging="1800"/>
      </w:pPr>
      <w:r>
        <w:fldChar w:fldCharType="begin">
          <w:ffData>
            <w:name w:val="SP00984"/>
            <w:enabled/>
            <w:calcOnExit w:val="0"/>
            <w:exitMacro w:val="XBox_SP00984"/>
            <w:checkBox>
              <w:sizeAuto/>
              <w:default w:val="0"/>
              <w:checked w:val="0"/>
            </w:checkBox>
          </w:ffData>
        </w:fldChar>
      </w:r>
      <w:bookmarkStart w:id="246" w:name="SP00984"/>
      <w:r>
        <w:instrText xml:space="preserve"> FORMCHECKBOX </w:instrText>
      </w:r>
      <w:r w:rsidR="00F374DE">
        <w:fldChar w:fldCharType="separate"/>
      </w:r>
      <w:r>
        <w:fldChar w:fldCharType="end"/>
      </w:r>
      <w:bookmarkEnd w:id="246"/>
      <w:r>
        <w:tab/>
        <w:t>SP00984</w:t>
      </w:r>
      <w:r>
        <w:tab/>
        <w:t>Fiberglass Poles for ITS</w:t>
      </w:r>
    </w:p>
    <w:p w14:paraId="45FC235D" w14:textId="77777777" w:rsidR="009C0EC0" w:rsidRDefault="009C0EC0">
      <w:pPr>
        <w:tabs>
          <w:tab w:val="left" w:pos="432"/>
          <w:tab w:val="left" w:pos="1800"/>
        </w:tabs>
        <w:ind w:left="1800" w:hanging="1800"/>
      </w:pPr>
    </w:p>
    <w:p w14:paraId="3A39F591" w14:textId="68E43250" w:rsidR="006B4463" w:rsidRDefault="00247C16">
      <w:pPr>
        <w:tabs>
          <w:tab w:val="left" w:pos="432"/>
          <w:tab w:val="left" w:pos="1800"/>
        </w:tabs>
        <w:ind w:left="1800" w:hanging="1800"/>
      </w:pPr>
      <w:r>
        <w:fldChar w:fldCharType="begin">
          <w:ffData>
            <w:name w:val="SP00985"/>
            <w:enabled/>
            <w:calcOnExit w:val="0"/>
            <w:exitMacro w:val="XBox_SP00985"/>
            <w:checkBox>
              <w:sizeAuto/>
              <w:default w:val="0"/>
              <w:checked w:val="0"/>
            </w:checkBox>
          </w:ffData>
        </w:fldChar>
      </w:r>
      <w:bookmarkStart w:id="247" w:name="SP00985"/>
      <w:r>
        <w:instrText xml:space="preserve"> FORMCHECKBOX </w:instrText>
      </w:r>
      <w:r w:rsidR="00F374DE">
        <w:fldChar w:fldCharType="separate"/>
      </w:r>
      <w:r>
        <w:fldChar w:fldCharType="end"/>
      </w:r>
      <w:bookmarkEnd w:id="247"/>
      <w:r w:rsidR="006B4463">
        <w:tab/>
        <w:t>SP00985</w:t>
      </w:r>
      <w:r w:rsidR="006B4463">
        <w:tab/>
        <w:t>Electrical System Installation</w:t>
      </w:r>
    </w:p>
    <w:p w14:paraId="4AB6831B" w14:textId="0C790291" w:rsidR="006B4463" w:rsidRDefault="006B4463">
      <w:pPr>
        <w:tabs>
          <w:tab w:val="left" w:pos="432"/>
          <w:tab w:val="left" w:pos="1800"/>
        </w:tabs>
        <w:ind w:left="1800" w:hanging="1800"/>
      </w:pPr>
    </w:p>
    <w:p w14:paraId="196430FF" w14:textId="46C91BAC" w:rsidR="006B4463" w:rsidRDefault="00247C16">
      <w:pPr>
        <w:tabs>
          <w:tab w:val="left" w:pos="432"/>
          <w:tab w:val="left" w:pos="1800"/>
        </w:tabs>
        <w:ind w:left="1800" w:hanging="1800"/>
      </w:pPr>
      <w:r>
        <w:fldChar w:fldCharType="begin">
          <w:ffData>
            <w:name w:val="SP00987"/>
            <w:enabled/>
            <w:calcOnExit w:val="0"/>
            <w:exitMacro w:val="XBox_SP00987"/>
            <w:checkBox>
              <w:sizeAuto/>
              <w:default w:val="0"/>
              <w:checked w:val="0"/>
            </w:checkBox>
          </w:ffData>
        </w:fldChar>
      </w:r>
      <w:bookmarkStart w:id="248" w:name="SP00987"/>
      <w:r>
        <w:instrText xml:space="preserve"> FORMCHECKBOX </w:instrText>
      </w:r>
      <w:r w:rsidR="00F374DE">
        <w:fldChar w:fldCharType="separate"/>
      </w:r>
      <w:r>
        <w:fldChar w:fldCharType="end"/>
      </w:r>
      <w:bookmarkEnd w:id="248"/>
      <w:r w:rsidR="006B4463">
        <w:tab/>
        <w:t>SP00987</w:t>
      </w:r>
      <w:r w:rsidR="006B4463">
        <w:tab/>
        <w:t>Telecommunications</w:t>
      </w:r>
    </w:p>
    <w:p w14:paraId="4E45816D" w14:textId="25FD50A1" w:rsidR="006B4463" w:rsidRDefault="006B4463">
      <w:pPr>
        <w:tabs>
          <w:tab w:val="left" w:pos="432"/>
          <w:tab w:val="left" w:pos="1800"/>
        </w:tabs>
        <w:ind w:left="1800" w:hanging="1800"/>
      </w:pPr>
    </w:p>
    <w:p w14:paraId="020AF6A0" w14:textId="6845F756" w:rsidR="006B4463" w:rsidRDefault="00247C16">
      <w:pPr>
        <w:tabs>
          <w:tab w:val="left" w:pos="432"/>
          <w:tab w:val="left" w:pos="1800"/>
        </w:tabs>
        <w:ind w:left="1800" w:hanging="1800"/>
      </w:pPr>
      <w:r>
        <w:fldChar w:fldCharType="begin">
          <w:ffData>
            <w:name w:val="SP00989"/>
            <w:enabled/>
            <w:calcOnExit w:val="0"/>
            <w:exitMacro w:val="XBox_SP00989"/>
            <w:checkBox>
              <w:sizeAuto/>
              <w:default w:val="0"/>
              <w:checked w:val="0"/>
            </w:checkBox>
          </w:ffData>
        </w:fldChar>
      </w:r>
      <w:bookmarkStart w:id="249" w:name="SP00989"/>
      <w:r>
        <w:instrText xml:space="preserve"> FORMCHECKBOX </w:instrText>
      </w:r>
      <w:r w:rsidR="00F374DE">
        <w:fldChar w:fldCharType="separate"/>
      </w:r>
      <w:r>
        <w:fldChar w:fldCharType="end"/>
      </w:r>
      <w:bookmarkEnd w:id="249"/>
      <w:r w:rsidR="006B4463">
        <w:tab/>
        <w:t>SP00989</w:t>
      </w:r>
      <w:r w:rsidR="006B4463">
        <w:tab/>
        <w:t>Photovoltaic Equipment Installation</w:t>
      </w:r>
    </w:p>
    <w:p w14:paraId="19A55236" w14:textId="77777777" w:rsidR="006B4463" w:rsidRDefault="006B4463">
      <w:pPr>
        <w:tabs>
          <w:tab w:val="left" w:pos="432"/>
          <w:tab w:val="left" w:pos="1800"/>
        </w:tabs>
        <w:ind w:left="1800" w:hanging="1800"/>
      </w:pPr>
    </w:p>
    <w:p w14:paraId="0399F26D" w14:textId="179BAE74" w:rsidR="005A78DE" w:rsidRDefault="00247C16">
      <w:pPr>
        <w:tabs>
          <w:tab w:val="left" w:pos="432"/>
          <w:tab w:val="left" w:pos="1800"/>
        </w:tabs>
        <w:ind w:left="1800" w:hanging="1800"/>
        <w:rPr>
          <w:b/>
          <w:i/>
          <w:color w:val="FF6600"/>
        </w:rPr>
      </w:pPr>
      <w:r>
        <w:fldChar w:fldCharType="begin">
          <w:ffData>
            <w:name w:val="SP00990"/>
            <w:enabled/>
            <w:calcOnExit w:val="0"/>
            <w:exitMacro w:val="XBox_SP00990"/>
            <w:checkBox>
              <w:sizeAuto/>
              <w:default w:val="0"/>
              <w:checked w:val="0"/>
            </w:checkBox>
          </w:ffData>
        </w:fldChar>
      </w:r>
      <w:bookmarkStart w:id="250" w:name="SP00990"/>
      <w:r>
        <w:instrText xml:space="preserve"> FORMCHECKBOX </w:instrText>
      </w:r>
      <w:r w:rsidR="00F374DE">
        <w:fldChar w:fldCharType="separate"/>
      </w:r>
      <w:r>
        <w:fldChar w:fldCharType="end"/>
      </w:r>
      <w:bookmarkEnd w:id="250"/>
      <w:r w:rsidR="005A78DE">
        <w:tab/>
      </w:r>
      <w:r w:rsidR="00F772AC">
        <w:t>SP00</w:t>
      </w:r>
      <w:r w:rsidR="005A78DE">
        <w:t>990</w:t>
      </w:r>
      <w:r w:rsidR="005A78DE">
        <w:tab/>
        <w:t>Traffic Signals</w:t>
      </w:r>
      <w:r w:rsidR="00D80246">
        <w:t xml:space="preserve"> </w:t>
      </w:r>
      <w:r w:rsidR="0044101D" w:rsidRPr="009059DA">
        <w:rPr>
          <w:b/>
          <w:i/>
          <w:color w:val="FF6600"/>
        </w:rPr>
        <w:t>(</w:t>
      </w:r>
      <w:r w:rsidR="00BD5E1C" w:rsidRPr="009059DA">
        <w:rPr>
          <w:b/>
          <w:i/>
          <w:color w:val="FF6600"/>
        </w:rPr>
        <w:t xml:space="preserve">Required SP00960 and </w:t>
      </w:r>
      <w:r w:rsidR="00410E5D" w:rsidRPr="009059DA">
        <w:rPr>
          <w:b/>
          <w:i/>
          <w:color w:val="FF6600"/>
        </w:rPr>
        <w:t>SP</w:t>
      </w:r>
      <w:r w:rsidR="00467E56">
        <w:rPr>
          <w:b/>
          <w:i/>
          <w:color w:val="FF6600"/>
        </w:rPr>
        <w:t>00962</w:t>
      </w:r>
      <w:r w:rsidR="00D80246" w:rsidRPr="009059DA">
        <w:rPr>
          <w:b/>
          <w:i/>
          <w:color w:val="FF6600"/>
        </w:rPr>
        <w:t>)</w:t>
      </w:r>
    </w:p>
    <w:p w14:paraId="5B389958" w14:textId="77777777" w:rsidR="005D53A4" w:rsidRDefault="005D53A4">
      <w:pPr>
        <w:tabs>
          <w:tab w:val="left" w:pos="432"/>
          <w:tab w:val="left" w:pos="1800"/>
        </w:tabs>
        <w:ind w:left="1800" w:hanging="1800"/>
        <w:rPr>
          <w:b/>
          <w:i/>
          <w:color w:val="FF6600"/>
        </w:rPr>
      </w:pPr>
    </w:p>
    <w:p w14:paraId="6C602A00" w14:textId="3AEC8F83" w:rsidR="005D53A4" w:rsidRDefault="00D26E6C">
      <w:pPr>
        <w:tabs>
          <w:tab w:val="left" w:pos="432"/>
          <w:tab w:val="left" w:pos="1800"/>
        </w:tabs>
        <w:ind w:left="1800" w:hanging="1800"/>
      </w:pPr>
      <w:r>
        <w:fldChar w:fldCharType="begin">
          <w:ffData>
            <w:name w:val="SP00991"/>
            <w:enabled/>
            <w:calcOnExit w:val="0"/>
            <w:exitMacro w:val="XBox_SP00991"/>
            <w:checkBox>
              <w:sizeAuto/>
              <w:default w:val="0"/>
              <w:checked w:val="0"/>
            </w:checkBox>
          </w:ffData>
        </w:fldChar>
      </w:r>
      <w:bookmarkStart w:id="251" w:name="SP00991"/>
      <w:r>
        <w:instrText xml:space="preserve"> FORMCHECKBOX </w:instrText>
      </w:r>
      <w:r w:rsidR="00F374DE">
        <w:fldChar w:fldCharType="separate"/>
      </w:r>
      <w:r>
        <w:fldChar w:fldCharType="end"/>
      </w:r>
      <w:bookmarkEnd w:id="251"/>
      <w:r w:rsidR="005D53A4">
        <w:tab/>
        <w:t>SP00991</w:t>
      </w:r>
      <w:r w:rsidR="005D53A4">
        <w:tab/>
        <w:t xml:space="preserve">Unintegrated Speed Feedback Assembly </w:t>
      </w:r>
      <w:r w:rsidR="005D53A4">
        <w:rPr>
          <w:b/>
          <w:i/>
          <w:color w:val="FF6600"/>
        </w:rPr>
        <w:t>(Requires SP00440, SP00940 &amp; SP00960)</w:t>
      </w:r>
    </w:p>
    <w:p w14:paraId="43F6001C" w14:textId="77777777" w:rsidR="005A78DE" w:rsidRDefault="005A78DE">
      <w:pPr>
        <w:tabs>
          <w:tab w:val="left" w:pos="432"/>
          <w:tab w:val="left" w:pos="1800"/>
        </w:tabs>
        <w:ind w:left="1800" w:hanging="1800"/>
      </w:pPr>
    </w:p>
    <w:p w14:paraId="4F6F1B12" w14:textId="77777777" w:rsidR="005A78DE" w:rsidRDefault="005A78DE">
      <w:pPr>
        <w:tabs>
          <w:tab w:val="left" w:pos="432"/>
          <w:tab w:val="left" w:pos="1800"/>
        </w:tabs>
        <w:ind w:left="1800" w:hanging="1800"/>
      </w:pPr>
    </w:p>
    <w:p w14:paraId="746E66C4" w14:textId="77777777" w:rsidR="005A78DE" w:rsidRDefault="005A78DE">
      <w:pPr>
        <w:tabs>
          <w:tab w:val="left" w:pos="432"/>
          <w:tab w:val="left" w:pos="1800"/>
        </w:tabs>
        <w:ind w:left="1800" w:hanging="1800"/>
        <w:rPr>
          <w:b/>
        </w:rPr>
      </w:pPr>
      <w:r>
        <w:rPr>
          <w:b/>
        </w:rPr>
        <w:tab/>
        <w:t>RIGHT OF WAY DEVELOPMENT AND CONTROL</w:t>
      </w:r>
    </w:p>
    <w:p w14:paraId="4A695641" w14:textId="77777777" w:rsidR="005A78DE" w:rsidRDefault="005A78DE">
      <w:pPr>
        <w:tabs>
          <w:tab w:val="left" w:pos="432"/>
          <w:tab w:val="left" w:pos="1800"/>
        </w:tabs>
        <w:ind w:left="1800" w:hanging="1800"/>
      </w:pPr>
    </w:p>
    <w:p w14:paraId="461EC891" w14:textId="644CEEAE" w:rsidR="005A78DE" w:rsidRDefault="00FA15F8">
      <w:pPr>
        <w:tabs>
          <w:tab w:val="left" w:pos="432"/>
          <w:tab w:val="left" w:pos="1800"/>
        </w:tabs>
        <w:ind w:left="1800" w:hanging="1800"/>
      </w:pPr>
      <w:r>
        <w:fldChar w:fldCharType="begin">
          <w:ffData>
            <w:name w:val="SP01010"/>
            <w:enabled/>
            <w:calcOnExit w:val="0"/>
            <w:exitMacro w:val="XBox_SP01010"/>
            <w:checkBox>
              <w:sizeAuto/>
              <w:default w:val="1"/>
              <w:checked w:val="0"/>
            </w:checkBox>
          </w:ffData>
        </w:fldChar>
      </w:r>
      <w:bookmarkStart w:id="252" w:name="SP01010"/>
      <w:r>
        <w:instrText xml:space="preserve"> FORMCHECKBOX </w:instrText>
      </w:r>
      <w:r w:rsidR="00F374DE">
        <w:fldChar w:fldCharType="separate"/>
      </w:r>
      <w:r>
        <w:fldChar w:fldCharType="end"/>
      </w:r>
      <w:bookmarkEnd w:id="252"/>
      <w:r w:rsidR="005A78DE">
        <w:tab/>
      </w:r>
      <w:r w:rsidR="00F772AC">
        <w:t>SP0</w:t>
      </w:r>
      <w:r w:rsidR="005A78DE">
        <w:t>1010</w:t>
      </w:r>
      <w:r w:rsidR="005A78DE">
        <w:tab/>
        <w:t>Stormwater Control, Water Quality Structures</w:t>
      </w:r>
    </w:p>
    <w:p w14:paraId="26012B0F" w14:textId="77777777" w:rsidR="005A78DE" w:rsidRDefault="005A78DE">
      <w:pPr>
        <w:tabs>
          <w:tab w:val="left" w:pos="432"/>
          <w:tab w:val="left" w:pos="1800"/>
        </w:tabs>
        <w:ind w:left="1800" w:hanging="1800"/>
      </w:pPr>
    </w:p>
    <w:p w14:paraId="15DDA3C3" w14:textId="60DC1498" w:rsidR="005A78DE" w:rsidRDefault="001803A2">
      <w:pPr>
        <w:tabs>
          <w:tab w:val="left" w:pos="432"/>
          <w:tab w:val="left" w:pos="1800"/>
        </w:tabs>
        <w:ind w:left="1800" w:hanging="1800"/>
      </w:pPr>
      <w:r>
        <w:fldChar w:fldCharType="begin">
          <w:ffData>
            <w:name w:val="SP01011"/>
            <w:enabled/>
            <w:calcOnExit w:val="0"/>
            <w:exitMacro w:val="XBox_SP01011"/>
            <w:checkBox>
              <w:sizeAuto/>
              <w:default w:val="0"/>
              <w:checked w:val="0"/>
            </w:checkBox>
          </w:ffData>
        </w:fldChar>
      </w:r>
      <w:bookmarkStart w:id="253" w:name="SP01011"/>
      <w:r>
        <w:instrText xml:space="preserve"> FORMCHECKBOX </w:instrText>
      </w:r>
      <w:r w:rsidR="00F374DE">
        <w:fldChar w:fldCharType="separate"/>
      </w:r>
      <w:r>
        <w:fldChar w:fldCharType="end"/>
      </w:r>
      <w:bookmarkEnd w:id="253"/>
      <w:r w:rsidR="005A78DE">
        <w:tab/>
      </w:r>
      <w:r w:rsidR="00F772AC">
        <w:t>SP0</w:t>
      </w:r>
      <w:r w:rsidR="005A78DE">
        <w:t>1011</w:t>
      </w:r>
      <w:r w:rsidR="005A78DE">
        <w:tab/>
        <w:t>Stormwater Control, Ponds</w:t>
      </w:r>
      <w:r w:rsidR="00DC4469">
        <w:t xml:space="preserve"> </w:t>
      </w:r>
      <w:r w:rsidR="00DC4469">
        <w:rPr>
          <w:b/>
          <w:i/>
          <w:color w:val="FF6600"/>
        </w:rPr>
        <w:t xml:space="preserve">(Requires </w:t>
      </w:r>
      <w:r w:rsidR="0070265C">
        <w:rPr>
          <w:b/>
          <w:i/>
          <w:color w:val="FF6600"/>
        </w:rPr>
        <w:t>SP00440</w:t>
      </w:r>
      <w:r w:rsidR="0004173E">
        <w:rPr>
          <w:b/>
          <w:i/>
          <w:color w:val="FF6600"/>
        </w:rPr>
        <w:t>,</w:t>
      </w:r>
      <w:r w:rsidR="0070265C">
        <w:rPr>
          <w:b/>
          <w:i/>
          <w:color w:val="FF6600"/>
        </w:rPr>
        <w:t xml:space="preserve"> </w:t>
      </w:r>
      <w:r w:rsidR="00DC4469">
        <w:rPr>
          <w:b/>
          <w:i/>
          <w:color w:val="FF6600"/>
        </w:rPr>
        <w:t>SP00842</w:t>
      </w:r>
      <w:r w:rsidR="0004173E" w:rsidRPr="0004173E">
        <w:rPr>
          <w:b/>
          <w:i/>
          <w:color w:val="FF6600"/>
        </w:rPr>
        <w:t xml:space="preserve"> </w:t>
      </w:r>
      <w:r w:rsidR="0004173E">
        <w:rPr>
          <w:b/>
          <w:i/>
          <w:color w:val="FF6600"/>
        </w:rPr>
        <w:t>and SP02320</w:t>
      </w:r>
      <w:r w:rsidR="00DC4469">
        <w:rPr>
          <w:b/>
          <w:i/>
          <w:color w:val="FF6600"/>
        </w:rPr>
        <w:t>)</w:t>
      </w:r>
    </w:p>
    <w:p w14:paraId="72E023FD" w14:textId="77777777" w:rsidR="005A78DE" w:rsidRDefault="005A78DE">
      <w:pPr>
        <w:tabs>
          <w:tab w:val="left" w:pos="432"/>
          <w:tab w:val="left" w:pos="1800"/>
        </w:tabs>
        <w:ind w:left="1800" w:hanging="1800"/>
      </w:pPr>
    </w:p>
    <w:p w14:paraId="1BD18AF0" w14:textId="38DD0F6D" w:rsidR="005A78DE" w:rsidRDefault="001803A2">
      <w:pPr>
        <w:tabs>
          <w:tab w:val="left" w:pos="432"/>
          <w:tab w:val="left" w:pos="1800"/>
        </w:tabs>
        <w:ind w:left="1800" w:hanging="1800"/>
      </w:pPr>
      <w:r>
        <w:fldChar w:fldCharType="begin">
          <w:ffData>
            <w:name w:val="SP01012"/>
            <w:enabled/>
            <w:calcOnExit w:val="0"/>
            <w:exitMacro w:val="XBox_SP01012"/>
            <w:checkBox>
              <w:sizeAuto/>
              <w:default w:val="0"/>
              <w:checked w:val="0"/>
            </w:checkBox>
          </w:ffData>
        </w:fldChar>
      </w:r>
      <w:bookmarkStart w:id="254" w:name="SP01012"/>
      <w:r>
        <w:instrText xml:space="preserve"> FORMCHECKBOX </w:instrText>
      </w:r>
      <w:r w:rsidR="00F374DE">
        <w:fldChar w:fldCharType="separate"/>
      </w:r>
      <w:r>
        <w:fldChar w:fldCharType="end"/>
      </w:r>
      <w:bookmarkEnd w:id="254"/>
      <w:r w:rsidR="005A78DE">
        <w:tab/>
      </w:r>
      <w:r w:rsidR="00F772AC">
        <w:t>SP0</w:t>
      </w:r>
      <w:r w:rsidR="005A78DE">
        <w:t>1012</w:t>
      </w:r>
      <w:r w:rsidR="005A78DE">
        <w:tab/>
        <w:t>Stormwater Control, Water Quality Biofiltration Swale</w:t>
      </w:r>
      <w:r w:rsidR="001C58C4">
        <w:t xml:space="preserve"> </w:t>
      </w:r>
      <w:r w:rsidR="001C58C4">
        <w:rPr>
          <w:b/>
          <w:i/>
          <w:color w:val="FF6600"/>
        </w:rPr>
        <w:t xml:space="preserve">(Requires </w:t>
      </w:r>
      <w:r w:rsidR="0070265C">
        <w:rPr>
          <w:b/>
          <w:i/>
          <w:color w:val="FF6600"/>
        </w:rPr>
        <w:t xml:space="preserve">SP00440, </w:t>
      </w:r>
      <w:r w:rsidR="00DC4469">
        <w:rPr>
          <w:b/>
          <w:i/>
          <w:color w:val="FF6600"/>
        </w:rPr>
        <w:t>SP00842</w:t>
      </w:r>
      <w:r w:rsidR="0004173E">
        <w:rPr>
          <w:b/>
          <w:i/>
          <w:color w:val="FF6600"/>
        </w:rPr>
        <w:t>,</w:t>
      </w:r>
      <w:r w:rsidR="00DC4469">
        <w:rPr>
          <w:b/>
          <w:i/>
          <w:color w:val="FF6600"/>
        </w:rPr>
        <w:t xml:space="preserve"> </w:t>
      </w:r>
      <w:r w:rsidR="001C58C4">
        <w:rPr>
          <w:b/>
          <w:i/>
          <w:color w:val="FF6600"/>
        </w:rPr>
        <w:t>SP01030</w:t>
      </w:r>
      <w:r w:rsidR="0004173E" w:rsidRPr="0004173E">
        <w:rPr>
          <w:b/>
          <w:i/>
          <w:color w:val="FF6600"/>
        </w:rPr>
        <w:t xml:space="preserve"> </w:t>
      </w:r>
      <w:r w:rsidR="0004173E">
        <w:rPr>
          <w:b/>
          <w:i/>
          <w:color w:val="FF6600"/>
        </w:rPr>
        <w:t>and SP02320</w:t>
      </w:r>
      <w:r w:rsidR="001C58C4">
        <w:rPr>
          <w:b/>
          <w:i/>
          <w:color w:val="FF6600"/>
        </w:rPr>
        <w:t>)</w:t>
      </w:r>
    </w:p>
    <w:p w14:paraId="50CBCD90" w14:textId="77777777" w:rsidR="005A78DE" w:rsidRDefault="005A78DE">
      <w:pPr>
        <w:tabs>
          <w:tab w:val="left" w:pos="432"/>
          <w:tab w:val="left" w:pos="1800"/>
        </w:tabs>
        <w:ind w:left="1800" w:hanging="1800"/>
      </w:pPr>
    </w:p>
    <w:p w14:paraId="3599E5E1" w14:textId="53A8FC1E" w:rsidR="005A78DE" w:rsidRDefault="001803A2">
      <w:pPr>
        <w:tabs>
          <w:tab w:val="left" w:pos="432"/>
          <w:tab w:val="left" w:pos="1800"/>
        </w:tabs>
        <w:ind w:left="1800" w:hanging="1800"/>
      </w:pPr>
      <w:r>
        <w:fldChar w:fldCharType="begin">
          <w:ffData>
            <w:name w:val="SP01013"/>
            <w:enabled/>
            <w:calcOnExit w:val="0"/>
            <w:exitMacro w:val="XBox_SP01013"/>
            <w:checkBox>
              <w:sizeAuto/>
              <w:default w:val="0"/>
              <w:checked w:val="0"/>
            </w:checkBox>
          </w:ffData>
        </w:fldChar>
      </w:r>
      <w:bookmarkStart w:id="255" w:name="SP01013"/>
      <w:r>
        <w:instrText xml:space="preserve"> FORMCHECKBOX </w:instrText>
      </w:r>
      <w:r w:rsidR="00F374DE">
        <w:fldChar w:fldCharType="separate"/>
      </w:r>
      <w:r>
        <w:fldChar w:fldCharType="end"/>
      </w:r>
      <w:bookmarkEnd w:id="255"/>
      <w:r w:rsidR="005A78DE">
        <w:tab/>
      </w:r>
      <w:r w:rsidR="00F772AC">
        <w:t>SP0</w:t>
      </w:r>
      <w:r w:rsidR="005A78DE">
        <w:t>1013</w:t>
      </w:r>
      <w:r w:rsidR="005A78DE">
        <w:tab/>
        <w:t>Stormwater Control, Water Quality Bioslope</w:t>
      </w:r>
      <w:r w:rsidR="00DC4469">
        <w:t xml:space="preserve"> </w:t>
      </w:r>
      <w:r w:rsidR="00DC4469">
        <w:rPr>
          <w:b/>
          <w:i/>
          <w:color w:val="FF6600"/>
        </w:rPr>
        <w:t>(Requires SP00842</w:t>
      </w:r>
      <w:r w:rsidR="0004173E">
        <w:rPr>
          <w:b/>
          <w:i/>
          <w:color w:val="FF6600"/>
        </w:rPr>
        <w:t>, SP02320</w:t>
      </w:r>
      <w:r w:rsidR="00DC4469">
        <w:rPr>
          <w:b/>
          <w:i/>
          <w:color w:val="FF6600"/>
        </w:rPr>
        <w:t>)</w:t>
      </w:r>
    </w:p>
    <w:p w14:paraId="6C14B709" w14:textId="77777777" w:rsidR="005A78DE" w:rsidRDefault="005A78DE">
      <w:pPr>
        <w:tabs>
          <w:tab w:val="left" w:pos="432"/>
          <w:tab w:val="left" w:pos="1800"/>
        </w:tabs>
        <w:ind w:left="1800" w:hanging="1800"/>
      </w:pPr>
    </w:p>
    <w:p w14:paraId="71BECD5A" w14:textId="7BBE1B9E" w:rsidR="005A78DE" w:rsidRDefault="001803A2">
      <w:pPr>
        <w:tabs>
          <w:tab w:val="left" w:pos="432"/>
          <w:tab w:val="left" w:pos="1800"/>
        </w:tabs>
        <w:ind w:left="1800" w:hanging="1800"/>
      </w:pPr>
      <w:r>
        <w:fldChar w:fldCharType="begin">
          <w:ffData>
            <w:name w:val="SP01014"/>
            <w:enabled/>
            <w:calcOnExit w:val="0"/>
            <w:exitMacro w:val="XBox_SP01014"/>
            <w:checkBox>
              <w:sizeAuto/>
              <w:default w:val="0"/>
              <w:checked w:val="0"/>
            </w:checkBox>
          </w:ffData>
        </w:fldChar>
      </w:r>
      <w:bookmarkStart w:id="256" w:name="SP01014"/>
      <w:r>
        <w:instrText xml:space="preserve"> FORMCHECKBOX </w:instrText>
      </w:r>
      <w:r w:rsidR="00F374DE">
        <w:fldChar w:fldCharType="separate"/>
      </w:r>
      <w:r>
        <w:fldChar w:fldCharType="end"/>
      </w:r>
      <w:bookmarkEnd w:id="256"/>
      <w:r w:rsidR="005A78DE">
        <w:tab/>
      </w:r>
      <w:r w:rsidR="00F772AC">
        <w:t>SP0</w:t>
      </w:r>
      <w:r w:rsidR="005A78DE">
        <w:t>1014</w:t>
      </w:r>
      <w:r w:rsidR="005A78DE">
        <w:tab/>
        <w:t>Stormwater Control, Water Quality Filter Strip</w:t>
      </w:r>
      <w:r w:rsidR="00DC4469">
        <w:t xml:space="preserve"> </w:t>
      </w:r>
      <w:r w:rsidR="00DC4469">
        <w:rPr>
          <w:b/>
          <w:i/>
          <w:color w:val="FF6600"/>
        </w:rPr>
        <w:t>(Requires SP00842)</w:t>
      </w:r>
    </w:p>
    <w:p w14:paraId="3FD8E3EA" w14:textId="77777777" w:rsidR="005A78DE" w:rsidRDefault="005A78DE">
      <w:pPr>
        <w:tabs>
          <w:tab w:val="left" w:pos="432"/>
          <w:tab w:val="left" w:pos="1800"/>
        </w:tabs>
        <w:ind w:left="1800" w:hanging="1800"/>
      </w:pPr>
    </w:p>
    <w:p w14:paraId="7EAC6956" w14:textId="1125E862" w:rsidR="005A78DE" w:rsidRDefault="001803A2">
      <w:pPr>
        <w:tabs>
          <w:tab w:val="left" w:pos="432"/>
          <w:tab w:val="left" w:pos="1800"/>
        </w:tabs>
        <w:ind w:left="1800" w:hanging="1800"/>
      </w:pPr>
      <w:r>
        <w:fldChar w:fldCharType="begin">
          <w:ffData>
            <w:name w:val="SP01030"/>
            <w:enabled/>
            <w:calcOnExit w:val="0"/>
            <w:exitMacro w:val="XBox_SP01030"/>
            <w:checkBox>
              <w:sizeAuto/>
              <w:default w:val="0"/>
              <w:checked w:val="0"/>
            </w:checkBox>
          </w:ffData>
        </w:fldChar>
      </w:r>
      <w:bookmarkStart w:id="257" w:name="SP01030"/>
      <w:r>
        <w:instrText xml:space="preserve"> FORMCHECKBOX </w:instrText>
      </w:r>
      <w:r w:rsidR="00F374DE">
        <w:fldChar w:fldCharType="separate"/>
      </w:r>
      <w:r>
        <w:fldChar w:fldCharType="end"/>
      </w:r>
      <w:bookmarkEnd w:id="257"/>
      <w:r w:rsidR="005A78DE">
        <w:tab/>
      </w:r>
      <w:r w:rsidR="00F772AC">
        <w:t>SP0</w:t>
      </w:r>
      <w:r w:rsidR="005A78DE">
        <w:t>1030</w:t>
      </w:r>
      <w:r w:rsidR="005A78DE">
        <w:tab/>
        <w:t>Seeding</w:t>
      </w:r>
      <w:r w:rsidR="00B864B5">
        <w:t xml:space="preserve"> </w:t>
      </w:r>
      <w:r w:rsidR="00B864B5">
        <w:rPr>
          <w:b/>
          <w:i/>
          <w:color w:val="FF6600"/>
        </w:rPr>
        <w:t xml:space="preserve">(Requires SP01040 when soil testing </w:t>
      </w:r>
      <w:r w:rsidR="00B747D8">
        <w:rPr>
          <w:b/>
          <w:i/>
          <w:color w:val="FF6600"/>
        </w:rPr>
        <w:t xml:space="preserve">or planting area preparation </w:t>
      </w:r>
      <w:r w:rsidR="00B864B5">
        <w:rPr>
          <w:b/>
          <w:i/>
          <w:color w:val="FF6600"/>
        </w:rPr>
        <w:t>is required)</w:t>
      </w:r>
    </w:p>
    <w:p w14:paraId="37520692" w14:textId="77777777" w:rsidR="005A78DE" w:rsidRDefault="005A78DE">
      <w:pPr>
        <w:tabs>
          <w:tab w:val="left" w:pos="432"/>
          <w:tab w:val="left" w:pos="1800"/>
        </w:tabs>
        <w:ind w:left="1800" w:hanging="1800"/>
      </w:pPr>
    </w:p>
    <w:p w14:paraId="60D2F278" w14:textId="1240F31A" w:rsidR="005A78DE" w:rsidRDefault="001803A2">
      <w:pPr>
        <w:tabs>
          <w:tab w:val="left" w:pos="432"/>
          <w:tab w:val="left" w:pos="1800"/>
        </w:tabs>
        <w:ind w:left="1800" w:hanging="1800"/>
      </w:pPr>
      <w:r>
        <w:fldChar w:fldCharType="begin">
          <w:ffData>
            <w:name w:val="SP01040"/>
            <w:enabled/>
            <w:calcOnExit w:val="0"/>
            <w:exitMacro w:val="XBox_SP01040"/>
            <w:checkBox>
              <w:sizeAuto/>
              <w:default w:val="0"/>
              <w:checked w:val="0"/>
            </w:checkBox>
          </w:ffData>
        </w:fldChar>
      </w:r>
      <w:bookmarkStart w:id="258" w:name="SP01040"/>
      <w:r>
        <w:instrText xml:space="preserve"> FORMCHECKBOX </w:instrText>
      </w:r>
      <w:r w:rsidR="00F374DE">
        <w:fldChar w:fldCharType="separate"/>
      </w:r>
      <w:r>
        <w:fldChar w:fldCharType="end"/>
      </w:r>
      <w:bookmarkEnd w:id="258"/>
      <w:r w:rsidR="005A78DE">
        <w:tab/>
      </w:r>
      <w:r w:rsidR="00F772AC">
        <w:t>SP0</w:t>
      </w:r>
      <w:r w:rsidR="005A78DE">
        <w:t>1040</w:t>
      </w:r>
      <w:r w:rsidR="005A78DE">
        <w:tab/>
        <w:t>Planting</w:t>
      </w:r>
    </w:p>
    <w:p w14:paraId="17ACC0DC" w14:textId="77777777" w:rsidR="005A78DE" w:rsidRDefault="005A78DE">
      <w:pPr>
        <w:tabs>
          <w:tab w:val="left" w:pos="432"/>
          <w:tab w:val="left" w:pos="1800"/>
        </w:tabs>
        <w:ind w:left="1800" w:hanging="1800"/>
      </w:pPr>
    </w:p>
    <w:p w14:paraId="596F748A" w14:textId="7C60F013" w:rsidR="005A78DE" w:rsidRDefault="001803A2">
      <w:pPr>
        <w:tabs>
          <w:tab w:val="left" w:pos="432"/>
          <w:tab w:val="left" w:pos="1800"/>
        </w:tabs>
        <w:ind w:left="1800" w:hanging="1800"/>
      </w:pPr>
      <w:r>
        <w:fldChar w:fldCharType="begin">
          <w:ffData>
            <w:name w:val="SP01050"/>
            <w:enabled/>
            <w:calcOnExit w:val="0"/>
            <w:exitMacro w:val="XBox_SP01050"/>
            <w:checkBox>
              <w:sizeAuto/>
              <w:default w:val="0"/>
              <w:checked w:val="0"/>
            </w:checkBox>
          </w:ffData>
        </w:fldChar>
      </w:r>
      <w:bookmarkStart w:id="259" w:name="SP01050"/>
      <w:r>
        <w:instrText xml:space="preserve"> FORMCHECKBOX </w:instrText>
      </w:r>
      <w:r w:rsidR="00F374DE">
        <w:fldChar w:fldCharType="separate"/>
      </w:r>
      <w:r>
        <w:fldChar w:fldCharType="end"/>
      </w:r>
      <w:bookmarkEnd w:id="259"/>
      <w:r w:rsidR="005A78DE">
        <w:tab/>
      </w:r>
      <w:r w:rsidR="00F772AC">
        <w:t>SP0</w:t>
      </w:r>
      <w:r w:rsidR="005A78DE">
        <w:t>1050</w:t>
      </w:r>
      <w:r w:rsidR="005A78DE">
        <w:tab/>
        <w:t>Fences</w:t>
      </w:r>
      <w:r w:rsidR="0070265C">
        <w:t xml:space="preserve"> </w:t>
      </w:r>
      <w:r w:rsidR="0070265C">
        <w:rPr>
          <w:b/>
          <w:i/>
          <w:color w:val="FF6600"/>
        </w:rPr>
        <w:t>(Requires SP00440)</w:t>
      </w:r>
    </w:p>
    <w:p w14:paraId="23D6A9F3" w14:textId="77777777" w:rsidR="005A78DE" w:rsidRDefault="005A78DE">
      <w:pPr>
        <w:tabs>
          <w:tab w:val="left" w:pos="432"/>
          <w:tab w:val="left" w:pos="1800"/>
        </w:tabs>
        <w:ind w:left="1800" w:hanging="1800"/>
      </w:pPr>
    </w:p>
    <w:p w14:paraId="7D42A49E" w14:textId="13A59EF0" w:rsidR="005A78DE" w:rsidRDefault="003677CF">
      <w:pPr>
        <w:tabs>
          <w:tab w:val="left" w:pos="432"/>
          <w:tab w:val="left" w:pos="1800"/>
        </w:tabs>
        <w:ind w:left="1800" w:hanging="1800"/>
      </w:pPr>
      <w:r>
        <w:fldChar w:fldCharType="begin">
          <w:ffData>
            <w:name w:val="SP01060"/>
            <w:enabled/>
            <w:calcOnExit w:val="0"/>
            <w:exitMacro w:val="XBox_SP01060"/>
            <w:checkBox>
              <w:sizeAuto/>
              <w:default w:val="0"/>
              <w:checked w:val="0"/>
            </w:checkBox>
          </w:ffData>
        </w:fldChar>
      </w:r>
      <w:bookmarkStart w:id="260" w:name="SP01060"/>
      <w:r>
        <w:instrText xml:space="preserve"> FORMCHECKBOX </w:instrText>
      </w:r>
      <w:r w:rsidR="00F374DE">
        <w:fldChar w:fldCharType="separate"/>
      </w:r>
      <w:r>
        <w:fldChar w:fldCharType="end"/>
      </w:r>
      <w:bookmarkEnd w:id="260"/>
      <w:r w:rsidR="005A78DE">
        <w:tab/>
      </w:r>
      <w:r w:rsidR="00F772AC">
        <w:t>SP0</w:t>
      </w:r>
      <w:r w:rsidR="005A78DE">
        <w:t>1060</w:t>
      </w:r>
      <w:r w:rsidR="005A78DE">
        <w:tab/>
      </w:r>
      <w:r w:rsidR="008F1890">
        <w:t xml:space="preserve">Metal </w:t>
      </w:r>
      <w:r w:rsidR="005A78DE">
        <w:t>Cattle Guards</w:t>
      </w:r>
      <w:r w:rsidR="004D366F">
        <w:t xml:space="preserve"> </w:t>
      </w:r>
      <w:r w:rsidR="004D366F">
        <w:rPr>
          <w:b/>
          <w:i/>
          <w:color w:val="FF6600"/>
        </w:rPr>
        <w:t xml:space="preserve">(Requires </w:t>
      </w:r>
      <w:r w:rsidR="0070265C">
        <w:rPr>
          <w:b/>
          <w:i/>
          <w:color w:val="FF6600"/>
        </w:rPr>
        <w:t xml:space="preserve">SP00440 and </w:t>
      </w:r>
      <w:r w:rsidR="004D366F">
        <w:rPr>
          <w:b/>
          <w:i/>
          <w:color w:val="FF6600"/>
        </w:rPr>
        <w:t>SP02560)</w:t>
      </w:r>
    </w:p>
    <w:p w14:paraId="496A0E8A" w14:textId="77777777" w:rsidR="000875B1" w:rsidRDefault="000875B1" w:rsidP="000875B1">
      <w:pPr>
        <w:tabs>
          <w:tab w:val="left" w:pos="432"/>
          <w:tab w:val="left" w:pos="1800"/>
        </w:tabs>
        <w:ind w:left="1800" w:hanging="1800"/>
      </w:pPr>
    </w:p>
    <w:p w14:paraId="498231D7" w14:textId="4AADB0B2" w:rsidR="000875B1" w:rsidRDefault="000875B1" w:rsidP="000875B1">
      <w:pPr>
        <w:tabs>
          <w:tab w:val="left" w:pos="432"/>
          <w:tab w:val="left" w:pos="1800"/>
        </w:tabs>
        <w:ind w:left="1800" w:hanging="1800"/>
      </w:pPr>
      <w:r>
        <w:fldChar w:fldCharType="begin">
          <w:ffData>
            <w:name w:val="SP01069"/>
            <w:enabled/>
            <w:calcOnExit w:val="0"/>
            <w:exitMacro w:val="XBox_SP01069"/>
            <w:checkBox>
              <w:sizeAuto/>
              <w:default w:val="0"/>
              <w:checked w:val="0"/>
            </w:checkBox>
          </w:ffData>
        </w:fldChar>
      </w:r>
      <w:bookmarkStart w:id="261" w:name="SP01069"/>
      <w:r>
        <w:instrText xml:space="preserve"> FORMCHECKBOX </w:instrText>
      </w:r>
      <w:r w:rsidR="00F374DE">
        <w:fldChar w:fldCharType="separate"/>
      </w:r>
      <w:r>
        <w:fldChar w:fldCharType="end"/>
      </w:r>
      <w:bookmarkEnd w:id="261"/>
      <w:r>
        <w:tab/>
        <w:t>SP01069</w:t>
      </w:r>
      <w:r>
        <w:tab/>
        <w:t>Metal Handrail and Pedestrian Fence</w:t>
      </w:r>
      <w:r w:rsidR="00D470E0">
        <w:t xml:space="preserve"> </w:t>
      </w:r>
      <w:r w:rsidR="00D470E0">
        <w:rPr>
          <w:b/>
          <w:i/>
          <w:color w:val="FF6600"/>
        </w:rPr>
        <w:t xml:space="preserve">(Requires </w:t>
      </w:r>
      <w:r w:rsidR="002F64EC">
        <w:rPr>
          <w:b/>
          <w:i/>
          <w:color w:val="FF6600"/>
        </w:rPr>
        <w:t>SP00440. Requires</w:t>
      </w:r>
      <w:r w:rsidR="0070265C">
        <w:rPr>
          <w:b/>
          <w:i/>
          <w:color w:val="FF6600"/>
        </w:rPr>
        <w:t xml:space="preserve"> </w:t>
      </w:r>
      <w:r w:rsidR="00D470E0">
        <w:rPr>
          <w:b/>
          <w:i/>
          <w:color w:val="FF6600"/>
        </w:rPr>
        <w:t xml:space="preserve">SP02830 </w:t>
      </w:r>
      <w:r w:rsidR="002F64EC">
        <w:rPr>
          <w:b/>
          <w:i/>
          <w:color w:val="FF6600"/>
        </w:rPr>
        <w:t xml:space="preserve">for Metal Handrail </w:t>
      </w:r>
      <w:r w:rsidR="00D470E0">
        <w:rPr>
          <w:b/>
          <w:i/>
          <w:color w:val="FF6600"/>
        </w:rPr>
        <w:t>and SP02831</w:t>
      </w:r>
      <w:r w:rsidR="002F64EC">
        <w:rPr>
          <w:b/>
          <w:i/>
          <w:color w:val="FF6600"/>
        </w:rPr>
        <w:t xml:space="preserve"> for Pedestrian Fence.</w:t>
      </w:r>
      <w:r w:rsidR="00D470E0">
        <w:rPr>
          <w:b/>
          <w:i/>
          <w:color w:val="FF6600"/>
        </w:rPr>
        <w:t>)</w:t>
      </w:r>
    </w:p>
    <w:p w14:paraId="00B23D56" w14:textId="22C391C5" w:rsidR="005A78DE" w:rsidRDefault="005A78DE" w:rsidP="003635E6">
      <w:pPr>
        <w:tabs>
          <w:tab w:val="left" w:pos="432"/>
          <w:tab w:val="left" w:pos="1800"/>
        </w:tabs>
      </w:pPr>
    </w:p>
    <w:p w14:paraId="50E7AA23" w14:textId="04195FC1" w:rsidR="005A78DE" w:rsidRDefault="001803A2">
      <w:pPr>
        <w:tabs>
          <w:tab w:val="left" w:pos="432"/>
          <w:tab w:val="left" w:pos="1800"/>
        </w:tabs>
        <w:ind w:left="1800" w:hanging="1800"/>
      </w:pPr>
      <w:r>
        <w:fldChar w:fldCharType="begin">
          <w:ffData>
            <w:name w:val="SP01070"/>
            <w:enabled/>
            <w:calcOnExit w:val="0"/>
            <w:exitMacro w:val="XBox_SP01070"/>
            <w:checkBox>
              <w:sizeAuto/>
              <w:default w:val="0"/>
              <w:checked w:val="0"/>
            </w:checkBox>
          </w:ffData>
        </w:fldChar>
      </w:r>
      <w:bookmarkStart w:id="262" w:name="SP01070"/>
      <w:r>
        <w:instrText xml:space="preserve"> FORMCHECKBOX </w:instrText>
      </w:r>
      <w:r w:rsidR="00F374DE">
        <w:fldChar w:fldCharType="separate"/>
      </w:r>
      <w:r>
        <w:fldChar w:fldCharType="end"/>
      </w:r>
      <w:bookmarkEnd w:id="262"/>
      <w:r w:rsidR="005A78DE">
        <w:tab/>
      </w:r>
      <w:r w:rsidR="00F772AC">
        <w:t>SP0</w:t>
      </w:r>
      <w:r w:rsidR="005A78DE">
        <w:t>1070</w:t>
      </w:r>
      <w:r w:rsidR="005A78DE">
        <w:tab/>
        <w:t>Mailbox Supports</w:t>
      </w:r>
      <w:r w:rsidR="00366926">
        <w:t xml:space="preserve"> </w:t>
      </w:r>
      <w:r w:rsidR="00366926">
        <w:rPr>
          <w:b/>
          <w:i/>
          <w:color w:val="FF6600"/>
        </w:rPr>
        <w:t>(</w:t>
      </w:r>
      <w:r w:rsidR="0070265C">
        <w:rPr>
          <w:b/>
          <w:i/>
          <w:color w:val="FF6600"/>
        </w:rPr>
        <w:t xml:space="preserve">Requires SP00440. </w:t>
      </w:r>
      <w:r w:rsidR="00366926">
        <w:rPr>
          <w:b/>
          <w:i/>
          <w:color w:val="FF6600"/>
        </w:rPr>
        <w:t>Requires SP02510 if epoxy coated reinforcement is required.)</w:t>
      </w:r>
    </w:p>
    <w:p w14:paraId="6276ECC3" w14:textId="77777777" w:rsidR="005A78DE" w:rsidRDefault="005A78DE">
      <w:pPr>
        <w:tabs>
          <w:tab w:val="left" w:pos="432"/>
          <w:tab w:val="left" w:pos="1800"/>
        </w:tabs>
        <w:ind w:left="1800" w:hanging="1800"/>
      </w:pPr>
    </w:p>
    <w:p w14:paraId="0765D74D" w14:textId="7AFEEB9E" w:rsidR="005A78DE" w:rsidRDefault="001803A2">
      <w:pPr>
        <w:tabs>
          <w:tab w:val="left" w:pos="432"/>
          <w:tab w:val="left" w:pos="1800"/>
        </w:tabs>
        <w:ind w:left="1800" w:hanging="1800"/>
      </w:pPr>
      <w:r>
        <w:fldChar w:fldCharType="begin">
          <w:ffData>
            <w:name w:val="SP01090"/>
            <w:enabled/>
            <w:calcOnExit w:val="0"/>
            <w:exitMacro w:val="XBox_SP01090"/>
            <w:checkBox>
              <w:sizeAuto/>
              <w:default w:val="0"/>
              <w:checked w:val="0"/>
            </w:checkBox>
          </w:ffData>
        </w:fldChar>
      </w:r>
      <w:bookmarkStart w:id="263" w:name="SP01090"/>
      <w:r>
        <w:instrText xml:space="preserve"> FORMCHECKBOX </w:instrText>
      </w:r>
      <w:r w:rsidR="00F374DE">
        <w:fldChar w:fldCharType="separate"/>
      </w:r>
      <w:r>
        <w:fldChar w:fldCharType="end"/>
      </w:r>
      <w:bookmarkEnd w:id="263"/>
      <w:r w:rsidR="005A78DE">
        <w:tab/>
      </w:r>
      <w:r w:rsidR="00F772AC">
        <w:t>SP0</w:t>
      </w:r>
      <w:r w:rsidR="005A78DE">
        <w:t>1090</w:t>
      </w:r>
      <w:r w:rsidR="005A78DE">
        <w:tab/>
        <w:t>Gravel Beds and Blankets</w:t>
      </w:r>
    </w:p>
    <w:p w14:paraId="69014C02" w14:textId="77777777" w:rsidR="005A78DE" w:rsidRDefault="005A78DE">
      <w:pPr>
        <w:tabs>
          <w:tab w:val="left" w:pos="432"/>
          <w:tab w:val="left" w:pos="1800"/>
        </w:tabs>
        <w:ind w:left="1800" w:hanging="1800"/>
      </w:pPr>
    </w:p>
    <w:p w14:paraId="71CDDAEA" w14:textId="052611F9" w:rsidR="005A78DE" w:rsidRDefault="001803A2">
      <w:pPr>
        <w:tabs>
          <w:tab w:val="left" w:pos="432"/>
          <w:tab w:val="left" w:pos="1800"/>
        </w:tabs>
        <w:ind w:left="1800" w:hanging="1800"/>
      </w:pPr>
      <w:r>
        <w:fldChar w:fldCharType="begin">
          <w:ffData>
            <w:name w:val="SP01091"/>
            <w:enabled/>
            <w:calcOnExit w:val="0"/>
            <w:exitMacro w:val="XBox_SP01091"/>
            <w:checkBox>
              <w:sizeAuto/>
              <w:default w:val="0"/>
              <w:checked w:val="0"/>
            </w:checkBox>
          </w:ffData>
        </w:fldChar>
      </w:r>
      <w:bookmarkStart w:id="264" w:name="SP01091"/>
      <w:r>
        <w:instrText xml:space="preserve"> FORMCHECKBOX </w:instrText>
      </w:r>
      <w:r w:rsidR="00F374DE">
        <w:fldChar w:fldCharType="separate"/>
      </w:r>
      <w:r>
        <w:fldChar w:fldCharType="end"/>
      </w:r>
      <w:bookmarkEnd w:id="264"/>
      <w:r w:rsidR="005A78DE">
        <w:tab/>
      </w:r>
      <w:r w:rsidR="00F772AC">
        <w:t>SP0</w:t>
      </w:r>
      <w:r w:rsidR="005A78DE">
        <w:t>1091</w:t>
      </w:r>
      <w:r w:rsidR="005A78DE">
        <w:tab/>
        <w:t>Waterway Enhancements</w:t>
      </w:r>
    </w:p>
    <w:p w14:paraId="01543C52" w14:textId="77777777" w:rsidR="005A78DE" w:rsidRDefault="005A78DE">
      <w:pPr>
        <w:tabs>
          <w:tab w:val="left" w:pos="432"/>
          <w:tab w:val="left" w:pos="1800"/>
        </w:tabs>
        <w:ind w:left="1800" w:hanging="1800"/>
      </w:pPr>
    </w:p>
    <w:p w14:paraId="179ACC44" w14:textId="3D2FB325" w:rsidR="005A78DE" w:rsidRDefault="001803A2">
      <w:pPr>
        <w:tabs>
          <w:tab w:val="left" w:pos="432"/>
          <w:tab w:val="left" w:pos="1800"/>
        </w:tabs>
        <w:ind w:left="1800" w:hanging="1800"/>
      </w:pPr>
      <w:r>
        <w:fldChar w:fldCharType="begin">
          <w:ffData>
            <w:name w:val="SP01095"/>
            <w:enabled/>
            <w:calcOnExit w:val="0"/>
            <w:exitMacro w:val="XBox_SP01095"/>
            <w:checkBox>
              <w:sizeAuto/>
              <w:default w:val="0"/>
              <w:checked w:val="0"/>
            </w:checkBox>
          </w:ffData>
        </w:fldChar>
      </w:r>
      <w:bookmarkStart w:id="265" w:name="SP01095"/>
      <w:r>
        <w:instrText xml:space="preserve"> FORMCHECKBOX </w:instrText>
      </w:r>
      <w:r w:rsidR="00F374DE">
        <w:fldChar w:fldCharType="separate"/>
      </w:r>
      <w:r>
        <w:fldChar w:fldCharType="end"/>
      </w:r>
      <w:bookmarkEnd w:id="265"/>
      <w:r w:rsidR="005A78DE">
        <w:tab/>
      </w:r>
      <w:r w:rsidR="00F772AC">
        <w:t>SP0</w:t>
      </w:r>
      <w:r w:rsidR="005A78DE">
        <w:t>1095</w:t>
      </w:r>
      <w:r w:rsidR="005A78DE">
        <w:tab/>
        <w:t>Site Furnishings</w:t>
      </w:r>
    </w:p>
    <w:p w14:paraId="289B0234" w14:textId="77777777" w:rsidR="005A78DE" w:rsidRDefault="005A78DE"/>
    <w:p w14:paraId="5DB05E64" w14:textId="77777777" w:rsidR="005A78DE" w:rsidRDefault="005A78DE"/>
    <w:p w14:paraId="52220E30" w14:textId="77777777" w:rsidR="005A78DE" w:rsidRDefault="005A78DE">
      <w:pPr>
        <w:tabs>
          <w:tab w:val="left" w:pos="432"/>
          <w:tab w:val="left" w:pos="1800"/>
        </w:tabs>
        <w:ind w:left="1800" w:hanging="1800"/>
        <w:rPr>
          <w:b/>
        </w:rPr>
      </w:pPr>
      <w:r>
        <w:rPr>
          <w:b/>
        </w:rPr>
        <w:tab/>
        <w:t>WATER SUPPLY SYSTEMS</w:t>
      </w:r>
    </w:p>
    <w:p w14:paraId="7F872026" w14:textId="77777777" w:rsidR="005A78DE" w:rsidRDefault="005A78DE">
      <w:pPr>
        <w:tabs>
          <w:tab w:val="left" w:pos="432"/>
          <w:tab w:val="left" w:pos="1800"/>
        </w:tabs>
        <w:ind w:left="1800" w:hanging="1800"/>
      </w:pPr>
    </w:p>
    <w:p w14:paraId="7DE95467" w14:textId="77A45740" w:rsidR="005A78DE" w:rsidRDefault="00FA15F8">
      <w:pPr>
        <w:tabs>
          <w:tab w:val="left" w:pos="432"/>
          <w:tab w:val="left" w:pos="1800"/>
        </w:tabs>
        <w:ind w:left="1800" w:hanging="1800"/>
      </w:pPr>
      <w:r>
        <w:fldChar w:fldCharType="begin">
          <w:ffData>
            <w:name w:val="SP01120"/>
            <w:enabled/>
            <w:calcOnExit w:val="0"/>
            <w:exitMacro w:val="XBox_SP01120"/>
            <w:checkBox>
              <w:sizeAuto/>
              <w:default w:val="1"/>
              <w:checked w:val="0"/>
            </w:checkBox>
          </w:ffData>
        </w:fldChar>
      </w:r>
      <w:bookmarkStart w:id="266" w:name="SP01120"/>
      <w:r>
        <w:instrText xml:space="preserve"> FORMCHECKBOX </w:instrText>
      </w:r>
      <w:r w:rsidR="00F374DE">
        <w:fldChar w:fldCharType="separate"/>
      </w:r>
      <w:r>
        <w:fldChar w:fldCharType="end"/>
      </w:r>
      <w:bookmarkEnd w:id="266"/>
      <w:r w:rsidR="005A78DE">
        <w:tab/>
      </w:r>
      <w:r w:rsidR="00F772AC">
        <w:t>SP0</w:t>
      </w:r>
      <w:r w:rsidR="005A78DE">
        <w:t>1120</w:t>
      </w:r>
      <w:r w:rsidR="005A78DE">
        <w:tab/>
        <w:t>Irrigation Systems</w:t>
      </w:r>
    </w:p>
    <w:p w14:paraId="7B57E455" w14:textId="77777777" w:rsidR="00336B86" w:rsidRDefault="00336B86">
      <w:pPr>
        <w:tabs>
          <w:tab w:val="left" w:pos="432"/>
          <w:tab w:val="left" w:pos="1800"/>
        </w:tabs>
        <w:ind w:left="1800" w:hanging="1800"/>
      </w:pPr>
    </w:p>
    <w:p w14:paraId="75DF86E3" w14:textId="7A8777E1" w:rsidR="005A78DE" w:rsidRPr="00334235" w:rsidRDefault="001803A2">
      <w:pPr>
        <w:tabs>
          <w:tab w:val="left" w:pos="432"/>
          <w:tab w:val="left" w:pos="1800"/>
        </w:tabs>
        <w:ind w:left="1800" w:hanging="1800"/>
        <w:rPr>
          <w:b/>
          <w:i/>
          <w:color w:val="FF6600"/>
        </w:rPr>
      </w:pPr>
      <w:r>
        <w:fldChar w:fldCharType="begin">
          <w:ffData>
            <w:name w:val="SP01140"/>
            <w:enabled/>
            <w:calcOnExit w:val="0"/>
            <w:exitMacro w:val="XBox_SP01140"/>
            <w:checkBox>
              <w:sizeAuto/>
              <w:default w:val="0"/>
              <w:checked w:val="0"/>
            </w:checkBox>
          </w:ffData>
        </w:fldChar>
      </w:r>
      <w:bookmarkStart w:id="267" w:name="SP01140"/>
      <w:r>
        <w:instrText xml:space="preserve"> FORMCHECKBOX </w:instrText>
      </w:r>
      <w:r w:rsidR="00F374DE">
        <w:fldChar w:fldCharType="separate"/>
      </w:r>
      <w:r>
        <w:fldChar w:fldCharType="end"/>
      </w:r>
      <w:bookmarkEnd w:id="267"/>
      <w:r w:rsidR="005A78DE">
        <w:tab/>
      </w:r>
      <w:r w:rsidR="00F772AC">
        <w:t>SP0</w:t>
      </w:r>
      <w:r w:rsidR="005A78DE">
        <w:t>1140</w:t>
      </w:r>
      <w:r w:rsidR="005A78DE">
        <w:tab/>
        <w:t>Potable Water Pipe and Fittings</w:t>
      </w:r>
      <w:r w:rsidR="0070265C">
        <w:t xml:space="preserve"> </w:t>
      </w:r>
      <w:r w:rsidR="0070265C">
        <w:rPr>
          <w:b/>
          <w:i/>
          <w:color w:val="FF6600"/>
        </w:rPr>
        <w:t>(Requires SP00440)</w:t>
      </w:r>
    </w:p>
    <w:p w14:paraId="1B46B5F7" w14:textId="77777777" w:rsidR="005A78DE" w:rsidRDefault="005A78DE">
      <w:pPr>
        <w:tabs>
          <w:tab w:val="left" w:pos="432"/>
          <w:tab w:val="left" w:pos="1800"/>
        </w:tabs>
        <w:ind w:left="1800" w:hanging="1800"/>
      </w:pPr>
    </w:p>
    <w:p w14:paraId="02BF962E" w14:textId="6C4B451F" w:rsidR="005A78DE" w:rsidRDefault="001803A2">
      <w:pPr>
        <w:tabs>
          <w:tab w:val="left" w:pos="432"/>
          <w:tab w:val="left" w:pos="1800"/>
        </w:tabs>
        <w:ind w:left="1800" w:hanging="1800"/>
      </w:pPr>
      <w:r>
        <w:fldChar w:fldCharType="begin">
          <w:ffData>
            <w:name w:val="SP01150"/>
            <w:enabled/>
            <w:calcOnExit w:val="0"/>
            <w:exitMacro w:val="XBox_SP01150"/>
            <w:checkBox>
              <w:sizeAuto/>
              <w:default w:val="0"/>
              <w:checked w:val="0"/>
            </w:checkBox>
          </w:ffData>
        </w:fldChar>
      </w:r>
      <w:bookmarkStart w:id="268" w:name="SP01150"/>
      <w:r>
        <w:instrText xml:space="preserve"> FORMCHECKBOX </w:instrText>
      </w:r>
      <w:r w:rsidR="00F374DE">
        <w:fldChar w:fldCharType="separate"/>
      </w:r>
      <w:r>
        <w:fldChar w:fldCharType="end"/>
      </w:r>
      <w:bookmarkEnd w:id="268"/>
      <w:r w:rsidR="005A78DE">
        <w:tab/>
      </w:r>
      <w:r w:rsidR="00F772AC">
        <w:t>SP0</w:t>
      </w:r>
      <w:r w:rsidR="005A78DE">
        <w:t>1150</w:t>
      </w:r>
      <w:r w:rsidR="005A78DE">
        <w:tab/>
        <w:t>Potable Water Valves</w:t>
      </w:r>
      <w:r w:rsidR="0070265C">
        <w:t xml:space="preserve"> </w:t>
      </w:r>
      <w:r w:rsidR="0070265C">
        <w:rPr>
          <w:b/>
          <w:i/>
          <w:color w:val="FF6600"/>
        </w:rPr>
        <w:t>(Requires SP00440)</w:t>
      </w:r>
    </w:p>
    <w:p w14:paraId="0AF12733" w14:textId="77777777" w:rsidR="005A78DE" w:rsidRDefault="005A78DE">
      <w:pPr>
        <w:tabs>
          <w:tab w:val="left" w:pos="432"/>
          <w:tab w:val="left" w:pos="1800"/>
        </w:tabs>
        <w:ind w:left="1800" w:hanging="1800"/>
      </w:pPr>
    </w:p>
    <w:p w14:paraId="607983C1" w14:textId="1FAE8BFB" w:rsidR="005A78DE" w:rsidRDefault="00B94175">
      <w:pPr>
        <w:tabs>
          <w:tab w:val="left" w:pos="432"/>
          <w:tab w:val="left" w:pos="1800"/>
        </w:tabs>
        <w:ind w:left="1800" w:hanging="1800"/>
      </w:pPr>
      <w:r>
        <w:fldChar w:fldCharType="begin">
          <w:ffData>
            <w:name w:val="SP01160"/>
            <w:enabled/>
            <w:calcOnExit w:val="0"/>
            <w:exitMacro w:val="XBox_SP01160"/>
            <w:checkBox>
              <w:sizeAuto/>
              <w:default w:val="0"/>
              <w:checked w:val="0"/>
            </w:checkBox>
          </w:ffData>
        </w:fldChar>
      </w:r>
      <w:bookmarkStart w:id="269" w:name="SP01160"/>
      <w:r>
        <w:instrText xml:space="preserve"> FORMCHECKBOX </w:instrText>
      </w:r>
      <w:r w:rsidR="00F374DE">
        <w:fldChar w:fldCharType="separate"/>
      </w:r>
      <w:r>
        <w:fldChar w:fldCharType="end"/>
      </w:r>
      <w:bookmarkEnd w:id="269"/>
      <w:r w:rsidR="005A78DE">
        <w:tab/>
      </w:r>
      <w:r w:rsidR="00F772AC">
        <w:t>SP0</w:t>
      </w:r>
      <w:r w:rsidR="005A78DE">
        <w:t>1160</w:t>
      </w:r>
      <w:r w:rsidR="005A78DE">
        <w:tab/>
        <w:t>Hydrants and Appurtenances</w:t>
      </w:r>
      <w:r w:rsidR="003635E6">
        <w:t xml:space="preserve"> </w:t>
      </w:r>
      <w:r w:rsidR="003635E6">
        <w:rPr>
          <w:b/>
          <w:i/>
          <w:color w:val="FF6600"/>
        </w:rPr>
        <w:t xml:space="preserve">(Requires </w:t>
      </w:r>
      <w:r w:rsidR="0070265C">
        <w:rPr>
          <w:b/>
          <w:i/>
          <w:color w:val="FF6600"/>
        </w:rPr>
        <w:t xml:space="preserve">SP00440, </w:t>
      </w:r>
      <w:r w:rsidR="003635E6">
        <w:rPr>
          <w:b/>
          <w:i/>
          <w:color w:val="FF6600"/>
        </w:rPr>
        <w:t>SP01140 and SP01150)</w:t>
      </w:r>
    </w:p>
    <w:p w14:paraId="30C064BD" w14:textId="77777777" w:rsidR="005A78DE" w:rsidRDefault="005A78DE">
      <w:pPr>
        <w:tabs>
          <w:tab w:val="left" w:pos="432"/>
          <w:tab w:val="left" w:pos="1800"/>
        </w:tabs>
        <w:ind w:left="1800" w:hanging="1800"/>
      </w:pPr>
    </w:p>
    <w:p w14:paraId="5FE564D9" w14:textId="69E84AAC" w:rsidR="005A78DE" w:rsidRDefault="005F32DE">
      <w:pPr>
        <w:tabs>
          <w:tab w:val="left" w:pos="432"/>
          <w:tab w:val="left" w:pos="1800"/>
        </w:tabs>
        <w:ind w:left="1800" w:hanging="1800"/>
      </w:pPr>
      <w:r>
        <w:fldChar w:fldCharType="begin">
          <w:ffData>
            <w:name w:val="SP01170"/>
            <w:enabled/>
            <w:calcOnExit w:val="0"/>
            <w:exitMacro w:val="XBox_SP01170"/>
            <w:checkBox>
              <w:sizeAuto/>
              <w:default w:val="0"/>
              <w:checked w:val="0"/>
            </w:checkBox>
          </w:ffData>
        </w:fldChar>
      </w:r>
      <w:bookmarkStart w:id="270" w:name="SP01170"/>
      <w:r>
        <w:instrText xml:space="preserve"> FORMCHECKBOX </w:instrText>
      </w:r>
      <w:r w:rsidR="00F374DE">
        <w:fldChar w:fldCharType="separate"/>
      </w:r>
      <w:r>
        <w:fldChar w:fldCharType="end"/>
      </w:r>
      <w:bookmarkEnd w:id="270"/>
      <w:r w:rsidR="005A78DE">
        <w:tab/>
      </w:r>
      <w:r w:rsidR="00F772AC">
        <w:t>SP0</w:t>
      </w:r>
      <w:r w:rsidR="005A78DE">
        <w:t>1170</w:t>
      </w:r>
      <w:r w:rsidR="005A78DE">
        <w:tab/>
        <w:t>Potable Water Service Connections, 2 inch and Smaller</w:t>
      </w:r>
    </w:p>
    <w:p w14:paraId="7E5ACFE4" w14:textId="77777777" w:rsidR="005A78DE" w:rsidRDefault="005A78DE"/>
    <w:p w14:paraId="7CE64FB7" w14:textId="77777777" w:rsidR="005A78DE" w:rsidRDefault="005A78DE"/>
    <w:p w14:paraId="2A8D2348" w14:textId="77777777" w:rsidR="007D70CE" w:rsidRDefault="007D70CE" w:rsidP="007D70CE">
      <w:pPr>
        <w:tabs>
          <w:tab w:val="left" w:pos="432"/>
          <w:tab w:val="left" w:pos="1800"/>
        </w:tabs>
        <w:ind w:left="1800" w:hanging="1800"/>
        <w:rPr>
          <w:b/>
        </w:rPr>
      </w:pPr>
      <w:r>
        <w:rPr>
          <w:b/>
        </w:rPr>
        <w:t>CATHODIC PROTECTION SYSTEMS</w:t>
      </w:r>
    </w:p>
    <w:p w14:paraId="038F481E" w14:textId="77777777" w:rsidR="007D70CE" w:rsidRDefault="007D70CE" w:rsidP="007D70CE">
      <w:pPr>
        <w:tabs>
          <w:tab w:val="left" w:pos="432"/>
          <w:tab w:val="left" w:pos="1800"/>
        </w:tabs>
        <w:ind w:left="1800" w:hanging="1800"/>
      </w:pPr>
    </w:p>
    <w:p w14:paraId="2ACE5AE6" w14:textId="11864913" w:rsidR="007D70CE" w:rsidRDefault="005F32DE" w:rsidP="007D70CE">
      <w:pPr>
        <w:rPr>
          <w:b/>
          <w:i/>
          <w:color w:val="FF6600"/>
        </w:rPr>
      </w:pPr>
      <w:r>
        <w:fldChar w:fldCharType="begin">
          <w:ffData>
            <w:name w:val="SP01201"/>
            <w:enabled/>
            <w:calcOnExit w:val="0"/>
            <w:exitMacro w:val="XBox_SP01201"/>
            <w:checkBox>
              <w:sizeAuto/>
              <w:default w:val="0"/>
              <w:checked w:val="0"/>
            </w:checkBox>
          </w:ffData>
        </w:fldChar>
      </w:r>
      <w:bookmarkStart w:id="271" w:name="SP01201"/>
      <w:r>
        <w:instrText xml:space="preserve"> FORMCHECKBOX </w:instrText>
      </w:r>
      <w:r w:rsidR="00F374DE">
        <w:fldChar w:fldCharType="separate"/>
      </w:r>
      <w:r>
        <w:fldChar w:fldCharType="end"/>
      </w:r>
      <w:bookmarkEnd w:id="271"/>
      <w:r w:rsidR="007D70CE">
        <w:tab/>
        <w:t>SP01201</w:t>
      </w:r>
      <w:r w:rsidR="007D70CE">
        <w:tab/>
        <w:t xml:space="preserve">Common Provisions for Cathodic Protection Systems </w:t>
      </w:r>
      <w:r w:rsidR="007D70CE">
        <w:rPr>
          <w:b/>
          <w:i/>
          <w:color w:val="FF6600"/>
        </w:rPr>
        <w:t xml:space="preserve">(Requires SP00253, </w:t>
      </w:r>
      <w:r w:rsidR="00770318">
        <w:rPr>
          <w:b/>
          <w:i/>
          <w:color w:val="FF6600"/>
        </w:rPr>
        <w:t xml:space="preserve">SP00535, </w:t>
      </w:r>
      <w:r w:rsidR="007D70CE" w:rsidRPr="007D70CE">
        <w:rPr>
          <w:b/>
          <w:i/>
          <w:color w:val="FF6600"/>
        </w:rPr>
        <w:t>SP01210 SP01215, SP01220, SP01235, SP01240, SP01245, SP01260, SP01270, SP01280 &amp; SP01285</w:t>
      </w:r>
      <w:r w:rsidR="007D70CE">
        <w:rPr>
          <w:b/>
          <w:i/>
          <w:color w:val="FF6600"/>
        </w:rPr>
        <w:t>.)</w:t>
      </w:r>
    </w:p>
    <w:p w14:paraId="498205A4" w14:textId="77777777" w:rsidR="007D70CE" w:rsidRDefault="007D70CE" w:rsidP="007D70CE">
      <w:pPr>
        <w:tabs>
          <w:tab w:val="left" w:pos="432"/>
          <w:tab w:val="left" w:pos="1800"/>
        </w:tabs>
        <w:ind w:left="1800" w:hanging="1800"/>
        <w:rPr>
          <w:b/>
          <w:i/>
          <w:color w:val="FF6600"/>
        </w:rPr>
      </w:pPr>
    </w:p>
    <w:p w14:paraId="1C1F477C" w14:textId="1E3C0CA0" w:rsidR="007D70CE" w:rsidRDefault="005F32DE" w:rsidP="007D70CE">
      <w:pPr>
        <w:rPr>
          <w:b/>
          <w:i/>
          <w:color w:val="FF6600"/>
        </w:rPr>
      </w:pPr>
      <w:r>
        <w:fldChar w:fldCharType="begin">
          <w:ffData>
            <w:name w:val="SP01210"/>
            <w:enabled/>
            <w:calcOnExit w:val="0"/>
            <w:exitMacro w:val="XBox_SP01210"/>
            <w:checkBox>
              <w:sizeAuto/>
              <w:default w:val="0"/>
              <w:checked w:val="0"/>
            </w:checkBox>
          </w:ffData>
        </w:fldChar>
      </w:r>
      <w:bookmarkStart w:id="272" w:name="SP01210"/>
      <w:r>
        <w:instrText xml:space="preserve"> FORMCHECKBOX </w:instrText>
      </w:r>
      <w:r w:rsidR="00F374DE">
        <w:fldChar w:fldCharType="separate"/>
      </w:r>
      <w:r>
        <w:fldChar w:fldCharType="end"/>
      </w:r>
      <w:bookmarkEnd w:id="272"/>
      <w:r w:rsidR="007D70CE">
        <w:tab/>
        <w:t>SP01210</w:t>
      </w:r>
      <w:r w:rsidR="007D70CE">
        <w:tab/>
        <w:t xml:space="preserve">Quality Control </w:t>
      </w:r>
      <w:r w:rsidR="007D70CE">
        <w:rPr>
          <w:b/>
          <w:i/>
          <w:color w:val="FF6600"/>
        </w:rPr>
        <w:t>(Requires SP0</w:t>
      </w:r>
      <w:r w:rsidR="007D70CE" w:rsidRPr="007D70CE">
        <w:rPr>
          <w:b/>
          <w:i/>
          <w:color w:val="FF6600"/>
        </w:rPr>
        <w:t>12</w:t>
      </w:r>
      <w:r w:rsidR="007D70CE">
        <w:rPr>
          <w:b/>
          <w:i/>
          <w:color w:val="FF6600"/>
        </w:rPr>
        <w:t>01)</w:t>
      </w:r>
    </w:p>
    <w:p w14:paraId="770630E4" w14:textId="77777777" w:rsidR="007D70CE" w:rsidRDefault="007D70CE" w:rsidP="007D70CE">
      <w:pPr>
        <w:rPr>
          <w:b/>
          <w:i/>
          <w:color w:val="FF6600"/>
        </w:rPr>
      </w:pPr>
    </w:p>
    <w:p w14:paraId="438E9AA8" w14:textId="71007547" w:rsidR="007D70CE" w:rsidRDefault="005F32DE" w:rsidP="007D70CE">
      <w:pPr>
        <w:rPr>
          <w:b/>
          <w:i/>
          <w:color w:val="FF6600"/>
        </w:rPr>
      </w:pPr>
      <w:r>
        <w:fldChar w:fldCharType="begin">
          <w:ffData>
            <w:name w:val="SP01215"/>
            <w:enabled/>
            <w:calcOnExit w:val="0"/>
            <w:exitMacro w:val="XBox_SP01215"/>
            <w:checkBox>
              <w:sizeAuto/>
              <w:default w:val="0"/>
              <w:checked w:val="0"/>
            </w:checkBox>
          </w:ffData>
        </w:fldChar>
      </w:r>
      <w:bookmarkStart w:id="273" w:name="SP01215"/>
      <w:r>
        <w:instrText xml:space="preserve"> FORMCHECKBOX </w:instrText>
      </w:r>
      <w:r w:rsidR="00F374DE">
        <w:fldChar w:fldCharType="separate"/>
      </w:r>
      <w:r>
        <w:fldChar w:fldCharType="end"/>
      </w:r>
      <w:bookmarkEnd w:id="273"/>
      <w:r w:rsidR="007D70CE">
        <w:tab/>
        <w:t>SP01215</w:t>
      </w:r>
      <w:r w:rsidR="007D70CE">
        <w:tab/>
        <w:t xml:space="preserve">Locate and Remove Near Surface Metal </w:t>
      </w:r>
      <w:r w:rsidR="007D70CE">
        <w:rPr>
          <w:b/>
          <w:i/>
          <w:color w:val="FF6600"/>
        </w:rPr>
        <w:t>(Requires SP0</w:t>
      </w:r>
      <w:r w:rsidR="007D70CE" w:rsidRPr="007D70CE">
        <w:rPr>
          <w:b/>
          <w:i/>
          <w:color w:val="FF6600"/>
        </w:rPr>
        <w:t>12</w:t>
      </w:r>
      <w:r w:rsidR="007D70CE">
        <w:rPr>
          <w:b/>
          <w:i/>
          <w:color w:val="FF6600"/>
        </w:rPr>
        <w:t>01)</w:t>
      </w:r>
    </w:p>
    <w:p w14:paraId="50CFF460" w14:textId="77777777" w:rsidR="007D70CE" w:rsidRDefault="007D70CE" w:rsidP="007D70CE">
      <w:pPr>
        <w:rPr>
          <w:b/>
          <w:i/>
          <w:color w:val="FF6600"/>
        </w:rPr>
      </w:pPr>
    </w:p>
    <w:p w14:paraId="54DEDC71" w14:textId="4B7C789A" w:rsidR="007D70CE" w:rsidRDefault="005F32DE" w:rsidP="007D70CE">
      <w:pPr>
        <w:rPr>
          <w:b/>
          <w:i/>
          <w:color w:val="FF6600"/>
        </w:rPr>
      </w:pPr>
      <w:r>
        <w:fldChar w:fldCharType="begin">
          <w:ffData>
            <w:name w:val="SP01220"/>
            <w:enabled/>
            <w:calcOnExit w:val="0"/>
            <w:exitMacro w:val="XBox_SP01220"/>
            <w:checkBox>
              <w:sizeAuto/>
              <w:default w:val="0"/>
              <w:checked w:val="0"/>
            </w:checkBox>
          </w:ffData>
        </w:fldChar>
      </w:r>
      <w:bookmarkStart w:id="274" w:name="SP01220"/>
      <w:r>
        <w:instrText xml:space="preserve"> FORMCHECKBOX </w:instrText>
      </w:r>
      <w:r w:rsidR="00F374DE">
        <w:fldChar w:fldCharType="separate"/>
      </w:r>
      <w:r>
        <w:fldChar w:fldCharType="end"/>
      </w:r>
      <w:bookmarkEnd w:id="274"/>
      <w:r w:rsidR="007D70CE">
        <w:tab/>
        <w:t>SP01220</w:t>
      </w:r>
      <w:r w:rsidR="007D70CE">
        <w:tab/>
        <w:t xml:space="preserve">Repair Damaged Reinforcing Bars </w:t>
      </w:r>
      <w:r w:rsidR="007D70CE">
        <w:rPr>
          <w:b/>
          <w:i/>
          <w:color w:val="FF6600"/>
        </w:rPr>
        <w:t>(Requires SP0</w:t>
      </w:r>
      <w:r w:rsidR="007D70CE" w:rsidRPr="007D70CE">
        <w:rPr>
          <w:b/>
          <w:i/>
          <w:color w:val="FF6600"/>
        </w:rPr>
        <w:t>12</w:t>
      </w:r>
      <w:r w:rsidR="00FD6E5F">
        <w:rPr>
          <w:b/>
          <w:i/>
          <w:color w:val="FF6600"/>
        </w:rPr>
        <w:t>01</w:t>
      </w:r>
      <w:r w:rsidR="007D70CE">
        <w:rPr>
          <w:b/>
          <w:i/>
          <w:color w:val="FF6600"/>
        </w:rPr>
        <w:t>)</w:t>
      </w:r>
    </w:p>
    <w:p w14:paraId="04BBC587" w14:textId="77777777" w:rsidR="007D70CE" w:rsidRDefault="007D70CE" w:rsidP="007D70CE">
      <w:pPr>
        <w:rPr>
          <w:b/>
          <w:i/>
          <w:color w:val="FF6600"/>
        </w:rPr>
      </w:pPr>
    </w:p>
    <w:p w14:paraId="329583CA" w14:textId="005BC34E" w:rsidR="007D70CE" w:rsidRDefault="005F32DE" w:rsidP="007D70CE">
      <w:pPr>
        <w:rPr>
          <w:b/>
          <w:i/>
          <w:color w:val="FF6600"/>
        </w:rPr>
      </w:pPr>
      <w:r>
        <w:fldChar w:fldCharType="begin">
          <w:ffData>
            <w:name w:val="SP01235"/>
            <w:enabled/>
            <w:calcOnExit w:val="0"/>
            <w:exitMacro w:val="XBox_SP01235"/>
            <w:checkBox>
              <w:sizeAuto/>
              <w:default w:val="0"/>
              <w:checked w:val="0"/>
            </w:checkBox>
          </w:ffData>
        </w:fldChar>
      </w:r>
      <w:bookmarkStart w:id="275" w:name="SP01235"/>
      <w:r>
        <w:instrText xml:space="preserve"> FORMCHECKBOX </w:instrText>
      </w:r>
      <w:r w:rsidR="00F374DE">
        <w:fldChar w:fldCharType="separate"/>
      </w:r>
      <w:r>
        <w:fldChar w:fldCharType="end"/>
      </w:r>
      <w:bookmarkEnd w:id="275"/>
      <w:r w:rsidR="007D70CE">
        <w:tab/>
        <w:t>SP01235</w:t>
      </w:r>
      <w:r w:rsidR="007D70CE">
        <w:tab/>
        <w:t xml:space="preserve">Repair Damaged Concrete </w:t>
      </w:r>
      <w:r w:rsidR="007D70CE">
        <w:rPr>
          <w:b/>
          <w:i/>
          <w:color w:val="FF6600"/>
        </w:rPr>
        <w:t>(Requires SP0</w:t>
      </w:r>
      <w:r w:rsidR="007D70CE" w:rsidRPr="007D70CE">
        <w:rPr>
          <w:b/>
          <w:i/>
          <w:color w:val="FF6600"/>
        </w:rPr>
        <w:t>12</w:t>
      </w:r>
      <w:r w:rsidR="007D70CE">
        <w:rPr>
          <w:b/>
          <w:i/>
          <w:color w:val="FF6600"/>
        </w:rPr>
        <w:t>01)</w:t>
      </w:r>
    </w:p>
    <w:p w14:paraId="2CEDBB9E" w14:textId="77777777" w:rsidR="007D70CE" w:rsidRDefault="007D70CE" w:rsidP="007D70CE"/>
    <w:p w14:paraId="37437111" w14:textId="14448BAE" w:rsidR="007D70CE" w:rsidRDefault="005F32DE" w:rsidP="007D70CE">
      <w:pPr>
        <w:rPr>
          <w:b/>
          <w:i/>
          <w:color w:val="FF6600"/>
        </w:rPr>
      </w:pPr>
      <w:r>
        <w:fldChar w:fldCharType="begin">
          <w:ffData>
            <w:name w:val="SP01240"/>
            <w:enabled/>
            <w:calcOnExit w:val="0"/>
            <w:exitMacro w:val="XBox_SP01240"/>
            <w:checkBox>
              <w:sizeAuto/>
              <w:default w:val="0"/>
              <w:checked w:val="0"/>
            </w:checkBox>
          </w:ffData>
        </w:fldChar>
      </w:r>
      <w:bookmarkStart w:id="276" w:name="SP01240"/>
      <w:r>
        <w:instrText xml:space="preserve"> FORMCHECKBOX </w:instrText>
      </w:r>
      <w:r w:rsidR="00F374DE">
        <w:fldChar w:fldCharType="separate"/>
      </w:r>
      <w:r>
        <w:fldChar w:fldCharType="end"/>
      </w:r>
      <w:bookmarkEnd w:id="276"/>
      <w:r w:rsidR="007D70CE">
        <w:tab/>
        <w:t>SP01240</w:t>
      </w:r>
      <w:r w:rsidR="007D70CE">
        <w:tab/>
        <w:t xml:space="preserve">Install Referencing Cells </w:t>
      </w:r>
      <w:r w:rsidR="007D70CE">
        <w:rPr>
          <w:b/>
          <w:i/>
          <w:color w:val="FF6600"/>
        </w:rPr>
        <w:t>(Requires SP0</w:t>
      </w:r>
      <w:r w:rsidR="007D70CE" w:rsidRPr="007D70CE">
        <w:rPr>
          <w:b/>
          <w:i/>
          <w:color w:val="FF6600"/>
        </w:rPr>
        <w:t>12</w:t>
      </w:r>
      <w:r w:rsidR="007D70CE">
        <w:rPr>
          <w:b/>
          <w:i/>
          <w:color w:val="FF6600"/>
        </w:rPr>
        <w:t>01)</w:t>
      </w:r>
    </w:p>
    <w:p w14:paraId="31557CC2" w14:textId="77777777" w:rsidR="007D70CE" w:rsidRDefault="007D70CE" w:rsidP="007D70CE">
      <w:pPr>
        <w:rPr>
          <w:b/>
          <w:i/>
          <w:color w:val="FF6600"/>
        </w:rPr>
      </w:pPr>
    </w:p>
    <w:p w14:paraId="379FE150" w14:textId="7298880A" w:rsidR="007D70CE" w:rsidRDefault="005F32DE" w:rsidP="007D70CE">
      <w:pPr>
        <w:rPr>
          <w:b/>
          <w:i/>
          <w:color w:val="FF6600"/>
        </w:rPr>
      </w:pPr>
      <w:r>
        <w:fldChar w:fldCharType="begin">
          <w:ffData>
            <w:name w:val="SP01245"/>
            <w:enabled/>
            <w:calcOnExit w:val="0"/>
            <w:exitMacro w:val="XBox_SP01245"/>
            <w:checkBox>
              <w:sizeAuto/>
              <w:default w:val="0"/>
              <w:checked w:val="0"/>
            </w:checkBox>
          </w:ffData>
        </w:fldChar>
      </w:r>
      <w:bookmarkStart w:id="277" w:name="SP01245"/>
      <w:r>
        <w:instrText xml:space="preserve"> FORMCHECKBOX </w:instrText>
      </w:r>
      <w:r w:rsidR="00F374DE">
        <w:fldChar w:fldCharType="separate"/>
      </w:r>
      <w:r>
        <w:fldChar w:fldCharType="end"/>
      </w:r>
      <w:bookmarkEnd w:id="277"/>
      <w:r w:rsidR="007D70CE">
        <w:tab/>
        <w:t>SP01245</w:t>
      </w:r>
      <w:r w:rsidR="007D70CE">
        <w:tab/>
        <w:t xml:space="preserve">Eliminate Electrical Discontinuities in Reinforcing </w:t>
      </w:r>
      <w:r w:rsidR="007D70CE">
        <w:rPr>
          <w:b/>
          <w:i/>
          <w:color w:val="FF6600"/>
        </w:rPr>
        <w:t>(Requires SP0</w:t>
      </w:r>
      <w:r w:rsidR="007D70CE" w:rsidRPr="007D70CE">
        <w:rPr>
          <w:b/>
          <w:i/>
          <w:color w:val="FF6600"/>
        </w:rPr>
        <w:t>12</w:t>
      </w:r>
      <w:r w:rsidR="007D70CE">
        <w:rPr>
          <w:b/>
          <w:i/>
          <w:color w:val="FF6600"/>
        </w:rPr>
        <w:t>01)</w:t>
      </w:r>
    </w:p>
    <w:p w14:paraId="0B9394CE" w14:textId="77777777" w:rsidR="007D70CE" w:rsidRDefault="007D70CE" w:rsidP="007D70CE"/>
    <w:p w14:paraId="37C0550A" w14:textId="2195EF99" w:rsidR="007D70CE" w:rsidRDefault="005F32DE" w:rsidP="007D70CE">
      <w:pPr>
        <w:rPr>
          <w:b/>
          <w:i/>
          <w:color w:val="FF6600"/>
        </w:rPr>
      </w:pPr>
      <w:r>
        <w:fldChar w:fldCharType="begin">
          <w:ffData>
            <w:name w:val="SP01260"/>
            <w:enabled/>
            <w:calcOnExit w:val="0"/>
            <w:exitMacro w:val="XBox_SP01260"/>
            <w:checkBox>
              <w:sizeAuto/>
              <w:default w:val="0"/>
              <w:checked w:val="0"/>
            </w:checkBox>
          </w:ffData>
        </w:fldChar>
      </w:r>
      <w:bookmarkStart w:id="278" w:name="SP01260"/>
      <w:r>
        <w:instrText xml:space="preserve"> FORMCHECKBOX </w:instrText>
      </w:r>
      <w:r w:rsidR="00F374DE">
        <w:fldChar w:fldCharType="separate"/>
      </w:r>
      <w:r>
        <w:fldChar w:fldCharType="end"/>
      </w:r>
      <w:bookmarkEnd w:id="278"/>
      <w:r w:rsidR="00BC01F5">
        <w:tab/>
        <w:t>SP01260</w:t>
      </w:r>
      <w:r w:rsidR="007D70CE">
        <w:tab/>
      </w:r>
      <w:r w:rsidR="00BC01F5">
        <w:t>Prepare Surfaces and Apply Zinc Anodes</w:t>
      </w:r>
      <w:r w:rsidR="007D70CE">
        <w:t xml:space="preserve"> </w:t>
      </w:r>
      <w:r w:rsidR="007D70CE">
        <w:rPr>
          <w:b/>
          <w:i/>
          <w:color w:val="FF6600"/>
        </w:rPr>
        <w:t xml:space="preserve">(Requires </w:t>
      </w:r>
      <w:r w:rsidR="00BC01F5">
        <w:rPr>
          <w:b/>
          <w:i/>
          <w:color w:val="FF6600"/>
        </w:rPr>
        <w:t xml:space="preserve">SP00253 &amp; </w:t>
      </w:r>
      <w:r w:rsidR="007D70CE">
        <w:rPr>
          <w:b/>
          <w:i/>
          <w:color w:val="FF6600"/>
        </w:rPr>
        <w:t>SP0</w:t>
      </w:r>
      <w:r w:rsidR="007D70CE" w:rsidRPr="007D70CE">
        <w:rPr>
          <w:b/>
          <w:i/>
          <w:color w:val="FF6600"/>
        </w:rPr>
        <w:t>12</w:t>
      </w:r>
      <w:r w:rsidR="007D70CE">
        <w:rPr>
          <w:b/>
          <w:i/>
          <w:color w:val="FF6600"/>
        </w:rPr>
        <w:t>01)</w:t>
      </w:r>
    </w:p>
    <w:p w14:paraId="688B2EEE" w14:textId="77777777" w:rsidR="007D70CE" w:rsidRDefault="007D70CE" w:rsidP="007D70CE"/>
    <w:p w14:paraId="3E94598C" w14:textId="25EC28C4" w:rsidR="00E36272" w:rsidRDefault="005F32DE" w:rsidP="00E36272">
      <w:pPr>
        <w:rPr>
          <w:b/>
          <w:i/>
          <w:color w:val="FF6600"/>
        </w:rPr>
      </w:pPr>
      <w:r>
        <w:fldChar w:fldCharType="begin">
          <w:ffData>
            <w:name w:val="SP01270"/>
            <w:enabled/>
            <w:calcOnExit w:val="0"/>
            <w:exitMacro w:val="XBox_SP01270"/>
            <w:checkBox>
              <w:sizeAuto/>
              <w:default w:val="0"/>
              <w:checked w:val="0"/>
            </w:checkBox>
          </w:ffData>
        </w:fldChar>
      </w:r>
      <w:bookmarkStart w:id="279" w:name="SP01270"/>
      <w:r>
        <w:instrText xml:space="preserve"> FORMCHECKBOX </w:instrText>
      </w:r>
      <w:r w:rsidR="00F374DE">
        <w:fldChar w:fldCharType="separate"/>
      </w:r>
      <w:r>
        <w:fldChar w:fldCharType="end"/>
      </w:r>
      <w:bookmarkEnd w:id="279"/>
      <w:r w:rsidR="00E36272">
        <w:tab/>
        <w:t>SP01270</w:t>
      </w:r>
      <w:r w:rsidR="00E36272">
        <w:tab/>
        <w:t xml:space="preserve">Install Cathodic Protection System Wiring </w:t>
      </w:r>
      <w:r w:rsidR="00E36272">
        <w:rPr>
          <w:b/>
          <w:i/>
          <w:color w:val="FF6600"/>
        </w:rPr>
        <w:t>(Requires SP0</w:t>
      </w:r>
      <w:r w:rsidR="00E36272" w:rsidRPr="007D70CE">
        <w:rPr>
          <w:b/>
          <w:i/>
          <w:color w:val="FF6600"/>
        </w:rPr>
        <w:t>12</w:t>
      </w:r>
      <w:r w:rsidR="00E36272">
        <w:rPr>
          <w:b/>
          <w:i/>
          <w:color w:val="FF6600"/>
        </w:rPr>
        <w:t>01)</w:t>
      </w:r>
    </w:p>
    <w:p w14:paraId="5C3C17B7" w14:textId="77777777" w:rsidR="00E36272" w:rsidRDefault="00E36272" w:rsidP="007D70CE"/>
    <w:p w14:paraId="0866A8BE" w14:textId="30E0AD71" w:rsidR="00E36272" w:rsidRDefault="005F32DE" w:rsidP="00E36272">
      <w:pPr>
        <w:rPr>
          <w:b/>
          <w:i/>
          <w:color w:val="FF6600"/>
        </w:rPr>
      </w:pPr>
      <w:r>
        <w:fldChar w:fldCharType="begin">
          <w:ffData>
            <w:name w:val="SP01280"/>
            <w:enabled/>
            <w:calcOnExit w:val="0"/>
            <w:exitMacro w:val="XBox_SP01280"/>
            <w:checkBox>
              <w:sizeAuto/>
              <w:default w:val="0"/>
              <w:checked w:val="0"/>
            </w:checkBox>
          </w:ffData>
        </w:fldChar>
      </w:r>
      <w:bookmarkStart w:id="280" w:name="SP01280"/>
      <w:r>
        <w:instrText xml:space="preserve"> FORMCHECKBOX </w:instrText>
      </w:r>
      <w:r w:rsidR="00F374DE">
        <w:fldChar w:fldCharType="separate"/>
      </w:r>
      <w:r>
        <w:fldChar w:fldCharType="end"/>
      </w:r>
      <w:bookmarkEnd w:id="280"/>
      <w:r w:rsidR="00E36272">
        <w:tab/>
        <w:t>SP01280</w:t>
      </w:r>
      <w:r w:rsidR="00E36272">
        <w:tab/>
        <w:t>Install Po</w:t>
      </w:r>
      <w:r w:rsidR="00E77929">
        <w:t>wer and Communications</w:t>
      </w:r>
      <w:r w:rsidR="00E36272">
        <w:t xml:space="preserve"> </w:t>
      </w:r>
      <w:r w:rsidR="00E36272">
        <w:rPr>
          <w:b/>
          <w:i/>
          <w:color w:val="FF6600"/>
        </w:rPr>
        <w:t>(Requires SP0</w:t>
      </w:r>
      <w:r w:rsidR="00E36272" w:rsidRPr="007D70CE">
        <w:rPr>
          <w:b/>
          <w:i/>
          <w:color w:val="FF6600"/>
        </w:rPr>
        <w:t>12</w:t>
      </w:r>
      <w:r w:rsidR="00E36272">
        <w:rPr>
          <w:b/>
          <w:i/>
          <w:color w:val="FF6600"/>
        </w:rPr>
        <w:t>01)</w:t>
      </w:r>
    </w:p>
    <w:p w14:paraId="65642BA8" w14:textId="77777777" w:rsidR="00E36272" w:rsidRDefault="00E36272" w:rsidP="007D70CE"/>
    <w:p w14:paraId="434F7647" w14:textId="34ABEFAC" w:rsidR="00E36272" w:rsidRDefault="005F32DE" w:rsidP="007D70CE">
      <w:pPr>
        <w:rPr>
          <w:b/>
          <w:i/>
          <w:color w:val="FF6600"/>
        </w:rPr>
      </w:pPr>
      <w:r>
        <w:fldChar w:fldCharType="begin">
          <w:ffData>
            <w:name w:val="SP01285"/>
            <w:enabled/>
            <w:calcOnExit w:val="0"/>
            <w:exitMacro w:val="XBox_SP01285"/>
            <w:checkBox>
              <w:sizeAuto/>
              <w:default w:val="0"/>
              <w:checked w:val="0"/>
            </w:checkBox>
          </w:ffData>
        </w:fldChar>
      </w:r>
      <w:bookmarkStart w:id="281" w:name="SP01285"/>
      <w:r>
        <w:instrText xml:space="preserve"> FORMCHECKBOX </w:instrText>
      </w:r>
      <w:r w:rsidR="00F374DE">
        <w:fldChar w:fldCharType="separate"/>
      </w:r>
      <w:r>
        <w:fldChar w:fldCharType="end"/>
      </w:r>
      <w:bookmarkEnd w:id="281"/>
      <w:r w:rsidR="00E36272">
        <w:tab/>
        <w:t>SP01285</w:t>
      </w:r>
      <w:r w:rsidR="00E36272">
        <w:tab/>
        <w:t xml:space="preserve">CP Cabinets, Risers, and Weather Equipment </w:t>
      </w:r>
      <w:r w:rsidR="00E36272">
        <w:rPr>
          <w:b/>
          <w:i/>
          <w:color w:val="FF6600"/>
        </w:rPr>
        <w:t>(Requires SP0</w:t>
      </w:r>
      <w:r w:rsidR="00E36272" w:rsidRPr="007D70CE">
        <w:rPr>
          <w:b/>
          <w:i/>
          <w:color w:val="FF6600"/>
        </w:rPr>
        <w:t>12</w:t>
      </w:r>
      <w:r w:rsidR="00E36272">
        <w:rPr>
          <w:b/>
          <w:i/>
          <w:color w:val="FF6600"/>
        </w:rPr>
        <w:t>01</w:t>
      </w:r>
      <w:r w:rsidR="00C82356">
        <w:rPr>
          <w:b/>
          <w:i/>
          <w:color w:val="FF6600"/>
        </w:rPr>
        <w:t xml:space="preserve"> and SP02001</w:t>
      </w:r>
      <w:r w:rsidR="00CC7A4C">
        <w:rPr>
          <w:b/>
          <w:i/>
          <w:color w:val="FF6600"/>
        </w:rPr>
        <w:t>. Requires SP02510 if epoxy coated reinforcement is required.</w:t>
      </w:r>
      <w:r w:rsidR="00E36272">
        <w:rPr>
          <w:b/>
          <w:i/>
          <w:color w:val="FF6600"/>
        </w:rPr>
        <w:t>)</w:t>
      </w:r>
    </w:p>
    <w:p w14:paraId="3AD08A17" w14:textId="77777777" w:rsidR="0070265C" w:rsidRPr="0070265C" w:rsidRDefault="0070265C" w:rsidP="007D70CE">
      <w:pPr>
        <w:rPr>
          <w:b/>
          <w:i/>
          <w:color w:val="FF6600"/>
        </w:rPr>
      </w:pPr>
    </w:p>
    <w:p w14:paraId="5A794A2C" w14:textId="77777777" w:rsidR="007D70CE" w:rsidRDefault="007D70CE" w:rsidP="007D70CE"/>
    <w:p w14:paraId="7A1F65A7" w14:textId="77777777" w:rsidR="005A78DE" w:rsidRDefault="005A78DE">
      <w:pPr>
        <w:tabs>
          <w:tab w:val="left" w:pos="432"/>
          <w:tab w:val="left" w:pos="1800"/>
        </w:tabs>
        <w:ind w:left="1800" w:hanging="1800"/>
        <w:rPr>
          <w:b/>
        </w:rPr>
      </w:pPr>
      <w:r>
        <w:rPr>
          <w:b/>
        </w:rPr>
        <w:tab/>
        <w:t>MATERIALS</w:t>
      </w:r>
    </w:p>
    <w:p w14:paraId="218BB88C" w14:textId="77777777" w:rsidR="005A78DE" w:rsidRDefault="005A78DE">
      <w:pPr>
        <w:tabs>
          <w:tab w:val="left" w:pos="432"/>
          <w:tab w:val="left" w:pos="1800"/>
        </w:tabs>
        <w:ind w:left="1800" w:hanging="1800"/>
      </w:pPr>
    </w:p>
    <w:p w14:paraId="08339686" w14:textId="4E505477" w:rsidR="00AF0BC3" w:rsidRDefault="004F0727" w:rsidP="00AF0BC3">
      <w:pPr>
        <w:tabs>
          <w:tab w:val="left" w:pos="432"/>
          <w:tab w:val="left" w:pos="1800"/>
        </w:tabs>
        <w:ind w:left="1800" w:hanging="1800"/>
        <w:rPr>
          <w:b/>
          <w:bCs/>
          <w:i/>
          <w:iCs/>
          <w:color w:val="FF6600"/>
        </w:rPr>
      </w:pPr>
      <w:r>
        <w:fldChar w:fldCharType="begin">
          <w:ffData>
            <w:name w:val="SP02001"/>
            <w:enabled/>
            <w:calcOnExit w:val="0"/>
            <w:exitMacro w:val="XBox_SP02001"/>
            <w:checkBox>
              <w:sizeAuto/>
              <w:default w:val="0"/>
              <w:checked w:val="0"/>
            </w:checkBox>
          </w:ffData>
        </w:fldChar>
      </w:r>
      <w:bookmarkStart w:id="282" w:name="SP02001"/>
      <w:r>
        <w:instrText xml:space="preserve"> FORMCHECKBOX </w:instrText>
      </w:r>
      <w:r w:rsidR="00F374DE">
        <w:fldChar w:fldCharType="separate"/>
      </w:r>
      <w:r>
        <w:fldChar w:fldCharType="end"/>
      </w:r>
      <w:bookmarkEnd w:id="282"/>
      <w:r w:rsidR="00AF0BC3">
        <w:tab/>
        <w:t>SP02001</w:t>
      </w:r>
      <w:r w:rsidR="00AF0BC3">
        <w:tab/>
      </w:r>
      <w:r w:rsidR="00872FFC">
        <w:t>Concrete</w:t>
      </w:r>
      <w:r w:rsidR="00262E97">
        <w:t xml:space="preserve"> </w:t>
      </w:r>
      <w:r w:rsidR="00262E97">
        <w:rPr>
          <w:b/>
          <w:i/>
          <w:color w:val="FF6600"/>
        </w:rPr>
        <w:t xml:space="preserve">(Requires </w:t>
      </w:r>
      <w:r w:rsidR="00247C16">
        <w:rPr>
          <w:b/>
          <w:i/>
          <w:color w:val="FF6600"/>
        </w:rPr>
        <w:t xml:space="preserve">SP02030 and </w:t>
      </w:r>
      <w:r w:rsidR="00262E97">
        <w:rPr>
          <w:b/>
          <w:i/>
          <w:color w:val="FF6600"/>
        </w:rPr>
        <w:t>SP02690)</w:t>
      </w:r>
    </w:p>
    <w:p w14:paraId="3E2246FB" w14:textId="592EE1D5" w:rsidR="00AF0BC3" w:rsidRDefault="00AF0BC3" w:rsidP="00E3757E">
      <w:pPr>
        <w:tabs>
          <w:tab w:val="left" w:pos="432"/>
          <w:tab w:val="left" w:pos="1800"/>
        </w:tabs>
        <w:ind w:left="1800" w:hanging="1800"/>
      </w:pPr>
    </w:p>
    <w:p w14:paraId="769A9ADE" w14:textId="784B21F8" w:rsidR="00071DF7" w:rsidRDefault="000707FE" w:rsidP="00E3757E">
      <w:pPr>
        <w:tabs>
          <w:tab w:val="left" w:pos="432"/>
          <w:tab w:val="left" w:pos="1800"/>
        </w:tabs>
        <w:ind w:left="1800" w:hanging="1800"/>
      </w:pPr>
      <w:r>
        <w:fldChar w:fldCharType="begin">
          <w:ffData>
            <w:name w:val="SP02011"/>
            <w:enabled/>
            <w:calcOnExit w:val="0"/>
            <w:exitMacro w:val="XBox_SP02001"/>
            <w:checkBox>
              <w:sizeAuto/>
              <w:default w:val="0"/>
              <w:checked w:val="0"/>
            </w:checkBox>
          </w:ffData>
        </w:fldChar>
      </w:r>
      <w:bookmarkStart w:id="283" w:name="SP02011"/>
      <w:r>
        <w:instrText xml:space="preserve"> FORMCHECKBOX </w:instrText>
      </w:r>
      <w:r w:rsidR="00F374DE">
        <w:fldChar w:fldCharType="separate"/>
      </w:r>
      <w:r>
        <w:fldChar w:fldCharType="end"/>
      </w:r>
      <w:bookmarkEnd w:id="283"/>
      <w:r w:rsidR="00071DF7">
        <w:tab/>
        <w:t>SP02011</w:t>
      </w:r>
      <w:r w:rsidR="00071DF7">
        <w:tab/>
        <w:t>Rapid Hardening Hydraulic Cement</w:t>
      </w:r>
    </w:p>
    <w:p w14:paraId="74DCA44A" w14:textId="77777777" w:rsidR="008C12A3" w:rsidRDefault="008C12A3" w:rsidP="00E3757E">
      <w:pPr>
        <w:tabs>
          <w:tab w:val="left" w:pos="432"/>
          <w:tab w:val="left" w:pos="1800"/>
        </w:tabs>
        <w:ind w:left="1800" w:hanging="1800"/>
      </w:pPr>
    </w:p>
    <w:p w14:paraId="1592E968" w14:textId="7751E714" w:rsidR="008C12A3" w:rsidRDefault="008C12A3" w:rsidP="008C12A3">
      <w:pPr>
        <w:tabs>
          <w:tab w:val="left" w:pos="432"/>
          <w:tab w:val="left" w:pos="1800"/>
        </w:tabs>
        <w:ind w:left="1800" w:hanging="1800"/>
      </w:pPr>
      <w:r>
        <w:fldChar w:fldCharType="begin">
          <w:ffData>
            <w:name w:val="SP02015"/>
            <w:enabled/>
            <w:calcOnExit w:val="0"/>
            <w:exitMacro w:val="XBox_SP02015"/>
            <w:checkBox>
              <w:sizeAuto/>
              <w:default w:val="0"/>
              <w:checked w:val="0"/>
            </w:checkBox>
          </w:ffData>
        </w:fldChar>
      </w:r>
      <w:bookmarkStart w:id="284" w:name="SP02015"/>
      <w:r>
        <w:instrText xml:space="preserve"> FORMCHECKBOX </w:instrText>
      </w:r>
      <w:r w:rsidR="00F374DE">
        <w:fldChar w:fldCharType="separate"/>
      </w:r>
      <w:r>
        <w:fldChar w:fldCharType="end"/>
      </w:r>
      <w:bookmarkEnd w:id="284"/>
      <w:r>
        <w:tab/>
        <w:t>SP02015</w:t>
      </w:r>
      <w:r>
        <w:tab/>
        <w:t>Portland Cement Concrete Repair Material</w:t>
      </w:r>
    </w:p>
    <w:p w14:paraId="235EA44A" w14:textId="240D2F48" w:rsidR="00071DF7" w:rsidRDefault="00071DF7" w:rsidP="008C12A3">
      <w:pPr>
        <w:tabs>
          <w:tab w:val="left" w:pos="432"/>
          <w:tab w:val="left" w:pos="1800"/>
        </w:tabs>
      </w:pPr>
    </w:p>
    <w:p w14:paraId="1835D210" w14:textId="4E3D5F60" w:rsidR="009266A4" w:rsidRDefault="009266A4" w:rsidP="009266A4">
      <w:pPr>
        <w:tabs>
          <w:tab w:val="left" w:pos="432"/>
          <w:tab w:val="left" w:pos="1800"/>
        </w:tabs>
        <w:ind w:left="1800" w:hanging="1800"/>
      </w:pPr>
      <w:r>
        <w:fldChar w:fldCharType="begin">
          <w:ffData>
            <w:name w:val="SP02030"/>
            <w:enabled/>
            <w:calcOnExit w:val="0"/>
            <w:exitMacro w:val="XBox_SP02030"/>
            <w:checkBox>
              <w:sizeAuto/>
              <w:default w:val="0"/>
              <w:checked w:val="0"/>
            </w:checkBox>
          </w:ffData>
        </w:fldChar>
      </w:r>
      <w:bookmarkStart w:id="285" w:name="SP02030"/>
      <w:r>
        <w:instrText xml:space="preserve"> FORMCHECKBOX </w:instrText>
      </w:r>
      <w:r w:rsidR="00F374DE">
        <w:fldChar w:fldCharType="separate"/>
      </w:r>
      <w:r>
        <w:fldChar w:fldCharType="end"/>
      </w:r>
      <w:bookmarkEnd w:id="285"/>
      <w:r>
        <w:tab/>
        <w:t>SP02030</w:t>
      </w:r>
      <w:r>
        <w:tab/>
        <w:t>Supplementary Cementitious Materials</w:t>
      </w:r>
    </w:p>
    <w:p w14:paraId="5244B831" w14:textId="77777777" w:rsidR="009266A4" w:rsidRDefault="009266A4" w:rsidP="00E3757E">
      <w:pPr>
        <w:tabs>
          <w:tab w:val="left" w:pos="432"/>
          <w:tab w:val="left" w:pos="1800"/>
        </w:tabs>
        <w:ind w:left="1800" w:hanging="1800"/>
      </w:pPr>
    </w:p>
    <w:p w14:paraId="73EB0B6F" w14:textId="201920B2" w:rsidR="00367AB2" w:rsidRDefault="00367AB2" w:rsidP="00367AB2">
      <w:pPr>
        <w:tabs>
          <w:tab w:val="left" w:pos="432"/>
          <w:tab w:val="left" w:pos="1800"/>
        </w:tabs>
        <w:ind w:left="1800" w:hanging="1800"/>
      </w:pPr>
      <w:r>
        <w:fldChar w:fldCharType="begin">
          <w:ffData>
            <w:name w:val="SP02050"/>
            <w:enabled/>
            <w:calcOnExit w:val="0"/>
            <w:exitMacro w:val="XBox_SP02050"/>
            <w:checkBox>
              <w:sizeAuto/>
              <w:default w:val="0"/>
              <w:checked w:val="0"/>
            </w:checkBox>
          </w:ffData>
        </w:fldChar>
      </w:r>
      <w:bookmarkStart w:id="286" w:name="SP02050"/>
      <w:r>
        <w:instrText xml:space="preserve"> FORMCHECKBOX </w:instrText>
      </w:r>
      <w:r w:rsidR="00F374DE">
        <w:fldChar w:fldCharType="separate"/>
      </w:r>
      <w:r>
        <w:fldChar w:fldCharType="end"/>
      </w:r>
      <w:bookmarkEnd w:id="286"/>
      <w:r>
        <w:tab/>
        <w:t>SP02050</w:t>
      </w:r>
      <w:r>
        <w:tab/>
        <w:t>Curing Materials</w:t>
      </w:r>
    </w:p>
    <w:p w14:paraId="449D3B18" w14:textId="1440055D" w:rsidR="00367AB2" w:rsidRDefault="00367AB2" w:rsidP="00E3757E">
      <w:pPr>
        <w:tabs>
          <w:tab w:val="left" w:pos="432"/>
          <w:tab w:val="left" w:pos="1800"/>
        </w:tabs>
        <w:ind w:left="1800" w:hanging="1800"/>
      </w:pPr>
    </w:p>
    <w:p w14:paraId="05F7E0FE" w14:textId="711F9511" w:rsidR="008C12A3" w:rsidRDefault="008C12A3" w:rsidP="008C12A3">
      <w:pPr>
        <w:tabs>
          <w:tab w:val="left" w:pos="432"/>
          <w:tab w:val="left" w:pos="1800"/>
        </w:tabs>
        <w:ind w:left="1800" w:hanging="1800"/>
      </w:pPr>
      <w:r>
        <w:fldChar w:fldCharType="begin">
          <w:ffData>
            <w:name w:val="SP02120"/>
            <w:enabled/>
            <w:calcOnExit w:val="0"/>
            <w:exitMacro w:val="XBox_SP02120"/>
            <w:checkBox>
              <w:sizeAuto/>
              <w:default w:val="0"/>
              <w:checked w:val="0"/>
            </w:checkBox>
          </w:ffData>
        </w:fldChar>
      </w:r>
      <w:bookmarkStart w:id="287" w:name="SP02120"/>
      <w:r>
        <w:instrText xml:space="preserve"> FORMCHECKBOX </w:instrText>
      </w:r>
      <w:r w:rsidR="00F374DE">
        <w:fldChar w:fldCharType="separate"/>
      </w:r>
      <w:r>
        <w:fldChar w:fldCharType="end"/>
      </w:r>
      <w:bookmarkEnd w:id="287"/>
      <w:r>
        <w:tab/>
        <w:t>SP02120</w:t>
      </w:r>
      <w:r>
        <w:tab/>
        <w:t>Poles</w:t>
      </w:r>
    </w:p>
    <w:p w14:paraId="4F921F79" w14:textId="443D2154" w:rsidR="004210DB" w:rsidRDefault="004210DB" w:rsidP="008C12A3">
      <w:pPr>
        <w:tabs>
          <w:tab w:val="left" w:pos="432"/>
          <w:tab w:val="left" w:pos="1800"/>
        </w:tabs>
      </w:pPr>
    </w:p>
    <w:p w14:paraId="78345D64" w14:textId="0A004EE3" w:rsidR="00A216BD" w:rsidRDefault="007A68BF" w:rsidP="008C12A3">
      <w:pPr>
        <w:tabs>
          <w:tab w:val="left" w:pos="432"/>
          <w:tab w:val="left" w:pos="1800"/>
        </w:tabs>
      </w:pPr>
      <w:r>
        <w:fldChar w:fldCharType="begin">
          <w:ffData>
            <w:name w:val="SP02320"/>
            <w:enabled/>
            <w:calcOnExit w:val="0"/>
            <w:exitMacro w:val="XBox_SP02320"/>
            <w:checkBox>
              <w:sizeAuto/>
              <w:default w:val="0"/>
              <w:checked w:val="0"/>
            </w:checkBox>
          </w:ffData>
        </w:fldChar>
      </w:r>
      <w:bookmarkStart w:id="288" w:name="SP02320"/>
      <w:r>
        <w:instrText xml:space="preserve"> FORMCHECKBOX </w:instrText>
      </w:r>
      <w:r w:rsidR="00F374DE">
        <w:fldChar w:fldCharType="separate"/>
      </w:r>
      <w:r>
        <w:fldChar w:fldCharType="end"/>
      </w:r>
      <w:bookmarkEnd w:id="288"/>
      <w:r>
        <w:tab/>
      </w:r>
      <w:r w:rsidR="00A216BD">
        <w:t>SP02320</w:t>
      </w:r>
      <w:r w:rsidR="00A216BD">
        <w:tab/>
        <w:t>Geosynthetics</w:t>
      </w:r>
    </w:p>
    <w:p w14:paraId="5BFF3FE2" w14:textId="77777777" w:rsidR="00A216BD" w:rsidRDefault="00A216BD" w:rsidP="008C12A3">
      <w:pPr>
        <w:tabs>
          <w:tab w:val="left" w:pos="432"/>
          <w:tab w:val="left" w:pos="1800"/>
        </w:tabs>
      </w:pPr>
    </w:p>
    <w:p w14:paraId="6D318B53" w14:textId="331AA636" w:rsidR="006C5057" w:rsidRDefault="00A814A3" w:rsidP="006C5057">
      <w:pPr>
        <w:tabs>
          <w:tab w:val="left" w:pos="432"/>
          <w:tab w:val="left" w:pos="1800"/>
        </w:tabs>
        <w:ind w:left="1800" w:hanging="1800"/>
      </w:pPr>
      <w:r>
        <w:fldChar w:fldCharType="begin">
          <w:ffData>
            <w:name w:val="SP02415"/>
            <w:enabled/>
            <w:calcOnExit w:val="0"/>
            <w:exitMacro w:val="XBox_SP02415"/>
            <w:checkBox>
              <w:sizeAuto/>
              <w:default w:val="0"/>
              <w:checked w:val="0"/>
            </w:checkBox>
          </w:ffData>
        </w:fldChar>
      </w:r>
      <w:bookmarkStart w:id="289" w:name="SP02415"/>
      <w:r>
        <w:instrText xml:space="preserve"> FORMCHECKBOX </w:instrText>
      </w:r>
      <w:r w:rsidR="00F374DE">
        <w:fldChar w:fldCharType="separate"/>
      </w:r>
      <w:r>
        <w:fldChar w:fldCharType="end"/>
      </w:r>
      <w:bookmarkEnd w:id="289"/>
      <w:r w:rsidR="006C5057">
        <w:tab/>
        <w:t>SP02415</w:t>
      </w:r>
      <w:r w:rsidR="006C5057">
        <w:tab/>
        <w:t>Plastic Pipe</w:t>
      </w:r>
    </w:p>
    <w:p w14:paraId="02DDEE4E" w14:textId="77777777" w:rsidR="004D366F" w:rsidRDefault="004D366F" w:rsidP="006C5057">
      <w:pPr>
        <w:tabs>
          <w:tab w:val="left" w:pos="432"/>
          <w:tab w:val="left" w:pos="1800"/>
        </w:tabs>
        <w:ind w:left="1800" w:hanging="1800"/>
      </w:pPr>
    </w:p>
    <w:p w14:paraId="560E7CFC" w14:textId="32762EA3" w:rsidR="00207D6E" w:rsidRDefault="00515217" w:rsidP="00207D6E">
      <w:pPr>
        <w:tabs>
          <w:tab w:val="left" w:pos="432"/>
          <w:tab w:val="left" w:pos="1800"/>
        </w:tabs>
        <w:ind w:left="1800" w:hanging="1800"/>
      </w:pPr>
      <w:r>
        <w:fldChar w:fldCharType="begin">
          <w:ffData>
            <w:name w:val="SP02510"/>
            <w:enabled/>
            <w:calcOnExit w:val="0"/>
            <w:exitMacro w:val="XBox_SP02510"/>
            <w:checkBox>
              <w:sizeAuto/>
              <w:default w:val="0"/>
              <w:checked w:val="0"/>
            </w:checkBox>
          </w:ffData>
        </w:fldChar>
      </w:r>
      <w:bookmarkStart w:id="290" w:name="SP02510"/>
      <w:r>
        <w:instrText xml:space="preserve"> FORMCHECKBOX </w:instrText>
      </w:r>
      <w:r w:rsidR="00F374DE">
        <w:fldChar w:fldCharType="separate"/>
      </w:r>
      <w:r>
        <w:fldChar w:fldCharType="end"/>
      </w:r>
      <w:bookmarkEnd w:id="290"/>
      <w:r w:rsidR="00207D6E">
        <w:tab/>
        <w:t>SP02510</w:t>
      </w:r>
      <w:r w:rsidR="00207D6E">
        <w:tab/>
      </w:r>
      <w:r w:rsidR="00207D6E" w:rsidRPr="00207D6E">
        <w:t>Reinforcement</w:t>
      </w:r>
    </w:p>
    <w:p w14:paraId="27AFD851" w14:textId="3F771E98" w:rsidR="00207D6E" w:rsidRDefault="00207D6E" w:rsidP="006C5057">
      <w:pPr>
        <w:tabs>
          <w:tab w:val="left" w:pos="432"/>
          <w:tab w:val="left" w:pos="1800"/>
        </w:tabs>
        <w:ind w:left="1800" w:hanging="1800"/>
      </w:pPr>
    </w:p>
    <w:p w14:paraId="082A5654" w14:textId="2DF59583" w:rsidR="008C12A3" w:rsidRDefault="008C12A3" w:rsidP="008C12A3">
      <w:pPr>
        <w:tabs>
          <w:tab w:val="left" w:pos="432"/>
          <w:tab w:val="left" w:pos="1800"/>
        </w:tabs>
        <w:ind w:left="1800" w:hanging="1800"/>
      </w:pPr>
      <w:r>
        <w:fldChar w:fldCharType="begin">
          <w:ffData>
            <w:name w:val="SP02520"/>
            <w:enabled/>
            <w:calcOnExit w:val="0"/>
            <w:exitMacro w:val="XBox_SP02520"/>
            <w:checkBox>
              <w:sizeAuto/>
              <w:default w:val="0"/>
              <w:checked w:val="0"/>
            </w:checkBox>
          </w:ffData>
        </w:fldChar>
      </w:r>
      <w:bookmarkStart w:id="291" w:name="SP02520"/>
      <w:r>
        <w:instrText xml:space="preserve"> FORMCHECKBOX </w:instrText>
      </w:r>
      <w:r w:rsidR="00F374DE">
        <w:fldChar w:fldCharType="separate"/>
      </w:r>
      <w:r>
        <w:fldChar w:fldCharType="end"/>
      </w:r>
      <w:bookmarkEnd w:id="291"/>
      <w:r>
        <w:tab/>
        <w:t>SP02520</w:t>
      </w:r>
      <w:r>
        <w:tab/>
        <w:t>Steel Piles</w:t>
      </w:r>
    </w:p>
    <w:p w14:paraId="57DD7F90" w14:textId="77777777" w:rsidR="008C12A3" w:rsidRDefault="008C12A3" w:rsidP="006C5057">
      <w:pPr>
        <w:tabs>
          <w:tab w:val="left" w:pos="432"/>
          <w:tab w:val="left" w:pos="1800"/>
        </w:tabs>
        <w:ind w:left="1800" w:hanging="1800"/>
      </w:pPr>
    </w:p>
    <w:p w14:paraId="41C3BAD7" w14:textId="582737D2" w:rsidR="00207D6E" w:rsidRDefault="00515217" w:rsidP="00207D6E">
      <w:pPr>
        <w:tabs>
          <w:tab w:val="left" w:pos="432"/>
          <w:tab w:val="left" w:pos="1800"/>
        </w:tabs>
        <w:ind w:left="1800" w:hanging="1800"/>
      </w:pPr>
      <w:r>
        <w:fldChar w:fldCharType="begin">
          <w:ffData>
            <w:name w:val="SP02530"/>
            <w:enabled/>
            <w:calcOnExit w:val="0"/>
            <w:exitMacro w:val="XBox_SP02530"/>
            <w:checkBox>
              <w:sizeAuto/>
              <w:default w:val="0"/>
              <w:checked w:val="0"/>
            </w:checkBox>
          </w:ffData>
        </w:fldChar>
      </w:r>
      <w:bookmarkStart w:id="292" w:name="SP02530"/>
      <w:r>
        <w:instrText xml:space="preserve"> FORMCHECKBOX </w:instrText>
      </w:r>
      <w:r w:rsidR="00F374DE">
        <w:fldChar w:fldCharType="separate"/>
      </w:r>
      <w:r>
        <w:fldChar w:fldCharType="end"/>
      </w:r>
      <w:bookmarkEnd w:id="292"/>
      <w:r w:rsidR="00207D6E">
        <w:tab/>
        <w:t>SP02530</w:t>
      </w:r>
      <w:r w:rsidR="00207D6E">
        <w:tab/>
      </w:r>
      <w:r w:rsidR="00207D6E" w:rsidRPr="00207D6E">
        <w:t>Structural Steel</w:t>
      </w:r>
    </w:p>
    <w:p w14:paraId="568D9B36" w14:textId="4E20811D" w:rsidR="004D366F" w:rsidRDefault="004D366F" w:rsidP="00207D6E">
      <w:pPr>
        <w:tabs>
          <w:tab w:val="left" w:pos="432"/>
          <w:tab w:val="left" w:pos="1800"/>
        </w:tabs>
        <w:ind w:left="1800" w:hanging="1800"/>
      </w:pPr>
    </w:p>
    <w:p w14:paraId="50061CDC" w14:textId="44859C96" w:rsidR="004D366F" w:rsidRDefault="004D366F" w:rsidP="004D366F">
      <w:pPr>
        <w:tabs>
          <w:tab w:val="left" w:pos="432"/>
          <w:tab w:val="left" w:pos="1800"/>
        </w:tabs>
        <w:ind w:left="1800" w:hanging="1800"/>
      </w:pPr>
      <w:r>
        <w:fldChar w:fldCharType="begin">
          <w:ffData>
            <w:name w:val="SP02560"/>
            <w:enabled/>
            <w:calcOnExit w:val="0"/>
            <w:exitMacro w:val="XBox_SP02560"/>
            <w:checkBox>
              <w:sizeAuto/>
              <w:default w:val="0"/>
              <w:checked w:val="0"/>
            </w:checkBox>
          </w:ffData>
        </w:fldChar>
      </w:r>
      <w:bookmarkStart w:id="293" w:name="SP02560"/>
      <w:r>
        <w:instrText xml:space="preserve"> FORMCHECKBOX </w:instrText>
      </w:r>
      <w:r w:rsidR="00F374DE">
        <w:fldChar w:fldCharType="separate"/>
      </w:r>
      <w:r>
        <w:fldChar w:fldCharType="end"/>
      </w:r>
      <w:bookmarkEnd w:id="293"/>
      <w:r>
        <w:tab/>
        <w:t>SP02560</w:t>
      </w:r>
      <w:r>
        <w:tab/>
        <w:t>Fasteners</w:t>
      </w:r>
    </w:p>
    <w:p w14:paraId="68C8ED2C" w14:textId="77777777" w:rsidR="006C5057" w:rsidRDefault="006C5057" w:rsidP="00E3757E">
      <w:pPr>
        <w:tabs>
          <w:tab w:val="left" w:pos="432"/>
          <w:tab w:val="left" w:pos="1800"/>
        </w:tabs>
        <w:ind w:left="1800" w:hanging="1800"/>
      </w:pPr>
    </w:p>
    <w:p w14:paraId="3C63BAFC" w14:textId="0C7FF747" w:rsidR="00223575" w:rsidRDefault="008A7557" w:rsidP="00223575">
      <w:pPr>
        <w:tabs>
          <w:tab w:val="left" w:pos="432"/>
          <w:tab w:val="left" w:pos="1800"/>
        </w:tabs>
        <w:ind w:left="1800" w:hanging="1800"/>
      </w:pPr>
      <w:r>
        <w:fldChar w:fldCharType="begin">
          <w:ffData>
            <w:name w:val="SP02690"/>
            <w:enabled/>
            <w:calcOnExit w:val="0"/>
            <w:exitMacro w:val="XBox_SP02690"/>
            <w:checkBox>
              <w:sizeAuto/>
              <w:default w:val="0"/>
              <w:checked w:val="0"/>
            </w:checkBox>
          </w:ffData>
        </w:fldChar>
      </w:r>
      <w:r>
        <w:instrText xml:space="preserve"> FORMCHECKBOX </w:instrText>
      </w:r>
      <w:r w:rsidR="00F374DE">
        <w:fldChar w:fldCharType="separate"/>
      </w:r>
      <w:r>
        <w:fldChar w:fldCharType="end"/>
      </w:r>
      <w:r w:rsidR="00223575">
        <w:tab/>
        <w:t>SP02690</w:t>
      </w:r>
      <w:r w:rsidR="00223575">
        <w:tab/>
        <w:t>PCC Aggregates</w:t>
      </w:r>
    </w:p>
    <w:p w14:paraId="06CB20E6" w14:textId="56B09DE2" w:rsidR="00223575" w:rsidRDefault="00223575" w:rsidP="00E3757E">
      <w:pPr>
        <w:tabs>
          <w:tab w:val="left" w:pos="432"/>
          <w:tab w:val="left" w:pos="1800"/>
        </w:tabs>
        <w:ind w:left="1800" w:hanging="1800"/>
      </w:pPr>
    </w:p>
    <w:p w14:paraId="7E6F6C7D" w14:textId="7A5009C1" w:rsidR="00071DF7" w:rsidRDefault="00071DF7" w:rsidP="00071DF7">
      <w:pPr>
        <w:tabs>
          <w:tab w:val="left" w:pos="432"/>
          <w:tab w:val="left" w:pos="1800"/>
        </w:tabs>
        <w:ind w:left="1800" w:hanging="1800"/>
      </w:pPr>
      <w:r>
        <w:fldChar w:fldCharType="begin">
          <w:ffData>
            <w:name w:val="SP02695"/>
            <w:enabled/>
            <w:calcOnExit w:val="0"/>
            <w:exitMacro w:val="XBox_SP02695"/>
            <w:checkBox>
              <w:sizeAuto/>
              <w:default w:val="0"/>
              <w:checked w:val="0"/>
            </w:checkBox>
          </w:ffData>
        </w:fldChar>
      </w:r>
      <w:bookmarkStart w:id="294" w:name="SP02695"/>
      <w:r>
        <w:instrText xml:space="preserve"> FORMCHECKBOX </w:instrText>
      </w:r>
      <w:r w:rsidR="00F374DE">
        <w:fldChar w:fldCharType="separate"/>
      </w:r>
      <w:r>
        <w:fldChar w:fldCharType="end"/>
      </w:r>
      <w:bookmarkEnd w:id="294"/>
      <w:r>
        <w:tab/>
        <w:t>SP02695</w:t>
      </w:r>
      <w:r>
        <w:tab/>
        <w:t>Reclaimed Glass (Mixed Waste Cullet)</w:t>
      </w:r>
    </w:p>
    <w:p w14:paraId="50A5D805" w14:textId="35D6A1D0" w:rsidR="00071DF7" w:rsidRDefault="00071DF7" w:rsidP="00071DF7">
      <w:pPr>
        <w:tabs>
          <w:tab w:val="left" w:pos="432"/>
          <w:tab w:val="left" w:pos="1800"/>
        </w:tabs>
      </w:pPr>
    </w:p>
    <w:p w14:paraId="0E066BF8" w14:textId="0978BAEF" w:rsidR="00170FDF" w:rsidRDefault="000875B1" w:rsidP="00466532">
      <w:pPr>
        <w:tabs>
          <w:tab w:val="left" w:pos="432"/>
          <w:tab w:val="left" w:pos="1800"/>
        </w:tabs>
        <w:ind w:left="1800" w:hanging="1800"/>
      </w:pPr>
      <w:r>
        <w:fldChar w:fldCharType="begin">
          <w:ffData>
            <w:name w:val="SP02830"/>
            <w:enabled/>
            <w:calcOnExit w:val="0"/>
            <w:exitMacro w:val="XBox_SP02830"/>
            <w:checkBox>
              <w:sizeAuto/>
              <w:default w:val="0"/>
              <w:checked w:val="0"/>
            </w:checkBox>
          </w:ffData>
        </w:fldChar>
      </w:r>
      <w:bookmarkStart w:id="295" w:name="SP02830"/>
      <w:r>
        <w:instrText xml:space="preserve"> FORMCHECKBOX </w:instrText>
      </w:r>
      <w:r w:rsidR="00F374DE">
        <w:fldChar w:fldCharType="separate"/>
      </w:r>
      <w:r>
        <w:fldChar w:fldCharType="end"/>
      </w:r>
      <w:bookmarkEnd w:id="295"/>
      <w:r w:rsidR="000B21F6">
        <w:tab/>
        <w:t>SP0283</w:t>
      </w:r>
      <w:r w:rsidR="00BA419A">
        <w:t>0</w:t>
      </w:r>
      <w:r w:rsidR="00BA419A">
        <w:tab/>
      </w:r>
      <w:r w:rsidR="000B21F6">
        <w:t>Metal Handrail</w:t>
      </w:r>
    </w:p>
    <w:p w14:paraId="2A5DDAEC" w14:textId="7AE72FDB" w:rsidR="000875B1" w:rsidRDefault="000875B1" w:rsidP="00466532">
      <w:pPr>
        <w:tabs>
          <w:tab w:val="left" w:pos="432"/>
          <w:tab w:val="left" w:pos="1800"/>
        </w:tabs>
        <w:ind w:left="1800" w:hanging="1800"/>
      </w:pPr>
    </w:p>
    <w:p w14:paraId="4AAC8F8B" w14:textId="07524F4D" w:rsidR="000875B1" w:rsidRDefault="000875B1" w:rsidP="000875B1">
      <w:pPr>
        <w:tabs>
          <w:tab w:val="left" w:pos="432"/>
          <w:tab w:val="left" w:pos="1800"/>
        </w:tabs>
        <w:ind w:left="1800" w:hanging="1800"/>
      </w:pPr>
      <w:r>
        <w:fldChar w:fldCharType="begin">
          <w:ffData>
            <w:name w:val="SP02831"/>
            <w:enabled/>
            <w:calcOnExit w:val="0"/>
            <w:exitMacro w:val="XBox_SP02831"/>
            <w:checkBox>
              <w:sizeAuto/>
              <w:default w:val="0"/>
              <w:checked w:val="0"/>
            </w:checkBox>
          </w:ffData>
        </w:fldChar>
      </w:r>
      <w:bookmarkStart w:id="296" w:name="SP02831"/>
      <w:r>
        <w:instrText xml:space="preserve"> FORMCHECKBOX </w:instrText>
      </w:r>
      <w:r w:rsidR="00F374DE">
        <w:fldChar w:fldCharType="separate"/>
      </w:r>
      <w:r>
        <w:fldChar w:fldCharType="end"/>
      </w:r>
      <w:bookmarkEnd w:id="296"/>
      <w:r>
        <w:tab/>
        <w:t>SP02831</w:t>
      </w:r>
      <w:r>
        <w:tab/>
        <w:t>Pedestrian Fence</w:t>
      </w:r>
    </w:p>
    <w:p w14:paraId="52C47161" w14:textId="5EFAE25D" w:rsidR="00207D6E" w:rsidRDefault="00207D6E" w:rsidP="000875B1">
      <w:pPr>
        <w:tabs>
          <w:tab w:val="left" w:pos="432"/>
          <w:tab w:val="left" w:pos="1800"/>
        </w:tabs>
        <w:ind w:left="1800" w:hanging="1800"/>
      </w:pPr>
    </w:p>
    <w:p w14:paraId="7DC75A46" w14:textId="0337A312" w:rsidR="009C5F6C" w:rsidRDefault="009C5F6C" w:rsidP="009C5F6C">
      <w:pPr>
        <w:tabs>
          <w:tab w:val="left" w:pos="432"/>
          <w:tab w:val="left" w:pos="1800"/>
        </w:tabs>
        <w:ind w:left="1800" w:hanging="1800"/>
      </w:pPr>
      <w:r>
        <w:fldChar w:fldCharType="begin">
          <w:ffData>
            <w:name w:val="SP02910"/>
            <w:enabled/>
            <w:calcOnExit w:val="0"/>
            <w:exitMacro w:val="XBox_SP02910"/>
            <w:checkBox>
              <w:sizeAuto/>
              <w:default w:val="0"/>
              <w:checked w:val="0"/>
            </w:checkBox>
          </w:ffData>
        </w:fldChar>
      </w:r>
      <w:bookmarkStart w:id="297" w:name="SP02910"/>
      <w:r>
        <w:instrText xml:space="preserve"> FORMCHECKBOX </w:instrText>
      </w:r>
      <w:r w:rsidR="00F374DE">
        <w:fldChar w:fldCharType="separate"/>
      </w:r>
      <w:r>
        <w:fldChar w:fldCharType="end"/>
      </w:r>
      <w:bookmarkEnd w:id="297"/>
      <w:r>
        <w:tab/>
        <w:t>SP02910</w:t>
      </w:r>
      <w:r>
        <w:tab/>
        <w:t>Sign Materials</w:t>
      </w:r>
    </w:p>
    <w:p w14:paraId="59CAE259" w14:textId="77777777" w:rsidR="009C5F6C" w:rsidRDefault="009C5F6C" w:rsidP="000875B1">
      <w:pPr>
        <w:tabs>
          <w:tab w:val="left" w:pos="432"/>
          <w:tab w:val="left" w:pos="1800"/>
        </w:tabs>
        <w:ind w:left="1800" w:hanging="1800"/>
      </w:pPr>
    </w:p>
    <w:p w14:paraId="1421C124" w14:textId="70426EF4" w:rsidR="00207D6E" w:rsidRDefault="009A5854" w:rsidP="00207D6E">
      <w:pPr>
        <w:tabs>
          <w:tab w:val="left" w:pos="432"/>
          <w:tab w:val="left" w:pos="1800"/>
        </w:tabs>
        <w:ind w:left="1800" w:hanging="1800"/>
      </w:pPr>
      <w:r>
        <w:fldChar w:fldCharType="begin">
          <w:ffData>
            <w:name w:val="SP02926"/>
            <w:enabled/>
            <w:calcOnExit w:val="0"/>
            <w:exitMacro w:val="XBox_SP02926"/>
            <w:checkBox>
              <w:sizeAuto/>
              <w:default w:val="0"/>
              <w:checked w:val="0"/>
            </w:checkBox>
          </w:ffData>
        </w:fldChar>
      </w:r>
      <w:bookmarkStart w:id="298" w:name="SP02926"/>
      <w:r>
        <w:instrText xml:space="preserve"> FORMCHECKBOX </w:instrText>
      </w:r>
      <w:r w:rsidR="00F374DE">
        <w:fldChar w:fldCharType="separate"/>
      </w:r>
      <w:r>
        <w:fldChar w:fldCharType="end"/>
      </w:r>
      <w:bookmarkEnd w:id="298"/>
      <w:r w:rsidR="00207D6E">
        <w:tab/>
        <w:t>SP02926</w:t>
      </w:r>
      <w:r w:rsidR="00207D6E">
        <w:tab/>
      </w:r>
      <w:r w:rsidR="00207D6E" w:rsidRPr="00207D6E">
        <w:t>Highway Illumination Materials</w:t>
      </w:r>
    </w:p>
    <w:p w14:paraId="1223EB95" w14:textId="77777777" w:rsidR="000875B1" w:rsidRDefault="000875B1" w:rsidP="00466532">
      <w:pPr>
        <w:tabs>
          <w:tab w:val="left" w:pos="432"/>
          <w:tab w:val="left" w:pos="1800"/>
        </w:tabs>
        <w:ind w:left="1800" w:hanging="1800"/>
      </w:pPr>
    </w:p>
    <w:p w14:paraId="6C71BAC0" w14:textId="77777777" w:rsidR="00DC3A4F" w:rsidRDefault="00DC3A4F">
      <w:pPr>
        <w:tabs>
          <w:tab w:val="left" w:pos="432"/>
          <w:tab w:val="left" w:pos="1800"/>
        </w:tabs>
        <w:ind w:left="1800" w:hanging="1800"/>
      </w:pPr>
    </w:p>
    <w:tbl>
      <w:tblPr>
        <w:tblStyle w:val="TableGrid"/>
        <w:tblW w:w="0" w:type="auto"/>
        <w:jc w:val="center"/>
        <w:tblBorders>
          <w:top w:val="single" w:sz="24" w:space="0" w:color="0066FF"/>
          <w:left w:val="single" w:sz="24" w:space="0" w:color="0066FF"/>
          <w:bottom w:val="single" w:sz="24" w:space="0" w:color="0066FF"/>
          <w:right w:val="single" w:sz="24" w:space="0" w:color="0066FF"/>
          <w:insideH w:val="single" w:sz="8" w:space="0" w:color="0066FF"/>
          <w:insideV w:val="single" w:sz="4" w:space="0" w:color="0066FF"/>
        </w:tblBorders>
        <w:tblLook w:val="04A0" w:firstRow="1" w:lastRow="0" w:firstColumn="1" w:lastColumn="0" w:noHBand="0" w:noVBand="1"/>
      </w:tblPr>
      <w:tblGrid>
        <w:gridCol w:w="9108"/>
      </w:tblGrid>
      <w:tr w:rsidR="00AB1895" w14:paraId="09DDAF92" w14:textId="77777777" w:rsidTr="004946CE">
        <w:trPr>
          <w:jc w:val="center"/>
        </w:trPr>
        <w:tc>
          <w:tcPr>
            <w:tcW w:w="9108" w:type="dxa"/>
            <w:shd w:val="clear" w:color="auto" w:fill="FFFFFF" w:themeFill="background1"/>
          </w:tcPr>
          <w:p w14:paraId="62163AE1" w14:textId="08F7DC2F" w:rsidR="00AB1895" w:rsidRDefault="007D19B8" w:rsidP="007D19B8">
            <w:pPr>
              <w:tabs>
                <w:tab w:val="left" w:pos="450"/>
                <w:tab w:val="left" w:pos="2880"/>
              </w:tabs>
              <w:suppressAutoHyphens/>
              <w:spacing w:before="60" w:after="60"/>
              <w:jc w:val="center"/>
            </w:pPr>
            <w:r>
              <w:rPr>
                <w:b/>
                <w:sz w:val="24"/>
                <w:szCs w:val="24"/>
              </w:rPr>
              <w:object w:dxaOrig="1440" w:dyaOrig="1440" w14:anchorId="79D7D089">
                <v:shape id="_x0000_i1049" type="#_x0000_t75" style="width:100pt;height:20.5pt" o:ole="">
                  <v:imagedata r:id="rId19" o:title=""/>
                </v:shape>
                <w:control r:id="rId20" w:name="CommandButton11" w:shapeid="_x0000_i1049"/>
              </w:object>
            </w:r>
            <w:r>
              <w:rPr>
                <w:b/>
                <w:sz w:val="24"/>
                <w:szCs w:val="24"/>
              </w:rPr>
              <w:tab/>
            </w:r>
            <w:r w:rsidR="00AB1895" w:rsidRPr="00DF1ED5">
              <w:object w:dxaOrig="1440" w:dyaOrig="1440" w14:anchorId="67682096">
                <v:shape id="_x0000_i1051" type="#_x0000_t75" style="width:226pt;height:24pt" o:ole="" fillcolor="#c2d69b [1942]">
                  <v:imagedata r:id="rId21" o:title=""/>
                </v:shape>
                <w:control r:id="rId22" w:name="Button12" w:shapeid="_x0000_i1051"/>
              </w:object>
            </w:r>
          </w:p>
        </w:tc>
      </w:tr>
    </w:tbl>
    <w:p w14:paraId="18A521C0" w14:textId="77777777" w:rsidR="00973320" w:rsidRDefault="00973320" w:rsidP="00973320">
      <w:pPr>
        <w:tabs>
          <w:tab w:val="left" w:pos="432"/>
          <w:tab w:val="left" w:pos="1800"/>
        </w:tabs>
        <w:ind w:left="1800" w:hanging="1800"/>
        <w:jc w:val="center"/>
      </w:pPr>
    </w:p>
    <w:sectPr w:rsidR="00973320" w:rsidSect="0035167D">
      <w:headerReference w:type="default" r:id="rId23"/>
      <w:footerReference w:type="default" r:id="rId24"/>
      <w:pgSz w:w="12240" w:h="15840" w:code="1"/>
      <w:pgMar w:top="1152" w:right="1440" w:bottom="1008" w:left="1440" w:header="576" w:footer="57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F3F8B" w14:textId="77777777" w:rsidR="005D53A4" w:rsidRDefault="005D53A4">
      <w:r>
        <w:separator/>
      </w:r>
    </w:p>
  </w:endnote>
  <w:endnote w:type="continuationSeparator" w:id="0">
    <w:p w14:paraId="4FC78331" w14:textId="77777777" w:rsidR="005D53A4" w:rsidRDefault="005D5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F6B3F" w14:textId="4A945EB5" w:rsidR="005D53A4" w:rsidRDefault="005D53A4">
    <w:pPr>
      <w:pStyle w:val="Footer"/>
      <w:tabs>
        <w:tab w:val="clear" w:pos="4320"/>
        <w:tab w:val="clear" w:pos="8640"/>
        <w:tab w:val="right" w:pos="8910"/>
      </w:tabs>
    </w:pPr>
    <w:r>
      <w:rPr>
        <w:sz w:val="16"/>
        <w:szCs w:val="16"/>
      </w:rPr>
      <w:tab/>
    </w:r>
    <w:r>
      <w:rPr>
        <w:rStyle w:val="PageNumber"/>
      </w:rPr>
      <w:fldChar w:fldCharType="begin"/>
    </w:r>
    <w:r>
      <w:rPr>
        <w:rStyle w:val="PageNumber"/>
      </w:rPr>
      <w:instrText xml:space="preserve"> PAGE </w:instrText>
    </w:r>
    <w:r>
      <w:rPr>
        <w:rStyle w:val="PageNumber"/>
      </w:rPr>
      <w:fldChar w:fldCharType="separate"/>
    </w:r>
    <w:r w:rsidR="00A8137C">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7C897" w14:textId="77777777" w:rsidR="005D53A4" w:rsidRDefault="005D53A4">
      <w:r>
        <w:separator/>
      </w:r>
    </w:p>
  </w:footnote>
  <w:footnote w:type="continuationSeparator" w:id="0">
    <w:p w14:paraId="6463BE6A" w14:textId="77777777" w:rsidR="005D53A4" w:rsidRDefault="005D5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A34A0" w14:textId="34858969" w:rsidR="005D53A4" w:rsidRPr="003D40BD" w:rsidRDefault="005D53A4">
    <w:pPr>
      <w:pStyle w:val="Header"/>
      <w:tabs>
        <w:tab w:val="clear" w:pos="4320"/>
        <w:tab w:val="clear" w:pos="8640"/>
      </w:tabs>
      <w:rPr>
        <w:b/>
        <w:color w:val="FF6600"/>
      </w:rPr>
    </w:pPr>
    <w:r>
      <w:rPr>
        <w:b/>
        <w:color w:val="FF6600"/>
      </w:rPr>
      <w:t>21 SPLIST  (2021</w:t>
    </w:r>
    <w:r w:rsidRPr="003D40BD">
      <w:rPr>
        <w:b/>
        <w:color w:val="FF6600"/>
      </w:rPr>
      <w:t xml:space="preserve"> Specifications: </w:t>
    </w:r>
    <w:r w:rsidR="008F2D89">
      <w:rPr>
        <w:b/>
        <w:color w:val="FF6600"/>
      </w:rPr>
      <w:t>1</w:t>
    </w:r>
    <w:r w:rsidR="00E3363D">
      <w:rPr>
        <w:b/>
        <w:color w:val="FF6600"/>
      </w:rPr>
      <w:t>1</w:t>
    </w:r>
    <w:r>
      <w:rPr>
        <w:b/>
        <w:color w:val="FF6600"/>
      </w:rPr>
      <w:t>-01-23</w:t>
    </w:r>
    <w:r w:rsidRPr="003D40BD">
      <w:rPr>
        <w:b/>
        <w:color w:val="FF66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65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93E2499"/>
    <w:multiLevelType w:val="singleLevel"/>
    <w:tmpl w:val="3A3C985A"/>
    <w:lvl w:ilvl="0">
      <w:start w:val="1"/>
      <w:numFmt w:val="bullet"/>
      <w:lvlText w:val=""/>
      <w:lvlJc w:val="left"/>
      <w:pPr>
        <w:tabs>
          <w:tab w:val="num" w:pos="1800"/>
        </w:tabs>
        <w:ind w:left="1800" w:hanging="360"/>
      </w:pPr>
      <w:rPr>
        <w:rFonts w:ascii="Symbol" w:hAnsi="Symbol" w:hint="default"/>
      </w:rPr>
    </w:lvl>
  </w:abstractNum>
  <w:abstractNum w:abstractNumId="2" w15:restartNumberingAfterBreak="0">
    <w:nsid w:val="1D4D3DD7"/>
    <w:multiLevelType w:val="singleLevel"/>
    <w:tmpl w:val="976A591E"/>
    <w:lvl w:ilvl="0">
      <w:start w:val="1"/>
      <w:numFmt w:val="bullet"/>
      <w:lvlText w:val=""/>
      <w:lvlJc w:val="left"/>
      <w:pPr>
        <w:tabs>
          <w:tab w:val="num" w:pos="1440"/>
        </w:tabs>
        <w:ind w:left="1440" w:hanging="360"/>
      </w:pPr>
      <w:rPr>
        <w:rFonts w:ascii="Symbol" w:hAnsi="Symbol" w:hint="default"/>
      </w:rPr>
    </w:lvl>
  </w:abstractNum>
  <w:abstractNum w:abstractNumId="3" w15:restartNumberingAfterBreak="0">
    <w:nsid w:val="1DF57484"/>
    <w:multiLevelType w:val="multilevel"/>
    <w:tmpl w:val="2A92A72C"/>
    <w:lvl w:ilvl="0">
      <w:start w:val="1"/>
      <w:numFmt w:val="bullet"/>
      <w:lvlText w:val=""/>
      <w:lvlJc w:val="left"/>
      <w:pPr>
        <w:tabs>
          <w:tab w:val="num" w:pos="360"/>
        </w:tabs>
        <w:ind w:left="360" w:hanging="360"/>
      </w:pPr>
      <w:rPr>
        <w:rFonts w:ascii="Symbol" w:hAnsi="Symbol" w:hint="default"/>
        <w:color w:val="auto"/>
        <w:sz w:val="18"/>
        <w:szCs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6C46366"/>
    <w:multiLevelType w:val="hybridMultilevel"/>
    <w:tmpl w:val="5E206B70"/>
    <w:lvl w:ilvl="0" w:tplc="C270C55E">
      <w:start w:val="1"/>
      <w:numFmt w:val="bullet"/>
      <w:pStyle w:val="Bullet1"/>
      <w:lvlText w:val="•"/>
      <w:lvlJc w:val="left"/>
      <w:pPr>
        <w:tabs>
          <w:tab w:val="num" w:pos="576"/>
        </w:tabs>
        <w:ind w:left="576"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DE268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D294843"/>
    <w:multiLevelType w:val="hybridMultilevel"/>
    <w:tmpl w:val="0AF22454"/>
    <w:lvl w:ilvl="0" w:tplc="BDEC786C">
      <w:start w:val="1"/>
      <w:numFmt w:val="bullet"/>
      <w:lvlText w:val=""/>
      <w:lvlJc w:val="left"/>
      <w:pPr>
        <w:tabs>
          <w:tab w:val="num" w:pos="360"/>
        </w:tabs>
        <w:ind w:left="360" w:hanging="360"/>
      </w:pPr>
      <w:rPr>
        <w:rFonts w:ascii="Symbol" w:hAnsi="Symbol" w:hint="default"/>
        <w:color w:val="FF6600"/>
        <w:sz w:val="18"/>
        <w:szCs w:val="18"/>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D734787"/>
    <w:multiLevelType w:val="hybridMultilevel"/>
    <w:tmpl w:val="8A4C0896"/>
    <w:lvl w:ilvl="0" w:tplc="61AEC342">
      <w:start w:val="1"/>
      <w:numFmt w:val="bullet"/>
      <w:lvlText w:val="•"/>
      <w:lvlJc w:val="left"/>
      <w:pPr>
        <w:tabs>
          <w:tab w:val="num" w:pos="2520"/>
        </w:tabs>
        <w:ind w:left="25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165F02"/>
    <w:multiLevelType w:val="hybridMultilevel"/>
    <w:tmpl w:val="377AC2E4"/>
    <w:lvl w:ilvl="0" w:tplc="D61A4160">
      <w:start w:val="1"/>
      <w:numFmt w:val="bullet"/>
      <w:lvlText w:val="•"/>
      <w:lvlJc w:val="left"/>
      <w:pPr>
        <w:tabs>
          <w:tab w:val="num" w:pos="720"/>
        </w:tabs>
        <w:ind w:left="7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BB2082"/>
    <w:multiLevelType w:val="hybridMultilevel"/>
    <w:tmpl w:val="C0AAAAB6"/>
    <w:lvl w:ilvl="0" w:tplc="F18AC8AA">
      <w:start w:val="1"/>
      <w:numFmt w:val="bullet"/>
      <w:pStyle w:val="Bullet2"/>
      <w:lvlText w:val="•"/>
      <w:lvlJc w:val="left"/>
      <w:pPr>
        <w:tabs>
          <w:tab w:val="num" w:pos="864"/>
        </w:tabs>
        <w:ind w:left="864"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5423F1"/>
    <w:multiLevelType w:val="hybridMultilevel"/>
    <w:tmpl w:val="2A92A72C"/>
    <w:lvl w:ilvl="0" w:tplc="22AED904">
      <w:start w:val="1"/>
      <w:numFmt w:val="bullet"/>
      <w:lvlText w:val=""/>
      <w:lvlJc w:val="left"/>
      <w:pPr>
        <w:tabs>
          <w:tab w:val="num" w:pos="360"/>
        </w:tabs>
        <w:ind w:left="360" w:hanging="360"/>
      </w:pPr>
      <w:rPr>
        <w:rFonts w:ascii="Symbol" w:hAnsi="Symbol" w:hint="default"/>
        <w:color w:val="auto"/>
        <w:sz w:val="18"/>
        <w:szCs w:val="18"/>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50C190E"/>
    <w:multiLevelType w:val="singleLevel"/>
    <w:tmpl w:val="7B8E6EF8"/>
    <w:lvl w:ilvl="0">
      <w:start w:val="1"/>
      <w:numFmt w:val="bullet"/>
      <w:lvlText w:val=""/>
      <w:lvlJc w:val="left"/>
      <w:pPr>
        <w:tabs>
          <w:tab w:val="num" w:pos="2160"/>
        </w:tabs>
        <w:ind w:left="2160" w:hanging="360"/>
      </w:pPr>
      <w:rPr>
        <w:rFonts w:ascii="Symbol" w:hAnsi="Symbol" w:hint="default"/>
      </w:rPr>
    </w:lvl>
  </w:abstractNum>
  <w:abstractNum w:abstractNumId="12" w15:restartNumberingAfterBreak="0">
    <w:nsid w:val="4B8E4A6F"/>
    <w:multiLevelType w:val="singleLevel"/>
    <w:tmpl w:val="801078AA"/>
    <w:lvl w:ilvl="0">
      <w:start w:val="1"/>
      <w:numFmt w:val="bullet"/>
      <w:lvlText w:val=""/>
      <w:lvlJc w:val="left"/>
      <w:pPr>
        <w:tabs>
          <w:tab w:val="num" w:pos="1080"/>
        </w:tabs>
        <w:ind w:left="1080" w:hanging="360"/>
      </w:pPr>
      <w:rPr>
        <w:rFonts w:ascii="Symbol" w:hAnsi="Symbol" w:hint="default"/>
      </w:rPr>
    </w:lvl>
  </w:abstractNum>
  <w:abstractNum w:abstractNumId="13" w15:restartNumberingAfterBreak="0">
    <w:nsid w:val="52A836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7970D0F"/>
    <w:multiLevelType w:val="hybridMultilevel"/>
    <w:tmpl w:val="59A804DE"/>
    <w:lvl w:ilvl="0" w:tplc="0880831E">
      <w:start w:val="1"/>
      <w:numFmt w:val="bullet"/>
      <w:lvlText w:val=""/>
      <w:lvlJc w:val="left"/>
      <w:pPr>
        <w:tabs>
          <w:tab w:val="num" w:pos="720"/>
        </w:tabs>
        <w:ind w:left="720" w:hanging="360"/>
      </w:pPr>
      <w:rPr>
        <w:rFonts w:ascii="Symbol" w:hAnsi="Symbol" w:hint="default"/>
        <w:color w:val="FF6600"/>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2E48F4"/>
    <w:multiLevelType w:val="hybridMultilevel"/>
    <w:tmpl w:val="AC46A082"/>
    <w:lvl w:ilvl="0" w:tplc="3D1E038E">
      <w:start w:val="1"/>
      <w:numFmt w:val="bullet"/>
      <w:pStyle w:val="Bullet4"/>
      <w:lvlText w:val="•"/>
      <w:lvlJc w:val="left"/>
      <w:pPr>
        <w:tabs>
          <w:tab w:val="num" w:pos="1440"/>
        </w:tabs>
        <w:ind w:left="1440"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BD21AA"/>
    <w:multiLevelType w:val="singleLevel"/>
    <w:tmpl w:val="CA70E3B2"/>
    <w:lvl w:ilvl="0">
      <w:start w:val="1"/>
      <w:numFmt w:val="bullet"/>
      <w:lvlText w:val=""/>
      <w:lvlJc w:val="left"/>
      <w:pPr>
        <w:tabs>
          <w:tab w:val="num" w:pos="720"/>
        </w:tabs>
        <w:ind w:left="720" w:hanging="360"/>
      </w:pPr>
      <w:rPr>
        <w:rFonts w:ascii="Wingdings" w:hAnsi="Wingdings" w:hint="default"/>
        <w:sz w:val="16"/>
      </w:rPr>
    </w:lvl>
  </w:abstractNum>
  <w:abstractNum w:abstractNumId="17" w15:restartNumberingAfterBreak="0">
    <w:nsid w:val="6B2F466F"/>
    <w:multiLevelType w:val="hybridMultilevel"/>
    <w:tmpl w:val="4D2CFF38"/>
    <w:lvl w:ilvl="0" w:tplc="6F6E4D56">
      <w:start w:val="1"/>
      <w:numFmt w:val="bullet"/>
      <w:pStyle w:val="Bullet3"/>
      <w:lvlText w:val="•"/>
      <w:lvlJc w:val="left"/>
      <w:pPr>
        <w:tabs>
          <w:tab w:val="num" w:pos="1152"/>
        </w:tabs>
        <w:ind w:left="1152"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3A6A2C"/>
    <w:multiLevelType w:val="hybridMultilevel"/>
    <w:tmpl w:val="B194E7A4"/>
    <w:lvl w:ilvl="0" w:tplc="D61A4160">
      <w:start w:val="1"/>
      <w:numFmt w:val="bullet"/>
      <w:lvlText w:val="•"/>
      <w:lvlJc w:val="left"/>
      <w:pPr>
        <w:tabs>
          <w:tab w:val="num" w:pos="720"/>
        </w:tabs>
        <w:ind w:left="7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817FB1"/>
    <w:multiLevelType w:val="hybridMultilevel"/>
    <w:tmpl w:val="E6EA3316"/>
    <w:lvl w:ilvl="0" w:tplc="2E26DF8E">
      <w:start w:val="1"/>
      <w:numFmt w:val="bullet"/>
      <w:lvlText w:val="•"/>
      <w:lvlJc w:val="left"/>
      <w:pPr>
        <w:tabs>
          <w:tab w:val="num" w:pos="1080"/>
        </w:tabs>
        <w:ind w:left="108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C92116"/>
    <w:multiLevelType w:val="hybridMultilevel"/>
    <w:tmpl w:val="27EE3DE6"/>
    <w:lvl w:ilvl="0" w:tplc="DC26436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FF67E8"/>
    <w:multiLevelType w:val="singleLevel"/>
    <w:tmpl w:val="785A7EDA"/>
    <w:lvl w:ilvl="0">
      <w:start w:val="1"/>
      <w:numFmt w:val="bullet"/>
      <w:lvlText w:val=""/>
      <w:lvlJc w:val="left"/>
      <w:pPr>
        <w:tabs>
          <w:tab w:val="num" w:pos="720"/>
        </w:tabs>
        <w:ind w:left="720" w:hanging="360"/>
      </w:pPr>
      <w:rPr>
        <w:rFonts w:ascii="Symbol" w:hAnsi="Symbol" w:hint="default"/>
      </w:rPr>
    </w:lvl>
  </w:abstractNum>
  <w:abstractNum w:abstractNumId="22" w15:restartNumberingAfterBreak="0">
    <w:nsid w:val="7C5A6459"/>
    <w:multiLevelType w:val="hybridMultilevel"/>
    <w:tmpl w:val="0B262756"/>
    <w:lvl w:ilvl="0" w:tplc="53A08C12">
      <w:start w:val="1"/>
      <w:numFmt w:val="bullet"/>
      <w:lvlText w:val="•"/>
      <w:lvlJc w:val="left"/>
      <w:pPr>
        <w:tabs>
          <w:tab w:val="num" w:pos="1800"/>
        </w:tabs>
        <w:ind w:left="180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3D2D5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481653641">
    <w:abstractNumId w:val="12"/>
  </w:num>
  <w:num w:numId="2" w16cid:durableId="1209294136">
    <w:abstractNumId w:val="2"/>
  </w:num>
  <w:num w:numId="3" w16cid:durableId="1323698495">
    <w:abstractNumId w:val="1"/>
  </w:num>
  <w:num w:numId="4" w16cid:durableId="1094279949">
    <w:abstractNumId w:val="11"/>
  </w:num>
  <w:num w:numId="5" w16cid:durableId="250630386">
    <w:abstractNumId w:val="16"/>
  </w:num>
  <w:num w:numId="6" w16cid:durableId="348067731">
    <w:abstractNumId w:val="21"/>
  </w:num>
  <w:num w:numId="7" w16cid:durableId="1078211486">
    <w:abstractNumId w:val="20"/>
  </w:num>
  <w:num w:numId="8" w16cid:durableId="1134564257">
    <w:abstractNumId w:val="8"/>
  </w:num>
  <w:num w:numId="9" w16cid:durableId="185679142">
    <w:abstractNumId w:val="19"/>
  </w:num>
  <w:num w:numId="10" w16cid:durableId="2076927545">
    <w:abstractNumId w:val="22"/>
  </w:num>
  <w:num w:numId="11" w16cid:durableId="1747609579">
    <w:abstractNumId w:val="7"/>
  </w:num>
  <w:num w:numId="12" w16cid:durableId="1724477759">
    <w:abstractNumId w:val="18"/>
  </w:num>
  <w:num w:numId="13" w16cid:durableId="1078668710">
    <w:abstractNumId w:val="4"/>
  </w:num>
  <w:num w:numId="14" w16cid:durableId="421687022">
    <w:abstractNumId w:val="9"/>
  </w:num>
  <w:num w:numId="15" w16cid:durableId="47340840">
    <w:abstractNumId w:val="17"/>
  </w:num>
  <w:num w:numId="16" w16cid:durableId="1545173439">
    <w:abstractNumId w:val="15"/>
  </w:num>
  <w:num w:numId="17" w16cid:durableId="1324777192">
    <w:abstractNumId w:val="5"/>
  </w:num>
  <w:num w:numId="18" w16cid:durableId="997346227">
    <w:abstractNumId w:val="23"/>
  </w:num>
  <w:num w:numId="19" w16cid:durableId="231887575">
    <w:abstractNumId w:val="0"/>
  </w:num>
  <w:num w:numId="20" w16cid:durableId="973604451">
    <w:abstractNumId w:val="13"/>
  </w:num>
  <w:num w:numId="21" w16cid:durableId="1484736283">
    <w:abstractNumId w:val="14"/>
  </w:num>
  <w:num w:numId="22" w16cid:durableId="2133864009">
    <w:abstractNumId w:val="10"/>
  </w:num>
  <w:num w:numId="23" w16cid:durableId="129595439">
    <w:abstractNumId w:val="3"/>
  </w:num>
  <w:num w:numId="24" w16cid:durableId="2694363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activeWritingStyle w:appName="MSWord" w:lang="en-US" w:vendorID="64" w:dllVersion="6" w:nlCheck="1" w:checkStyle="0"/>
  <w:activeWritingStyle w:appName="MSWord" w:lang="en-US" w:vendorID="64" w:dllVersion="0" w:nlCheck="1" w:checkStyle="0"/>
  <w:attachedTemplate r:id="rId1"/>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oNotTrackFormatting/>
  <w:documentProtection w:edit="forms" w:enforcement="1" w:cryptProviderType="rsaAES" w:cryptAlgorithmClass="hash" w:cryptAlgorithmType="typeAny" w:cryptAlgorithmSid="14" w:cryptSpinCount="100000" w:hash="1dO0eEyC/qftm1ZT3dhRgJ+2LWUhOWtmVsEEEky0Evv2CW+TW8WgRn1Zis1+aPUFPEgyzHxEN8A/OrX76mwgEw==" w:salt="sHff+QmSsp6L7s3EuIynTw=="/>
  <w:defaultTabStop w:val="288"/>
  <w:displayHorizontalDrawingGridEvery w:val="0"/>
  <w:displayVerticalDrawingGridEvery w:val="0"/>
  <w:doNotUseMarginsForDrawingGridOrigin/>
  <w:doNotShadeFormData/>
  <w:noPunctuationKerning/>
  <w:characterSpacingControl w:val="doNotCompress"/>
  <w:hdrShapeDefaults>
    <o:shapedefaults v:ext="edit" spidmax="6359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AE3"/>
    <w:rsid w:val="00002D36"/>
    <w:rsid w:val="000069E7"/>
    <w:rsid w:val="000116A0"/>
    <w:rsid w:val="00011754"/>
    <w:rsid w:val="00012CCE"/>
    <w:rsid w:val="000201E4"/>
    <w:rsid w:val="00023167"/>
    <w:rsid w:val="00025B85"/>
    <w:rsid w:val="00027B99"/>
    <w:rsid w:val="000319E3"/>
    <w:rsid w:val="000345D5"/>
    <w:rsid w:val="00035F73"/>
    <w:rsid w:val="00040D80"/>
    <w:rsid w:val="0004173E"/>
    <w:rsid w:val="00042AB5"/>
    <w:rsid w:val="00043BBC"/>
    <w:rsid w:val="00043CEA"/>
    <w:rsid w:val="00045CDB"/>
    <w:rsid w:val="0004736C"/>
    <w:rsid w:val="000477D1"/>
    <w:rsid w:val="00050428"/>
    <w:rsid w:val="0005103F"/>
    <w:rsid w:val="00051DC9"/>
    <w:rsid w:val="00052C3B"/>
    <w:rsid w:val="00054F63"/>
    <w:rsid w:val="00055330"/>
    <w:rsid w:val="00055A3D"/>
    <w:rsid w:val="00055BFB"/>
    <w:rsid w:val="000651BC"/>
    <w:rsid w:val="000651FF"/>
    <w:rsid w:val="00065A84"/>
    <w:rsid w:val="00067DAB"/>
    <w:rsid w:val="000707FE"/>
    <w:rsid w:val="000717BE"/>
    <w:rsid w:val="00071AA5"/>
    <w:rsid w:val="00071DF7"/>
    <w:rsid w:val="0007212C"/>
    <w:rsid w:val="000726D9"/>
    <w:rsid w:val="00076633"/>
    <w:rsid w:val="00085BC7"/>
    <w:rsid w:val="000875B1"/>
    <w:rsid w:val="0009301B"/>
    <w:rsid w:val="0009333B"/>
    <w:rsid w:val="00096075"/>
    <w:rsid w:val="0009621A"/>
    <w:rsid w:val="000A006B"/>
    <w:rsid w:val="000A318E"/>
    <w:rsid w:val="000A4844"/>
    <w:rsid w:val="000A69E1"/>
    <w:rsid w:val="000A6F3C"/>
    <w:rsid w:val="000A7AD1"/>
    <w:rsid w:val="000B21F6"/>
    <w:rsid w:val="000B3EB5"/>
    <w:rsid w:val="000B4B11"/>
    <w:rsid w:val="000B4EC0"/>
    <w:rsid w:val="000C1502"/>
    <w:rsid w:val="000C2E59"/>
    <w:rsid w:val="000C58F1"/>
    <w:rsid w:val="000D2721"/>
    <w:rsid w:val="000D36B0"/>
    <w:rsid w:val="000E015C"/>
    <w:rsid w:val="000E252F"/>
    <w:rsid w:val="000E2E6D"/>
    <w:rsid w:val="000E38AF"/>
    <w:rsid w:val="000E392A"/>
    <w:rsid w:val="000E47AC"/>
    <w:rsid w:val="000F0187"/>
    <w:rsid w:val="000F395E"/>
    <w:rsid w:val="000F4A6A"/>
    <w:rsid w:val="000F50B5"/>
    <w:rsid w:val="000F78A3"/>
    <w:rsid w:val="00100670"/>
    <w:rsid w:val="001007CF"/>
    <w:rsid w:val="001012A8"/>
    <w:rsid w:val="00101A81"/>
    <w:rsid w:val="00101D26"/>
    <w:rsid w:val="00104021"/>
    <w:rsid w:val="00105B94"/>
    <w:rsid w:val="001064F7"/>
    <w:rsid w:val="00113DD9"/>
    <w:rsid w:val="00114470"/>
    <w:rsid w:val="00116496"/>
    <w:rsid w:val="00117DC9"/>
    <w:rsid w:val="00122B06"/>
    <w:rsid w:val="00122B13"/>
    <w:rsid w:val="0012346B"/>
    <w:rsid w:val="00123E6D"/>
    <w:rsid w:val="0012604D"/>
    <w:rsid w:val="00126932"/>
    <w:rsid w:val="0013062C"/>
    <w:rsid w:val="001323CD"/>
    <w:rsid w:val="00135223"/>
    <w:rsid w:val="0013642E"/>
    <w:rsid w:val="00140AD1"/>
    <w:rsid w:val="00140D0D"/>
    <w:rsid w:val="00142E10"/>
    <w:rsid w:val="0014300D"/>
    <w:rsid w:val="00143D3E"/>
    <w:rsid w:val="00144673"/>
    <w:rsid w:val="00144FA3"/>
    <w:rsid w:val="00145681"/>
    <w:rsid w:val="001460C2"/>
    <w:rsid w:val="0014683B"/>
    <w:rsid w:val="001469B1"/>
    <w:rsid w:val="00151BC4"/>
    <w:rsid w:val="001542B3"/>
    <w:rsid w:val="00155382"/>
    <w:rsid w:val="00157108"/>
    <w:rsid w:val="00160322"/>
    <w:rsid w:val="00162E83"/>
    <w:rsid w:val="001637A9"/>
    <w:rsid w:val="00163CD3"/>
    <w:rsid w:val="001649B3"/>
    <w:rsid w:val="00164E8C"/>
    <w:rsid w:val="00166CF3"/>
    <w:rsid w:val="001676E3"/>
    <w:rsid w:val="00170FDF"/>
    <w:rsid w:val="0017100C"/>
    <w:rsid w:val="001723CA"/>
    <w:rsid w:val="00176DAE"/>
    <w:rsid w:val="001775F8"/>
    <w:rsid w:val="001803A2"/>
    <w:rsid w:val="00180E18"/>
    <w:rsid w:val="00182658"/>
    <w:rsid w:val="00183265"/>
    <w:rsid w:val="0018589C"/>
    <w:rsid w:val="0018697A"/>
    <w:rsid w:val="001873A0"/>
    <w:rsid w:val="00195766"/>
    <w:rsid w:val="001962B8"/>
    <w:rsid w:val="00197C24"/>
    <w:rsid w:val="001A0266"/>
    <w:rsid w:val="001A0850"/>
    <w:rsid w:val="001A1D62"/>
    <w:rsid w:val="001A22D4"/>
    <w:rsid w:val="001A4236"/>
    <w:rsid w:val="001A470E"/>
    <w:rsid w:val="001A57FC"/>
    <w:rsid w:val="001A5FE6"/>
    <w:rsid w:val="001A6AF2"/>
    <w:rsid w:val="001B10F2"/>
    <w:rsid w:val="001B4472"/>
    <w:rsid w:val="001B4D8D"/>
    <w:rsid w:val="001B5668"/>
    <w:rsid w:val="001B7D07"/>
    <w:rsid w:val="001C13CD"/>
    <w:rsid w:val="001C36B6"/>
    <w:rsid w:val="001C5084"/>
    <w:rsid w:val="001C58C4"/>
    <w:rsid w:val="001C5D38"/>
    <w:rsid w:val="001C7C98"/>
    <w:rsid w:val="001D1372"/>
    <w:rsid w:val="001D18AC"/>
    <w:rsid w:val="001D4165"/>
    <w:rsid w:val="001D4E60"/>
    <w:rsid w:val="001D6067"/>
    <w:rsid w:val="001D68A0"/>
    <w:rsid w:val="001D797E"/>
    <w:rsid w:val="001D7ADD"/>
    <w:rsid w:val="001D7B44"/>
    <w:rsid w:val="001E0D0B"/>
    <w:rsid w:val="001E174D"/>
    <w:rsid w:val="001E4288"/>
    <w:rsid w:val="001E4C37"/>
    <w:rsid w:val="001E7F9B"/>
    <w:rsid w:val="001F0A89"/>
    <w:rsid w:val="001F20A1"/>
    <w:rsid w:val="001F2C7F"/>
    <w:rsid w:val="001F381B"/>
    <w:rsid w:val="001F4672"/>
    <w:rsid w:val="001F57BB"/>
    <w:rsid w:val="001F728F"/>
    <w:rsid w:val="00201085"/>
    <w:rsid w:val="002012AB"/>
    <w:rsid w:val="00202959"/>
    <w:rsid w:val="00202EB0"/>
    <w:rsid w:val="00206C1B"/>
    <w:rsid w:val="002073B7"/>
    <w:rsid w:val="00207D6E"/>
    <w:rsid w:val="00211261"/>
    <w:rsid w:val="002152D2"/>
    <w:rsid w:val="00216659"/>
    <w:rsid w:val="002175C6"/>
    <w:rsid w:val="00220571"/>
    <w:rsid w:val="00221955"/>
    <w:rsid w:val="00221EAB"/>
    <w:rsid w:val="00222AFB"/>
    <w:rsid w:val="00223575"/>
    <w:rsid w:val="00224596"/>
    <w:rsid w:val="00226091"/>
    <w:rsid w:val="00230580"/>
    <w:rsid w:val="00230A15"/>
    <w:rsid w:val="00231CB1"/>
    <w:rsid w:val="00235D22"/>
    <w:rsid w:val="0023680E"/>
    <w:rsid w:val="00237A7F"/>
    <w:rsid w:val="0024506F"/>
    <w:rsid w:val="00247C16"/>
    <w:rsid w:val="00254581"/>
    <w:rsid w:val="0025589D"/>
    <w:rsid w:val="00255BB5"/>
    <w:rsid w:val="00262E97"/>
    <w:rsid w:val="00262F19"/>
    <w:rsid w:val="00266031"/>
    <w:rsid w:val="00270759"/>
    <w:rsid w:val="002724FD"/>
    <w:rsid w:val="00273362"/>
    <w:rsid w:val="00273533"/>
    <w:rsid w:val="0027447F"/>
    <w:rsid w:val="00275BD5"/>
    <w:rsid w:val="0027636A"/>
    <w:rsid w:val="002768BE"/>
    <w:rsid w:val="0028267C"/>
    <w:rsid w:val="00282F36"/>
    <w:rsid w:val="002837CF"/>
    <w:rsid w:val="00283B97"/>
    <w:rsid w:val="00284C96"/>
    <w:rsid w:val="00284FC5"/>
    <w:rsid w:val="0028576B"/>
    <w:rsid w:val="002920D4"/>
    <w:rsid w:val="002928D1"/>
    <w:rsid w:val="002929F4"/>
    <w:rsid w:val="00293BDD"/>
    <w:rsid w:val="00295FA3"/>
    <w:rsid w:val="00296727"/>
    <w:rsid w:val="00296D6E"/>
    <w:rsid w:val="002A050B"/>
    <w:rsid w:val="002A06F3"/>
    <w:rsid w:val="002A1646"/>
    <w:rsid w:val="002A1A67"/>
    <w:rsid w:val="002A2198"/>
    <w:rsid w:val="002A2581"/>
    <w:rsid w:val="002A30FC"/>
    <w:rsid w:val="002A3BF1"/>
    <w:rsid w:val="002A4A65"/>
    <w:rsid w:val="002B09E2"/>
    <w:rsid w:val="002B219B"/>
    <w:rsid w:val="002B2630"/>
    <w:rsid w:val="002B44EE"/>
    <w:rsid w:val="002B56F5"/>
    <w:rsid w:val="002B5EF7"/>
    <w:rsid w:val="002B6D40"/>
    <w:rsid w:val="002C3646"/>
    <w:rsid w:val="002C4B98"/>
    <w:rsid w:val="002D13E8"/>
    <w:rsid w:val="002D149B"/>
    <w:rsid w:val="002D171D"/>
    <w:rsid w:val="002D46C7"/>
    <w:rsid w:val="002D6152"/>
    <w:rsid w:val="002D636C"/>
    <w:rsid w:val="002D67BC"/>
    <w:rsid w:val="002E4295"/>
    <w:rsid w:val="002E5C68"/>
    <w:rsid w:val="002F1A83"/>
    <w:rsid w:val="002F281D"/>
    <w:rsid w:val="002F38AD"/>
    <w:rsid w:val="002F4981"/>
    <w:rsid w:val="002F4A69"/>
    <w:rsid w:val="002F5BF9"/>
    <w:rsid w:val="002F64EC"/>
    <w:rsid w:val="002F6868"/>
    <w:rsid w:val="00303565"/>
    <w:rsid w:val="00304587"/>
    <w:rsid w:val="003070A3"/>
    <w:rsid w:val="00315A22"/>
    <w:rsid w:val="00316F47"/>
    <w:rsid w:val="0031712A"/>
    <w:rsid w:val="00317215"/>
    <w:rsid w:val="00317DE0"/>
    <w:rsid w:val="0032182C"/>
    <w:rsid w:val="0032399C"/>
    <w:rsid w:val="00323F1A"/>
    <w:rsid w:val="00324401"/>
    <w:rsid w:val="00326C33"/>
    <w:rsid w:val="00327489"/>
    <w:rsid w:val="00331117"/>
    <w:rsid w:val="00332D70"/>
    <w:rsid w:val="00333602"/>
    <w:rsid w:val="00334235"/>
    <w:rsid w:val="003356B9"/>
    <w:rsid w:val="0033571E"/>
    <w:rsid w:val="00335DFC"/>
    <w:rsid w:val="0033664B"/>
    <w:rsid w:val="00336B86"/>
    <w:rsid w:val="00345640"/>
    <w:rsid w:val="00347319"/>
    <w:rsid w:val="00350FD0"/>
    <w:rsid w:val="0035167D"/>
    <w:rsid w:val="003530B9"/>
    <w:rsid w:val="00353DDB"/>
    <w:rsid w:val="003545D4"/>
    <w:rsid w:val="003569A0"/>
    <w:rsid w:val="003609D4"/>
    <w:rsid w:val="00361C1D"/>
    <w:rsid w:val="00361D26"/>
    <w:rsid w:val="00362CCD"/>
    <w:rsid w:val="003635E6"/>
    <w:rsid w:val="00365BB1"/>
    <w:rsid w:val="00366926"/>
    <w:rsid w:val="003677CF"/>
    <w:rsid w:val="00367AB2"/>
    <w:rsid w:val="00367C79"/>
    <w:rsid w:val="0037058C"/>
    <w:rsid w:val="00373593"/>
    <w:rsid w:val="00373C0B"/>
    <w:rsid w:val="00375802"/>
    <w:rsid w:val="00375820"/>
    <w:rsid w:val="003820DE"/>
    <w:rsid w:val="00382124"/>
    <w:rsid w:val="003841DB"/>
    <w:rsid w:val="00384AB0"/>
    <w:rsid w:val="00384ECA"/>
    <w:rsid w:val="0038707D"/>
    <w:rsid w:val="003870B1"/>
    <w:rsid w:val="00392776"/>
    <w:rsid w:val="00392E17"/>
    <w:rsid w:val="003934DC"/>
    <w:rsid w:val="0039381F"/>
    <w:rsid w:val="003944DB"/>
    <w:rsid w:val="003945BB"/>
    <w:rsid w:val="00394636"/>
    <w:rsid w:val="003956E1"/>
    <w:rsid w:val="00395DFB"/>
    <w:rsid w:val="00395E00"/>
    <w:rsid w:val="00397ACE"/>
    <w:rsid w:val="00397B63"/>
    <w:rsid w:val="003A440C"/>
    <w:rsid w:val="003A4807"/>
    <w:rsid w:val="003A4D7C"/>
    <w:rsid w:val="003A6A42"/>
    <w:rsid w:val="003A7B00"/>
    <w:rsid w:val="003B063B"/>
    <w:rsid w:val="003B2549"/>
    <w:rsid w:val="003B310A"/>
    <w:rsid w:val="003B4F09"/>
    <w:rsid w:val="003B5E2D"/>
    <w:rsid w:val="003C1598"/>
    <w:rsid w:val="003C32FC"/>
    <w:rsid w:val="003C3501"/>
    <w:rsid w:val="003C497A"/>
    <w:rsid w:val="003C5764"/>
    <w:rsid w:val="003C756E"/>
    <w:rsid w:val="003C776C"/>
    <w:rsid w:val="003C7975"/>
    <w:rsid w:val="003D1AE3"/>
    <w:rsid w:val="003D1E90"/>
    <w:rsid w:val="003D40BD"/>
    <w:rsid w:val="003D45FE"/>
    <w:rsid w:val="003D5637"/>
    <w:rsid w:val="003D60B6"/>
    <w:rsid w:val="003D662C"/>
    <w:rsid w:val="003D7CA6"/>
    <w:rsid w:val="003E0483"/>
    <w:rsid w:val="003E3E65"/>
    <w:rsid w:val="003E4A4C"/>
    <w:rsid w:val="003E626D"/>
    <w:rsid w:val="003F1AD0"/>
    <w:rsid w:val="003F1E68"/>
    <w:rsid w:val="003F23BE"/>
    <w:rsid w:val="003F26A0"/>
    <w:rsid w:val="003F675E"/>
    <w:rsid w:val="004024F2"/>
    <w:rsid w:val="00402DE4"/>
    <w:rsid w:val="00403F3D"/>
    <w:rsid w:val="00404ABA"/>
    <w:rsid w:val="00405977"/>
    <w:rsid w:val="00405A48"/>
    <w:rsid w:val="00405F8A"/>
    <w:rsid w:val="0040778D"/>
    <w:rsid w:val="00410E5D"/>
    <w:rsid w:val="004134B8"/>
    <w:rsid w:val="00414BF9"/>
    <w:rsid w:val="00415175"/>
    <w:rsid w:val="00415188"/>
    <w:rsid w:val="004210DB"/>
    <w:rsid w:val="00421516"/>
    <w:rsid w:val="00421DDE"/>
    <w:rsid w:val="00424A9B"/>
    <w:rsid w:val="00425873"/>
    <w:rsid w:val="0042629D"/>
    <w:rsid w:val="00426BF8"/>
    <w:rsid w:val="004270C4"/>
    <w:rsid w:val="00433AA7"/>
    <w:rsid w:val="004354C0"/>
    <w:rsid w:val="0044101D"/>
    <w:rsid w:val="0044142E"/>
    <w:rsid w:val="00446CD8"/>
    <w:rsid w:val="00447629"/>
    <w:rsid w:val="00447994"/>
    <w:rsid w:val="004513DB"/>
    <w:rsid w:val="00454DCD"/>
    <w:rsid w:val="004563A6"/>
    <w:rsid w:val="004603DE"/>
    <w:rsid w:val="004662A1"/>
    <w:rsid w:val="00466532"/>
    <w:rsid w:val="00466832"/>
    <w:rsid w:val="00466A54"/>
    <w:rsid w:val="00467E56"/>
    <w:rsid w:val="0047036E"/>
    <w:rsid w:val="00471731"/>
    <w:rsid w:val="00473BFA"/>
    <w:rsid w:val="00474F75"/>
    <w:rsid w:val="00475938"/>
    <w:rsid w:val="004878BF"/>
    <w:rsid w:val="00487D3F"/>
    <w:rsid w:val="0049047F"/>
    <w:rsid w:val="004946CE"/>
    <w:rsid w:val="004965C1"/>
    <w:rsid w:val="00496A2F"/>
    <w:rsid w:val="004A05CF"/>
    <w:rsid w:val="004A1F6F"/>
    <w:rsid w:val="004A69DD"/>
    <w:rsid w:val="004A7475"/>
    <w:rsid w:val="004B0595"/>
    <w:rsid w:val="004B0DFD"/>
    <w:rsid w:val="004B2593"/>
    <w:rsid w:val="004B3035"/>
    <w:rsid w:val="004B427C"/>
    <w:rsid w:val="004C2398"/>
    <w:rsid w:val="004C2549"/>
    <w:rsid w:val="004C2D5F"/>
    <w:rsid w:val="004C3A82"/>
    <w:rsid w:val="004C59EF"/>
    <w:rsid w:val="004D1030"/>
    <w:rsid w:val="004D366F"/>
    <w:rsid w:val="004D3C54"/>
    <w:rsid w:val="004D569D"/>
    <w:rsid w:val="004D63EB"/>
    <w:rsid w:val="004D715E"/>
    <w:rsid w:val="004D76A6"/>
    <w:rsid w:val="004D7C37"/>
    <w:rsid w:val="004E0B0E"/>
    <w:rsid w:val="004E1181"/>
    <w:rsid w:val="004E192B"/>
    <w:rsid w:val="004E1E0D"/>
    <w:rsid w:val="004E4D77"/>
    <w:rsid w:val="004E7458"/>
    <w:rsid w:val="004F0727"/>
    <w:rsid w:val="004F1D12"/>
    <w:rsid w:val="004F44B2"/>
    <w:rsid w:val="004F5265"/>
    <w:rsid w:val="004F5299"/>
    <w:rsid w:val="005007E7"/>
    <w:rsid w:val="00500C37"/>
    <w:rsid w:val="005043E1"/>
    <w:rsid w:val="00505FAE"/>
    <w:rsid w:val="0050734C"/>
    <w:rsid w:val="00511177"/>
    <w:rsid w:val="00512D4F"/>
    <w:rsid w:val="0051445A"/>
    <w:rsid w:val="00514545"/>
    <w:rsid w:val="00515217"/>
    <w:rsid w:val="00515235"/>
    <w:rsid w:val="005164BE"/>
    <w:rsid w:val="005167D2"/>
    <w:rsid w:val="00516C5D"/>
    <w:rsid w:val="005201E4"/>
    <w:rsid w:val="00525372"/>
    <w:rsid w:val="005266C3"/>
    <w:rsid w:val="00526BB2"/>
    <w:rsid w:val="005326C2"/>
    <w:rsid w:val="00533561"/>
    <w:rsid w:val="00533F73"/>
    <w:rsid w:val="00534FDE"/>
    <w:rsid w:val="0053576C"/>
    <w:rsid w:val="005359FA"/>
    <w:rsid w:val="00536E2C"/>
    <w:rsid w:val="00540985"/>
    <w:rsid w:val="00541563"/>
    <w:rsid w:val="00541FB7"/>
    <w:rsid w:val="00545E27"/>
    <w:rsid w:val="00546610"/>
    <w:rsid w:val="0055171E"/>
    <w:rsid w:val="005618DC"/>
    <w:rsid w:val="00562EE2"/>
    <w:rsid w:val="00563434"/>
    <w:rsid w:val="00565512"/>
    <w:rsid w:val="00567424"/>
    <w:rsid w:val="00576308"/>
    <w:rsid w:val="00577129"/>
    <w:rsid w:val="00580326"/>
    <w:rsid w:val="00581049"/>
    <w:rsid w:val="00582007"/>
    <w:rsid w:val="00582CC6"/>
    <w:rsid w:val="005846AC"/>
    <w:rsid w:val="00585BB3"/>
    <w:rsid w:val="005861C3"/>
    <w:rsid w:val="00587144"/>
    <w:rsid w:val="005901C0"/>
    <w:rsid w:val="005904DF"/>
    <w:rsid w:val="005918AE"/>
    <w:rsid w:val="00592AF2"/>
    <w:rsid w:val="00595B2E"/>
    <w:rsid w:val="00595C64"/>
    <w:rsid w:val="00597782"/>
    <w:rsid w:val="00597A91"/>
    <w:rsid w:val="005A0FD2"/>
    <w:rsid w:val="005A427A"/>
    <w:rsid w:val="005A43B5"/>
    <w:rsid w:val="005A6AFE"/>
    <w:rsid w:val="005A719A"/>
    <w:rsid w:val="005A78DE"/>
    <w:rsid w:val="005A7C44"/>
    <w:rsid w:val="005B0196"/>
    <w:rsid w:val="005B1165"/>
    <w:rsid w:val="005B24E5"/>
    <w:rsid w:val="005B3E26"/>
    <w:rsid w:val="005B3F06"/>
    <w:rsid w:val="005B3FC6"/>
    <w:rsid w:val="005B47B3"/>
    <w:rsid w:val="005B79EA"/>
    <w:rsid w:val="005C0F17"/>
    <w:rsid w:val="005C2485"/>
    <w:rsid w:val="005C38EA"/>
    <w:rsid w:val="005C4270"/>
    <w:rsid w:val="005C443D"/>
    <w:rsid w:val="005C50C4"/>
    <w:rsid w:val="005C5DB4"/>
    <w:rsid w:val="005C6E0C"/>
    <w:rsid w:val="005D3E66"/>
    <w:rsid w:val="005D4182"/>
    <w:rsid w:val="005D53A4"/>
    <w:rsid w:val="005D55E5"/>
    <w:rsid w:val="005D5EFE"/>
    <w:rsid w:val="005E26B9"/>
    <w:rsid w:val="005E3153"/>
    <w:rsid w:val="005E360B"/>
    <w:rsid w:val="005E3972"/>
    <w:rsid w:val="005E47BD"/>
    <w:rsid w:val="005E59A1"/>
    <w:rsid w:val="005E6D9F"/>
    <w:rsid w:val="005E6F51"/>
    <w:rsid w:val="005F2523"/>
    <w:rsid w:val="005F32DE"/>
    <w:rsid w:val="005F7E3E"/>
    <w:rsid w:val="006009B0"/>
    <w:rsid w:val="00601C4F"/>
    <w:rsid w:val="00603B0D"/>
    <w:rsid w:val="0060496B"/>
    <w:rsid w:val="0060629E"/>
    <w:rsid w:val="00607D86"/>
    <w:rsid w:val="00614EDE"/>
    <w:rsid w:val="00621EC0"/>
    <w:rsid w:val="00621FD9"/>
    <w:rsid w:val="00623394"/>
    <w:rsid w:val="0062369D"/>
    <w:rsid w:val="00624913"/>
    <w:rsid w:val="00626388"/>
    <w:rsid w:val="006276B2"/>
    <w:rsid w:val="006308F5"/>
    <w:rsid w:val="00631BF6"/>
    <w:rsid w:val="00632D59"/>
    <w:rsid w:val="006360F4"/>
    <w:rsid w:val="00641CC8"/>
    <w:rsid w:val="00643B2C"/>
    <w:rsid w:val="00643D6C"/>
    <w:rsid w:val="00644471"/>
    <w:rsid w:val="00647134"/>
    <w:rsid w:val="00647ECD"/>
    <w:rsid w:val="00650974"/>
    <w:rsid w:val="00656B6B"/>
    <w:rsid w:val="00656E76"/>
    <w:rsid w:val="0066023F"/>
    <w:rsid w:val="00660319"/>
    <w:rsid w:val="00660D66"/>
    <w:rsid w:val="0066217D"/>
    <w:rsid w:val="00662363"/>
    <w:rsid w:val="006641AE"/>
    <w:rsid w:val="00664620"/>
    <w:rsid w:val="00666685"/>
    <w:rsid w:val="00666B78"/>
    <w:rsid w:val="0066788B"/>
    <w:rsid w:val="00673283"/>
    <w:rsid w:val="006764F8"/>
    <w:rsid w:val="00677627"/>
    <w:rsid w:val="00683526"/>
    <w:rsid w:val="0068424C"/>
    <w:rsid w:val="0068460C"/>
    <w:rsid w:val="006876D9"/>
    <w:rsid w:val="00690C16"/>
    <w:rsid w:val="00690DB2"/>
    <w:rsid w:val="00692F63"/>
    <w:rsid w:val="00694C34"/>
    <w:rsid w:val="006959CA"/>
    <w:rsid w:val="006A1A5B"/>
    <w:rsid w:val="006A1AF1"/>
    <w:rsid w:val="006A1C19"/>
    <w:rsid w:val="006A4CD4"/>
    <w:rsid w:val="006A6FDA"/>
    <w:rsid w:val="006B17DA"/>
    <w:rsid w:val="006B24AE"/>
    <w:rsid w:val="006B33F6"/>
    <w:rsid w:val="006B4463"/>
    <w:rsid w:val="006B6D29"/>
    <w:rsid w:val="006C1D30"/>
    <w:rsid w:val="006C36C5"/>
    <w:rsid w:val="006C5057"/>
    <w:rsid w:val="006C76C9"/>
    <w:rsid w:val="006D056C"/>
    <w:rsid w:val="006E179D"/>
    <w:rsid w:val="006E186F"/>
    <w:rsid w:val="006E2776"/>
    <w:rsid w:val="006E30B4"/>
    <w:rsid w:val="006E3D2E"/>
    <w:rsid w:val="006F1F2F"/>
    <w:rsid w:val="0070265C"/>
    <w:rsid w:val="00702D2A"/>
    <w:rsid w:val="00705453"/>
    <w:rsid w:val="00705661"/>
    <w:rsid w:val="00707426"/>
    <w:rsid w:val="00710102"/>
    <w:rsid w:val="00710935"/>
    <w:rsid w:val="00710DCD"/>
    <w:rsid w:val="00711A03"/>
    <w:rsid w:val="00714757"/>
    <w:rsid w:val="00715A0F"/>
    <w:rsid w:val="0071647A"/>
    <w:rsid w:val="00717846"/>
    <w:rsid w:val="00720EA6"/>
    <w:rsid w:val="0072117C"/>
    <w:rsid w:val="00722346"/>
    <w:rsid w:val="0072290A"/>
    <w:rsid w:val="0072466A"/>
    <w:rsid w:val="00724745"/>
    <w:rsid w:val="00726C0F"/>
    <w:rsid w:val="00730616"/>
    <w:rsid w:val="0073129A"/>
    <w:rsid w:val="00731596"/>
    <w:rsid w:val="00736C0A"/>
    <w:rsid w:val="00737F2E"/>
    <w:rsid w:val="007402E9"/>
    <w:rsid w:val="00742DE0"/>
    <w:rsid w:val="00743343"/>
    <w:rsid w:val="007447DB"/>
    <w:rsid w:val="007451B1"/>
    <w:rsid w:val="00746707"/>
    <w:rsid w:val="007476D4"/>
    <w:rsid w:val="00747D09"/>
    <w:rsid w:val="00750638"/>
    <w:rsid w:val="00751792"/>
    <w:rsid w:val="00753F33"/>
    <w:rsid w:val="00754DE9"/>
    <w:rsid w:val="00755052"/>
    <w:rsid w:val="0076214C"/>
    <w:rsid w:val="00763A90"/>
    <w:rsid w:val="00763AB8"/>
    <w:rsid w:val="00765F01"/>
    <w:rsid w:val="00766678"/>
    <w:rsid w:val="00770318"/>
    <w:rsid w:val="0077239A"/>
    <w:rsid w:val="00772BCB"/>
    <w:rsid w:val="007745DD"/>
    <w:rsid w:val="007772C0"/>
    <w:rsid w:val="0077771F"/>
    <w:rsid w:val="00777870"/>
    <w:rsid w:val="00780D36"/>
    <w:rsid w:val="00782623"/>
    <w:rsid w:val="00782F53"/>
    <w:rsid w:val="007943B2"/>
    <w:rsid w:val="00794BE7"/>
    <w:rsid w:val="0079695D"/>
    <w:rsid w:val="00797621"/>
    <w:rsid w:val="007A176A"/>
    <w:rsid w:val="007A2AFB"/>
    <w:rsid w:val="007A3ACF"/>
    <w:rsid w:val="007A68BF"/>
    <w:rsid w:val="007A6D85"/>
    <w:rsid w:val="007B1194"/>
    <w:rsid w:val="007B29C3"/>
    <w:rsid w:val="007B5EA3"/>
    <w:rsid w:val="007B6738"/>
    <w:rsid w:val="007B6D24"/>
    <w:rsid w:val="007C0B60"/>
    <w:rsid w:val="007C105F"/>
    <w:rsid w:val="007C1BA4"/>
    <w:rsid w:val="007C48B3"/>
    <w:rsid w:val="007C6243"/>
    <w:rsid w:val="007C7DFB"/>
    <w:rsid w:val="007D072B"/>
    <w:rsid w:val="007D19B8"/>
    <w:rsid w:val="007D2461"/>
    <w:rsid w:val="007D27DF"/>
    <w:rsid w:val="007D2981"/>
    <w:rsid w:val="007D70CE"/>
    <w:rsid w:val="007E1C6A"/>
    <w:rsid w:val="007E3513"/>
    <w:rsid w:val="007E6738"/>
    <w:rsid w:val="007E6DCF"/>
    <w:rsid w:val="007E7DDA"/>
    <w:rsid w:val="007E7F9C"/>
    <w:rsid w:val="007F024D"/>
    <w:rsid w:val="007F3241"/>
    <w:rsid w:val="007F476F"/>
    <w:rsid w:val="007F580D"/>
    <w:rsid w:val="00801921"/>
    <w:rsid w:val="00805B53"/>
    <w:rsid w:val="00806DFC"/>
    <w:rsid w:val="00811DF3"/>
    <w:rsid w:val="00812A5C"/>
    <w:rsid w:val="008137B6"/>
    <w:rsid w:val="00813D44"/>
    <w:rsid w:val="00823D34"/>
    <w:rsid w:val="00826E28"/>
    <w:rsid w:val="00827EE4"/>
    <w:rsid w:val="00832858"/>
    <w:rsid w:val="0083293E"/>
    <w:rsid w:val="00840F82"/>
    <w:rsid w:val="008456E6"/>
    <w:rsid w:val="00845A9D"/>
    <w:rsid w:val="00846BDF"/>
    <w:rsid w:val="008536A9"/>
    <w:rsid w:val="00853722"/>
    <w:rsid w:val="00853BB1"/>
    <w:rsid w:val="00853DB6"/>
    <w:rsid w:val="00854484"/>
    <w:rsid w:val="008548C8"/>
    <w:rsid w:val="00856F29"/>
    <w:rsid w:val="00856F7A"/>
    <w:rsid w:val="00860F33"/>
    <w:rsid w:val="00861A4F"/>
    <w:rsid w:val="00865608"/>
    <w:rsid w:val="00872FFC"/>
    <w:rsid w:val="00874218"/>
    <w:rsid w:val="00874E70"/>
    <w:rsid w:val="008774F0"/>
    <w:rsid w:val="00877802"/>
    <w:rsid w:val="0088197E"/>
    <w:rsid w:val="00881A6F"/>
    <w:rsid w:val="00882537"/>
    <w:rsid w:val="0088377E"/>
    <w:rsid w:val="00883A00"/>
    <w:rsid w:val="008841E5"/>
    <w:rsid w:val="00884714"/>
    <w:rsid w:val="00891316"/>
    <w:rsid w:val="008955E4"/>
    <w:rsid w:val="008978A1"/>
    <w:rsid w:val="008A0BEC"/>
    <w:rsid w:val="008A19EF"/>
    <w:rsid w:val="008A1C34"/>
    <w:rsid w:val="008A37B7"/>
    <w:rsid w:val="008A5986"/>
    <w:rsid w:val="008A5A8C"/>
    <w:rsid w:val="008A7557"/>
    <w:rsid w:val="008A7720"/>
    <w:rsid w:val="008B4852"/>
    <w:rsid w:val="008B700C"/>
    <w:rsid w:val="008C0597"/>
    <w:rsid w:val="008C05D5"/>
    <w:rsid w:val="008C0B17"/>
    <w:rsid w:val="008C12A3"/>
    <w:rsid w:val="008C1A8D"/>
    <w:rsid w:val="008C20CA"/>
    <w:rsid w:val="008C4884"/>
    <w:rsid w:val="008C4EED"/>
    <w:rsid w:val="008C513F"/>
    <w:rsid w:val="008D09C0"/>
    <w:rsid w:val="008D174D"/>
    <w:rsid w:val="008D195F"/>
    <w:rsid w:val="008D4663"/>
    <w:rsid w:val="008D6127"/>
    <w:rsid w:val="008D6D76"/>
    <w:rsid w:val="008D727A"/>
    <w:rsid w:val="008D75E8"/>
    <w:rsid w:val="008D7E1F"/>
    <w:rsid w:val="008E0959"/>
    <w:rsid w:val="008E302D"/>
    <w:rsid w:val="008E3190"/>
    <w:rsid w:val="008E5B33"/>
    <w:rsid w:val="008E6FCB"/>
    <w:rsid w:val="008F0595"/>
    <w:rsid w:val="008F0830"/>
    <w:rsid w:val="008F0B06"/>
    <w:rsid w:val="008F0DAA"/>
    <w:rsid w:val="008F1890"/>
    <w:rsid w:val="008F2D89"/>
    <w:rsid w:val="008F5477"/>
    <w:rsid w:val="008F5E46"/>
    <w:rsid w:val="008F6CC0"/>
    <w:rsid w:val="00900368"/>
    <w:rsid w:val="00901182"/>
    <w:rsid w:val="0090181C"/>
    <w:rsid w:val="00903520"/>
    <w:rsid w:val="00904682"/>
    <w:rsid w:val="00904AA8"/>
    <w:rsid w:val="00904B84"/>
    <w:rsid w:val="009059DA"/>
    <w:rsid w:val="009069CF"/>
    <w:rsid w:val="0091164D"/>
    <w:rsid w:val="00913DA7"/>
    <w:rsid w:val="009150D0"/>
    <w:rsid w:val="00915B1F"/>
    <w:rsid w:val="00916221"/>
    <w:rsid w:val="009169C4"/>
    <w:rsid w:val="009211C3"/>
    <w:rsid w:val="00923E22"/>
    <w:rsid w:val="00926059"/>
    <w:rsid w:val="009266A4"/>
    <w:rsid w:val="00926CD8"/>
    <w:rsid w:val="0092738B"/>
    <w:rsid w:val="00931D13"/>
    <w:rsid w:val="009326AB"/>
    <w:rsid w:val="00932F53"/>
    <w:rsid w:val="00934E0E"/>
    <w:rsid w:val="0093676E"/>
    <w:rsid w:val="009400F1"/>
    <w:rsid w:val="009424DC"/>
    <w:rsid w:val="00942B3F"/>
    <w:rsid w:val="00950775"/>
    <w:rsid w:val="00952C2E"/>
    <w:rsid w:val="00953061"/>
    <w:rsid w:val="009553D0"/>
    <w:rsid w:val="00955726"/>
    <w:rsid w:val="0095698F"/>
    <w:rsid w:val="009570A8"/>
    <w:rsid w:val="00963D70"/>
    <w:rsid w:val="00965430"/>
    <w:rsid w:val="00966771"/>
    <w:rsid w:val="00967489"/>
    <w:rsid w:val="0097168F"/>
    <w:rsid w:val="0097318A"/>
    <w:rsid w:val="00973320"/>
    <w:rsid w:val="00974EB4"/>
    <w:rsid w:val="00975DA3"/>
    <w:rsid w:val="00980237"/>
    <w:rsid w:val="00981499"/>
    <w:rsid w:val="00982336"/>
    <w:rsid w:val="00982C17"/>
    <w:rsid w:val="0098320B"/>
    <w:rsid w:val="00985A1C"/>
    <w:rsid w:val="00985BA9"/>
    <w:rsid w:val="00987C49"/>
    <w:rsid w:val="00990090"/>
    <w:rsid w:val="0099293C"/>
    <w:rsid w:val="00994313"/>
    <w:rsid w:val="009948E4"/>
    <w:rsid w:val="0099568E"/>
    <w:rsid w:val="009A068C"/>
    <w:rsid w:val="009A0985"/>
    <w:rsid w:val="009A0A55"/>
    <w:rsid w:val="009A0EB3"/>
    <w:rsid w:val="009A30AE"/>
    <w:rsid w:val="009A3839"/>
    <w:rsid w:val="009A49DE"/>
    <w:rsid w:val="009A51C2"/>
    <w:rsid w:val="009A5854"/>
    <w:rsid w:val="009A6B9A"/>
    <w:rsid w:val="009A77FF"/>
    <w:rsid w:val="009A78FE"/>
    <w:rsid w:val="009A7B50"/>
    <w:rsid w:val="009A7FAD"/>
    <w:rsid w:val="009B24B4"/>
    <w:rsid w:val="009B47C5"/>
    <w:rsid w:val="009B539F"/>
    <w:rsid w:val="009B5413"/>
    <w:rsid w:val="009B578F"/>
    <w:rsid w:val="009B7B3A"/>
    <w:rsid w:val="009C0EC0"/>
    <w:rsid w:val="009C10F6"/>
    <w:rsid w:val="009C48A3"/>
    <w:rsid w:val="009C572F"/>
    <w:rsid w:val="009C5F6C"/>
    <w:rsid w:val="009C75B2"/>
    <w:rsid w:val="009C7713"/>
    <w:rsid w:val="009D118E"/>
    <w:rsid w:val="009D1F07"/>
    <w:rsid w:val="009D7BAA"/>
    <w:rsid w:val="009E0994"/>
    <w:rsid w:val="009E0EAD"/>
    <w:rsid w:val="009E1201"/>
    <w:rsid w:val="009E14A0"/>
    <w:rsid w:val="009E241D"/>
    <w:rsid w:val="009E6558"/>
    <w:rsid w:val="009E65E4"/>
    <w:rsid w:val="009F1F94"/>
    <w:rsid w:val="009F43FE"/>
    <w:rsid w:val="009F677E"/>
    <w:rsid w:val="009F683D"/>
    <w:rsid w:val="009F74CC"/>
    <w:rsid w:val="00A00F27"/>
    <w:rsid w:val="00A01865"/>
    <w:rsid w:val="00A022CC"/>
    <w:rsid w:val="00A0246E"/>
    <w:rsid w:val="00A029E5"/>
    <w:rsid w:val="00A02F4A"/>
    <w:rsid w:val="00A05A84"/>
    <w:rsid w:val="00A07C46"/>
    <w:rsid w:val="00A10383"/>
    <w:rsid w:val="00A10BFD"/>
    <w:rsid w:val="00A111D2"/>
    <w:rsid w:val="00A11316"/>
    <w:rsid w:val="00A1279E"/>
    <w:rsid w:val="00A16A91"/>
    <w:rsid w:val="00A216BD"/>
    <w:rsid w:val="00A25B7B"/>
    <w:rsid w:val="00A30366"/>
    <w:rsid w:val="00A3117E"/>
    <w:rsid w:val="00A31EBD"/>
    <w:rsid w:val="00A320B6"/>
    <w:rsid w:val="00A324E3"/>
    <w:rsid w:val="00A32795"/>
    <w:rsid w:val="00A33269"/>
    <w:rsid w:val="00A359EC"/>
    <w:rsid w:val="00A360D9"/>
    <w:rsid w:val="00A3613A"/>
    <w:rsid w:val="00A36C2A"/>
    <w:rsid w:val="00A374A0"/>
    <w:rsid w:val="00A37CDF"/>
    <w:rsid w:val="00A40C3C"/>
    <w:rsid w:val="00A412E1"/>
    <w:rsid w:val="00A43094"/>
    <w:rsid w:val="00A43BAA"/>
    <w:rsid w:val="00A46BFD"/>
    <w:rsid w:val="00A47B33"/>
    <w:rsid w:val="00A50411"/>
    <w:rsid w:val="00A51178"/>
    <w:rsid w:val="00A5124B"/>
    <w:rsid w:val="00A518B9"/>
    <w:rsid w:val="00A51DA9"/>
    <w:rsid w:val="00A5386E"/>
    <w:rsid w:val="00A54122"/>
    <w:rsid w:val="00A56C91"/>
    <w:rsid w:val="00A602BE"/>
    <w:rsid w:val="00A6193C"/>
    <w:rsid w:val="00A62180"/>
    <w:rsid w:val="00A634CD"/>
    <w:rsid w:val="00A63FDE"/>
    <w:rsid w:val="00A63FED"/>
    <w:rsid w:val="00A66A42"/>
    <w:rsid w:val="00A66D6D"/>
    <w:rsid w:val="00A72947"/>
    <w:rsid w:val="00A7329D"/>
    <w:rsid w:val="00A73EFC"/>
    <w:rsid w:val="00A774CA"/>
    <w:rsid w:val="00A8137C"/>
    <w:rsid w:val="00A814A3"/>
    <w:rsid w:val="00A829DC"/>
    <w:rsid w:val="00A82FF3"/>
    <w:rsid w:val="00A83FE1"/>
    <w:rsid w:val="00A87D07"/>
    <w:rsid w:val="00A9432A"/>
    <w:rsid w:val="00A96856"/>
    <w:rsid w:val="00AA0096"/>
    <w:rsid w:val="00AA2B78"/>
    <w:rsid w:val="00AA4073"/>
    <w:rsid w:val="00AA47AC"/>
    <w:rsid w:val="00AA72D7"/>
    <w:rsid w:val="00AB0AAD"/>
    <w:rsid w:val="00AB1895"/>
    <w:rsid w:val="00AB19E6"/>
    <w:rsid w:val="00AB525A"/>
    <w:rsid w:val="00AB6EC3"/>
    <w:rsid w:val="00AB7E22"/>
    <w:rsid w:val="00AC2745"/>
    <w:rsid w:val="00AC3179"/>
    <w:rsid w:val="00AC5104"/>
    <w:rsid w:val="00AC5196"/>
    <w:rsid w:val="00AC70C4"/>
    <w:rsid w:val="00AD1FBE"/>
    <w:rsid w:val="00AD230C"/>
    <w:rsid w:val="00AD3184"/>
    <w:rsid w:val="00AD49CA"/>
    <w:rsid w:val="00AD4C9B"/>
    <w:rsid w:val="00AD4CC6"/>
    <w:rsid w:val="00AD63BF"/>
    <w:rsid w:val="00AD72F0"/>
    <w:rsid w:val="00AE017B"/>
    <w:rsid w:val="00AE1254"/>
    <w:rsid w:val="00AE2CA7"/>
    <w:rsid w:val="00AE3B81"/>
    <w:rsid w:val="00AE5349"/>
    <w:rsid w:val="00AE63A5"/>
    <w:rsid w:val="00AE7210"/>
    <w:rsid w:val="00AE7328"/>
    <w:rsid w:val="00AF0BC3"/>
    <w:rsid w:val="00AF3A49"/>
    <w:rsid w:val="00AF40D7"/>
    <w:rsid w:val="00AF781C"/>
    <w:rsid w:val="00B041C3"/>
    <w:rsid w:val="00B0536E"/>
    <w:rsid w:val="00B06220"/>
    <w:rsid w:val="00B13EAF"/>
    <w:rsid w:val="00B14583"/>
    <w:rsid w:val="00B1537A"/>
    <w:rsid w:val="00B15EE7"/>
    <w:rsid w:val="00B1614B"/>
    <w:rsid w:val="00B21D2C"/>
    <w:rsid w:val="00B22F46"/>
    <w:rsid w:val="00B26A8D"/>
    <w:rsid w:val="00B302AF"/>
    <w:rsid w:val="00B3031E"/>
    <w:rsid w:val="00B3097B"/>
    <w:rsid w:val="00B31BDA"/>
    <w:rsid w:val="00B3260E"/>
    <w:rsid w:val="00B333AC"/>
    <w:rsid w:val="00B33C21"/>
    <w:rsid w:val="00B34357"/>
    <w:rsid w:val="00B36AD4"/>
    <w:rsid w:val="00B375A2"/>
    <w:rsid w:val="00B37B13"/>
    <w:rsid w:val="00B41A2D"/>
    <w:rsid w:val="00B44198"/>
    <w:rsid w:val="00B463E3"/>
    <w:rsid w:val="00B4721E"/>
    <w:rsid w:val="00B47F49"/>
    <w:rsid w:val="00B51104"/>
    <w:rsid w:val="00B53F37"/>
    <w:rsid w:val="00B5501F"/>
    <w:rsid w:val="00B55C10"/>
    <w:rsid w:val="00B560F7"/>
    <w:rsid w:val="00B57097"/>
    <w:rsid w:val="00B60B77"/>
    <w:rsid w:val="00B60D4B"/>
    <w:rsid w:val="00B60FD8"/>
    <w:rsid w:val="00B7140D"/>
    <w:rsid w:val="00B72AF2"/>
    <w:rsid w:val="00B734F3"/>
    <w:rsid w:val="00B7452D"/>
    <w:rsid w:val="00B747D8"/>
    <w:rsid w:val="00B750ED"/>
    <w:rsid w:val="00B764E5"/>
    <w:rsid w:val="00B859F3"/>
    <w:rsid w:val="00B864B5"/>
    <w:rsid w:val="00B87CD4"/>
    <w:rsid w:val="00B93D8F"/>
    <w:rsid w:val="00B94175"/>
    <w:rsid w:val="00B94844"/>
    <w:rsid w:val="00B9643E"/>
    <w:rsid w:val="00B96664"/>
    <w:rsid w:val="00B96B6B"/>
    <w:rsid w:val="00BA0D47"/>
    <w:rsid w:val="00BA1807"/>
    <w:rsid w:val="00BA419A"/>
    <w:rsid w:val="00BA41F7"/>
    <w:rsid w:val="00BA75D9"/>
    <w:rsid w:val="00BB0473"/>
    <w:rsid w:val="00BB22D1"/>
    <w:rsid w:val="00BB2950"/>
    <w:rsid w:val="00BB475A"/>
    <w:rsid w:val="00BC01F5"/>
    <w:rsid w:val="00BC11E9"/>
    <w:rsid w:val="00BC21AB"/>
    <w:rsid w:val="00BC3C79"/>
    <w:rsid w:val="00BC4849"/>
    <w:rsid w:val="00BC4C56"/>
    <w:rsid w:val="00BC6554"/>
    <w:rsid w:val="00BD0D54"/>
    <w:rsid w:val="00BD1549"/>
    <w:rsid w:val="00BD4C23"/>
    <w:rsid w:val="00BD5E1C"/>
    <w:rsid w:val="00BD71AD"/>
    <w:rsid w:val="00BD73B2"/>
    <w:rsid w:val="00BD7F45"/>
    <w:rsid w:val="00BE0924"/>
    <w:rsid w:val="00BE0DE8"/>
    <w:rsid w:val="00BE1440"/>
    <w:rsid w:val="00BE6262"/>
    <w:rsid w:val="00BE65B0"/>
    <w:rsid w:val="00BE6EE8"/>
    <w:rsid w:val="00BF157B"/>
    <w:rsid w:val="00BF1646"/>
    <w:rsid w:val="00BF3178"/>
    <w:rsid w:val="00BF59B6"/>
    <w:rsid w:val="00BF6A92"/>
    <w:rsid w:val="00BF7871"/>
    <w:rsid w:val="00C00EFC"/>
    <w:rsid w:val="00C03FAE"/>
    <w:rsid w:val="00C0614A"/>
    <w:rsid w:val="00C111AB"/>
    <w:rsid w:val="00C14523"/>
    <w:rsid w:val="00C219F6"/>
    <w:rsid w:val="00C22D8D"/>
    <w:rsid w:val="00C24363"/>
    <w:rsid w:val="00C26FCC"/>
    <w:rsid w:val="00C30258"/>
    <w:rsid w:val="00C31CCE"/>
    <w:rsid w:val="00C3351F"/>
    <w:rsid w:val="00C34115"/>
    <w:rsid w:val="00C34FB9"/>
    <w:rsid w:val="00C35EEA"/>
    <w:rsid w:val="00C36FF6"/>
    <w:rsid w:val="00C37092"/>
    <w:rsid w:val="00C4003E"/>
    <w:rsid w:val="00C40872"/>
    <w:rsid w:val="00C43FE8"/>
    <w:rsid w:val="00C44432"/>
    <w:rsid w:val="00C44454"/>
    <w:rsid w:val="00C45B8A"/>
    <w:rsid w:val="00C45E64"/>
    <w:rsid w:val="00C4634F"/>
    <w:rsid w:val="00C5669B"/>
    <w:rsid w:val="00C64B15"/>
    <w:rsid w:val="00C64FCD"/>
    <w:rsid w:val="00C6511A"/>
    <w:rsid w:val="00C65C54"/>
    <w:rsid w:val="00C65CEE"/>
    <w:rsid w:val="00C661B0"/>
    <w:rsid w:val="00C664B1"/>
    <w:rsid w:val="00C66C84"/>
    <w:rsid w:val="00C66EA8"/>
    <w:rsid w:val="00C7263F"/>
    <w:rsid w:val="00C76612"/>
    <w:rsid w:val="00C80126"/>
    <w:rsid w:val="00C80E07"/>
    <w:rsid w:val="00C82356"/>
    <w:rsid w:val="00C86B36"/>
    <w:rsid w:val="00C92316"/>
    <w:rsid w:val="00C92E19"/>
    <w:rsid w:val="00C93530"/>
    <w:rsid w:val="00C9520B"/>
    <w:rsid w:val="00C95785"/>
    <w:rsid w:val="00C962FE"/>
    <w:rsid w:val="00C96BF1"/>
    <w:rsid w:val="00C96E6F"/>
    <w:rsid w:val="00C97420"/>
    <w:rsid w:val="00CA15C9"/>
    <w:rsid w:val="00CA16A5"/>
    <w:rsid w:val="00CA2536"/>
    <w:rsid w:val="00CA405A"/>
    <w:rsid w:val="00CA5D74"/>
    <w:rsid w:val="00CA6D98"/>
    <w:rsid w:val="00CA7096"/>
    <w:rsid w:val="00CA74CF"/>
    <w:rsid w:val="00CA78FF"/>
    <w:rsid w:val="00CB2E74"/>
    <w:rsid w:val="00CB3C39"/>
    <w:rsid w:val="00CB5CAB"/>
    <w:rsid w:val="00CB6153"/>
    <w:rsid w:val="00CB69C7"/>
    <w:rsid w:val="00CC285D"/>
    <w:rsid w:val="00CC659B"/>
    <w:rsid w:val="00CC6CEF"/>
    <w:rsid w:val="00CC7A4C"/>
    <w:rsid w:val="00CD18C8"/>
    <w:rsid w:val="00CD1D74"/>
    <w:rsid w:val="00CD1F71"/>
    <w:rsid w:val="00CD37D7"/>
    <w:rsid w:val="00CD47F0"/>
    <w:rsid w:val="00CD4D1B"/>
    <w:rsid w:val="00CD6839"/>
    <w:rsid w:val="00CE0165"/>
    <w:rsid w:val="00CE2404"/>
    <w:rsid w:val="00CE4CFB"/>
    <w:rsid w:val="00CE54D3"/>
    <w:rsid w:val="00CE56D5"/>
    <w:rsid w:val="00CE7D07"/>
    <w:rsid w:val="00CF1606"/>
    <w:rsid w:val="00CF5B7D"/>
    <w:rsid w:val="00CF7107"/>
    <w:rsid w:val="00CF71A8"/>
    <w:rsid w:val="00CF75FB"/>
    <w:rsid w:val="00D0048E"/>
    <w:rsid w:val="00D0082E"/>
    <w:rsid w:val="00D02F9F"/>
    <w:rsid w:val="00D03C90"/>
    <w:rsid w:val="00D0510E"/>
    <w:rsid w:val="00D06816"/>
    <w:rsid w:val="00D111B7"/>
    <w:rsid w:val="00D11237"/>
    <w:rsid w:val="00D11AC3"/>
    <w:rsid w:val="00D122EB"/>
    <w:rsid w:val="00D14A91"/>
    <w:rsid w:val="00D167AC"/>
    <w:rsid w:val="00D255DF"/>
    <w:rsid w:val="00D26E6C"/>
    <w:rsid w:val="00D3094B"/>
    <w:rsid w:val="00D32706"/>
    <w:rsid w:val="00D32AF0"/>
    <w:rsid w:val="00D3359E"/>
    <w:rsid w:val="00D338B2"/>
    <w:rsid w:val="00D340C4"/>
    <w:rsid w:val="00D34C8C"/>
    <w:rsid w:val="00D350A4"/>
    <w:rsid w:val="00D359F5"/>
    <w:rsid w:val="00D361D9"/>
    <w:rsid w:val="00D36604"/>
    <w:rsid w:val="00D37645"/>
    <w:rsid w:val="00D4378F"/>
    <w:rsid w:val="00D44197"/>
    <w:rsid w:val="00D45C16"/>
    <w:rsid w:val="00D470E0"/>
    <w:rsid w:val="00D52500"/>
    <w:rsid w:val="00D54708"/>
    <w:rsid w:val="00D60E33"/>
    <w:rsid w:val="00D63E8B"/>
    <w:rsid w:val="00D77C48"/>
    <w:rsid w:val="00D80246"/>
    <w:rsid w:val="00D80B31"/>
    <w:rsid w:val="00D87A8D"/>
    <w:rsid w:val="00D907B2"/>
    <w:rsid w:val="00D919D8"/>
    <w:rsid w:val="00D91C45"/>
    <w:rsid w:val="00D91FD7"/>
    <w:rsid w:val="00D95445"/>
    <w:rsid w:val="00D96114"/>
    <w:rsid w:val="00D97343"/>
    <w:rsid w:val="00D9781F"/>
    <w:rsid w:val="00DA0F47"/>
    <w:rsid w:val="00DA20E1"/>
    <w:rsid w:val="00DA2CB2"/>
    <w:rsid w:val="00DB3367"/>
    <w:rsid w:val="00DB71F0"/>
    <w:rsid w:val="00DC1111"/>
    <w:rsid w:val="00DC1D7C"/>
    <w:rsid w:val="00DC3A4F"/>
    <w:rsid w:val="00DC3CE1"/>
    <w:rsid w:val="00DC4469"/>
    <w:rsid w:val="00DC4F63"/>
    <w:rsid w:val="00DC6DFA"/>
    <w:rsid w:val="00DD2EDA"/>
    <w:rsid w:val="00DD3063"/>
    <w:rsid w:val="00DD4536"/>
    <w:rsid w:val="00DD5E51"/>
    <w:rsid w:val="00DD5EE2"/>
    <w:rsid w:val="00DD6C36"/>
    <w:rsid w:val="00DD7A02"/>
    <w:rsid w:val="00DE1A35"/>
    <w:rsid w:val="00DE1B61"/>
    <w:rsid w:val="00DE1C55"/>
    <w:rsid w:val="00DE286C"/>
    <w:rsid w:val="00DE34C3"/>
    <w:rsid w:val="00DE4291"/>
    <w:rsid w:val="00DE7B5C"/>
    <w:rsid w:val="00DF100C"/>
    <w:rsid w:val="00DF1ED5"/>
    <w:rsid w:val="00DF34E4"/>
    <w:rsid w:val="00DF41E5"/>
    <w:rsid w:val="00DF4E86"/>
    <w:rsid w:val="00E02621"/>
    <w:rsid w:val="00E02829"/>
    <w:rsid w:val="00E0382F"/>
    <w:rsid w:val="00E03C99"/>
    <w:rsid w:val="00E05973"/>
    <w:rsid w:val="00E1038B"/>
    <w:rsid w:val="00E1123E"/>
    <w:rsid w:val="00E12703"/>
    <w:rsid w:val="00E137E2"/>
    <w:rsid w:val="00E13AF8"/>
    <w:rsid w:val="00E16601"/>
    <w:rsid w:val="00E23CDF"/>
    <w:rsid w:val="00E32909"/>
    <w:rsid w:val="00E32FF8"/>
    <w:rsid w:val="00E330CA"/>
    <w:rsid w:val="00E3363D"/>
    <w:rsid w:val="00E36272"/>
    <w:rsid w:val="00E3745E"/>
    <w:rsid w:val="00E3757E"/>
    <w:rsid w:val="00E376D5"/>
    <w:rsid w:val="00E376E7"/>
    <w:rsid w:val="00E4121D"/>
    <w:rsid w:val="00E422B8"/>
    <w:rsid w:val="00E428DB"/>
    <w:rsid w:val="00E42C40"/>
    <w:rsid w:val="00E434B0"/>
    <w:rsid w:val="00E57232"/>
    <w:rsid w:val="00E57CC4"/>
    <w:rsid w:val="00E625A5"/>
    <w:rsid w:val="00E62A83"/>
    <w:rsid w:val="00E6468A"/>
    <w:rsid w:val="00E65659"/>
    <w:rsid w:val="00E6593C"/>
    <w:rsid w:val="00E661F5"/>
    <w:rsid w:val="00E66853"/>
    <w:rsid w:val="00E6685B"/>
    <w:rsid w:val="00E6687E"/>
    <w:rsid w:val="00E66B86"/>
    <w:rsid w:val="00E6737A"/>
    <w:rsid w:val="00E67CFF"/>
    <w:rsid w:val="00E67ED8"/>
    <w:rsid w:val="00E71CF1"/>
    <w:rsid w:val="00E72BF4"/>
    <w:rsid w:val="00E74247"/>
    <w:rsid w:val="00E74E78"/>
    <w:rsid w:val="00E77929"/>
    <w:rsid w:val="00E808EC"/>
    <w:rsid w:val="00E81891"/>
    <w:rsid w:val="00E8215B"/>
    <w:rsid w:val="00E84471"/>
    <w:rsid w:val="00E8619A"/>
    <w:rsid w:val="00E91CC8"/>
    <w:rsid w:val="00E938C4"/>
    <w:rsid w:val="00E94DB2"/>
    <w:rsid w:val="00E9686C"/>
    <w:rsid w:val="00E97D26"/>
    <w:rsid w:val="00E97E42"/>
    <w:rsid w:val="00EA09D1"/>
    <w:rsid w:val="00EA269F"/>
    <w:rsid w:val="00EA2E68"/>
    <w:rsid w:val="00EA44E1"/>
    <w:rsid w:val="00EA4D64"/>
    <w:rsid w:val="00EA53E4"/>
    <w:rsid w:val="00EA56D9"/>
    <w:rsid w:val="00EA5CCC"/>
    <w:rsid w:val="00EB09A8"/>
    <w:rsid w:val="00EB0A2D"/>
    <w:rsid w:val="00EB0AE8"/>
    <w:rsid w:val="00EB25FF"/>
    <w:rsid w:val="00EB3481"/>
    <w:rsid w:val="00EB3C53"/>
    <w:rsid w:val="00EB41F0"/>
    <w:rsid w:val="00EB4441"/>
    <w:rsid w:val="00EC169E"/>
    <w:rsid w:val="00EC2715"/>
    <w:rsid w:val="00EC287E"/>
    <w:rsid w:val="00EC376F"/>
    <w:rsid w:val="00EC4721"/>
    <w:rsid w:val="00EC4F69"/>
    <w:rsid w:val="00EC61C0"/>
    <w:rsid w:val="00EC69EB"/>
    <w:rsid w:val="00EC7FE0"/>
    <w:rsid w:val="00ED2956"/>
    <w:rsid w:val="00ED32AE"/>
    <w:rsid w:val="00ED35C1"/>
    <w:rsid w:val="00ED3886"/>
    <w:rsid w:val="00ED48FD"/>
    <w:rsid w:val="00ED5158"/>
    <w:rsid w:val="00ED5D43"/>
    <w:rsid w:val="00ED6021"/>
    <w:rsid w:val="00EE12F8"/>
    <w:rsid w:val="00EE627A"/>
    <w:rsid w:val="00EE7E2E"/>
    <w:rsid w:val="00EF2D53"/>
    <w:rsid w:val="00EF6FCA"/>
    <w:rsid w:val="00F01422"/>
    <w:rsid w:val="00F02801"/>
    <w:rsid w:val="00F03DB4"/>
    <w:rsid w:val="00F03FA3"/>
    <w:rsid w:val="00F05ECC"/>
    <w:rsid w:val="00F0638E"/>
    <w:rsid w:val="00F07AD4"/>
    <w:rsid w:val="00F11D3A"/>
    <w:rsid w:val="00F131C3"/>
    <w:rsid w:val="00F138D1"/>
    <w:rsid w:val="00F159EF"/>
    <w:rsid w:val="00F233B6"/>
    <w:rsid w:val="00F268ED"/>
    <w:rsid w:val="00F30B3E"/>
    <w:rsid w:val="00F31B5E"/>
    <w:rsid w:val="00F3325C"/>
    <w:rsid w:val="00F34452"/>
    <w:rsid w:val="00F34600"/>
    <w:rsid w:val="00F35920"/>
    <w:rsid w:val="00F374DE"/>
    <w:rsid w:val="00F3769C"/>
    <w:rsid w:val="00F4068A"/>
    <w:rsid w:val="00F41C79"/>
    <w:rsid w:val="00F4454F"/>
    <w:rsid w:val="00F46CF1"/>
    <w:rsid w:val="00F47AA1"/>
    <w:rsid w:val="00F508F6"/>
    <w:rsid w:val="00F50A8F"/>
    <w:rsid w:val="00F52351"/>
    <w:rsid w:val="00F5395C"/>
    <w:rsid w:val="00F56A78"/>
    <w:rsid w:val="00F57B0D"/>
    <w:rsid w:val="00F60DAB"/>
    <w:rsid w:val="00F62F39"/>
    <w:rsid w:val="00F638D0"/>
    <w:rsid w:val="00F70B2B"/>
    <w:rsid w:val="00F721FB"/>
    <w:rsid w:val="00F72393"/>
    <w:rsid w:val="00F737B6"/>
    <w:rsid w:val="00F74D9D"/>
    <w:rsid w:val="00F7536C"/>
    <w:rsid w:val="00F772AC"/>
    <w:rsid w:val="00F8228D"/>
    <w:rsid w:val="00F83110"/>
    <w:rsid w:val="00F83994"/>
    <w:rsid w:val="00F84777"/>
    <w:rsid w:val="00F85012"/>
    <w:rsid w:val="00F86C29"/>
    <w:rsid w:val="00F92263"/>
    <w:rsid w:val="00F924BA"/>
    <w:rsid w:val="00F949A2"/>
    <w:rsid w:val="00F96D88"/>
    <w:rsid w:val="00FA15F8"/>
    <w:rsid w:val="00FA1AB9"/>
    <w:rsid w:val="00FA2DDD"/>
    <w:rsid w:val="00FA40B0"/>
    <w:rsid w:val="00FA478B"/>
    <w:rsid w:val="00FA75BE"/>
    <w:rsid w:val="00FB0AF0"/>
    <w:rsid w:val="00FB3B0D"/>
    <w:rsid w:val="00FB401E"/>
    <w:rsid w:val="00FB4BCB"/>
    <w:rsid w:val="00FB5F72"/>
    <w:rsid w:val="00FB7BA0"/>
    <w:rsid w:val="00FC0535"/>
    <w:rsid w:val="00FC2AE7"/>
    <w:rsid w:val="00FC44E2"/>
    <w:rsid w:val="00FC72BE"/>
    <w:rsid w:val="00FD120F"/>
    <w:rsid w:val="00FD16F3"/>
    <w:rsid w:val="00FD1CAC"/>
    <w:rsid w:val="00FD22A0"/>
    <w:rsid w:val="00FD4198"/>
    <w:rsid w:val="00FD4459"/>
    <w:rsid w:val="00FD66E0"/>
    <w:rsid w:val="00FD6B99"/>
    <w:rsid w:val="00FD6E5F"/>
    <w:rsid w:val="00FE5F2B"/>
    <w:rsid w:val="00FF11F0"/>
    <w:rsid w:val="00FF1EBE"/>
    <w:rsid w:val="00FF4485"/>
    <w:rsid w:val="00FF4E37"/>
    <w:rsid w:val="00FF7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5905"/>
    <o:shapelayout v:ext="edit">
      <o:idmap v:ext="edit" data="1"/>
    </o:shapelayout>
  </w:shapeDefaults>
  <w:decimalSymbol w:val="."/>
  <w:listSeparator w:val=","/>
  <w14:docId w14:val="3B6DBE3E"/>
  <w15:docId w15:val="{2A66365F-87AC-4C4B-AAC7-9AFF3DEAE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69C4"/>
    <w:pPr>
      <w:jc w:val="both"/>
    </w:pPr>
    <w:rPr>
      <w:rFonts w:ascii="Arial" w:hAnsi="Arial"/>
      <w:sz w:val="22"/>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jc w:val="center"/>
      <w:outlineLvl w:val="1"/>
    </w:pPr>
    <w:rPr>
      <w:b/>
    </w:rPr>
  </w:style>
  <w:style w:type="paragraph" w:styleId="Heading3">
    <w:name w:val="heading 3"/>
    <w:aliases w:val="Materials"/>
    <w:basedOn w:val="Normal"/>
    <w:next w:val="Normal"/>
    <w:qFormat/>
    <w:pPr>
      <w:tabs>
        <w:tab w:val="left" w:pos="1440"/>
        <w:tab w:val="right" w:leader="dot" w:pos="7200"/>
      </w:tabs>
      <w:outlineLvl w:val="2"/>
    </w:pPr>
  </w:style>
  <w:style w:type="paragraph" w:styleId="Heading4">
    <w:name w:val="heading 4"/>
    <w:aliases w:val="Payment"/>
    <w:basedOn w:val="Normal"/>
    <w:next w:val="Normal"/>
    <w:qFormat/>
    <w:pPr>
      <w:tabs>
        <w:tab w:val="right" w:pos="1440"/>
        <w:tab w:val="left" w:pos="1584"/>
        <w:tab w:val="center" w:leader="dot" w:pos="7200"/>
      </w:tabs>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rPr>
      <w:rFonts w:ascii="Arial" w:hAnsi="Arial"/>
      <w:kern w:val="0"/>
      <w:sz w:val="22"/>
    </w:rPr>
  </w:style>
  <w:style w:type="paragraph" w:customStyle="1" w:styleId="Bullet1">
    <w:name w:val="Bullet 1"/>
    <w:basedOn w:val="Normal"/>
    <w:pPr>
      <w:numPr>
        <w:numId w:val="13"/>
      </w:numPr>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OC1">
    <w:name w:val="toc 1"/>
    <w:basedOn w:val="Normal"/>
    <w:next w:val="Normal"/>
    <w:autoRedefine/>
    <w:pPr>
      <w:ind w:left="1872" w:right="864" w:hanging="1872"/>
      <w:jc w:val="left"/>
    </w:pPr>
  </w:style>
  <w:style w:type="paragraph" w:customStyle="1" w:styleId="Bullet2">
    <w:name w:val="Bullet 2"/>
    <w:basedOn w:val="Normal"/>
    <w:pPr>
      <w:numPr>
        <w:numId w:val="14"/>
      </w:numPr>
    </w:pPr>
  </w:style>
  <w:style w:type="paragraph" w:customStyle="1" w:styleId="Bullet3">
    <w:name w:val="Bullet 3"/>
    <w:basedOn w:val="Normal"/>
    <w:pPr>
      <w:numPr>
        <w:numId w:val="15"/>
      </w:numPr>
    </w:pPr>
  </w:style>
  <w:style w:type="paragraph" w:customStyle="1" w:styleId="Bullet4">
    <w:name w:val="Bullet 4"/>
    <w:basedOn w:val="Normal"/>
    <w:pPr>
      <w:numPr>
        <w:numId w:val="16"/>
      </w:numPr>
    </w:pPr>
  </w:style>
  <w:style w:type="paragraph" w:customStyle="1" w:styleId="Indent1">
    <w:name w:val="Indent 1"/>
    <w:basedOn w:val="Normal"/>
    <w:pPr>
      <w:ind w:left="288"/>
    </w:pPr>
  </w:style>
  <w:style w:type="paragraph" w:customStyle="1" w:styleId="Indent2">
    <w:name w:val="Indent 2"/>
    <w:basedOn w:val="Normal"/>
    <w:pPr>
      <w:ind w:left="576"/>
    </w:pPr>
  </w:style>
  <w:style w:type="paragraph" w:customStyle="1" w:styleId="Indent3">
    <w:name w:val="Indent 3"/>
    <w:basedOn w:val="Normal"/>
    <w:pPr>
      <w:ind w:left="864"/>
    </w:pPr>
  </w:style>
  <w:style w:type="paragraph" w:customStyle="1" w:styleId="Indent4">
    <w:name w:val="Indent 4"/>
    <w:basedOn w:val="Normal"/>
    <w:pPr>
      <w:ind w:left="1152"/>
    </w:pPr>
  </w:style>
  <w:style w:type="character" w:styleId="CommentReference">
    <w:name w:val="annotation reference"/>
    <w:rsid w:val="001A470E"/>
    <w:rPr>
      <w:sz w:val="16"/>
      <w:szCs w:val="16"/>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paragraph" w:styleId="CommentText">
    <w:name w:val="annotation text"/>
    <w:basedOn w:val="Normal"/>
    <w:link w:val="CommentTextChar"/>
    <w:rsid w:val="001A470E"/>
    <w:rPr>
      <w:sz w:val="20"/>
    </w:rPr>
  </w:style>
  <w:style w:type="character" w:customStyle="1" w:styleId="CommentTextChar">
    <w:name w:val="Comment Text Char"/>
    <w:link w:val="CommentText"/>
    <w:rsid w:val="001A470E"/>
    <w:rPr>
      <w:rFonts w:ascii="Arial" w:hAnsi="Arial"/>
    </w:rPr>
  </w:style>
  <w:style w:type="paragraph" w:styleId="CommentSubject">
    <w:name w:val="annotation subject"/>
    <w:basedOn w:val="CommentText"/>
    <w:next w:val="CommentText"/>
    <w:link w:val="CommentSubjectChar"/>
    <w:rsid w:val="001A470E"/>
    <w:rPr>
      <w:b/>
      <w:bCs/>
    </w:rPr>
  </w:style>
  <w:style w:type="character" w:customStyle="1" w:styleId="CommentSubjectChar">
    <w:name w:val="Comment Subject Char"/>
    <w:link w:val="CommentSubject"/>
    <w:rsid w:val="001A470E"/>
    <w:rPr>
      <w:rFonts w:ascii="Arial" w:hAnsi="Arial"/>
      <w:b/>
      <w:bCs/>
    </w:rPr>
  </w:style>
  <w:style w:type="paragraph" w:customStyle="1" w:styleId="Instructions">
    <w:name w:val="Instructions"/>
    <w:basedOn w:val="Normal"/>
    <w:next w:val="Normal"/>
    <w:qFormat/>
    <w:rsid w:val="00F3325C"/>
    <w:rPr>
      <w:b/>
      <w:i/>
      <w:color w:val="FF6600"/>
    </w:rPr>
  </w:style>
  <w:style w:type="paragraph" w:customStyle="1" w:styleId="Instructions-Indented">
    <w:name w:val="Instructions - Indented"/>
    <w:basedOn w:val="Instructions"/>
    <w:next w:val="Normal"/>
    <w:qFormat/>
    <w:rsid w:val="00F3325C"/>
    <w:pPr>
      <w:ind w:left="360"/>
    </w:pPr>
  </w:style>
  <w:style w:type="paragraph" w:customStyle="1" w:styleId="SPTitle">
    <w:name w:val="SP Title"/>
    <w:basedOn w:val="Normal"/>
    <w:next w:val="Normal"/>
    <w:qFormat/>
    <w:rsid w:val="00F3325C"/>
    <w:pPr>
      <w:tabs>
        <w:tab w:val="right" w:pos="8914"/>
      </w:tabs>
    </w:pPr>
    <w:rPr>
      <w:b/>
      <w:color w:val="FF6600"/>
    </w:rPr>
  </w:style>
  <w:style w:type="table" w:styleId="TableGrid">
    <w:name w:val="Table Grid"/>
    <w:basedOn w:val="TableNormal"/>
    <w:rsid w:val="00DE7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A2CB2"/>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FIELDMACROS.READFIELDS" wne:name="Project.FieldMacros.ReadFields" wne:bEncrypt="00" wne:cmg="56"/>
    <wne:mcd wne:macroName="PROJECT.TEST_MAINTENANCE.LAZYLIST" wne:name="Project.Test_Maintenance.LazyList" wne:bEncrypt="00" wne:cmg="56"/>
    <wne:mcd wne:macroName="PROJECT.MACROS1.VERIFYSTATEFEDBOX" wne:name="Project.Macros1.VerifyStateFedBox" wne:bEncrypt="00" wne:cmg="56"/>
    <wne:mcd wne:macroName="PROJECT.MACROS1.CHECK_ALL_CHECKBOXES" wne:name="Project.Macros1.Check_All_Checkboxes" wne:bEncrypt="00" wne:cmg="56"/>
    <wne:mcd wne:macroName="PROJECT.MACROS1.CLEAR_ALL_CHECKBOXES" wne:name="Project.Macros1.Clear_All_Checkboxes" wne:bEncrypt="00" wne:cmg="56"/>
    <wne:mcd wne:macroName="PROJECT.BOXMACROS.XBOX_SP00225" wne:name="Project.BoxMacros.XBox_SP00225" wne:bEncrypt="00" wne:cmg="56"/>
    <wne:mcd wne:macroName="PROJECT.BOXMACROS.XBOX_SP00250" wne:name="Project.BoxMacros.XBox_SP00250" wne:bEncrypt="00" wne:cmg="56"/>
    <wne:mcd wne:macroName="PROJECT.BOXMACROS.XBOX_SP00245" wne:name="Project.BoxMacros.XBox_SP00245" wne:bEncrypt="00" wne:cmg="56"/>
    <wne:mcd wne:macroName="PROJECT.BOXMACROS.XBOX_SP00251" wne:name="Project.BoxMacros.XBox_SP00251" wne:bEncrypt="00" wne:cmg="56"/>
    <wne:mcd wne:macroName="PROJECT.BOXMACROS.XBOX_SP00252" wne:name="Project.BoxMacros.XBox_SP00252" wne:bEncrypt="00" wne:cmg="56"/>
    <wne:mcd wne:macroName="PROJECT.BOXMACROS.XBOX_SP00253" wne:name="Project.BoxMacros.XBox_SP00253" wne:bEncrypt="00" wne:cmg="56"/>
    <wne:mcd wne:macroName="PROJECT.TEST_MAINTENANCE.RUN_ALL_CHECKBOXES" wne:name="Project.Test_Maintenance.Run_All_Checkboxes" wne:bEncrypt="00" wne:cmg="56"/>
    <wne:mcd wne:macroName="PROJECT.BOXMACROS.XBOX_SP00256" wne:name="Project.BoxMacros.XBox_SP00256" wne:bEncrypt="00" wne:cmg="56"/>
    <wne:mcd wne:macroName="PROJECT.BOXMACROS.XBOX_SP00270" wne:name="Project.BoxMacros.XBox_SP00270" wne:bEncrypt="00" wne:cmg="56"/>
    <wne:mcd wne:macroName="PROJECT.BOXMACROS.XBOX_SP00280" wne:name="Project.BoxMacros.XBox_SP00280" wne:bEncrypt="00" wne:cmg="56"/>
    <wne:mcd wne:macroName="PROJECT.BOXMACROS.XBOX_SP00290" wne:name="Project.BoxMacros.XBox_SP00290" wne:bEncrypt="00" wne:cmg="56"/>
    <wne:mcd wne:macroName="PROJECT.BOXMACROS.XBOX_SP00293" wne:name="Project.BoxMacros.XBox_SP00293" wne:bEncrypt="00" wne:cmg="56"/>
    <wne:mcd wne:macroName="PROJECT.BOXMACROS.XBOX_SP00294" wne:name="Project.BoxMacros.XBox_SP00294" wne:bEncrypt="00" wne:cmg="56"/>
    <wne:mcd wne:macroName="PROJECT.BOXMACROS.XBOX_SP00295" wne:name="Project.BoxMacros.XBox_SP00295" wne:bEncrypt="00" wne:cmg="56"/>
    <wne:mcd wne:macroName="PROJECT.BOXMACROS.XBOX_SP00296" wne:name="Project.BoxMacros.XBox_SP00296" wne:bEncrypt="00" wne:cmg="56"/>
    <wne:mcd wne:macroName="PROJECT.BOXMACROS.XBOX_SP00297" wne:name="Project.BoxMacros.XBox_SP00297" wne:bEncrypt="00" wne:cmg="56"/>
    <wne:mcd wne:macroName="PROJECT.BOXMACROS.XBOX_SP00298" wne:name="Project.BoxMacros.XBox_SP00298" wne:bEncrypt="00" wne:cmg="56"/>
    <wne:mcd wne:macroName="PROJECT.BOXMACROS.XBOX_SP00299" wne:name="Project.BoxMacros.XBox_SP00299" wne:bEncrypt="00" wne:cmg="56"/>
    <wne:mcd wne:macroName="PROJECT.BOXMACROS.XBOX_SP00299A" wne:name="Project.BoxMacros.XBox_SP00299A" wne:bEncrypt="00" wne:cmg="56"/>
    <wne:mcd wne:macroName="PROJECT.BOXMACROS.XBOX_SP00305" wne:name="Project.BoxMacros.XBox_SP00305" wne:bEncrypt="00" wne:cmg="56"/>
    <wne:mcd wne:macroName="PROJECT.BOXMACROS.XBOX_SP00310" wne:name="Project.BoxMacros.XBox_SP00310" wne:bEncrypt="00" wne:cmg="56"/>
    <wne:mcd wne:macroName="PROJECT.BOXMACROS.XBOX_SP00320" wne:name="Project.BoxMacros.XBox_SP00320" wne:bEncrypt="00" wne:cmg="56"/>
    <wne:mcd wne:macroName="PROJECT.BOXMACROS.XBOX_SP00330" wne:name="Project.BoxMacros.XBox_SP00330" wne:bEncrypt="00" wne:cmg="56"/>
    <wne:mcd wne:macroName="PROJECT.BOXMACROS.XBOX_SP00331" wne:name="Project.BoxMacros.XBox_SP00331" wne:bEncrypt="00" wne:cmg="56"/>
    <wne:mcd wne:macroName="PROJECT.BOXMACROS.XBOX_SP00333" wne:name="Project.BoxMacros.XBox_SP00333" wne:bEncrypt="00" wne:cmg="56"/>
    <wne:mcd wne:macroName="PROJECT.BOXMACROS.XBOX_SP00335" wne:name="Project.BoxMacros.XBox_SP00335" wne:bEncrypt="00" wne:cmg="56"/>
    <wne:mcd wne:macroName="PROJECT.BOXMACROS.XBOX_SP00340" wne:name="Project.BoxMacros.XBox_SP00340" wne:bEncrypt="00" wne:cmg="56"/>
    <wne:mcd wne:macroName="PROJECT.BOXMACROS.XBOX_SP00344" wne:name="Project.BoxMacros.XBox_SP00344" wne:bEncrypt="00" wne:cmg="56"/>
    <wne:mcd wne:macroName="PROJECT.BOXMACROS.XBOX_SP00350" wne:name="Project.BoxMacros.XBox_SP00350" wne:bEncrypt="00" wne:cmg="56"/>
    <wne:mcd wne:macroName="PROJECT.BOXMACROS.XBOX_SP00360" wne:name="Project.BoxMacros.XBox_SP00360" wne:bEncrypt="00" wne:cmg="56"/>
    <wne:mcd wne:macroName="PROJECT.BOXMACROS.XBOX_SP00370" wne:name="Project.BoxMacros.XBox_SP00370" wne:bEncrypt="00" wne:cmg="56"/>
    <wne:mcd wne:macroName="PROJECT.BOXMACROS.XBOX_SP00390" wne:name="Project.BoxMacros.XBox_SP00390" wne:bEncrypt="00" wne:cmg="56"/>
    <wne:mcd wne:macroName="PROJECT.BOXMACROS.XBOX_SP00396" wne:name="Project.BoxMacros.XBox_SP00396" wne:bEncrypt="00" wne:cmg="56"/>
    <wne:mcd wne:macroName="PROJECT.BOXMACROS.XBOX_SP00398" wne:name="Project.BoxMacros.XBox_SP00398" wne:bEncrypt="00" wne:cmg="56"/>
    <wne:mcd wne:macroName="PROJECT.BOXMACROS.XBOX_SP00405" wne:name="Project.BoxMacros.XBox_SP00405" wne:bEncrypt="00" wne:cmg="56"/>
    <wne:mcd wne:macroName="PROJECT.BOXMACROS.XBOX_SP00406" wne:name="Project.BoxMacros.XBox_SP00406" wne:bEncrypt="00" wne:cmg="56"/>
    <wne:mcd wne:macroName="PROJECT.BOXMACROS.XBOX_SP00224" wne:name="Project.BoxMacros.XBox_SP00224" wne:bEncrypt="00" wne:cmg="56"/>
    <wne:mcd wne:macroName="PROJECT.BOXMACROS.XBOX_SP00411" wne:name="Project.BoxMacros.XBox_SP00411" wne:bEncrypt="00" wne:cmg="56"/>
    <wne:mcd wne:macroName="PROJECT.BOXMACROS.XBOX_SP00412" wne:name="Project.BoxMacros.XBox_SP00412" wne:bEncrypt="00" wne:cmg="56"/>
    <wne:mcd wne:macroName="PROJECT.BOXMACROS.XBOX_SP00415" wne:name="Project.BoxMacros.XBox_SP00415" wne:bEncrypt="00" wne:cmg="56"/>
    <wne:mcd wne:macroName="PROJECT.BOXMACROS.XBOX_SP00420" wne:name="Project.BoxMacros.XBox_SP00420" wne:bEncrypt="00" wne:cmg="56"/>
    <wne:mcd wne:macroName="PROJECT.BOXMACROS.XBOX_SP00430" wne:name="Project.BoxMacros.XBox_SP00430" wne:bEncrypt="00" wne:cmg="56"/>
    <wne:mcd wne:macroName="PROJECT.BOXMACROS.XBOX_SP00435" wne:name="Project.BoxMacros.XBox_SP00435" wne:bEncrypt="00" wne:cmg="56"/>
    <wne:mcd wne:macroName="PROJECT.BOXMACROS.XBOX_SP00440" wne:name="Project.BoxMacros.XBox_SP00440" wne:bEncrypt="00" wne:cmg="56"/>
    <wne:mcd wne:macroName="PROJECT.BOXMACROS.XBOX_SP00442" wne:name="Project.BoxMacros.XBox_SP00442" wne:bEncrypt="00" wne:cmg="56"/>
    <wne:mcd wne:macroName="PROJECT.BOXMACROS.XBOX_SP00445" wne:name="Project.BoxMacros.XBox_SP00445" wne:bEncrypt="00" wne:cmg="56"/>
    <wne:mcd wne:macroName="PROJECT.BOXMACROS.XBOX_SP00446" wne:name="Project.BoxMacros.XBox_SP00446" wne:bEncrypt="00" wne:cmg="56"/>
    <wne:mcd wne:macroName="PROJECT.BOXMACROS.XBOX_SP00450" wne:name="Project.BoxMacros.XBox_SP00450" wne:bEncrypt="00" wne:cmg="56"/>
    <wne:mcd wne:macroName="PROJECT.BOXMACROS.XBOX_SP00226" wne:name="Project.BoxMacros.XBox_SP00226" wne:bEncrypt="00" wne:cmg="56"/>
    <wne:mcd wne:macroName="PROJECT.BOXMACROS.XBOX_SP00460" wne:name="Project.BoxMacros.XBox_SP00460" wne:bEncrypt="00" wne:cmg="56"/>
    <wne:mcd wne:macroName="PROJECT.BOXMACROS.XBOX_SP00470" wne:name="Project.BoxMacros.XBox_SP00470" wne:bEncrypt="00" wne:cmg="56"/>
    <wne:mcd wne:macroName="PROJECT.BOXMACROS.XBOX_SP00475" wne:name="Project.BoxMacros.XBox_SP00475" wne:bEncrypt="00" wne:cmg="56"/>
    <wne:mcd wne:macroName="PROJECT.BOXMACROS.XBOX_SP00480" wne:name="Project.BoxMacros.XBox_SP00480" wne:bEncrypt="00" wne:cmg="56"/>
    <wne:mcd wne:macroName="PROJECT.BOXMACROS.XBOX_SP00490" wne:name="Project.BoxMacros.XBox_SP00490" wne:bEncrypt="00" wne:cmg="56"/>
    <wne:mcd wne:macroName="PROJECT.BOXMACROS.XBOX_SP00495" wne:name="Project.BoxMacros.XBox_SP00495" wne:bEncrypt="00" wne:cmg="56"/>
    <wne:mcd wne:macroName="PROJECT.BOXMACROS.XBOX_SP00501" wne:name="Project.BoxMacros.XBox_SP00501" wne:bEncrypt="00" wne:cmg="56"/>
    <wne:mcd wne:macroName="PROJECT.BOXMACROS.XBOX_SP00503" wne:name="Project.BoxMacros.XBox_SP00503" wne:bEncrypt="00" wne:cmg="56"/>
    <wne:mcd wne:macroName="PROJECT.BOXMACROS.XBOX_SP00510" wne:name="Project.BoxMacros.XBox_SP00510" wne:bEncrypt="00" wne:cmg="56"/>
    <wne:mcd wne:macroName="PROJECT.BOXMACROS.XBOX_SP00512" wne:name="Project.BoxMacros.XBox_SP00512" wne:bEncrypt="00" wne:cmg="56"/>
    <wne:mcd wne:macroName="PROJECT.BOXMACROS.XBOX_SP00520" wne:name="Project.BoxMacros.XBox_SP00520" wne:bEncrypt="00" wne:cmg="56"/>
    <wne:mcd wne:macroName="PROJECT.BOXMACROS.XBOX_SP00530" wne:name="Project.BoxMacros.XBox_SP00530" wne:bEncrypt="00" wne:cmg="56"/>
    <wne:mcd wne:macroName="PROJECT.BOXMACROS.XBOX_SP00532" wne:name="Project.BoxMacros.XBox_SP00532" wne:bEncrypt="00" wne:cmg="56"/>
    <wne:mcd wne:macroName="PROJECT.BOXMACROS.XBOX_SP00535" wne:name="Project.BoxMacros.XBox_SP00535" wne:bEncrypt="00" wne:cmg="56"/>
    <wne:mcd wne:macroName="PROJECT.BOXMACROS.XBOX_SP00536" wne:name="Project.BoxMacros.XBox_SP00536" wne:bEncrypt="00" wne:cmg="56"/>
    <wne:mcd wne:macroName="PROJECT.BOXMACROS.XBOX_SP00538" wne:name="Project.BoxMacros.XBox_SP00538" wne:bEncrypt="00" wne:cmg="56"/>
    <wne:mcd wne:macroName="PROJECT.BOXMACROS.XBOX_SP00539" wne:name="Project.BoxMacros.XBox_SP00539" wne:bEncrypt="00" wne:cmg="56"/>
    <wne:mcd wne:macroName="PROJECT.BOXMACROS.XBOX_SP00540" wne:name="Project.BoxMacros.XBox_SP00540" wne:bEncrypt="00" wne:cmg="56"/>
    <wne:mcd wne:macroName="PROJECT.BOXMACROS.XBOX_SP00545" wne:name="Project.BoxMacros.XBox_SP00545" wne:bEncrypt="00" wne:cmg="56"/>
    <wne:mcd wne:macroName="PROJECT.BOXMACROS.XBOX_SP00550" wne:name="Project.BoxMacros.XBox_SP00550" wne:bEncrypt="00" wne:cmg="56"/>
    <wne:mcd wne:macroName="PROJECT.BOXMACROS.XBOX_SP00555" wne:name="Project.BoxMacros.XBox_SP00555" wne:bEncrypt="00" wne:cmg="56"/>
    <wne:mcd wne:macroName="PROJECT.BOXMACROS.XBOX_SP00556" wne:name="Project.BoxMacros.XBox_SP00556" wne:bEncrypt="00" wne:cmg="56"/>
    <wne:mcd wne:macroName="PROJECT.BOXMACROS.XBOX_SP00557" wne:name="Project.BoxMacros.XBox_SP00557" wne:bEncrypt="00" wne:cmg="56"/>
    <wne:mcd wne:macroName="PROJECT.BOXMACROS.XBOX_SP00559" wne:name="Project.BoxMacros.XBox_SP00559" wne:bEncrypt="00" wne:cmg="56"/>
    <wne:mcd wne:macroName="PROJECT.BOXMACROS.XBOX_SP00560" wne:name="Project.BoxMacros.XBox_SP00560" wne:bEncrypt="00" wne:cmg="56"/>
    <wne:mcd wne:macroName="PROJECT.BOXMACROS.XBOX_STATEFUND" wne:name="Project.BoxMacros.XBox_StateFund" wne:bEncrypt="00" wne:cmg="56"/>
    <wne:mcd wne:macroName="PROJECT.MACROS1.ASSIGN_ALL_CHECKBOXES" wne:name="Project.Macros1.Assign_All_Checkboxes" wne:bEncrypt="00" wne:cmg="56"/>
    <wne:mcd wne:macroName="PROJECT.MACROS1.UN_ASSIGN_ALL_CHECKBOXES" wne:name="Project.Macros1.UN_Assign_All_Checkboxes" wne:bEncrypt="00" wne:cmg="56"/>
    <wne:mcd wne:macroName="PROJECT.BOXMACROS.XBOX_FEDFUND" wne:name="Project.BoxMacros.XBox_FedFund" wne:bEncrypt="00" wne:cmg="56"/>
    <wne:mcd wne:macroName="PROJECT.FIELDMACROS.RESETFIELDS" wne:name="Project.FieldMacros.ResetFields" wne:bEncrypt="00" wne:cmg="56"/>
    <wne:mcd wne:macroName="PROJECT.FIELDMACROS.SETFIELDS" wne:name="Project.FieldMacros.SetFields" wne:bEncrypt="00" wne:cmg="56"/>
    <wne:mcd wne:macroName="PROJECT.BOXMACROS.XBOX_SP00002_BB_COVER" wne:name="Project.BoxMacros.XBox_SP00002_BB_Cover" wne:bEncrypt="00" wne:cmg="56"/>
    <wne:mcd wne:macroName="PROJECT.BOXMACROS.XBOX_TRANSMITTAL" wne:name="Project.BoxMacros.XBox_Transmittal" wne:bEncrypt="00" wne:cmg="56"/>
    <wne:mcd wne:macroName="PROJECT.BOXMACROS.XBOX_SP00004_SP_COVER" wne:name="Project.BoxMacros.XBox_SP00004_SP_Cover" wne:bEncrypt="00" wne:cmg="56"/>
    <wne:mcd wne:macroName="PROJECT.BOXMACROS.XBOX_SP00010_TOC_FED" wne:name="Project.BoxMacros.XBox_SP00010_TOC_FED" wne:bEncrypt="00" wne:cmg="56"/>
    <wne:mcd wne:macroName="PROJECT.BOXMACROS.XBOX_SP00012_TOC_STA" wne:name="Project.BoxMacros.XBox_SP00012_TOC_STA" wne:bEncrypt="00" wne:cmg="56"/>
    <wne:mcd wne:macroName="PROJECT.BOXMACROS.XBOX_SP00030_DBE" wne:name="Project.BoxMacros.XBox_SP00030_DBE" wne:bEncrypt="00" wne:cmg="56"/>
    <wne:mcd wne:macroName="PROJECT.BOXMACROS.XBOX_SP00058_RRS" wne:name="Project.BoxMacros.XBox_SP00058_RRS" wne:bEncrypt="00" wne:cmg="56"/>
    <wne:mcd wne:macroName="PROJECT.BOXMACROS.XBOX_SP00060_RR_BNSF" wne:name="Project.BoxMacros.XBox_SP00060_RR_BNSF" wne:bEncrypt="00" wne:cmg="56"/>
    <wne:mcd wne:macroName="PROJECT.BOXMACROS.XBOX_SP00062_RR_CORP" wne:name="Project.BoxMacros.XBox_SP00062_RR_CORP" wne:bEncrypt="00" wne:cmg="56"/>
    <wne:mcd wne:macroName="PROJECT.BOXMACROS.XBOX_SP00066_RR_PNWR" wne:name="Project.BoxMacros.XBox_SP00066_RR_PNWR" wne:bEncrypt="00" wne:cmg="56"/>
    <wne:mcd wne:macroName="PROJECT.BOXMACROS.XBOX_SP00068_RR_UPRR" wne:name="Project.BoxMacros.XBox_SP00068_RR_UPRR" wne:bEncrypt="00" wne:cmg="56"/>
    <wne:mcd wne:macroName="PROJECT.BOXMACROS.XBOX_SP00084_PAINT_36" wne:name="Project.BoxMacros.XBox_SP00084_PAINT_36" wne:bEncrypt="00" wne:cmg="56"/>
    <wne:mcd wne:macroName="PROJECT.BOXMACROS.XBOX_SP00088_SIG" wne:name="Project.BoxMacros.XBox_SP00088_SIG" wne:bEncrypt="00" wne:cmg="56"/>
    <wne:mcd wne:macroName="PROJECT.BOXMACROS.XBOX_SP00092_002" wne:name="Project.BoxMacros.XBox_SP00092_002" wne:bEncrypt="00" wne:cmg="56"/>
    <wne:mcd wne:macroName="PROJECT.BOXMACROS.XBOX_SP00110" wne:name="Project.BoxMacros.XBox_SP00110" wne:bEncrypt="00" wne:cmg="56"/>
    <wne:mcd wne:macroName="PROJECT.BOXMACROS.XBOX_SP00120" wne:name="Project.BoxMacros.XBox_SP00120" wne:bEncrypt="00" wne:cmg="56"/>
    <wne:mcd wne:macroName="PROJECT.BOXMACROS.XBOX_SP00130" wne:name="Project.BoxMacros.XBox_SP00130" wne:bEncrypt="00" wne:cmg="56"/>
    <wne:mcd wne:macroName="PROJECT.BOXMACROS.XBOX_SP00140" wne:name="Project.BoxMacros.XBox_SP00140" wne:bEncrypt="00" wne:cmg="56"/>
    <wne:mcd wne:macroName="PROJECT.BOXMACROS.XBOX_SP00150" wne:name="Project.BoxMacros.XBox_SP00150" wne:bEncrypt="00" wne:cmg="56"/>
    <wne:mcd wne:macroName="PROJECT.BOXMACROS.XBOX_SP00160" wne:name="Project.BoxMacros.XBox_SP00160" wne:bEncrypt="00" wne:cmg="56"/>
    <wne:mcd wne:macroName="PROJECT.BOXMACROS.XBOX_SP00165" wne:name="Project.BoxMacros.XBox_SP00165" wne:bEncrypt="00" wne:cmg="56"/>
    <wne:mcd wne:macroName="PROJECT.BOXMACROS.XBOX_SP00170" wne:name="Project.BoxMacros.XBox_SP00170" wne:bEncrypt="00" wne:cmg="56"/>
    <wne:mcd wne:macroName="PROJECT.BOXMACROS.XBOX_SP00180" wne:name="Project.BoxMacros.XBox_SP00180" wne:bEncrypt="00" wne:cmg="56"/>
    <wne:mcd wne:macroName="PROJECT.BOXMACROS.XBOX_SP00190" wne:name="Project.BoxMacros.XBox_SP00190" wne:bEncrypt="00" wne:cmg="56"/>
    <wne:mcd wne:macroName="PROJECT.BOXMACROS.XBOX_SP00195" wne:name="Project.BoxMacros.XBox_SP00195" wne:bEncrypt="00" wne:cmg="56"/>
    <wne:mcd wne:macroName="PROJECT.BOXMACROS.XBOX_SP00196" wne:name="Project.BoxMacros.XBox_SP00196" wne:bEncrypt="00" wne:cmg="56"/>
    <wne:mcd wne:macroName="PROJECT.BOXMACROS.XBOX_SP00197" wne:name="Project.BoxMacros.XBox_SP00197" wne:bEncrypt="00" wne:cmg="56"/>
    <wne:mcd wne:macroName="PROJECT.BOXMACROS.XBOX_SP00199" wne:name="Project.BoxMacros.XBox_SP00199" wne:bEncrypt="00" wne:cmg="56"/>
    <wne:mcd wne:macroName="PROJECT.BOXMACROS.XBOX_SP00205" wne:name="Project.BoxMacros.XBox_SP00205" wne:bEncrypt="00" wne:cmg="56"/>
    <wne:mcd wne:macroName="PROJECT.BOXMACROS.XBOX_SP00210" wne:name="Project.BoxMacros.XBox_SP00210" wne:bEncrypt="00" wne:cmg="56"/>
    <wne:mcd wne:macroName="PROJECT.BOXMACROS.XBOX_SP00220" wne:name="Project.BoxMacros.XBox_SP00220" wne:bEncrypt="00" wne:cmg="56"/>
    <wne:mcd wne:macroName="PROJECT.BOXMACROS.XBOX_SP00230" wne:name="Project.BoxMacros.XBox_SP00230" wne:bEncrypt="00" wne:cmg="56"/>
    <wne:mcd wne:macroName="PROJECT.BOXMACROS.XBOX_SP00235" wne:name="Project.BoxMacros.XBox_SP00235" wne:bEncrypt="00" wne:cmg="56"/>
    <wne:mcd wne:macroName="PROJECT.BOXMACROS.XBOX_SP00240" wne:name="Project.BoxMacros.XBox_SP00240" wne:bEncrypt="00" wne:cmg="56"/>
    <wne:mcd wne:macroName="PROJECT.BOXMACROS.XBOX_SP00570" wne:name="Project.BoxMacros.XBox_SP00570" wne:bEncrypt="00" wne:cmg="56"/>
    <wne:mcd wne:macroName="PROJECT.BOXMACROS.XBOX_SP00581" wne:name="Project.BoxMacros.XBox_SP00581" wne:bEncrypt="00" wne:cmg="56"/>
    <wne:mcd wne:macroName="PROJECT.BOXMACROS.XBOX_SP00582" wne:name="Project.BoxMacros.XBox_SP00582" wne:bEncrypt="00" wne:cmg="56"/>
    <wne:mcd wne:macroName="PROJECT.BOXMACROS.XBOX_SP00583" wne:name="Project.BoxMacros.XBox_SP00583" wne:bEncrypt="00" wne:cmg="56"/>
    <wne:mcd wne:macroName="PROJECT.BOXMACROS.XBOX_SP00584" wne:name="Project.BoxMacros.XBox_SP00584" wne:bEncrypt="00" wne:cmg="56"/>
    <wne:mcd wne:macroName="PROJECT.BOXMACROS.XBOX_SP00585" wne:name="Project.BoxMacros.XBox_SP00585" wne:bEncrypt="00" wne:cmg="56"/>
    <wne:mcd wne:macroName="PROJECT.BOXMACROS.XBOX_SP00586" wne:name="Project.BoxMacros.XBox_SP00586" wne:bEncrypt="00" wne:cmg="56"/>
    <wne:mcd wne:macroName="PROJECT.BOXMACROS.XBOX_SP00587" wne:name="Project.BoxMacros.XBox_SP00587" wne:bEncrypt="00" wne:cmg="56"/>
    <wne:mcd wne:macroName="PROJECT.BOXMACROS.XBOX_SP00589" wne:name="Project.BoxMacros.XBox_SP00589" wne:bEncrypt="00" wne:cmg="56"/>
    <wne:mcd wne:macroName="PROJECT.BOXMACROS.XBOX_SP00593" wne:name="Project.BoxMacros.XBox_SP00593" wne:bEncrypt="00" wne:cmg="56"/>
    <wne:mcd wne:macroName="PROJECT.BOXMACROS.XBOX_SP00594" wne:name="Project.BoxMacros.XBox_SP00594" wne:bEncrypt="00" wne:cmg="56"/>
    <wne:mcd wne:macroName="PROJECT.BOXMACROS.XBOX_SP00595" wne:name="Project.BoxMacros.XBox_SP00595" wne:bEncrypt="00" wne:cmg="56"/>
    <wne:mcd wne:macroName="PROJECT.BOXMACROS.XBOX_SP00596A" wne:name="Project.BoxMacros.XBox_SP00596A" wne:bEncrypt="00" wne:cmg="56"/>
    <wne:mcd wne:macroName="PROJECT.BOXMACROS.XBOX_SP00596B" wne:name="Project.BoxMacros.XBox_SP00596B" wne:bEncrypt="00" wne:cmg="56"/>
    <wne:mcd wne:macroName="PROJECT.BOXMACROS.XBOX_SP00596C" wne:name="Project.BoxMacros.XBox_SP00596C" wne:bEncrypt="00" wne:cmg="56"/>
    <wne:mcd wne:macroName="PROJECT.BOXMACROS.XBOX_SP00597" wne:name="Project.BoxMacros.XBox_SP00597" wne:bEncrypt="00" wne:cmg="56"/>
    <wne:mcd wne:macroName="PROJECT.BOXMACROS.XBOX_SP00599" wne:name="Project.BoxMacros.XBox_SP00599" wne:bEncrypt="00" wne:cmg="56"/>
    <wne:mcd wne:macroName="PROJECT.BOXMACROS.XBOX_SP00610" wne:name="Project.BoxMacros.XBox_SP00610" wne:bEncrypt="00" wne:cmg="56"/>
    <wne:mcd wne:macroName="PROJECT.BOXMACROS.XBOX_SP00620" wne:name="Project.BoxMacros.XBox_SP00620" wne:bEncrypt="00" wne:cmg="56"/>
    <wne:mcd wne:macroName="PROJECT.BOXMACROS.XBOX_SP00622" wne:name="Project.BoxMacros.XBox_SP00622" wne:bEncrypt="00" wne:cmg="56"/>
    <wne:mcd wne:macroName="PROJECT.BOXMACROS.XBOX_SP00635" wne:name="Project.BoxMacros.XBox_SP00635" wne:bEncrypt="00" wne:cmg="56"/>
    <wne:mcd wne:macroName="PROJECT.BOXMACROS.XBOX_SP00640" wne:name="Project.BoxMacros.XBox_SP00640" wne:bEncrypt="00" wne:cmg="56"/>
    <wne:mcd wne:macroName="PROJECT.BOXMACROS.XBOX_SP00641" wne:name="Project.BoxMacros.XBox_SP00641" wne:bEncrypt="00" wne:cmg="56"/>
    <wne:mcd wne:macroName="PROJECT.BOXMACROS.XBOX_SP00645" wne:name="Project.BoxMacros.XBox_SP00645" wne:bEncrypt="00" wne:cmg="56"/>
    <wne:mcd wne:macroName="PROJECT.BOXMACROS.XBOX_SP00670" wne:name="Project.BoxMacros.XBox_SP00670" wne:bEncrypt="00" wne:cmg="56"/>
    <wne:mcd wne:macroName="PROJECT.BOXMACROS.XBOX_SP00680" wne:name="Project.BoxMacros.XBox_SP00680" wne:bEncrypt="00" wne:cmg="56"/>
    <wne:mcd wne:macroName="PROJECT.BOXMACROS.XBOX_SP00705" wne:name="Project.BoxMacros.XBox_SP00705" wne:bEncrypt="00" wne:cmg="56"/>
    <wne:mcd wne:macroName="PROJECT.BOXMACROS.XBOX_SP00706" wne:name="Project.BoxMacros.XBox_SP00706" wne:bEncrypt="00" wne:cmg="56"/>
    <wne:mcd wne:macroName="PROJECT.BOXMACROS.XBOX_SP00710" wne:name="Project.BoxMacros.XBox_SP00710" wne:bEncrypt="00" wne:cmg="56"/>
    <wne:mcd wne:macroName="PROJECT.BOXMACROS.XBOX_SP00711" wne:name="Project.BoxMacros.XBox_SP00711" wne:bEncrypt="00" wne:cmg="56"/>
    <wne:mcd wne:macroName="PROJECT.BOXMACROS.XBOX_SP00715" wne:name="Project.BoxMacros.XBox_SP00715" wne:bEncrypt="00" wne:cmg="56"/>
    <wne:mcd wne:macroName="PROJECT.BOXMACROS.XBOX_SP00730" wne:name="Project.BoxMacros.XBox_SP00730" wne:bEncrypt="00" wne:cmg="56"/>
    <wne:mcd wne:macroName="PROJECT.BOXMACROS.XBOX_SP00735" wne:name="Project.BoxMacros.XBox_SP00735" wne:bEncrypt="00" wne:cmg="56"/>
    <wne:mcd wne:macroName="PROJECT.BOXMACROS.XBOX_SP00738" wne:name="Project.BoxMacros.XBox_SP00738" wne:bEncrypt="00" wne:cmg="56"/>
    <wne:mcd wne:macroName="PROJECT.BOXMACROS.XBOX_SP00740" wne:name="Project.BoxMacros.XBox_SP00740" wne:bEncrypt="00" wne:cmg="56"/>
    <wne:mcd wne:macroName="PROJECT.BOXMACROS.XBOX_SP00743" wne:name="Project.BoxMacros.XBox_SP00743" wne:bEncrypt="00" wne:cmg="56"/>
    <wne:mcd wne:macroName="PROJECT.BOXMACROS.XBOX_SP00744" wne:name="Project.BoxMacros.XBox_SP00744" wne:bEncrypt="00" wne:cmg="56"/>
    <wne:mcd wne:macroName="PROJECT.BOXMACROS.XBOX_SP00745" wne:name="Project.BoxMacros.XBox_SP00745" wne:bEncrypt="00" wne:cmg="56"/>
    <wne:mcd wne:macroName="PROJECT.BOXMACROS.XBOX_SP00746" wne:name="Project.BoxMacros.XBox_SP00746" wne:bEncrypt="00" wne:cmg="56"/>
    <wne:mcd wne:macroName="PROJECT.BOXMACROS.XBOX_SP00748" wne:name="Project.BoxMacros.XBox_SP00748" wne:bEncrypt="00" wne:cmg="56"/>
    <wne:mcd wne:macroName="PROJECT.BOXMACROS.XBOX_SP00749" wne:name="Project.BoxMacros.XBox_SP00749" wne:bEncrypt="00" wne:cmg="56"/>
    <wne:mcd wne:macroName="PROJECT.BOXMACROS.XBOX_SP00754" wne:name="Project.BoxMacros.XBox_SP00754" wne:bEncrypt="00" wne:cmg="56"/>
    <wne:mcd wne:macroName="PROJECT.BOXMACROS.XBOX_SP00755" wne:name="Project.BoxMacros.XBox_SP00755" wne:bEncrypt="00" wne:cmg="56"/>
    <wne:mcd wne:macroName="PROJECT.BOXMACROS.XBOX_SP00756" wne:name="Project.BoxMacros.XBox_SP00756" wne:bEncrypt="00" wne:cmg="56"/>
    <wne:mcd wne:macroName="PROJECT.BOXMACROS.XBOX_SP00758" wne:name="Project.BoxMacros.XBox_SP00758" wne:bEncrypt="00" wne:cmg="56"/>
    <wne:mcd wne:macroName="PROJECT.BOXMACROS.XBOX_SP00759" wne:name="Project.BoxMacros.XBox_SP00759" wne:bEncrypt="00" wne:cmg="56"/>
    <wne:mcd wne:macroName="PROJECT.BOXMACROS.XBOX_SP00760" wne:name="Project.BoxMacros.XBox_SP00760" wne:bEncrypt="00" wne:cmg="56"/>
    <wne:mcd wne:macroName="PROJECT.BOXMACROS.XBOX_SP00810" wne:name="Project.BoxMacros.XBox_SP00810" wne:bEncrypt="00" wne:cmg="56"/>
    <wne:mcd wne:macroName="PROJECT.BOXMACROS.XBOX_SP00811" wne:name="Project.BoxMacros.XBox_SP00811" wne:bEncrypt="00" wne:cmg="56"/>
    <wne:mcd wne:macroName="PROJECT.BOXMACROS.XBOX_SP00812" wne:name="Project.BoxMacros.XBox_SP00812" wne:bEncrypt="00" wne:cmg="56"/>
    <wne:mcd wne:macroName="PROJECT.BOXMACROS.XBOX_SP00813" wne:name="Project.BoxMacros.XBox_SP00813" wne:bEncrypt="00" wne:cmg="56"/>
    <wne:mcd wne:macroName="PROJECT.BOXMACROS.XBOX_SP00815" wne:name="Project.BoxMacros.XBox_SP00815" wne:bEncrypt="00" wne:cmg="56"/>
    <wne:mcd wne:macroName="PROJECT.BOXMACROS.XBOX_SP00820" wne:name="Project.BoxMacros.XBox_SP00820" wne:bEncrypt="00" wne:cmg="56"/>
    <wne:mcd wne:macroName="PROJECT.BOXMACROS.XBOX_SP00822" wne:name="Project.BoxMacros.XBox_SP00822" wne:bEncrypt="00" wne:cmg="56"/>
    <wne:mcd wne:macroName="PROJECT.BOXMACROS.XBOX_SP00830" wne:name="Project.BoxMacros.XBox_SP00830" wne:bEncrypt="00" wne:cmg="56"/>
    <wne:mcd wne:macroName="PROJECT.BOXMACROS.XBOX_SP00840" wne:name="Project.BoxMacros.XBox_SP00840" wne:bEncrypt="00" wne:cmg="56"/>
    <wne:mcd wne:macroName="PROJECT.BOXMACROS.XBOX_SP00842" wne:name="Project.BoxMacros.XBox_SP00842" wne:bEncrypt="00" wne:cmg="56"/>
    <wne:mcd wne:macroName="PROJECT.BOXMACROS.XBOX_SP00850" wne:name="Project.BoxMacros.XBox_SP00850" wne:bEncrypt="00" wne:cmg="56"/>
    <wne:mcd wne:macroName="PROJECT.BOXMACROS.XBOX_SP00855" wne:name="Project.BoxMacros.XBox_SP00855" wne:bEncrypt="00" wne:cmg="56"/>
    <wne:mcd wne:macroName="PROJECT.BOXMACROS.XBOX_SP00856" wne:name="Project.BoxMacros.XBox_SP00856" wne:bEncrypt="00" wne:cmg="56"/>
    <wne:mcd wne:macroName="PROJECT.BOXMACROS.XBOX_SP00857" wne:name="Project.BoxMacros.XBox_SP00857" wne:bEncrypt="00" wne:cmg="56"/>
    <wne:mcd wne:macroName="PROJECT.BOXMACROS.XBOX_SP00860" wne:name="Project.BoxMacros.XBox_SP00860" wne:bEncrypt="00" wne:cmg="56"/>
    <wne:mcd wne:macroName="PROJECT.BOXMACROS.XBOX_SP00865" wne:name="Project.BoxMacros.XBox_SP00865" wne:bEncrypt="00" wne:cmg="56"/>
    <wne:mcd wne:macroName="PROJECT.BOXMACROS.XBOX_SP00866" wne:name="Project.BoxMacros.XBox_SP00866" wne:bEncrypt="00" wne:cmg="56"/>
    <wne:mcd wne:macroName="PROJECT.BOXMACROS.XBOX_SP00867" wne:name="Project.BoxMacros.XBox_SP00867" wne:bEncrypt="00" wne:cmg="56"/>
    <wne:mcd wne:macroName="PROJECT.BOXMACROS.XBOX_SP00902" wne:name="Project.BoxMacros.XBox_SP00902" wne:bEncrypt="00" wne:cmg="56"/>
    <wne:mcd wne:macroName="PROJECT.BOXMACROS.XBOX_SP00905" wne:name="Project.BoxMacros.XBox_SP00905" wne:bEncrypt="00" wne:cmg="56"/>
    <wne:mcd wne:macroName="PROJECT.BOXMACROS.XBOX_SP00910" wne:name="Project.BoxMacros.XBox_SP00910" wne:bEncrypt="00" wne:cmg="56"/>
    <wne:mcd wne:macroName="PROJECT.BOXMACROS.XBOX_SP00920" wne:name="Project.BoxMacros.XBox_SP00920" wne:bEncrypt="00" wne:cmg="56"/>
    <wne:mcd wne:macroName="PROJECT.BOXMACROS.XBOX_SP00921" wne:name="Project.BoxMacros.XBox_SP00921" wne:bEncrypt="00" wne:cmg="56"/>
    <wne:mcd wne:macroName="PROJECT.BOXMACROS.XBOX_SP00930" wne:name="Project.BoxMacros.XBox_SP00930" wne:bEncrypt="00" wne:cmg="56"/>
    <wne:mcd wne:macroName="PROJECT.BOXMACROS.XBOX_SP00940" wne:name="Project.BoxMacros.XBox_SP00940" wne:bEncrypt="00" wne:cmg="56"/>
    <wne:mcd wne:macroName="PROJECT.BOXMACROS.XBOX_SP00941" wne:name="Project.BoxMacros.XBox_SP00941" wne:bEncrypt="00" wne:cmg="56"/>
    <wne:mcd wne:macroName="PROJECT.BOXMACROS.XBOX_SP00950" wne:name="Project.BoxMacros.XBox_SP00950" wne:bEncrypt="00" wne:cmg="56"/>
    <wne:mcd wne:macroName="PROJECT.BOXMACROS.XBOX_SP00960" wne:name="Project.BoxMacros.XBox_SP00960" wne:bEncrypt="00" wne:cmg="56"/>
    <wne:mcd wne:macroName="PROJECT.BOXMACROS.XBOX_SP00962" wne:name="Project.BoxMacros.XBox_SP00962" wne:bEncrypt="00" wne:cmg="56"/>
    <wne:mcd wne:macroName="PROJECT.BOXMACROS.XBOX_SP00963" wne:name="Project.BoxMacros.XBox_SP00963" wne:bEncrypt="00" wne:cmg="56"/>
    <wne:mcd wne:macroName="PROJECT.BOXMACROS.XBOX_SP00965" wne:name="Project.BoxMacros.XBox_SP00965" wne:bEncrypt="00" wne:cmg="56"/>
    <wne:mcd wne:macroName="PROJECT.BOXMACROS.XBOX_SP00970" wne:name="Project.BoxMacros.XBox_SP00970" wne:bEncrypt="00" wne:cmg="56"/>
    <wne:mcd wne:macroName="PROJECT.BOXMACROS.XBOX_SP00990" wne:name="Project.BoxMacros.XBox_SP00990" wne:bEncrypt="00" wne:cmg="56"/>
    <wne:mcd wne:macroName="PROJECT.BOXMACROS.XBOX_SP01010" wne:name="Project.BoxMacros.XBox_SP01010" wne:bEncrypt="00" wne:cmg="56"/>
    <wne:mcd wne:macroName="PROJECT.BOXMACROS.XBOX_SP01011" wne:name="Project.BoxMacros.XBox_SP01011" wne:bEncrypt="00" wne:cmg="56"/>
    <wne:mcd wne:macroName="PROJECT.BOXMACROS.XBOX_SP01012" wne:name="Project.BoxMacros.XBox_SP01012" wne:bEncrypt="00" wne:cmg="56"/>
    <wne:mcd wne:macroName="PROJECT.BOXMACROS.XBOX_SP01013" wne:name="Project.BoxMacros.XBox_SP01013" wne:bEncrypt="00" wne:cmg="56"/>
    <wne:mcd wne:macroName="PROJECT.BOXMACROS.XBOX_SP01014" wne:name="Project.BoxMacros.XBox_SP01014" wne:bEncrypt="00" wne:cmg="56"/>
    <wne:mcd wne:macroName="PROJECT.BOXMACROS.XBOX_SP01030" wne:name="Project.BoxMacros.XBox_SP01030" wne:bEncrypt="00" wne:cmg="56"/>
    <wne:mcd wne:macroName="PROJECT.BOXMACROS.XBOX_SP01040" wne:name="Project.BoxMacros.XBox_SP01040" wne:bEncrypt="00" wne:cmg="56"/>
    <wne:mcd wne:macroName="PROJECT.BOXMACROS.XBOX_SP01050" wne:name="Project.BoxMacros.XBox_SP01050" wne:bEncrypt="00" wne:cmg="56"/>
    <wne:mcd wne:macroName="PROJECT.BOXMACROS.XBOX_SP01060" wne:name="Project.BoxMacros.XBox_SP01060" wne:bEncrypt="00" wne:cmg="56"/>
    <wne:mcd wne:macroName="PROJECT.BOXMACROS.XBOX_SP01070" wne:name="Project.BoxMacros.XBox_SP01070" wne:bEncrypt="00" wne:cmg="56"/>
    <wne:mcd wne:macroName="PROJECT.BOXMACROS.XBOX_SP01090" wne:name="Project.BoxMacros.XBox_SP01090" wne:bEncrypt="00" wne:cmg="56"/>
    <wne:mcd wne:macroName="PROJECT.BOXMACROS.XBOX_SP01091" wne:name="Project.BoxMacros.XBox_SP01091" wne:bEncrypt="00" wne:cmg="56"/>
    <wne:mcd wne:macroName="PROJECT.BOXMACROS.XBOX_SP01095" wne:name="Project.BoxMacros.XBox_SP01095" wne:bEncrypt="00" wne:cmg="56"/>
    <wne:mcd wne:macroName="PROJECT.BOXMACROS.XBOX_SP01120" wne:name="Project.BoxMacros.XBox_SP01120" wne:bEncrypt="00" wne:cmg="56"/>
    <wne:mcd wne:macroName="PROJECT.BOXMACROS.XBOX_SP01140" wne:name="Project.BoxMacros.XBox_SP01140" wne:bEncrypt="00" wne:cmg="56"/>
    <wne:mcd wne:macroName="PROJECT.BOXMACROS.XBOX_SP01150" wne:name="Project.BoxMacros.XBox_SP01150" wne:bEncrypt="00" wne:cmg="56"/>
    <wne:mcd wne:macroName="PROJECT.BOXMACROS.XBOX_SP01160" wne:name="Project.BoxMacros.XBox_SP01160" wne:bEncrypt="00" wne:cmg="56"/>
    <wne:mcd wne:macroName="PROJECT.BOXMACROS.XBOX_SP01170" wne:name="Project.BoxMacros.XBox_SP01170" wne:bEncrypt="00" wne:cmg="56"/>
    <wne:mcd wne:macroName="PROJECT.BOXMACROS.XBOX_SP00227" wne:name="Project.BoxMacros.XBox_SP00227" wne:bEncrypt="00" wne:cmg="56"/>
    <wne:mcd wne:macroName="PROJECT.BOXMACROS.XBOX_SP00228" wne:name="Project.BoxMacros.XBox_SP00228" wne:bEncrypt="00" wne:cmg="56"/>
    <wne:mcd wne:macroName="PROJECT.WAIT_CODE.WAIT_SHOW" wne:name="Project.Wait_Code.Wait_Show" wne:bEncrypt="00" wne:cmg="56"/>
    <wne:mcd wne:macroName="PROJECT.BOXMACROS.XBOX_SP00061_RR_CBRL" wne:name="Project.BoxMacros.XBox_SP00061_RR_CBRL" wne:bEncrypt="00" wne:cmg="56"/>
    <wne:mcd wne:macroName="PROJECT.BOXMACROS.XBOX_SP00590" wne:name="Project.BoxMacros.XBox_SP00590" wne:bEncrypt="00" wne:cmg="56"/>
    <wne:mcd wne:macroName="PROJECT.OBSOLETE_CODE.BOXLOGICSELECT" wne:name="Project.Obsolete_Code.BoxLogicSelect" wne:bEncrypt="00" wne:cmg="56"/>
    <wne:mcd wne:macroName="PROJECT.TEST_MAINTENANCE.ENABLE_ALL_CHECKBOXES" wne:name="Project.Test_Maintenance.Enable_All_Checkboxes" wne:bEncrypt="00" wne:cmg="56"/>
    <wne:mcd wne:macroName="PROJECT.TEST_MAINTENANCE.LAZY" wne:name="Project.Test_Maintenance.Lazy" wne:bEncrypt="00" wne:cmg="56"/>
    <wne:mcd wne:macroName="PROJECT.BOXMACROS.XBOX_SP00334" wne:name="Project.BoxMacros.XBox_SP00334" wne:bEncrypt="00" wne:cmg="56"/>
    <wne:mcd wne:macroName="PROJECT.BOXMACROS.XBOX_SP00443" wne:name="Project.BoxMacros.XBox_SP00443" wne:bEncrypt="00" wne:cmg="56"/>
    <wne:mcd wne:macroName="PROJECT.BOXMACROS.XBOX_SP00515" wne:name="Project.BoxMacros.XBox_SP00515" wne:bEncrypt="00" wne:cmg="56"/>
    <wne:mcd wne:macroName="PROJECT.BOXMACROS.XBOX_SP00660" wne:name="Project.BoxMacros.XBox_SP00660" wne:bEncrypt="00" wne:cmg="56"/>
    <wne:mcd wne:macroName="PROJECT.BOXMACROS.XBOX_SP00712" wne:name="Project.BoxMacros.XBox_SP00712" wne:bEncrypt="00" wne:cmg="56"/>
    <wne:mcd wne:macroName="PROJECT.BOXMACROS.XBOX_SP00718" wne:name="Project.BoxMacros.XBox_SP00718" wne:bEncrypt="00" wne:cmg="56"/>
    <wne:mcd wne:macroName="PROJECT.BOXMACROS.XBOX_SP00719" wne:name="Project.BoxMacros.XBox_SP00719" wne:bEncrypt="00" wne:cmg="56"/>
    <wne:mcd wne:macroName="PROJECT.BOXMACROS.XBOX_SP00720" wne:name="Project.BoxMacros.XBox_SP00720" wne:bEncrypt="00" wne:cmg="56"/>
    <wne:mcd wne:macroName="PROJECT.BOXMACROS.XBOX_SP00721" wne:name="Project.BoxMacros.XBox_SP00721" wne:bEncrypt="00" wne:cmg="56"/>
    <wne:mcd wne:macroName="PROJECT.BOXMACROS.XBOX_SP00725" wne:name="Project.BoxMacros.XBox_SP00725" wne:bEncrypt="00" wne:cmg="56"/>
    <wne:mcd wne:macroName="PROJECT.BOXMACROS.XBOX_SP00942" wne:name="Project.BoxMacros.XBox_SP00942" wne:bEncrypt="00" wne:cmg="56"/>
    <wne:mcd wne:macroName="PROJECT.BOXMACROS.XBOX_SP00229" wne:name="Project.BoxMacros.XBox_SP00229" wne:bEncrypt="00" wne:cmg="56"/>
    <wne:mcd wne:macroName="PROJECT.BOXMACROS.XBOX_SP00054_MWESBSDV" wne:name="Project.BoxMacros.XBox_SP00054_MWESBSDV" wne:bEncrypt="00" wne:cmg="56"/>
    <wne:mcd wne:macroName="PROJECT.TEST_MAINTENANCE.COUNT" wne:name="Project.Test_Maintenance.count" wne:bEncrypt="00" wne:cmg="56"/>
    <wne:mcd wne:macroName="PROJECT.BOXMACROS.XBOX_SP00566" wne:name="Project.BoxMacros.XBox_SP00566" wne:bEncrypt="00" wne:cmg="56"/>
    <wne:mcd wne:macroName="PROJECT.BOXMACROS.XBOX_SP00588" wne:name="Project.BoxMacros.XBox_SP00588" wne:bEncrypt="00" wne:cmg="56"/>
    <wne:mcd wne:macroName="PROJECT.BOXMACROS.XBOX_SP00231" wne:name="Project.BoxMacros.XBox_SP00231" wne:bEncrypt="00" wne:cmg="56"/>
    <wne:mcd wne:macroName="PROJECT.BOXMACROS.XBOX_SP02001" wne:name="Project.BoxMacros.XBox_SP02001" wne:bEncrypt="00" wne:cmg="56"/>
    <wne:mcd wne:macroName="PROJECT.BOXMACROS.XBOX_SP00444" wne:name="Project.BoxMacros.XBox_SP00444" wne:bEncrypt="00" wne:cmg="56"/>
    <wne:mcd wne:macroName="PROJECT.BOXMACROS.XBOX_SP00868" wne:name="Project.BoxMacros.XBox_SP00868" wne:bEncrypt="00" wne:cmg="56"/>
    <wne:mcd wne:macroName="PROJECT.BOXMACROS.XBOX_SP00630" wne:name="Project.BoxMacros.XBox_SP00630" wne:bEncrypt="00" wne:cmg="56"/>
    <wne:mcd wne:macroName="PROJECT.BOXMACROS.XBOX_SP00044_TERO_CTGR" wne:name="Project.BoxMacros.XBox_SP00044_TERO_CTGR" wne:bEncrypt="00" wne:cmg="56"/>
    <wne:mcd wne:macroName="PROJECT.BOXMACROS.XBOX_SP00045_TERO_CTUIR" wne:name="Project.BoxMacros.XBox_SP00045_TERO_CTUIR" wne:bEncrypt="00" wne:cmg="56"/>
    <wne:mcd wne:macroName="PROJECT.BOXMACROS.XBOX_SP00046_TERO_CTWS" wne:name="Project.BoxMacros.XBox_SP00046_TERO_CTWS" wne:bEncrypt="00" wne:cmg="56"/>
    <wne:mcd wne:macroName="PROJECT.BOXMACROS.XBOX_SP00543" wne:name="Project.BoxMacros.XBox_SP00543" wne:bEncrypt="00" wne:cmg="56"/>
    <wne:mcd wne:macroName="PROJECT.BOXMACROS.XBOX_SP00567" wne:name="Project.BoxMacros.XBox_SP00567" wne:bEncrypt="00" wne:cmg="56"/>
    <wne:mcd wne:macroName="PROJECT.BOXMACROS.XBOX_SP01201" wne:name="Project.BoxMacros.XBox_SP01201" wne:bEncrypt="00" wne:cmg="56"/>
    <wne:mcd wne:macroName="PROJECT.BOXMACROS.XBOX_SP01210" wne:name="Project.BoxMacros.XBox_SP01210" wne:bEncrypt="00" wne:cmg="56"/>
    <wne:mcd wne:macroName="PROJECT.BOXMACROS.XBOX_SP01215" wne:name="Project.BoxMacros.XBox_SP01215" wne:bEncrypt="00" wne:cmg="56"/>
    <wne:mcd wne:macroName="PROJECT.BOXMACROS.XBOX_SP01220" wne:name="Project.BoxMacros.XBox_SP01220" wne:bEncrypt="00" wne:cmg="56"/>
    <wne:mcd wne:macroName="PROJECT.BOXMACROS.XBOX_SP01235" wne:name="Project.BoxMacros.XBox_SP01235" wne:bEncrypt="00" wne:cmg="56"/>
    <wne:mcd wne:macroName="PROJECT.BOXMACROS.XBOX_SP01240" wne:name="Project.BoxMacros.XBox_SP01240" wne:bEncrypt="00" wne:cmg="56"/>
    <wne:mcd wne:macroName="PROJECT.BOXMACROS.XBOX_SP01245" wne:name="Project.BoxMacros.XBox_SP01245" wne:bEncrypt="00" wne:cmg="56"/>
    <wne:mcd wne:macroName="PROJECT.BOXMACROS.XBOX_SP01260" wne:name="Project.BoxMacros.XBox_SP01260" wne:bEncrypt="00" wne:cmg="56"/>
    <wne:mcd wne:macroName="PROJECT.BOXMACROS.XBOX_SP01270" wne:name="Project.BoxMacros.XBox_SP01270" wne:bEncrypt="00" wne:cmg="56"/>
    <wne:mcd wne:macroName="PROJECT.BOXMACROS.XBOX_SP01280" wne:name="Project.BoxMacros.XBox_SP01280" wne:bEncrypt="00" wne:cmg="56"/>
    <wne:mcd wne:macroName="PROJECT.BOXMACROS.XBOX_SP01285" wne:name="Project.BoxMacros.XBox_SP01285" wne:bEncrypt="00" wne:cmg="56"/>
    <wne:mcd wne:macroName="PROJECT.BOXMACROS.XBOX_SP00255" wne:name="Project.BoxMacros.XBox_SP00255" wne:bEncrypt="00" wne:cmg="56"/>
    <wne:mcd wne:macroName="PROJECT.BOXMACROS.XBOX_SP00592" wne:name="Project.BoxMacros.XBox_SP00592" wne:bEncrypt="00" wne:cmg="56"/>
    <wne:mcd wne:macroName="PROJECT.BOXMACROS.XBOX_SP00236" wne:name="Project.BoxMacros.XBox_SP00236" wne:bEncrypt="00" wne:cmg="56"/>
    <wne:mcd wne:macroName="PROJECT.BOXMACROS.XBOX_SP00237" wne:name="Project.BoxMacros.XBox_SP00237" wne:bEncrypt="00" wne:cmg="56"/>
    <wne:mcd wne:macroName="PROJECT.BOXMACROS.XBOX_SP00413" wne:name="Project.BoxMacros.XBox_SP00413" wne:bEncrypt="00" wne:cmg="56"/>
    <wne:mcd wne:macroName="PROJECT.BOXMACROS.XBOX_SP00504" wne:name="Project.BoxMacros.XBox_SP00504" wne:bEncrypt="00" wne:cmg="56"/>
    <wne:mcd wne:macroName="PROJECT.BOXMACROS.XBOX_SP00869" wne:name="Project.BoxMacros.XBox_SP00869" wne:bEncrypt="00" wne:cmg="56"/>
    <wne:mcd wne:macroName="PROJECT.BOXMACROS.XBOX_SP00564" wne:name="Project.BoxMacros.XBox_SP00564" wne:bEncrypt="00" wne:cmg="56"/>
    <wne:mcd wne:macroName="PROJECT.BOXMACROS.XBOX_SP00414" wne:name="Project.BoxMacros.XBox_SP00414" wne:bEncrypt="00" wne:cmg="56"/>
    <wne:mcd wne:macroName="PROJECT.BOXMACROS.XBOX_SP00542" wne:name="Project.BoxMacros.XBox_SP00542" wne:bEncrypt="00" wne:cmg="56"/>
    <wne:mcd wne:macroName="PROJECT.BOXMACROS.XBOX_SP02830" wne:name="Project.BoxMacros.XBox_SP02830" wne:bEncrypt="00" wne:cmg="56"/>
    <wne:mcd wne:macroName="PROJECT.BOXMACROS.XBOX_SP00221" wne:name="Project.BoxMacros.XBox_SP00221" wne:bEncrypt="00" wne:cmg="56"/>
    <wne:mcd wne:macroName="PROJECT.BOXMACROS.XBOX_SP00222" wne:name="Project.BoxMacros.XBox_SP00222" wne:bEncrypt="00" wne:cmg="56"/>
    <wne:mcd wne:macroName="PROJECT.BOXMACROS.XBOX_SP00223" wne:name="Project.BoxMacros.XBox_SP00223" wne:bEncrypt="00" wne:cmg="56"/>
    <wne:mcd wne:macroName="PROJECT.BOXMACROS.XBOX_SP01069" wne:name="Project.BoxMacros.XBox_SP01069" wne:bEncrypt="00" wne:cmg="56"/>
    <wne:mcd wne:macroName="PROJECT.BOXMACROS.XBOX_SP02831" wne:name="Project.BoxMacros.XBox_SP02831" wne:bEncrypt="00" wne:cmg="56"/>
    <wne:mcd wne:macroName="PROJECT.BOXMACROS.XBOX_SP00380" wne:name="Project.BoxMacros.XBox_SP00380" wne:bEncrypt="00" wne:cmg="56"/>
    <wne:mcd wne:macroName="PROJECT.BOXMACROS.XBOX_SP02690" wne:name="Project.BoxMacros.XBox_SP02690" wne:bEncrypt="00" wne:cmg="56"/>
    <wne:mcd wne:macroName="PROJECT.BOXMACROS.XBOX_SP00410" wne:name="Project.BoxMacros.XBox_SP00410" wne:bEncrypt="00" wne:cmg="56"/>
    <wne:mcd wne:macroName="PROJECT.BOXMACROS.XBOX_SP00985" wne:name="Project.BoxMacros.XBox_SP00985" wne:bEncrypt="00" wne:cmg="56"/>
    <wne:mcd wne:macroName="PROJECT.BOXMACROS.XBOX_SP00987" wne:name="Project.BoxMacros.XBox_SP00987" wne:bEncrypt="00" wne:cmg="56"/>
    <wne:mcd wne:macroName="PROJECT.BOXMACROS.XBOX_SP00989" wne:name="Project.BoxMacros.XBox_SP00989" wne:bEncrypt="00" wne:cmg="56"/>
    <wne:mcd wne:macroName="PROJECT.BOXMACROS.XBOX_SP02050" wne:name="Project.BoxMacros.XBox_SP02050" wne:bEncrypt="00" wne:cmg="56"/>
    <wne:mcd wne:macroName="PROJECT.BOXMACROS.XBOX_SP02030" wne:name="Project.BoxMacros.XBox_SP02030" wne:bEncrypt="00" wne:cmg="56"/>
    <wne:mcd wne:macroName="PROJECT.BOXMACROS.XBOX_SP02415" wne:name="Project.BoxMacros.XBox_SP02415" wne:bEncrypt="00" wne:cmg="56"/>
    <wne:mcd wne:macroName="PROJECT.BOXMACROS.XBOX_SP02510" wne:name="Project.BoxMacros.XBox_SP02510" wne:bEncrypt="00" wne:cmg="56"/>
    <wne:mcd wne:macroName="PROJECT.BOXMACROS.XBOX_SP02530" wne:name="Project.BoxMacros.XBox_SP02530" wne:bEncrypt="00" wne:cmg="56"/>
    <wne:mcd wne:macroName="PROJECT.BOXMACROS.XBOX_SP02926" wne:name="Project.BoxMacros.XBox_SP02926" wne:bEncrypt="00" wne:cmg="56"/>
    <wne:mcd wne:macroName="PROJECT.BOXMACROS.XBOX_SP00984" wne:name="Project.BoxMacros.XBox_SP00984" wne:bEncrypt="00" wne:cmg="56"/>
    <wne:mcd wne:macroName="PROJECT.BOXMACROS.XBOX_SP02695" wne:name="Project.BoxMacros.XBox_SP02695" wne:bEncrypt="00" wne:cmg="56"/>
    <wne:mcd wne:macroName="PROJECT.BOXMACROS.XBOX_SP02011" wne:name="Project.BoxMacros.XBox_SP02011" wne:bEncrypt="00" wne:cmg="56"/>
    <wne:mcd wne:macroName="PROJECT.BOXMACROS.XBOX_SP02560" wne:name="Project.BoxMacros.XBox_SP02560" wne:bEncrypt="00" wne:cmg="56"/>
    <wne:mcd wne:macroName="PROJECT.BOXMACROS.XBOX_SP00069_RR_UPRR_END" wne:name="Project.BoxMacros.XBox_SP00069_RR_UPRR_END" wne:bEncrypt="00" wne:cmg="56"/>
    <wne:mcd wne:macroName="PROJECT.BOXMACROS.XBOX_SP02015" wne:name="Project.BoxMacros.XBox_SP02015" wne:bEncrypt="00" wne:cmg="56"/>
    <wne:mcd wne:macroName="PROJECT.BOXMACROS.XBOX_SP02120" wne:name="Project.BoxMacros.XBox_SP02120" wne:bEncrypt="00" wne:cmg="56"/>
    <wne:mcd wne:macroName="PROJECT.BOXMACROS.XBOX_SP02520" wne:name="Project.BoxMacros.XBox_SP02520" wne:bEncrypt="00" wne:cmg="56"/>
    <wne:mcd wne:macroName="PROJECT.BOXMACROS.XBOX_SP00565" wne:name="Project.BoxMacros.XBox_SP00565" wne:bEncrypt="00" wne:cmg="56"/>
    <wne:mcd wne:macroName="PROJECT.BOXMACROS.XBOX_SP02910" wne:name="Project.BoxMacros.XBox_SP02910" wne:bEncrypt="00" wne:cmg="56"/>
    <wne:mcd wne:macroName="PROJECT.BOXMACROS.XBOX_SP00621" wne:name="Project.BoxMacros.XBox_SP00621" wne:bEncrypt="00" wne:cmg="56"/>
    <wne:mcd wne:macroName="PROJECT.BOXMACROS.XBOX_SP02320" wne:name="Project.BoxMacros.XBox_SP02320" wne:bEncrypt="00" wne:cmg="56"/>
    <wne:mcd wne:macroName="PROJECT.BOXMACROS.XBOX_SP00991" wne:name="Project.BoxMacros.XBox_SP00991" wne:bEncrypt="00" wne:cmg="56"/>
    <wne:mcd wne:macroName="PROJECT.BOXMACROS.XBOX_SP00541" wne:name="Project.BoxMacros.XBox_SP00541" wne:bEncrypt="00" wne:cmg="56"/>
    <wne:mcd wne:macroName="PROJECT.BOXMACROS.XBOX_SP00596D" wne:name="Project.BoxMacros.XBox_SP00596D" wne:bEncrypt="00" wne:cmg="56"/>
    <wne:mcd wne:macroName="PROJECT.BOXMACROS.XBOX_SP00596E" wne:name="Project.BoxMacros.XBox_SP00596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05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control" Target="activeX/activeX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7.wmf"/><Relationship Id="rId7" Type="http://schemas.openxmlformats.org/officeDocument/2006/relationships/footnotes" Target="footnotes.xml"/><Relationship Id="rId12" Type="http://schemas.openxmlformats.org/officeDocument/2006/relationships/control" Target="activeX/activeX2.xml"/><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control" Target="activeX/activeX4.xml"/><Relationship Id="rId20" Type="http://schemas.openxmlformats.org/officeDocument/2006/relationships/control" Target="activeX/activeX6.xml"/><Relationship Id="rId29" Type="http://schemas.openxmlformats.org/officeDocument/2006/relationships/customXml" Target="../customXml/item4.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header" Target="header1.xml"/><Relationship Id="rId28" Type="http://schemas.openxmlformats.org/officeDocument/2006/relationships/customXml" Target="../customXml/item3.xml"/><Relationship Id="rId10" Type="http://schemas.openxmlformats.org/officeDocument/2006/relationships/control" Target="activeX/activeX1.xml"/><Relationship Id="rId19" Type="http://schemas.openxmlformats.org/officeDocument/2006/relationships/image" Target="media/image6.wmf"/><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control" Target="activeX/activeX3.xml"/><Relationship Id="rId22" Type="http://schemas.openxmlformats.org/officeDocument/2006/relationships/control" Target="activeX/activeX7.xml"/><Relationship Id="rId27"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r\Templates\08%20Special%20Provisions.dot"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activeX/activeX3.xml><?xml version="1.0" encoding="utf-8"?>
<ax:ocx xmlns:ax="http://schemas.microsoft.com/office/2006/activeX" xmlns:r="http://schemas.openxmlformats.org/officeDocument/2006/relationships" ax:classid="{D7053240-CE69-11CD-A777-00DD01143C57}"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activeX/activeX5.xml><?xml version="1.0" encoding="utf-8"?>
<ax:ocx xmlns:ax="http://schemas.microsoft.com/office/2006/activeX" xmlns:r="http://schemas.openxmlformats.org/officeDocument/2006/relationships" ax:classid="{D7053240-CE69-11CD-A777-00DD01143C57}" ax:persistence="persistStorage" r:id="rId1"/>
</file>

<file path=word/activeX/activeX6.xml><?xml version="1.0" encoding="utf-8"?>
<ax:ocx xmlns:ax="http://schemas.microsoft.com/office/2006/activeX" xmlns:r="http://schemas.openxmlformats.org/officeDocument/2006/relationships" ax:classid="{D7053240-CE69-11CD-A777-00DD01143C57}" ax:persistence="persistStorage" r:id="rId1"/>
</file>

<file path=word/activeX/activeX7.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9517639D030B499BC40957E75718F8" ma:contentTypeVersion="2" ma:contentTypeDescription="Create a new document." ma:contentTypeScope="" ma:versionID="8d535722f6bbc9c921c27679573c8c68">
  <xsd:schema xmlns:xsd="http://www.w3.org/2001/XMLSchema" xmlns:xs="http://www.w3.org/2001/XMLSchema" xmlns:p="http://schemas.microsoft.com/office/2006/metadata/properties" targetNamespace="http://schemas.microsoft.com/office/2006/metadata/properties" ma:root="true" ma:fieldsID="4e6b3f111a8d1c7c6bdf52724754994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0B27B9-C3D2-417E-8D79-3B280EA875D6}">
  <ds:schemaRefs>
    <ds:schemaRef ds:uri="http://schemas.openxmlformats.org/officeDocument/2006/bibliography"/>
  </ds:schemaRefs>
</ds:datastoreItem>
</file>

<file path=customXml/itemProps2.xml><?xml version="1.0" encoding="utf-8"?>
<ds:datastoreItem xmlns:ds="http://schemas.openxmlformats.org/officeDocument/2006/customXml" ds:itemID="{71C145F2-2029-4956-9EA3-77FF1A6A4D76}"/>
</file>

<file path=customXml/itemProps3.xml><?xml version="1.0" encoding="utf-8"?>
<ds:datastoreItem xmlns:ds="http://schemas.openxmlformats.org/officeDocument/2006/customXml" ds:itemID="{07D5D20C-F70D-45BC-A873-188A3F2E12F6}"/>
</file>

<file path=customXml/itemProps4.xml><?xml version="1.0" encoding="utf-8"?>
<ds:datastoreItem xmlns:ds="http://schemas.openxmlformats.org/officeDocument/2006/customXml" ds:itemID="{DE4231EE-17F0-4F58-ABEF-F6CB28E8D1E0}"/>
</file>

<file path=docProps/app.xml><?xml version="1.0" encoding="utf-8"?>
<Properties xmlns="http://schemas.openxmlformats.org/officeDocument/2006/extended-properties" xmlns:vt="http://schemas.openxmlformats.org/officeDocument/2006/docPropsVTypes">
  <Template>08 Special Provisions.dot</Template>
  <TotalTime>421</TotalTime>
  <Pages>16</Pages>
  <Words>4391</Words>
  <Characters>25031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15_SPLIST</vt:lpstr>
    </vt:vector>
  </TitlesOfParts>
  <Company>Oregon Dept of Transportation</Company>
  <LinksUpToDate>false</LinksUpToDate>
  <CharactersWithSpaces>29364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15_SPLIST</dc:title>
  <dc:subject>ODOT Specifications (2008)</dc:subject>
  <dc:creator>ODOT</dc:creator>
  <cp:lastModifiedBy>ODOT_Specs</cp:lastModifiedBy>
  <cp:revision>80</cp:revision>
  <cp:lastPrinted>2019-05-09T16:27:00Z</cp:lastPrinted>
  <dcterms:created xsi:type="dcterms:W3CDTF">2021-08-16T18:42:00Z</dcterms:created>
  <dcterms:modified xsi:type="dcterms:W3CDTF">2023-09-19T21:24:00Z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Oregon Department of Transportation</vt:lpwstr>
  </property>
  <property fmtid="{D5CDD505-2E9C-101B-9397-08002B2CF9AE}" pid="3" name="Department">
    <vt:lpwstr>Specifications Unit</vt:lpwstr>
  </property>
  <property fmtid="{D5CDD505-2E9C-101B-9397-08002B2CF9AE}" pid="4" name="Purpose">
    <vt:lpwstr>Boiler Plate Special Provision 2008</vt:lpwstr>
  </property>
  <property fmtid="{D5CDD505-2E9C-101B-9397-08002B2CF9AE}" pid="5" name="Editor">
    <vt:lpwstr>K. Leshk</vt:lpwstr>
  </property>
  <property fmtid="{D5CDD505-2E9C-101B-9397-08002B2CF9AE}" pid="6" name="MSIP_Label_c9cf6fe3-5bce-446b-ad70-bd306593eea0_Enabled">
    <vt:lpwstr>true</vt:lpwstr>
  </property>
  <property fmtid="{D5CDD505-2E9C-101B-9397-08002B2CF9AE}" pid="7" name="MSIP_Label_c9cf6fe3-5bce-446b-ad70-bd306593eea0_SetDate">
    <vt:lpwstr>2023-09-19T21:22:56Z</vt:lpwstr>
  </property>
  <property fmtid="{D5CDD505-2E9C-101B-9397-08002B2CF9AE}" pid="8" name="MSIP_Label_c9cf6fe3-5bce-446b-ad70-bd306593eea0_Method">
    <vt:lpwstr>Privileged</vt:lpwstr>
  </property>
  <property fmtid="{D5CDD505-2E9C-101B-9397-08002B2CF9AE}" pid="9" name="MSIP_Label_c9cf6fe3-5bce-446b-ad70-bd306593eea0_Name">
    <vt:lpwstr>Level 1 - Published (Items)</vt:lpwstr>
  </property>
  <property fmtid="{D5CDD505-2E9C-101B-9397-08002B2CF9AE}" pid="10" name="MSIP_Label_c9cf6fe3-5bce-446b-ad70-bd306593eea0_SiteId">
    <vt:lpwstr>28b0d013-46bc-4a64-8d86-1c8a31cf590d</vt:lpwstr>
  </property>
  <property fmtid="{D5CDD505-2E9C-101B-9397-08002B2CF9AE}" pid="11" name="MSIP_Label_c9cf6fe3-5bce-446b-ad70-bd306593eea0_ActionId">
    <vt:lpwstr>4c988fdc-a381-4c75-ae07-ef065658ed23</vt:lpwstr>
  </property>
  <property fmtid="{D5CDD505-2E9C-101B-9397-08002B2CF9AE}" pid="12" name="MSIP_Label_c9cf6fe3-5bce-446b-ad70-bd306593eea0_ContentBits">
    <vt:lpwstr>0</vt:lpwstr>
  </property>
  <property fmtid="{D5CDD505-2E9C-101B-9397-08002B2CF9AE}" pid="13" name="ContentTypeId">
    <vt:lpwstr>0x0101002F9517639D030B499BC40957E75718F8</vt:lpwstr>
  </property>
</Properties>
</file>