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A7241" w14:textId="77777777" w:rsidR="00360D52" w:rsidRDefault="00360D52">
      <w:pPr>
        <w:pStyle w:val="BodyText"/>
        <w:rPr>
          <w:rFonts w:ascii="Times New Roman"/>
          <w:sz w:val="14"/>
        </w:rPr>
      </w:pPr>
    </w:p>
    <w:p w14:paraId="6E6E1947" w14:textId="77777777" w:rsidR="003F70CE" w:rsidRPr="00C16CE8" w:rsidRDefault="003F70CE" w:rsidP="008D1FE1">
      <w:pPr>
        <w:pStyle w:val="Title"/>
        <w:rPr>
          <w:rFonts w:ascii="Arial" w:hAnsi="Arial" w:cs="Arial"/>
        </w:rPr>
      </w:pPr>
      <w:r w:rsidRPr="00C16CE8">
        <w:rPr>
          <w:rFonts w:ascii="Arial" w:hAnsi="Arial" w:cs="Arial"/>
        </w:rPr>
        <w:t>Draft Minutes</w:t>
      </w:r>
    </w:p>
    <w:p w14:paraId="10CCA7B1" w14:textId="77777777" w:rsidR="003F70CE" w:rsidRPr="00C16CE8" w:rsidRDefault="003F70CE" w:rsidP="008D1FE1">
      <w:pPr>
        <w:pStyle w:val="Title"/>
        <w:rPr>
          <w:rFonts w:ascii="Arial" w:hAnsi="Arial" w:cs="Arial"/>
        </w:rPr>
      </w:pPr>
      <w:r w:rsidRPr="00C16CE8">
        <w:rPr>
          <w:rFonts w:ascii="Arial" w:hAnsi="Arial" w:cs="Arial"/>
        </w:rPr>
        <w:t>S</w:t>
      </w:r>
      <w:r w:rsidR="001C3851" w:rsidRPr="00C16CE8">
        <w:rPr>
          <w:rFonts w:ascii="Arial" w:hAnsi="Arial" w:cs="Arial"/>
        </w:rPr>
        <w:t>tate Independent Living Council</w:t>
      </w:r>
    </w:p>
    <w:sdt>
      <w:sdtPr>
        <w:rPr>
          <w:b/>
          <w:sz w:val="32"/>
        </w:rPr>
        <w:id w:val="314540706"/>
        <w:placeholder>
          <w:docPart w:val="F170E1A804F94E37AA4E13F7A9E1D626"/>
        </w:placeholder>
      </w:sdtPr>
      <w:sdtEndPr/>
      <w:sdtContent>
        <w:p w14:paraId="1649DE30" w14:textId="202A09E6" w:rsidR="00FD09B5" w:rsidRPr="003F70CE" w:rsidRDefault="00032766" w:rsidP="00FD09B5">
          <w:pPr>
            <w:jc w:val="center"/>
            <w:rPr>
              <w:spacing w:val="2"/>
              <w:sz w:val="28"/>
              <w:szCs w:val="28"/>
            </w:rPr>
          </w:pPr>
          <w:r>
            <w:rPr>
              <w:spacing w:val="-1"/>
              <w:sz w:val="28"/>
              <w:szCs w:val="28"/>
            </w:rPr>
            <w:t>Fri</w:t>
          </w:r>
          <w:r w:rsidR="00ED75C8">
            <w:rPr>
              <w:spacing w:val="-1"/>
              <w:sz w:val="28"/>
              <w:szCs w:val="28"/>
            </w:rPr>
            <w:t>day</w:t>
          </w:r>
          <w:r w:rsidR="00FD09B5" w:rsidRPr="003F70CE">
            <w:rPr>
              <w:spacing w:val="-1"/>
              <w:sz w:val="28"/>
              <w:szCs w:val="28"/>
            </w:rPr>
            <w:t xml:space="preserve">, </w:t>
          </w:r>
          <w:r w:rsidR="002311D9">
            <w:rPr>
              <w:spacing w:val="-1"/>
              <w:sz w:val="28"/>
              <w:szCs w:val="28"/>
            </w:rPr>
            <w:t>March 4, 2022</w:t>
          </w:r>
          <w:r w:rsidR="00FD09B5" w:rsidRPr="003F70CE">
            <w:rPr>
              <w:spacing w:val="-1"/>
              <w:sz w:val="28"/>
              <w:szCs w:val="28"/>
            </w:rPr>
            <w:t xml:space="preserve"> </w:t>
          </w:r>
          <w:r w:rsidR="00FD09B5">
            <w:rPr>
              <w:spacing w:val="-1"/>
              <w:sz w:val="28"/>
              <w:szCs w:val="28"/>
            </w:rPr>
            <w:t>–</w:t>
          </w:r>
          <w:r w:rsidR="00FD09B5" w:rsidRPr="003F70CE">
            <w:rPr>
              <w:spacing w:val="-1"/>
              <w:sz w:val="28"/>
              <w:szCs w:val="28"/>
            </w:rPr>
            <w:t xml:space="preserve"> </w:t>
          </w:r>
          <w:r w:rsidR="00FD09B5">
            <w:rPr>
              <w:spacing w:val="2"/>
              <w:sz w:val="28"/>
              <w:szCs w:val="28"/>
            </w:rPr>
            <w:t>9:0</w:t>
          </w:r>
          <w:r w:rsidR="00FD09B5" w:rsidRPr="003F70CE">
            <w:rPr>
              <w:spacing w:val="2"/>
              <w:sz w:val="28"/>
              <w:szCs w:val="28"/>
            </w:rPr>
            <w:t>0 a.m.</w:t>
          </w:r>
        </w:p>
        <w:p w14:paraId="2ADD8359" w14:textId="77777777" w:rsidR="003F70CE" w:rsidRPr="003F70CE" w:rsidRDefault="00FD09B5" w:rsidP="00E76A00">
          <w:pPr>
            <w:spacing w:before="9"/>
            <w:jc w:val="center"/>
            <w:rPr>
              <w:spacing w:val="-1"/>
              <w:sz w:val="28"/>
              <w:szCs w:val="28"/>
            </w:rPr>
          </w:pPr>
          <w:r>
            <w:rPr>
              <w:spacing w:val="-1"/>
              <w:sz w:val="28"/>
              <w:szCs w:val="28"/>
            </w:rPr>
            <w:t>Zoom &amp; Phone Conference</w:t>
          </w:r>
        </w:p>
      </w:sdtContent>
    </w:sdt>
    <w:p w14:paraId="422399A5" w14:textId="77777777" w:rsidR="00360D52" w:rsidRPr="00C16CE8" w:rsidRDefault="00874347" w:rsidP="00C16CE8">
      <w:pPr>
        <w:pStyle w:val="Heading1"/>
      </w:pPr>
      <w:r w:rsidRPr="00C16CE8">
        <w:t>Call to Order</w:t>
      </w:r>
      <w:r w:rsidRPr="00C16CE8">
        <w:tab/>
      </w:r>
    </w:p>
    <w:p w14:paraId="6ACA1DB0" w14:textId="4867CBB2" w:rsidR="003D2EE7" w:rsidRPr="009422EC" w:rsidRDefault="00AF32E2" w:rsidP="00452D83">
      <w:pPr>
        <w:pStyle w:val="BodyText"/>
        <w:spacing w:before="120" w:after="120"/>
        <w:ind w:left="360"/>
        <w:rPr>
          <w:highlight w:val="yellow"/>
        </w:rPr>
      </w:pPr>
      <w:r>
        <w:t>Curtis Raines</w:t>
      </w:r>
      <w:r w:rsidR="00EA646C">
        <w:t>,</w:t>
      </w:r>
      <w:r w:rsidR="003D2EE7">
        <w:t xml:space="preserve"> called the meeting to order: </w:t>
      </w:r>
      <w:r w:rsidR="006050C1" w:rsidRPr="00275E13">
        <w:t>9:0</w:t>
      </w:r>
      <w:r w:rsidR="00275E13" w:rsidRPr="00275E13">
        <w:t>5</w:t>
      </w:r>
      <w:r w:rsidR="00A8352D" w:rsidRPr="00275E13">
        <w:t xml:space="preserve"> a.m.</w:t>
      </w:r>
    </w:p>
    <w:p w14:paraId="66E1E577" w14:textId="262096A1" w:rsidR="00360D52" w:rsidRPr="00E160CD" w:rsidRDefault="00C9792E" w:rsidP="00452D83">
      <w:pPr>
        <w:pStyle w:val="BodyText"/>
        <w:spacing w:before="92" w:after="120"/>
        <w:ind w:left="360"/>
        <w:rPr>
          <w:rStyle w:val="Emphasis"/>
          <w:b w:val="0"/>
        </w:rPr>
      </w:pPr>
      <w:r w:rsidRPr="00E160CD">
        <w:rPr>
          <w:rStyle w:val="Emphasis"/>
        </w:rPr>
        <w:t xml:space="preserve">Quorum </w:t>
      </w:r>
      <w:r w:rsidR="00EA4218" w:rsidRPr="00E160CD">
        <w:rPr>
          <w:rStyle w:val="Emphasis"/>
        </w:rPr>
        <w:t>(</w:t>
      </w:r>
      <w:r w:rsidR="00DA176B" w:rsidRPr="00E160CD">
        <w:rPr>
          <w:rStyle w:val="Emphasis"/>
        </w:rPr>
        <w:t>6</w:t>
      </w:r>
      <w:r w:rsidR="00EA4218" w:rsidRPr="00E160CD">
        <w:rPr>
          <w:rStyle w:val="Emphasis"/>
        </w:rPr>
        <w:t>)</w:t>
      </w:r>
      <w:r w:rsidRPr="00E160CD">
        <w:rPr>
          <w:rStyle w:val="Emphasis"/>
        </w:rPr>
        <w:t xml:space="preserve">: </w:t>
      </w:r>
      <w:r w:rsidR="00FD09B5" w:rsidRPr="00E160CD">
        <w:rPr>
          <w:rStyle w:val="Emphasis"/>
          <w:b w:val="0"/>
        </w:rPr>
        <w:t>Yes</w:t>
      </w:r>
    </w:p>
    <w:p w14:paraId="032D023E" w14:textId="1B51DF71" w:rsidR="00C2598E" w:rsidRPr="00E160CD" w:rsidRDefault="002C3119" w:rsidP="00452D83">
      <w:pPr>
        <w:pStyle w:val="BodyText"/>
        <w:spacing w:before="92" w:after="120"/>
        <w:ind w:left="360"/>
        <w:rPr>
          <w:rStyle w:val="Emphasis"/>
          <w:b w:val="0"/>
          <w:bCs/>
        </w:rPr>
      </w:pPr>
      <w:r w:rsidRPr="00E160CD">
        <w:rPr>
          <w:rStyle w:val="Emphasis"/>
        </w:rPr>
        <w:t>Members Present</w:t>
      </w:r>
      <w:r w:rsidR="00C2598E" w:rsidRPr="00E160CD">
        <w:rPr>
          <w:rStyle w:val="Emphasis"/>
        </w:rPr>
        <w:t xml:space="preserve">: </w:t>
      </w:r>
      <w:r w:rsidR="00A8352D" w:rsidRPr="00E160CD">
        <w:t>Matt Droscher</w:t>
      </w:r>
      <w:r w:rsidR="00E160CD">
        <w:t xml:space="preserve"> (left at 12:05),</w:t>
      </w:r>
      <w:r w:rsidR="00A8352D" w:rsidRPr="00E160CD">
        <w:t xml:space="preserve"> </w:t>
      </w:r>
      <w:r w:rsidR="00935D06" w:rsidRPr="00E160CD">
        <w:t xml:space="preserve">Tony Ellis, </w:t>
      </w:r>
      <w:r w:rsidR="00A8352D" w:rsidRPr="00E160CD">
        <w:t>Norman Mainwaring,</w:t>
      </w:r>
      <w:r w:rsidR="00371625" w:rsidRPr="00E160CD">
        <w:t xml:space="preserve"> </w:t>
      </w:r>
      <w:r w:rsidR="00275E13" w:rsidRPr="00E160CD">
        <w:t xml:space="preserve">John Pascale, </w:t>
      </w:r>
      <w:r w:rsidR="00A8352D" w:rsidRPr="00E160CD">
        <w:t>Nicole Payne</w:t>
      </w:r>
      <w:r w:rsidR="00275E13" w:rsidRPr="00E160CD">
        <w:t xml:space="preserve"> (arrived 11:04</w:t>
      </w:r>
      <w:r w:rsidR="0095136F">
        <w:t xml:space="preserve"> after action items</w:t>
      </w:r>
      <w:r w:rsidR="00275E13" w:rsidRPr="00E160CD">
        <w:t>)</w:t>
      </w:r>
      <w:r w:rsidR="00A740CE" w:rsidRPr="00E160CD">
        <w:t>,</w:t>
      </w:r>
      <w:r w:rsidR="00A8352D" w:rsidRPr="00E160CD">
        <w:t xml:space="preserve"> </w:t>
      </w:r>
      <w:r w:rsidR="00B232EB" w:rsidRPr="00E160CD">
        <w:t xml:space="preserve">Curtis Raines, </w:t>
      </w:r>
      <w:r w:rsidR="00275E13" w:rsidRPr="00E160CD">
        <w:t>Charles Richards (arrive</w:t>
      </w:r>
      <w:r w:rsidR="005A7DB7">
        <w:t>d</w:t>
      </w:r>
      <w:r w:rsidR="00275E13" w:rsidRPr="00E160CD">
        <w:t xml:space="preserve"> 10:27</w:t>
      </w:r>
      <w:r w:rsidR="0095136F">
        <w:t xml:space="preserve"> after action items</w:t>
      </w:r>
      <w:r w:rsidR="00275E13" w:rsidRPr="00E160CD">
        <w:t xml:space="preserve">), </w:t>
      </w:r>
      <w:r w:rsidR="00A8352D" w:rsidRPr="00E160CD">
        <w:t>Corinne Vieville</w:t>
      </w:r>
      <w:r w:rsidR="00A87936" w:rsidRPr="00E160CD">
        <w:t>, and</w:t>
      </w:r>
      <w:r w:rsidR="00A87936" w:rsidRPr="00E160CD">
        <w:rPr>
          <w:rStyle w:val="Emphasis"/>
          <w:b w:val="0"/>
          <w:bCs/>
        </w:rPr>
        <w:t xml:space="preserve"> Marsha Wentzell</w:t>
      </w:r>
      <w:r w:rsidR="00A8352D" w:rsidRPr="00E160CD">
        <w:t>. Non-voting member</w:t>
      </w:r>
      <w:r w:rsidR="00B232EB" w:rsidRPr="00E160CD">
        <w:t>s</w:t>
      </w:r>
      <w:r w:rsidR="00A8352D" w:rsidRPr="00E160CD">
        <w:t xml:space="preserve">: </w:t>
      </w:r>
      <w:r w:rsidR="00935D06" w:rsidRPr="00E160CD">
        <w:t>Malinda Carlson</w:t>
      </w:r>
      <w:r w:rsidR="006050C1" w:rsidRPr="00E160CD">
        <w:t>, Keith Ozols</w:t>
      </w:r>
      <w:r w:rsidR="00A8352D" w:rsidRPr="00E160CD">
        <w:t>.</w:t>
      </w:r>
    </w:p>
    <w:p w14:paraId="70BBA93C" w14:textId="059E47D3" w:rsidR="003D2EE7" w:rsidRPr="00E160CD" w:rsidRDefault="00935D06" w:rsidP="00452D83">
      <w:pPr>
        <w:pStyle w:val="BodyText"/>
        <w:spacing w:before="92" w:after="120"/>
        <w:ind w:left="360"/>
        <w:rPr>
          <w:rStyle w:val="Emphasis"/>
          <w:b w:val="0"/>
          <w:bCs/>
        </w:rPr>
      </w:pPr>
      <w:r w:rsidRPr="00E160CD">
        <w:rPr>
          <w:rStyle w:val="Emphasis"/>
        </w:rPr>
        <w:t>M</w:t>
      </w:r>
      <w:r w:rsidR="003D2EE7" w:rsidRPr="00E160CD">
        <w:rPr>
          <w:rStyle w:val="Emphasis"/>
        </w:rPr>
        <w:t xml:space="preserve">embers Absent: </w:t>
      </w:r>
      <w:r w:rsidR="00275E13" w:rsidRPr="00E160CD">
        <w:rPr>
          <w:rStyle w:val="Emphasis"/>
          <w:b w:val="0"/>
          <w:bCs/>
        </w:rPr>
        <w:t>Greg Sublett</w:t>
      </w:r>
      <w:r w:rsidR="00EA646C" w:rsidRPr="00E160CD">
        <w:rPr>
          <w:rStyle w:val="Emphasis"/>
          <w:b w:val="0"/>
          <w:bCs/>
        </w:rPr>
        <w:t>.</w:t>
      </w:r>
    </w:p>
    <w:p w14:paraId="6A586326" w14:textId="2EB230EB" w:rsidR="00EF32F4" w:rsidRPr="00E160CD" w:rsidRDefault="00C9792E" w:rsidP="00873BD1">
      <w:pPr>
        <w:pStyle w:val="BodyText"/>
        <w:spacing w:before="92" w:after="120"/>
        <w:ind w:left="360"/>
        <w:rPr>
          <w:rStyle w:val="Emphasis"/>
          <w:b w:val="0"/>
          <w:bCs/>
        </w:rPr>
      </w:pPr>
      <w:r w:rsidRPr="00E160CD">
        <w:rPr>
          <w:rStyle w:val="Emphasis"/>
        </w:rPr>
        <w:t xml:space="preserve">Presenters: </w:t>
      </w:r>
      <w:r w:rsidR="00275E13" w:rsidRPr="00E160CD">
        <w:rPr>
          <w:rStyle w:val="Emphasis"/>
          <w:b w:val="0"/>
          <w:bCs/>
        </w:rPr>
        <w:t xml:space="preserve">Barry Fox-Quamme and Cathy Wenberg (Independent Living Resources), </w:t>
      </w:r>
      <w:r w:rsidR="009A0087" w:rsidRPr="00E160CD">
        <w:rPr>
          <w:rStyle w:val="Emphasis"/>
          <w:b w:val="0"/>
          <w:bCs/>
        </w:rPr>
        <w:t xml:space="preserve">Mikayla McHenry (Kansas Institute for Positive, Healthy, and Inclusive Communities), </w:t>
      </w:r>
      <w:r w:rsidR="006B3AAF" w:rsidRPr="00E160CD">
        <w:rPr>
          <w:rStyle w:val="Emphasis"/>
          <w:b w:val="0"/>
          <w:bCs/>
        </w:rPr>
        <w:t>Bryan Campbell (Vocational Rehabilitation),</w:t>
      </w:r>
      <w:r w:rsidR="00E935CC" w:rsidRPr="00E160CD">
        <w:rPr>
          <w:rStyle w:val="Emphasis"/>
          <w:b w:val="0"/>
          <w:bCs/>
        </w:rPr>
        <w:t xml:space="preserve"> </w:t>
      </w:r>
      <w:r w:rsidR="00B232EB" w:rsidRPr="00E160CD">
        <w:rPr>
          <w:rStyle w:val="Emphasis"/>
          <w:b w:val="0"/>
          <w:bCs/>
        </w:rPr>
        <w:t>Kaire Downin (State Rehabilitation Council)</w:t>
      </w:r>
      <w:r w:rsidR="009C7AEC" w:rsidRPr="00E160CD">
        <w:rPr>
          <w:rStyle w:val="Emphasis"/>
          <w:b w:val="0"/>
          <w:bCs/>
        </w:rPr>
        <w:t>.</w:t>
      </w:r>
      <w:r w:rsidR="00935D06" w:rsidRPr="00E160CD">
        <w:rPr>
          <w:rStyle w:val="Emphasis"/>
          <w:b w:val="0"/>
          <w:bCs/>
        </w:rPr>
        <w:t xml:space="preserve"> </w:t>
      </w:r>
    </w:p>
    <w:p w14:paraId="5BE09F6A" w14:textId="50A27D76" w:rsidR="00C9792E" w:rsidRPr="00E160CD" w:rsidRDefault="00C9792E" w:rsidP="00452D83">
      <w:pPr>
        <w:pStyle w:val="BodyText"/>
        <w:spacing w:before="92" w:after="120"/>
        <w:ind w:left="360"/>
        <w:rPr>
          <w:rStyle w:val="Emphasis"/>
          <w:b w:val="0"/>
          <w:bCs/>
        </w:rPr>
      </w:pPr>
      <w:r w:rsidRPr="00E160CD">
        <w:rPr>
          <w:rStyle w:val="Emphasis"/>
        </w:rPr>
        <w:t xml:space="preserve">Staff Present: </w:t>
      </w:r>
      <w:r w:rsidR="005859BF" w:rsidRPr="00E160CD">
        <w:rPr>
          <w:rStyle w:val="Emphasis"/>
          <w:b w:val="0"/>
          <w:bCs/>
        </w:rPr>
        <w:t>Brooke Wilson, Shelly Emery</w:t>
      </w:r>
      <w:r w:rsidR="001C6AF6" w:rsidRPr="00E160CD">
        <w:rPr>
          <w:rStyle w:val="Emphasis"/>
          <w:b w:val="0"/>
          <w:bCs/>
        </w:rPr>
        <w:t xml:space="preserve">, </w:t>
      </w:r>
      <w:r w:rsidR="00873BD1" w:rsidRPr="00E160CD">
        <w:t xml:space="preserve">Elizabeth Archer </w:t>
      </w:r>
      <w:r w:rsidR="001C6AF6" w:rsidRPr="00E160CD">
        <w:rPr>
          <w:rStyle w:val="Emphasis"/>
          <w:b w:val="0"/>
          <w:bCs/>
        </w:rPr>
        <w:t>(Captioner)</w:t>
      </w:r>
      <w:r w:rsidR="009A0087" w:rsidRPr="00E160CD">
        <w:rPr>
          <w:rStyle w:val="Emphasis"/>
          <w:b w:val="0"/>
          <w:bCs/>
        </w:rPr>
        <w:t>, and Damon Thayer and Cindy Culpovich (ASL Interpreters)</w:t>
      </w:r>
      <w:r w:rsidR="00EA4218" w:rsidRPr="00E160CD">
        <w:rPr>
          <w:rStyle w:val="Emphasis"/>
          <w:b w:val="0"/>
          <w:bCs/>
        </w:rPr>
        <w:t>.</w:t>
      </w:r>
    </w:p>
    <w:p w14:paraId="535093F4" w14:textId="6C5FF84A" w:rsidR="00BD6C83" w:rsidRPr="00E160CD" w:rsidRDefault="00A650E7" w:rsidP="00986B9E">
      <w:pPr>
        <w:pStyle w:val="BodyText"/>
        <w:spacing w:before="92" w:after="240"/>
        <w:ind w:left="360"/>
      </w:pPr>
      <w:r w:rsidRPr="00E160CD">
        <w:rPr>
          <w:rStyle w:val="Emphasis"/>
        </w:rPr>
        <w:t>Guests</w:t>
      </w:r>
      <w:r w:rsidR="00C9792E" w:rsidRPr="00E160CD">
        <w:rPr>
          <w:rStyle w:val="Emphasis"/>
        </w:rPr>
        <w:t xml:space="preserve"> Present:</w:t>
      </w:r>
      <w:r w:rsidR="001809AE" w:rsidRPr="00E160CD">
        <w:t xml:space="preserve"> </w:t>
      </w:r>
      <w:r w:rsidR="009A0087" w:rsidRPr="00E160CD">
        <w:t>Lisa Strader (Portland Bureau of Transportation), David Morrissey (Oregon Department of Transportation Office of Civil Rights)</w:t>
      </w:r>
      <w:r w:rsidR="00E160CD" w:rsidRPr="00E160CD">
        <w:t xml:space="preserve">, Michelle Villarreal (Eastern Oregon Center for Independent Living), </w:t>
      </w:r>
      <w:r w:rsidR="00D726F3">
        <w:t xml:space="preserve">Susan Melero </w:t>
      </w:r>
      <w:r w:rsidR="00E160CD" w:rsidRPr="00E160CD">
        <w:t>and Judith Richards</w:t>
      </w:r>
      <w:r w:rsidR="00542531" w:rsidRPr="00E160CD">
        <w:t xml:space="preserve">. </w:t>
      </w:r>
    </w:p>
    <w:p w14:paraId="67CA594E" w14:textId="194D172C" w:rsidR="004560AD" w:rsidRPr="008E3EC4" w:rsidRDefault="004560AD" w:rsidP="004560AD">
      <w:pPr>
        <w:pStyle w:val="Heading1"/>
        <w:pBdr>
          <w:bottom w:val="none" w:sz="0" w:space="0" w:color="auto"/>
        </w:pBdr>
        <w:ind w:left="360"/>
        <w:rPr>
          <w:b w:val="0"/>
          <w:bCs w:val="0"/>
        </w:rPr>
      </w:pPr>
      <w:r w:rsidRPr="008E3EC4">
        <w:rPr>
          <w:b w:val="0"/>
          <w:bCs w:val="0"/>
        </w:rPr>
        <w:t xml:space="preserve">Curtis Raines acknowledged the recent passing of Sharon Coleman, a dear previous member of the Oregon SILC and wonderful advocate. She will be missed! </w:t>
      </w:r>
    </w:p>
    <w:p w14:paraId="5D2DB7F5" w14:textId="77777777" w:rsidR="004560AD" w:rsidRDefault="004560AD" w:rsidP="004560AD">
      <w:pPr>
        <w:pStyle w:val="Heading1"/>
        <w:pBdr>
          <w:bottom w:val="none" w:sz="0" w:space="0" w:color="auto"/>
        </w:pBdr>
        <w:ind w:left="360"/>
        <w:rPr>
          <w:highlight w:val="yellow"/>
        </w:rPr>
      </w:pPr>
    </w:p>
    <w:p w14:paraId="5235312F" w14:textId="5611111D" w:rsidR="00D31E76" w:rsidRPr="004A4218" w:rsidRDefault="00D726F3" w:rsidP="00D726F3">
      <w:pPr>
        <w:pStyle w:val="Heading1"/>
      </w:pPr>
      <w:r w:rsidRPr="004A4218">
        <w:t>Partnering Values</w:t>
      </w:r>
    </w:p>
    <w:p w14:paraId="0B7B7D7E" w14:textId="60A53236" w:rsidR="00D31E76" w:rsidRPr="004A4218" w:rsidRDefault="00364712" w:rsidP="00364712">
      <w:pPr>
        <w:pStyle w:val="Heading1"/>
        <w:pBdr>
          <w:bottom w:val="none" w:sz="0" w:space="0" w:color="auto"/>
        </w:pBdr>
        <w:ind w:left="450"/>
        <w:rPr>
          <w:b w:val="0"/>
          <w:bCs w:val="0"/>
        </w:rPr>
      </w:pPr>
      <w:r w:rsidRPr="004A4218">
        <w:rPr>
          <w:b w:val="0"/>
          <w:bCs w:val="0"/>
        </w:rPr>
        <w:t>The partnering values were read</w:t>
      </w:r>
      <w:r w:rsidR="00D726F3" w:rsidRPr="004A4218">
        <w:rPr>
          <w:b w:val="0"/>
          <w:bCs w:val="0"/>
        </w:rPr>
        <w:t xml:space="preserve">. </w:t>
      </w:r>
      <w:r w:rsidRPr="004A4218">
        <w:rPr>
          <w:b w:val="0"/>
          <w:bCs w:val="0"/>
        </w:rPr>
        <w:t>Mikayla McHenry</w:t>
      </w:r>
      <w:r w:rsidR="00D726F3" w:rsidRPr="004A4218">
        <w:rPr>
          <w:b w:val="0"/>
          <w:bCs w:val="0"/>
        </w:rPr>
        <w:t>,</w:t>
      </w:r>
      <w:r w:rsidRPr="004A4218">
        <w:rPr>
          <w:b w:val="0"/>
          <w:bCs w:val="0"/>
        </w:rPr>
        <w:t xml:space="preserve"> </w:t>
      </w:r>
      <w:r w:rsidR="004560AD" w:rsidRPr="004A4218">
        <w:rPr>
          <w:b w:val="0"/>
          <w:bCs w:val="0"/>
        </w:rPr>
        <w:t xml:space="preserve">the </w:t>
      </w:r>
      <w:r w:rsidRPr="004A4218">
        <w:rPr>
          <w:b w:val="0"/>
          <w:bCs w:val="0"/>
        </w:rPr>
        <w:t xml:space="preserve">Positive Effective Teaming </w:t>
      </w:r>
      <w:r w:rsidR="00B437C6">
        <w:rPr>
          <w:b w:val="0"/>
          <w:bCs w:val="0"/>
        </w:rPr>
        <w:t xml:space="preserve">(PET) </w:t>
      </w:r>
      <w:r w:rsidR="004560AD" w:rsidRPr="004A4218">
        <w:rPr>
          <w:b w:val="0"/>
          <w:bCs w:val="0"/>
        </w:rPr>
        <w:t>Project Coordinator</w:t>
      </w:r>
      <w:r w:rsidR="00D726F3" w:rsidRPr="004A4218">
        <w:rPr>
          <w:b w:val="0"/>
          <w:bCs w:val="0"/>
        </w:rPr>
        <w:t>,</w:t>
      </w:r>
      <w:r w:rsidRPr="004A4218">
        <w:rPr>
          <w:b w:val="0"/>
          <w:bCs w:val="0"/>
        </w:rPr>
        <w:t xml:space="preserve"> </w:t>
      </w:r>
      <w:r w:rsidR="00D726F3" w:rsidRPr="004A4218">
        <w:rPr>
          <w:b w:val="0"/>
          <w:bCs w:val="0"/>
        </w:rPr>
        <w:t xml:space="preserve">gave </w:t>
      </w:r>
      <w:r w:rsidR="004A4218">
        <w:rPr>
          <w:b w:val="0"/>
          <w:bCs w:val="0"/>
        </w:rPr>
        <w:t>a project</w:t>
      </w:r>
      <w:r w:rsidR="00D726F3" w:rsidRPr="004A4218">
        <w:rPr>
          <w:b w:val="0"/>
          <w:bCs w:val="0"/>
        </w:rPr>
        <w:t xml:space="preserve"> overview</w:t>
      </w:r>
      <w:r w:rsidR="004A4218">
        <w:rPr>
          <w:b w:val="0"/>
          <w:bCs w:val="0"/>
        </w:rPr>
        <w:t xml:space="preserve"> including </w:t>
      </w:r>
      <w:r w:rsidR="00D726F3" w:rsidRPr="004A4218">
        <w:rPr>
          <w:b w:val="0"/>
          <w:bCs w:val="0"/>
        </w:rPr>
        <w:t xml:space="preserve">how </w:t>
      </w:r>
      <w:r w:rsidR="008E3EC4" w:rsidRPr="004A4218">
        <w:rPr>
          <w:b w:val="0"/>
          <w:bCs w:val="0"/>
        </w:rPr>
        <w:t xml:space="preserve">the </w:t>
      </w:r>
      <w:r w:rsidR="00D726F3" w:rsidRPr="004A4218">
        <w:rPr>
          <w:b w:val="0"/>
          <w:bCs w:val="0"/>
        </w:rPr>
        <w:t xml:space="preserve">shared values </w:t>
      </w:r>
      <w:r w:rsidR="008E3EC4" w:rsidRPr="004A4218">
        <w:rPr>
          <w:b w:val="0"/>
          <w:bCs w:val="0"/>
        </w:rPr>
        <w:t xml:space="preserve">were developed, </w:t>
      </w:r>
      <w:r w:rsidR="002A0EFF" w:rsidRPr="004A4218">
        <w:rPr>
          <w:b w:val="0"/>
          <w:bCs w:val="0"/>
        </w:rPr>
        <w:t xml:space="preserve">what the training elements </w:t>
      </w:r>
      <w:r w:rsidR="004A4218" w:rsidRPr="004A4218">
        <w:rPr>
          <w:b w:val="0"/>
          <w:bCs w:val="0"/>
        </w:rPr>
        <w:t xml:space="preserve">included, and how the work led to development of </w:t>
      </w:r>
      <w:r w:rsidR="002A0EFF" w:rsidRPr="004A4218">
        <w:rPr>
          <w:b w:val="0"/>
          <w:bCs w:val="0"/>
        </w:rPr>
        <w:t xml:space="preserve">five opportunities for growth. </w:t>
      </w:r>
    </w:p>
    <w:p w14:paraId="173976F1" w14:textId="77777777" w:rsidR="00D31E76" w:rsidRPr="00E47FF0" w:rsidRDefault="00D31E76">
      <w:pPr>
        <w:pStyle w:val="Heading1"/>
      </w:pPr>
    </w:p>
    <w:p w14:paraId="5548C770" w14:textId="1B89F99B" w:rsidR="00360D52" w:rsidRPr="00E47FF0" w:rsidRDefault="00874347">
      <w:pPr>
        <w:pStyle w:val="Heading1"/>
      </w:pPr>
      <w:bookmarkStart w:id="0" w:name="_Hlk103155860"/>
      <w:r w:rsidRPr="00E47FF0">
        <w:t>Review/Approve Agenda</w:t>
      </w:r>
      <w:r w:rsidR="007F1436" w:rsidRPr="00E47FF0">
        <w:t xml:space="preserve"> (Item A01)</w:t>
      </w:r>
    </w:p>
    <w:bookmarkEnd w:id="0"/>
    <w:p w14:paraId="50745AB7" w14:textId="02883EC0" w:rsidR="00A910D2" w:rsidRPr="00E47FF0" w:rsidRDefault="00A910D2" w:rsidP="00A910D2">
      <w:pPr>
        <w:pStyle w:val="BodyText"/>
        <w:spacing w:before="120" w:after="120"/>
        <w:ind w:left="360"/>
        <w:rPr>
          <w:rStyle w:val="Emphasis"/>
          <w:b w:val="0"/>
          <w:bCs/>
        </w:rPr>
      </w:pPr>
      <w:r w:rsidRPr="00E47FF0">
        <w:rPr>
          <w:rStyle w:val="Emphasis"/>
        </w:rPr>
        <w:t xml:space="preserve">Motion: </w:t>
      </w:r>
      <w:r w:rsidR="00D37E91" w:rsidRPr="00E47FF0">
        <w:rPr>
          <w:rStyle w:val="Emphasis"/>
          <w:b w:val="0"/>
          <w:bCs/>
        </w:rPr>
        <w:t>Mainwaring</w:t>
      </w:r>
      <w:r w:rsidRPr="00E47FF0">
        <w:rPr>
          <w:rStyle w:val="Emphasis"/>
          <w:b w:val="0"/>
          <w:bCs/>
        </w:rPr>
        <w:t xml:space="preserve"> moved to accept the agenda as </w:t>
      </w:r>
      <w:r w:rsidR="00D37E91" w:rsidRPr="00E47FF0">
        <w:rPr>
          <w:rStyle w:val="Emphasis"/>
          <w:b w:val="0"/>
          <w:bCs/>
        </w:rPr>
        <w:t>stated</w:t>
      </w:r>
      <w:r w:rsidR="003C63A3" w:rsidRPr="00E47FF0">
        <w:rPr>
          <w:rStyle w:val="Emphasis"/>
          <w:b w:val="0"/>
          <w:bCs/>
        </w:rPr>
        <w:t>,</w:t>
      </w:r>
      <w:r w:rsidRPr="00E47FF0">
        <w:rPr>
          <w:rStyle w:val="Emphasis"/>
          <w:b w:val="0"/>
          <w:bCs/>
        </w:rPr>
        <w:t xml:space="preserve"> seconded by </w:t>
      </w:r>
      <w:r w:rsidR="00E47FF0" w:rsidRPr="00E47FF0">
        <w:rPr>
          <w:rStyle w:val="Emphasis"/>
          <w:b w:val="0"/>
          <w:bCs/>
        </w:rPr>
        <w:t>Carlson</w:t>
      </w:r>
      <w:r w:rsidRPr="00E47FF0">
        <w:rPr>
          <w:rStyle w:val="Emphasis"/>
          <w:b w:val="0"/>
          <w:bCs/>
        </w:rPr>
        <w:t xml:space="preserve">. </w:t>
      </w:r>
    </w:p>
    <w:p w14:paraId="1AC8EF8E" w14:textId="1E1BE303" w:rsidR="00A910D2" w:rsidRPr="00E47FF0" w:rsidRDefault="00A910D2" w:rsidP="00A910D2">
      <w:pPr>
        <w:pStyle w:val="BodyText"/>
        <w:spacing w:after="120"/>
        <w:ind w:left="360"/>
        <w:rPr>
          <w:rStyle w:val="Emphasis"/>
        </w:rPr>
      </w:pPr>
      <w:r w:rsidRPr="00E47FF0">
        <w:rPr>
          <w:rStyle w:val="Emphasis"/>
        </w:rPr>
        <w:t xml:space="preserve">Discussion: </w:t>
      </w:r>
      <w:r w:rsidR="00E47FF0" w:rsidRPr="00E47FF0">
        <w:rPr>
          <w:rStyle w:val="Emphasis"/>
          <w:b w:val="0"/>
          <w:bCs/>
        </w:rPr>
        <w:t>Malinda Carlson suggested having time in each meeting agenda to review the shared values</w:t>
      </w:r>
      <w:r w:rsidRPr="00E47FF0">
        <w:rPr>
          <w:rStyle w:val="Emphasis"/>
          <w:b w:val="0"/>
          <w:bCs/>
        </w:rPr>
        <w:t xml:space="preserve">. </w:t>
      </w:r>
    </w:p>
    <w:p w14:paraId="299AE298" w14:textId="6FAB3F13" w:rsidR="00A910D2" w:rsidRPr="00E47FF0" w:rsidRDefault="00A910D2" w:rsidP="00A910D2">
      <w:pPr>
        <w:pStyle w:val="BodyText"/>
        <w:spacing w:after="120"/>
        <w:ind w:left="360"/>
      </w:pPr>
      <w:r w:rsidRPr="00E47FF0">
        <w:rPr>
          <w:rStyle w:val="Emphasis"/>
        </w:rPr>
        <w:t>In Favor:</w:t>
      </w:r>
      <w:r w:rsidRPr="00E47FF0">
        <w:t xml:space="preserve"> Droscher, Ellis, Mainwaring,</w:t>
      </w:r>
      <w:r w:rsidR="00D37E91" w:rsidRPr="00E47FF0">
        <w:t xml:space="preserve"> </w:t>
      </w:r>
      <w:r w:rsidR="00E47FF0" w:rsidRPr="00E47FF0">
        <w:t xml:space="preserve">Pascale, </w:t>
      </w:r>
      <w:r w:rsidR="00D37E91" w:rsidRPr="00E47FF0">
        <w:t>Raines</w:t>
      </w:r>
      <w:r w:rsidRPr="00E47FF0">
        <w:t>, Vieville</w:t>
      </w:r>
      <w:r w:rsidR="003C63A3" w:rsidRPr="00E47FF0">
        <w:t>,</w:t>
      </w:r>
      <w:r w:rsidRPr="00E47FF0">
        <w:t xml:space="preserve"> and Wentzell. </w:t>
      </w:r>
    </w:p>
    <w:p w14:paraId="35F3AA0D" w14:textId="77777777" w:rsidR="00A910D2" w:rsidRPr="00E47FF0" w:rsidRDefault="00A910D2" w:rsidP="00A910D2">
      <w:pPr>
        <w:pStyle w:val="BodyText"/>
        <w:spacing w:after="120"/>
        <w:ind w:left="360"/>
      </w:pPr>
      <w:r w:rsidRPr="00E47FF0">
        <w:rPr>
          <w:rStyle w:val="Emphasis"/>
        </w:rPr>
        <w:t>Opposed:</w:t>
      </w:r>
      <w:r w:rsidRPr="00E47FF0">
        <w:t xml:space="preserve"> None.</w:t>
      </w:r>
    </w:p>
    <w:p w14:paraId="5FCF7D7A" w14:textId="77777777" w:rsidR="00A910D2" w:rsidRPr="00E47FF0" w:rsidRDefault="00A910D2" w:rsidP="00A910D2">
      <w:pPr>
        <w:pStyle w:val="BodyText"/>
        <w:spacing w:after="120"/>
        <w:ind w:left="360"/>
      </w:pPr>
      <w:r w:rsidRPr="00E47FF0">
        <w:rPr>
          <w:rStyle w:val="Emphasis"/>
        </w:rPr>
        <w:lastRenderedPageBreak/>
        <w:t>Abstentions:</w:t>
      </w:r>
      <w:r w:rsidRPr="00E47FF0">
        <w:t xml:space="preserve"> None.</w:t>
      </w:r>
    </w:p>
    <w:p w14:paraId="360D9979" w14:textId="10C64362" w:rsidR="00A910D2" w:rsidRPr="00E47FF0" w:rsidRDefault="00A910D2" w:rsidP="00A910D2">
      <w:pPr>
        <w:pStyle w:val="BodyText"/>
        <w:spacing w:after="240"/>
        <w:ind w:left="360"/>
      </w:pPr>
      <w:r w:rsidRPr="00E47FF0">
        <w:rPr>
          <w:rStyle w:val="Emphasis"/>
        </w:rPr>
        <w:t>Resolution:</w:t>
      </w:r>
      <w:r w:rsidRPr="00E47FF0">
        <w:t xml:space="preserve"> Motion carried.</w:t>
      </w:r>
    </w:p>
    <w:p w14:paraId="0FF85EDC" w14:textId="77777777" w:rsidR="003304C4" w:rsidRPr="00E47FF0" w:rsidRDefault="003304C4" w:rsidP="003304C4">
      <w:pPr>
        <w:pStyle w:val="Heading1"/>
      </w:pPr>
      <w:r w:rsidRPr="00E47FF0">
        <w:t>Public Comment</w:t>
      </w:r>
    </w:p>
    <w:p w14:paraId="465BD212" w14:textId="5CE62B50" w:rsidR="003304C4" w:rsidRPr="00E47FF0" w:rsidRDefault="00E47FF0" w:rsidP="003304C4">
      <w:pPr>
        <w:pStyle w:val="BodyText"/>
        <w:spacing w:before="92" w:after="240"/>
        <w:ind w:left="360"/>
      </w:pPr>
      <w:r w:rsidRPr="00E47FF0">
        <w:t>Susan Melero gave an update on the Oregon Self-Advocacy Coalition and her current activities</w:t>
      </w:r>
      <w:r w:rsidR="003304C4" w:rsidRPr="00E47FF0">
        <w:t xml:space="preserve">. </w:t>
      </w:r>
    </w:p>
    <w:p w14:paraId="5ECED9A6" w14:textId="77777777" w:rsidR="00A910D2" w:rsidRPr="006069A3" w:rsidRDefault="00A910D2" w:rsidP="00B6568B">
      <w:pPr>
        <w:pStyle w:val="Heading1"/>
        <w:spacing w:after="120"/>
      </w:pPr>
      <w:r w:rsidRPr="006069A3">
        <w:t>Review/Approve Minutes (Item A02)</w:t>
      </w:r>
    </w:p>
    <w:p w14:paraId="408096F0" w14:textId="77777777" w:rsidR="00A910D2" w:rsidRPr="006069A3" w:rsidRDefault="00A910D2" w:rsidP="00A910D2">
      <w:pPr>
        <w:pStyle w:val="BodyText"/>
        <w:spacing w:line="20" w:lineRule="exact"/>
        <w:ind w:left="106"/>
        <w:rPr>
          <w:sz w:val="2"/>
        </w:rPr>
      </w:pPr>
    </w:p>
    <w:p w14:paraId="36A9468E" w14:textId="429990BE" w:rsidR="00A910D2" w:rsidRPr="006069A3" w:rsidRDefault="00A910D2" w:rsidP="00A910D2">
      <w:pPr>
        <w:pStyle w:val="BodyText"/>
        <w:spacing w:after="120"/>
        <w:ind w:left="360"/>
        <w:rPr>
          <w:rStyle w:val="Emphasis"/>
          <w:b w:val="0"/>
          <w:bCs/>
        </w:rPr>
      </w:pPr>
      <w:r w:rsidRPr="006069A3">
        <w:rPr>
          <w:rStyle w:val="Emphasis"/>
        </w:rPr>
        <w:t xml:space="preserve">Motion: </w:t>
      </w:r>
      <w:r w:rsidR="00E47FF0" w:rsidRPr="006069A3">
        <w:rPr>
          <w:rStyle w:val="Emphasis"/>
          <w:b w:val="0"/>
          <w:bCs/>
        </w:rPr>
        <w:t>Ellis</w:t>
      </w:r>
      <w:r w:rsidRPr="006069A3">
        <w:rPr>
          <w:rStyle w:val="Emphasis"/>
          <w:b w:val="0"/>
          <w:bCs/>
        </w:rPr>
        <w:t xml:space="preserve"> moved </w:t>
      </w:r>
      <w:r w:rsidR="003C63A3" w:rsidRPr="006069A3">
        <w:rPr>
          <w:rStyle w:val="Emphasis"/>
          <w:b w:val="0"/>
          <w:bCs/>
        </w:rPr>
        <w:t xml:space="preserve">to </w:t>
      </w:r>
      <w:r w:rsidRPr="006069A3">
        <w:rPr>
          <w:rStyle w:val="Emphasis"/>
          <w:b w:val="0"/>
          <w:bCs/>
        </w:rPr>
        <w:t xml:space="preserve">accept the </w:t>
      </w:r>
      <w:r w:rsidR="006069A3" w:rsidRPr="006069A3">
        <w:rPr>
          <w:rStyle w:val="Emphasis"/>
          <w:b w:val="0"/>
          <w:bCs/>
        </w:rPr>
        <w:t>December 2021</w:t>
      </w:r>
      <w:r w:rsidRPr="006069A3">
        <w:rPr>
          <w:rStyle w:val="Emphasis"/>
          <w:b w:val="0"/>
          <w:bCs/>
        </w:rPr>
        <w:t xml:space="preserve"> m</w:t>
      </w:r>
      <w:r w:rsidR="006069A3" w:rsidRPr="006069A3">
        <w:rPr>
          <w:rStyle w:val="Emphasis"/>
          <w:b w:val="0"/>
          <w:bCs/>
        </w:rPr>
        <w:t>inutes as presented</w:t>
      </w:r>
      <w:r w:rsidR="003C63A3" w:rsidRPr="006069A3">
        <w:rPr>
          <w:rStyle w:val="Emphasis"/>
          <w:b w:val="0"/>
          <w:bCs/>
        </w:rPr>
        <w:t>,</w:t>
      </w:r>
      <w:r w:rsidRPr="006069A3">
        <w:rPr>
          <w:rStyle w:val="Emphasis"/>
          <w:b w:val="0"/>
          <w:bCs/>
        </w:rPr>
        <w:t xml:space="preserve"> seconded by </w:t>
      </w:r>
      <w:r w:rsidR="006069A3" w:rsidRPr="006069A3">
        <w:rPr>
          <w:rStyle w:val="Emphasis"/>
          <w:b w:val="0"/>
          <w:bCs/>
        </w:rPr>
        <w:t>Mainwaring</w:t>
      </w:r>
      <w:r w:rsidRPr="006069A3">
        <w:rPr>
          <w:rStyle w:val="Emphasis"/>
          <w:b w:val="0"/>
          <w:bCs/>
        </w:rPr>
        <w:t xml:space="preserve">. </w:t>
      </w:r>
    </w:p>
    <w:p w14:paraId="1704846A" w14:textId="77777777" w:rsidR="00A910D2" w:rsidRPr="006069A3" w:rsidRDefault="00A910D2" w:rsidP="00A910D2">
      <w:pPr>
        <w:pStyle w:val="BodyText"/>
        <w:spacing w:after="120"/>
        <w:ind w:left="360"/>
        <w:rPr>
          <w:rStyle w:val="Emphasis"/>
          <w:b w:val="0"/>
          <w:bCs/>
        </w:rPr>
      </w:pPr>
      <w:r w:rsidRPr="006069A3">
        <w:rPr>
          <w:rStyle w:val="Emphasis"/>
        </w:rPr>
        <w:t xml:space="preserve">Discussion: </w:t>
      </w:r>
      <w:r w:rsidRPr="006069A3">
        <w:rPr>
          <w:rStyle w:val="Emphasis"/>
          <w:b w:val="0"/>
          <w:bCs/>
        </w:rPr>
        <w:t>None.</w:t>
      </w:r>
    </w:p>
    <w:p w14:paraId="1DCEC055" w14:textId="17420ACD" w:rsidR="00FE7BCD" w:rsidRPr="006069A3" w:rsidRDefault="001B58DA" w:rsidP="001B58DA">
      <w:pPr>
        <w:pStyle w:val="BodyText"/>
        <w:spacing w:after="120"/>
        <w:ind w:left="360"/>
      </w:pPr>
      <w:r w:rsidRPr="006069A3">
        <w:rPr>
          <w:rStyle w:val="Emphasis"/>
        </w:rPr>
        <w:t>In Favor:</w:t>
      </w:r>
      <w:r w:rsidRPr="006069A3">
        <w:t xml:space="preserve"> </w:t>
      </w:r>
      <w:r w:rsidR="006069A3" w:rsidRPr="006069A3">
        <w:t>Droscher, Ellis, Mainwaring, Pascale, Raines, Vieville, and Wentzell.</w:t>
      </w:r>
    </w:p>
    <w:p w14:paraId="1730D488" w14:textId="77777777" w:rsidR="00A910D2" w:rsidRPr="006069A3" w:rsidRDefault="00A910D2" w:rsidP="00A910D2">
      <w:pPr>
        <w:pStyle w:val="BodyText"/>
        <w:spacing w:after="120"/>
        <w:ind w:left="360"/>
        <w:rPr>
          <w:rStyle w:val="Emphasis"/>
          <w:b w:val="0"/>
          <w:bCs/>
        </w:rPr>
      </w:pPr>
      <w:r w:rsidRPr="006069A3">
        <w:rPr>
          <w:rStyle w:val="Emphasis"/>
        </w:rPr>
        <w:t xml:space="preserve">Opposed: </w:t>
      </w:r>
      <w:r w:rsidRPr="006069A3">
        <w:rPr>
          <w:rStyle w:val="Emphasis"/>
          <w:b w:val="0"/>
          <w:bCs/>
        </w:rPr>
        <w:t xml:space="preserve">None. </w:t>
      </w:r>
    </w:p>
    <w:p w14:paraId="475622EC" w14:textId="77777777" w:rsidR="00A910D2" w:rsidRPr="006069A3" w:rsidRDefault="00A910D2" w:rsidP="00A910D2">
      <w:pPr>
        <w:pStyle w:val="BodyText"/>
        <w:spacing w:after="120"/>
        <w:ind w:left="360"/>
        <w:rPr>
          <w:rStyle w:val="Emphasis"/>
          <w:b w:val="0"/>
          <w:bCs/>
        </w:rPr>
      </w:pPr>
      <w:r w:rsidRPr="006069A3">
        <w:rPr>
          <w:rStyle w:val="Emphasis"/>
        </w:rPr>
        <w:t xml:space="preserve">Abstentions: </w:t>
      </w:r>
      <w:r w:rsidRPr="006069A3">
        <w:rPr>
          <w:rStyle w:val="Emphasis"/>
          <w:b w:val="0"/>
          <w:bCs/>
        </w:rPr>
        <w:t>None.</w:t>
      </w:r>
    </w:p>
    <w:p w14:paraId="4E869671" w14:textId="77777777" w:rsidR="00A910D2" w:rsidRPr="006069A3" w:rsidRDefault="00A910D2" w:rsidP="00A910D2">
      <w:pPr>
        <w:pStyle w:val="BodyText"/>
        <w:spacing w:after="240"/>
        <w:ind w:left="360"/>
        <w:rPr>
          <w:rStyle w:val="Emphasis"/>
        </w:rPr>
      </w:pPr>
      <w:r w:rsidRPr="006069A3">
        <w:rPr>
          <w:rStyle w:val="Emphasis"/>
        </w:rPr>
        <w:t xml:space="preserve">Resolution: </w:t>
      </w:r>
      <w:r w:rsidRPr="006069A3">
        <w:t>Motion carried.</w:t>
      </w:r>
    </w:p>
    <w:p w14:paraId="6D4D1DBE" w14:textId="4B8376CC" w:rsidR="00EE349C" w:rsidRPr="00B437C6" w:rsidRDefault="0005607B" w:rsidP="00EE349C">
      <w:pPr>
        <w:pStyle w:val="Heading1"/>
      </w:pPr>
      <w:bookmarkStart w:id="1" w:name="_Hlk89416003"/>
      <w:r w:rsidRPr="00B437C6">
        <w:t>2</w:t>
      </w:r>
      <w:r w:rsidRPr="00B437C6">
        <w:rPr>
          <w:vertAlign w:val="superscript"/>
        </w:rPr>
        <w:t>nd</w:t>
      </w:r>
      <w:r w:rsidRPr="00B437C6">
        <w:t xml:space="preserve"> Period 2022</w:t>
      </w:r>
      <w:r w:rsidR="00AF527C" w:rsidRPr="00B437C6">
        <w:t xml:space="preserve"> </w:t>
      </w:r>
      <w:r w:rsidR="00EE349C" w:rsidRPr="00B437C6">
        <w:t>Financial Report (Item A0</w:t>
      </w:r>
      <w:r w:rsidR="00A87936" w:rsidRPr="00B437C6">
        <w:t>3</w:t>
      </w:r>
      <w:r w:rsidR="00EE349C" w:rsidRPr="00B437C6">
        <w:t>)</w:t>
      </w:r>
    </w:p>
    <w:bookmarkEnd w:id="1"/>
    <w:p w14:paraId="23FDF9A3" w14:textId="77777777" w:rsidR="005A7DB7" w:rsidRDefault="0005607B" w:rsidP="00FE7BCD">
      <w:pPr>
        <w:spacing w:after="120"/>
        <w:ind w:left="360"/>
        <w:rPr>
          <w:sz w:val="28"/>
          <w:szCs w:val="28"/>
        </w:rPr>
      </w:pPr>
      <w:r>
        <w:rPr>
          <w:sz w:val="28"/>
          <w:szCs w:val="28"/>
        </w:rPr>
        <w:t xml:space="preserve">The SILC Executive Director, Brooke Wilson, gave the financial report. At the end of the reporting period, we are 33% through the budget year, with </w:t>
      </w:r>
      <w:r w:rsidRPr="0005607B">
        <w:rPr>
          <w:sz w:val="28"/>
          <w:szCs w:val="28"/>
        </w:rPr>
        <w:t xml:space="preserve">15% </w:t>
      </w:r>
      <w:r>
        <w:rPr>
          <w:sz w:val="28"/>
          <w:szCs w:val="28"/>
        </w:rPr>
        <w:t xml:space="preserve">of the </w:t>
      </w:r>
      <w:r w:rsidR="00205DE7">
        <w:rPr>
          <w:sz w:val="28"/>
          <w:szCs w:val="28"/>
        </w:rPr>
        <w:t xml:space="preserve">resources spent. </w:t>
      </w:r>
    </w:p>
    <w:p w14:paraId="5858177E" w14:textId="2EF5BA6F" w:rsidR="0005607B" w:rsidRDefault="00205DE7" w:rsidP="00FE7BCD">
      <w:pPr>
        <w:spacing w:after="120"/>
        <w:ind w:left="360"/>
        <w:rPr>
          <w:sz w:val="28"/>
          <w:szCs w:val="28"/>
        </w:rPr>
      </w:pPr>
      <w:r>
        <w:rPr>
          <w:sz w:val="28"/>
          <w:szCs w:val="28"/>
        </w:rPr>
        <w:t xml:space="preserve">Spending across line items was reviewed. Most of the meeting expenditures in the pandemic environment were for accommodation services (interpreters and captioning). More is expected to be spent in the remaining months as we do some hybrid meetings (in-person and virtual). </w:t>
      </w:r>
    </w:p>
    <w:p w14:paraId="77816A7A" w14:textId="0F0E4D87" w:rsidR="0005607B" w:rsidRPr="0005607B" w:rsidRDefault="00B437C6" w:rsidP="00FE7BCD">
      <w:pPr>
        <w:spacing w:after="120"/>
        <w:ind w:left="360"/>
        <w:rPr>
          <w:sz w:val="28"/>
          <w:szCs w:val="28"/>
        </w:rPr>
      </w:pPr>
      <w:r>
        <w:rPr>
          <w:sz w:val="28"/>
          <w:szCs w:val="28"/>
        </w:rPr>
        <w:t>For activities around the state plan, the need</w:t>
      </w:r>
      <w:r w:rsidR="005A7DB7">
        <w:rPr>
          <w:sz w:val="28"/>
          <w:szCs w:val="28"/>
        </w:rPr>
        <w:t>s</w:t>
      </w:r>
      <w:r>
        <w:rPr>
          <w:sz w:val="28"/>
          <w:szCs w:val="28"/>
        </w:rPr>
        <w:t xml:space="preserve"> assessment contract is being worked on, and there will be PET project expenditures in the </w:t>
      </w:r>
      <w:r w:rsidR="005A7DB7">
        <w:rPr>
          <w:sz w:val="28"/>
          <w:szCs w:val="28"/>
        </w:rPr>
        <w:t>O</w:t>
      </w:r>
      <w:r>
        <w:rPr>
          <w:sz w:val="28"/>
          <w:szCs w:val="28"/>
        </w:rPr>
        <w:t>utreach line item. There is still some chan</w:t>
      </w:r>
      <w:r w:rsidR="005A7DB7">
        <w:rPr>
          <w:sz w:val="28"/>
          <w:szCs w:val="28"/>
        </w:rPr>
        <w:t>c</w:t>
      </w:r>
      <w:r>
        <w:rPr>
          <w:sz w:val="28"/>
          <w:szCs w:val="28"/>
        </w:rPr>
        <w:t xml:space="preserve">e an IL conference could take place this year. </w:t>
      </w:r>
    </w:p>
    <w:p w14:paraId="23FA1728" w14:textId="5CB8132F" w:rsidR="00FE7BCD" w:rsidRDefault="00B437C6" w:rsidP="00FE7BCD">
      <w:pPr>
        <w:spacing w:after="120"/>
        <w:ind w:left="360"/>
        <w:rPr>
          <w:sz w:val="28"/>
          <w:szCs w:val="28"/>
        </w:rPr>
      </w:pPr>
      <w:r>
        <w:rPr>
          <w:sz w:val="28"/>
          <w:szCs w:val="28"/>
        </w:rPr>
        <w:t>In this remote, pandemic environment, the l</w:t>
      </w:r>
      <w:r w:rsidR="0005607B" w:rsidRPr="0005607B">
        <w:rPr>
          <w:sz w:val="28"/>
          <w:szCs w:val="28"/>
        </w:rPr>
        <w:t xml:space="preserve">argest expense </w:t>
      </w:r>
      <w:r>
        <w:rPr>
          <w:sz w:val="28"/>
          <w:szCs w:val="28"/>
        </w:rPr>
        <w:t xml:space="preserve">has been for administrative costs for </w:t>
      </w:r>
      <w:r w:rsidR="0005607B" w:rsidRPr="0005607B">
        <w:rPr>
          <w:sz w:val="28"/>
          <w:szCs w:val="28"/>
        </w:rPr>
        <w:t>salar</w:t>
      </w:r>
      <w:r w:rsidR="00961860">
        <w:rPr>
          <w:sz w:val="28"/>
          <w:szCs w:val="28"/>
        </w:rPr>
        <w:t>ies</w:t>
      </w:r>
      <w:r w:rsidR="0005607B" w:rsidRPr="0005607B">
        <w:rPr>
          <w:sz w:val="28"/>
          <w:szCs w:val="28"/>
        </w:rPr>
        <w:t>/benefits</w:t>
      </w:r>
      <w:r>
        <w:rPr>
          <w:sz w:val="28"/>
          <w:szCs w:val="28"/>
        </w:rPr>
        <w:t>, Zoom, employee cell phones and association memberships for the National Council on Independent Living, the Association of Programs for Rural Independent Living, and the Nationa</w:t>
      </w:r>
      <w:r w:rsidR="00FE7BCD">
        <w:rPr>
          <w:sz w:val="28"/>
          <w:szCs w:val="28"/>
        </w:rPr>
        <w:t xml:space="preserve">l Association of Statewide Independent Living Councils. The </w:t>
      </w:r>
      <w:r w:rsidR="00961860">
        <w:rPr>
          <w:sz w:val="28"/>
          <w:szCs w:val="28"/>
        </w:rPr>
        <w:t>SILC</w:t>
      </w:r>
      <w:r w:rsidR="00FE7BCD">
        <w:rPr>
          <w:sz w:val="28"/>
          <w:szCs w:val="28"/>
        </w:rPr>
        <w:t xml:space="preserve"> is in no budget danger. </w:t>
      </w:r>
    </w:p>
    <w:p w14:paraId="5455AB28" w14:textId="25E83561" w:rsidR="00DD1FF7" w:rsidRPr="00FE7BCD" w:rsidRDefault="00DD1FF7" w:rsidP="00DD1FF7">
      <w:pPr>
        <w:pStyle w:val="BodyText"/>
        <w:spacing w:after="120"/>
        <w:ind w:left="360"/>
        <w:rPr>
          <w:rStyle w:val="Emphasis"/>
          <w:b w:val="0"/>
          <w:bCs/>
        </w:rPr>
      </w:pPr>
      <w:r w:rsidRPr="00FE7BCD">
        <w:rPr>
          <w:rStyle w:val="Emphasis"/>
        </w:rPr>
        <w:t>Motion:</w:t>
      </w:r>
      <w:r w:rsidRPr="00FE7BCD">
        <w:rPr>
          <w:rStyle w:val="Emphasis"/>
          <w:b w:val="0"/>
          <w:bCs/>
        </w:rPr>
        <w:t xml:space="preserve"> </w:t>
      </w:r>
      <w:r w:rsidR="00FE7BCD" w:rsidRPr="00FE7BCD">
        <w:rPr>
          <w:rStyle w:val="Emphasis"/>
          <w:b w:val="0"/>
          <w:bCs/>
        </w:rPr>
        <w:t>Carlson</w:t>
      </w:r>
      <w:r w:rsidRPr="00FE7BCD">
        <w:rPr>
          <w:rStyle w:val="Emphasis"/>
          <w:b w:val="0"/>
          <w:bCs/>
        </w:rPr>
        <w:t xml:space="preserve"> moved to approve </w:t>
      </w:r>
      <w:r w:rsidR="000756A9" w:rsidRPr="00FE7BCD">
        <w:rPr>
          <w:rStyle w:val="Emphasis"/>
          <w:b w:val="0"/>
          <w:bCs/>
        </w:rPr>
        <w:t xml:space="preserve">the </w:t>
      </w:r>
      <w:r w:rsidR="00FE7BCD" w:rsidRPr="00FE7BCD">
        <w:rPr>
          <w:rStyle w:val="Emphasis"/>
          <w:b w:val="0"/>
          <w:bCs/>
        </w:rPr>
        <w:t>2</w:t>
      </w:r>
      <w:r w:rsidR="00FE7BCD" w:rsidRPr="00FE7BCD">
        <w:rPr>
          <w:rStyle w:val="Emphasis"/>
          <w:b w:val="0"/>
          <w:bCs/>
          <w:vertAlign w:val="superscript"/>
        </w:rPr>
        <w:t>nd</w:t>
      </w:r>
      <w:r w:rsidR="00FE7BCD" w:rsidRPr="00FE7BCD">
        <w:rPr>
          <w:rStyle w:val="Emphasis"/>
          <w:b w:val="0"/>
          <w:bCs/>
        </w:rPr>
        <w:t xml:space="preserve"> period 2022</w:t>
      </w:r>
      <w:r w:rsidR="000756A9" w:rsidRPr="00FE7BCD">
        <w:rPr>
          <w:rStyle w:val="Emphasis"/>
          <w:b w:val="0"/>
          <w:bCs/>
        </w:rPr>
        <w:t xml:space="preserve"> financial report</w:t>
      </w:r>
      <w:r w:rsidR="004E5A74" w:rsidRPr="00FE7BCD">
        <w:rPr>
          <w:rStyle w:val="Emphasis"/>
          <w:b w:val="0"/>
          <w:bCs/>
        </w:rPr>
        <w:t>,</w:t>
      </w:r>
      <w:r w:rsidRPr="00FE7BCD">
        <w:rPr>
          <w:rStyle w:val="Emphasis"/>
          <w:b w:val="0"/>
          <w:bCs/>
        </w:rPr>
        <w:t xml:space="preserve"> seconded by </w:t>
      </w:r>
      <w:r w:rsidR="005C2C2F" w:rsidRPr="00FE7BCD">
        <w:rPr>
          <w:rStyle w:val="Emphasis"/>
          <w:b w:val="0"/>
          <w:bCs/>
        </w:rPr>
        <w:t>Wentzell</w:t>
      </w:r>
      <w:r w:rsidRPr="00FE7BCD">
        <w:rPr>
          <w:rStyle w:val="Emphasis"/>
          <w:b w:val="0"/>
          <w:bCs/>
        </w:rPr>
        <w:t xml:space="preserve">. </w:t>
      </w:r>
    </w:p>
    <w:p w14:paraId="7593F32C" w14:textId="77777777" w:rsidR="00DD1FF7" w:rsidRPr="00FE7BCD" w:rsidRDefault="00DD1FF7" w:rsidP="00DD1FF7">
      <w:pPr>
        <w:pStyle w:val="BodyText"/>
        <w:spacing w:after="120"/>
        <w:ind w:left="360"/>
        <w:rPr>
          <w:rStyle w:val="Emphasis"/>
          <w:b w:val="0"/>
          <w:bCs/>
        </w:rPr>
      </w:pPr>
      <w:r w:rsidRPr="00FE7BCD">
        <w:rPr>
          <w:rStyle w:val="Emphasis"/>
        </w:rPr>
        <w:t xml:space="preserve">Discussion: </w:t>
      </w:r>
      <w:r w:rsidRPr="00FE7BCD">
        <w:rPr>
          <w:rStyle w:val="Emphasis"/>
          <w:b w:val="0"/>
          <w:bCs/>
        </w:rPr>
        <w:t>None.</w:t>
      </w:r>
    </w:p>
    <w:p w14:paraId="79E7D710" w14:textId="7B0CD20B" w:rsidR="001B58DA" w:rsidRPr="00FE7BCD" w:rsidRDefault="001B58DA" w:rsidP="001B58DA">
      <w:pPr>
        <w:pStyle w:val="BodyText"/>
        <w:spacing w:after="120"/>
        <w:ind w:left="360"/>
      </w:pPr>
      <w:r w:rsidRPr="00FE7BCD">
        <w:rPr>
          <w:rStyle w:val="Emphasis"/>
        </w:rPr>
        <w:t>In Favor:</w:t>
      </w:r>
      <w:r w:rsidRPr="00FE7BCD">
        <w:t xml:space="preserve"> </w:t>
      </w:r>
      <w:r w:rsidR="00FE7BCD" w:rsidRPr="00FE7BCD">
        <w:t>Droscher, Ellis, Mainwaring, Pascale, Raines, Vieville, and Wentzell.</w:t>
      </w:r>
    </w:p>
    <w:p w14:paraId="301CBFBD" w14:textId="74765893" w:rsidR="00DD1FF7" w:rsidRPr="00FE7BCD" w:rsidRDefault="00DD1FF7" w:rsidP="00DD1FF7">
      <w:pPr>
        <w:pStyle w:val="BodyText"/>
        <w:spacing w:after="120"/>
        <w:ind w:left="360"/>
        <w:rPr>
          <w:rStyle w:val="Emphasis"/>
          <w:b w:val="0"/>
          <w:bCs/>
        </w:rPr>
      </w:pPr>
      <w:r w:rsidRPr="00FE7BCD">
        <w:rPr>
          <w:rStyle w:val="Emphasis"/>
        </w:rPr>
        <w:t xml:space="preserve">Opposed: </w:t>
      </w:r>
      <w:r w:rsidRPr="00FE7BCD">
        <w:rPr>
          <w:rStyle w:val="Emphasis"/>
          <w:b w:val="0"/>
          <w:bCs/>
        </w:rPr>
        <w:t xml:space="preserve">None. </w:t>
      </w:r>
    </w:p>
    <w:p w14:paraId="59F47CD7" w14:textId="77777777" w:rsidR="00DD1FF7" w:rsidRPr="00FE7BCD" w:rsidRDefault="00DD1FF7" w:rsidP="00FE7BCD">
      <w:pPr>
        <w:pStyle w:val="BodyText"/>
        <w:spacing w:after="120"/>
        <w:ind w:left="360"/>
        <w:rPr>
          <w:rStyle w:val="Emphasis"/>
          <w:b w:val="0"/>
          <w:bCs/>
        </w:rPr>
      </w:pPr>
      <w:r w:rsidRPr="00FE7BCD">
        <w:rPr>
          <w:rStyle w:val="Emphasis"/>
        </w:rPr>
        <w:t xml:space="preserve">Abstentions: </w:t>
      </w:r>
      <w:r w:rsidRPr="00FE7BCD">
        <w:rPr>
          <w:rStyle w:val="Emphasis"/>
          <w:b w:val="0"/>
          <w:bCs/>
        </w:rPr>
        <w:t>None.</w:t>
      </w:r>
    </w:p>
    <w:p w14:paraId="13663361" w14:textId="606AD2E4" w:rsidR="00DD1FF7" w:rsidRPr="00FE7BCD" w:rsidRDefault="00DD1FF7" w:rsidP="00DD1FF7">
      <w:pPr>
        <w:pStyle w:val="BodyText"/>
        <w:spacing w:after="240"/>
        <w:ind w:left="360"/>
      </w:pPr>
      <w:r w:rsidRPr="00FE7BCD">
        <w:rPr>
          <w:rStyle w:val="Emphasis"/>
        </w:rPr>
        <w:lastRenderedPageBreak/>
        <w:t xml:space="preserve">Resolution: </w:t>
      </w:r>
      <w:r w:rsidRPr="00FE7BCD">
        <w:t>Motion carried.</w:t>
      </w:r>
    </w:p>
    <w:p w14:paraId="1C242430" w14:textId="2B36B9CC" w:rsidR="00360D52" w:rsidRPr="00E92674" w:rsidRDefault="00BE0A01" w:rsidP="00EE349C">
      <w:pPr>
        <w:pStyle w:val="Heading1"/>
      </w:pPr>
      <w:r w:rsidRPr="00E92674">
        <w:t>Executive Committee Report</w:t>
      </w:r>
      <w:r w:rsidR="007F1436" w:rsidRPr="00E92674">
        <w:t xml:space="preserve"> (Item A0</w:t>
      </w:r>
      <w:r w:rsidR="0095136F" w:rsidRPr="00E92674">
        <w:t>4</w:t>
      </w:r>
      <w:r w:rsidR="007F1436" w:rsidRPr="00E92674">
        <w:t>)</w:t>
      </w:r>
    </w:p>
    <w:p w14:paraId="34D1451A" w14:textId="2281204D" w:rsidR="005823B9" w:rsidRPr="00E92674" w:rsidRDefault="0061638B" w:rsidP="00737DA9">
      <w:pPr>
        <w:pStyle w:val="BodyText"/>
        <w:spacing w:after="120"/>
        <w:ind w:left="360"/>
        <w:rPr>
          <w:rStyle w:val="Emphasis"/>
          <w:b w:val="0"/>
          <w:bCs/>
        </w:rPr>
      </w:pPr>
      <w:r w:rsidRPr="00E92674">
        <w:rPr>
          <w:rStyle w:val="Emphasis"/>
          <w:b w:val="0"/>
          <w:bCs/>
        </w:rPr>
        <w:t>Curtis Raines walked members through the Executive Committee report</w:t>
      </w:r>
      <w:r w:rsidR="00E92674" w:rsidRPr="00E92674">
        <w:rPr>
          <w:rStyle w:val="Emphasis"/>
          <w:b w:val="0"/>
          <w:bCs/>
        </w:rPr>
        <w:t>, adding that we have now received Federal approval of the State’s 2020 Program Performance Report</w:t>
      </w:r>
      <w:r w:rsidRPr="00E92674">
        <w:rPr>
          <w:rStyle w:val="Emphasis"/>
          <w:b w:val="0"/>
          <w:bCs/>
        </w:rPr>
        <w:t xml:space="preserve">. </w:t>
      </w:r>
      <w:r w:rsidR="0041420D" w:rsidRPr="00E92674">
        <w:rPr>
          <w:rStyle w:val="Emphasis"/>
          <w:b w:val="0"/>
          <w:bCs/>
        </w:rPr>
        <w:t xml:space="preserve"> </w:t>
      </w:r>
    </w:p>
    <w:p w14:paraId="6D62CA79" w14:textId="4215A68E" w:rsidR="00C0666D" w:rsidRPr="00E92674" w:rsidRDefault="0061638B" w:rsidP="00D94C95">
      <w:pPr>
        <w:pStyle w:val="BodyText"/>
        <w:spacing w:after="360"/>
        <w:ind w:left="360"/>
        <w:rPr>
          <w:rStyle w:val="Emphasis"/>
          <w:b w:val="0"/>
          <w:bCs/>
        </w:rPr>
      </w:pPr>
      <w:r w:rsidRPr="00E92674">
        <w:rPr>
          <w:rStyle w:val="Emphasis"/>
          <w:b w:val="0"/>
          <w:bCs/>
        </w:rPr>
        <w:t xml:space="preserve">Brooke Wilson </w:t>
      </w:r>
      <w:r w:rsidR="00E92674" w:rsidRPr="00E92674">
        <w:rPr>
          <w:rStyle w:val="Emphasis"/>
          <w:b w:val="0"/>
          <w:bCs/>
        </w:rPr>
        <w:t xml:space="preserve">discussed the impact of HB 2992, requiring provision of compensation to members of State boards and commissions under certain conditions, and increasing the standard rate of compensation. The Committee will be reviewing some options for how to implement this at its March meeting. </w:t>
      </w:r>
    </w:p>
    <w:p w14:paraId="0DC70D4F" w14:textId="6E970D85" w:rsidR="00BE0A01" w:rsidRPr="001851F8" w:rsidRDefault="0036267B" w:rsidP="00BE0A01">
      <w:pPr>
        <w:pStyle w:val="Heading1"/>
      </w:pPr>
      <w:r w:rsidRPr="001851F8">
        <w:t>S</w:t>
      </w:r>
      <w:r w:rsidR="00F600BA" w:rsidRPr="001851F8">
        <w:t>tate Plan</w:t>
      </w:r>
      <w:r w:rsidRPr="001851F8">
        <w:t xml:space="preserve"> Committee Report</w:t>
      </w:r>
      <w:r w:rsidR="003E3889" w:rsidRPr="001851F8">
        <w:t xml:space="preserve"> (Item A0</w:t>
      </w:r>
      <w:r w:rsidR="00E92674" w:rsidRPr="001851F8">
        <w:t>5</w:t>
      </w:r>
      <w:r w:rsidR="00F600BA" w:rsidRPr="001851F8">
        <w:t xml:space="preserve"> &amp; A0</w:t>
      </w:r>
      <w:r w:rsidR="00E92674" w:rsidRPr="001851F8">
        <w:t>5</w:t>
      </w:r>
      <w:r w:rsidR="00F600BA" w:rsidRPr="001851F8">
        <w:t>a</w:t>
      </w:r>
      <w:r w:rsidR="003E3889" w:rsidRPr="001851F8">
        <w:t>)</w:t>
      </w:r>
    </w:p>
    <w:p w14:paraId="32762004" w14:textId="0945593B" w:rsidR="00B617D6" w:rsidRPr="001851F8" w:rsidRDefault="0031266C" w:rsidP="00074FB8">
      <w:pPr>
        <w:pStyle w:val="BodyText"/>
        <w:spacing w:after="120"/>
        <w:ind w:left="360"/>
        <w:rPr>
          <w:rStyle w:val="Emphasis"/>
          <w:b w:val="0"/>
          <w:bCs/>
        </w:rPr>
      </w:pPr>
      <w:r w:rsidRPr="001851F8">
        <w:rPr>
          <w:rStyle w:val="Emphasis"/>
          <w:b w:val="0"/>
          <w:bCs/>
        </w:rPr>
        <w:t xml:space="preserve">Committee Co-Chair, Tony Ellis, pointed members to the </w:t>
      </w:r>
      <w:r w:rsidR="00E92674" w:rsidRPr="001851F8">
        <w:rPr>
          <w:rStyle w:val="Emphasis"/>
          <w:b w:val="0"/>
          <w:bCs/>
        </w:rPr>
        <w:t xml:space="preserve">written </w:t>
      </w:r>
      <w:r w:rsidRPr="001851F8">
        <w:rPr>
          <w:rStyle w:val="Emphasis"/>
          <w:b w:val="0"/>
          <w:bCs/>
        </w:rPr>
        <w:t>c</w:t>
      </w:r>
      <w:r w:rsidR="00B617D6" w:rsidRPr="001851F8">
        <w:rPr>
          <w:rStyle w:val="Emphasis"/>
          <w:b w:val="0"/>
          <w:bCs/>
        </w:rPr>
        <w:t>ommittee report</w:t>
      </w:r>
      <w:r w:rsidRPr="001851F8">
        <w:rPr>
          <w:rStyle w:val="Emphasis"/>
          <w:b w:val="0"/>
          <w:bCs/>
        </w:rPr>
        <w:t xml:space="preserve">, </w:t>
      </w:r>
      <w:r w:rsidR="00961860">
        <w:rPr>
          <w:rStyle w:val="Emphasis"/>
          <w:b w:val="0"/>
          <w:bCs/>
        </w:rPr>
        <w:t xml:space="preserve">and </w:t>
      </w:r>
      <w:r w:rsidRPr="001851F8">
        <w:rPr>
          <w:rStyle w:val="Emphasis"/>
          <w:b w:val="0"/>
          <w:bCs/>
        </w:rPr>
        <w:t xml:space="preserve">the state plan data report and evaluation report. </w:t>
      </w:r>
      <w:r w:rsidR="00E92674" w:rsidRPr="001851F8">
        <w:rPr>
          <w:rStyle w:val="Emphasis"/>
          <w:b w:val="0"/>
          <w:bCs/>
        </w:rPr>
        <w:t xml:space="preserve"> </w:t>
      </w:r>
    </w:p>
    <w:p w14:paraId="59E2AAE2" w14:textId="694F765B" w:rsidR="0031266C" w:rsidRDefault="00B617D6" w:rsidP="0031266C">
      <w:pPr>
        <w:pStyle w:val="BodyText"/>
        <w:spacing w:after="120"/>
        <w:ind w:left="360"/>
        <w:rPr>
          <w:rStyle w:val="Emphasis"/>
          <w:b w:val="0"/>
          <w:bCs/>
        </w:rPr>
      </w:pPr>
      <w:r w:rsidRPr="001851F8">
        <w:rPr>
          <w:rStyle w:val="Emphasis"/>
          <w:b w:val="0"/>
          <w:bCs/>
        </w:rPr>
        <w:t xml:space="preserve">Staff </w:t>
      </w:r>
      <w:r w:rsidR="0031266C" w:rsidRPr="001851F8">
        <w:rPr>
          <w:rStyle w:val="Emphasis"/>
          <w:b w:val="0"/>
          <w:bCs/>
        </w:rPr>
        <w:t xml:space="preserve">reported </w:t>
      </w:r>
      <w:r w:rsidRPr="001851F8">
        <w:rPr>
          <w:rStyle w:val="Emphasis"/>
          <w:b w:val="0"/>
          <w:bCs/>
        </w:rPr>
        <w:t>t</w:t>
      </w:r>
      <w:r w:rsidR="0031266C" w:rsidRPr="001851F8">
        <w:rPr>
          <w:rStyle w:val="Emphasis"/>
          <w:b w:val="0"/>
          <w:bCs/>
        </w:rPr>
        <w:t>hat</w:t>
      </w:r>
      <w:r w:rsidR="0031266C">
        <w:rPr>
          <w:rStyle w:val="Emphasis"/>
          <w:b w:val="0"/>
          <w:bCs/>
        </w:rPr>
        <w:t xml:space="preserve"> the Contracts &amp; Procurement office is behind due to extra workload for the disasters in Oregon. This week we received a draft of the solicitation and will be reviewing it. Since the delay has been so long, the State Plan Committee agreed that the listening sessions may be something that could be skipped this time around. However, staff will first try shifting the project end date to August 15 instead of July. We are now hopeful things are moving along. We had originally hoped to have the contractor in place by January. </w:t>
      </w:r>
    </w:p>
    <w:p w14:paraId="287C6F21" w14:textId="4AD513B9" w:rsidR="001851F8" w:rsidRDefault="001851F8" w:rsidP="0031266C">
      <w:pPr>
        <w:pStyle w:val="BodyText"/>
        <w:spacing w:after="120"/>
        <w:ind w:left="360"/>
        <w:rPr>
          <w:rStyle w:val="Emphasis"/>
          <w:b w:val="0"/>
          <w:bCs/>
        </w:rPr>
      </w:pPr>
      <w:r>
        <w:rPr>
          <w:rStyle w:val="Emphasis"/>
          <w:b w:val="0"/>
          <w:bCs/>
        </w:rPr>
        <w:t>The SILC still has room for an additional member of this Committee as well as position</w:t>
      </w:r>
      <w:r w:rsidR="00C4056F">
        <w:rPr>
          <w:rStyle w:val="Emphasis"/>
          <w:b w:val="0"/>
          <w:bCs/>
        </w:rPr>
        <w:t>s on its two work groups</w:t>
      </w:r>
      <w:r w:rsidR="00926EED">
        <w:rPr>
          <w:rStyle w:val="Emphasis"/>
          <w:b w:val="0"/>
          <w:bCs/>
        </w:rPr>
        <w:t xml:space="preserve"> – Evaluation &amp; Monitoring, or State Plan Development</w:t>
      </w:r>
      <w:r w:rsidR="00C4056F">
        <w:rPr>
          <w:rStyle w:val="Emphasis"/>
          <w:b w:val="0"/>
          <w:bCs/>
        </w:rPr>
        <w:t xml:space="preserve">. </w:t>
      </w:r>
      <w:r w:rsidR="00CA6330">
        <w:rPr>
          <w:rStyle w:val="Emphasis"/>
          <w:b w:val="0"/>
          <w:bCs/>
        </w:rPr>
        <w:t>The Development Work Group will meet March 10</w:t>
      </w:r>
      <w:r w:rsidR="00CA6330" w:rsidRPr="00CA6330">
        <w:rPr>
          <w:rStyle w:val="Emphasis"/>
          <w:b w:val="0"/>
          <w:bCs/>
          <w:vertAlign w:val="superscript"/>
        </w:rPr>
        <w:t>th</w:t>
      </w:r>
      <w:r w:rsidR="00CA6330">
        <w:rPr>
          <w:rStyle w:val="Emphasis"/>
          <w:b w:val="0"/>
          <w:bCs/>
        </w:rPr>
        <w:t xml:space="preserve"> from 10:00 to 2:00 if anyone would like to learn more about it. </w:t>
      </w:r>
      <w:r w:rsidR="006F7295">
        <w:rPr>
          <w:rStyle w:val="Emphasis"/>
          <w:b w:val="0"/>
          <w:bCs/>
        </w:rPr>
        <w:t xml:space="preserve">Work groups meet second Thursdays at 10, alternating months between them and the SPIL Committee meetings. </w:t>
      </w:r>
    </w:p>
    <w:p w14:paraId="7E70AE94" w14:textId="10D4EA85" w:rsidR="00CA6330" w:rsidRDefault="00CA6330" w:rsidP="00961860">
      <w:pPr>
        <w:pStyle w:val="BodyText"/>
        <w:spacing w:after="240"/>
        <w:ind w:left="360"/>
        <w:rPr>
          <w:rStyle w:val="Emphasis"/>
          <w:b w:val="0"/>
          <w:bCs/>
        </w:rPr>
      </w:pPr>
      <w:r>
        <w:rPr>
          <w:rStyle w:val="Emphasis"/>
          <w:b w:val="0"/>
          <w:bCs/>
        </w:rPr>
        <w:t xml:space="preserve">Action items from the Evaluation Report </w:t>
      </w:r>
      <w:r w:rsidR="00F44163">
        <w:rPr>
          <w:rStyle w:val="Emphasis"/>
          <w:b w:val="0"/>
          <w:bCs/>
        </w:rPr>
        <w:t xml:space="preserve">were discussed. Individuals interested in helping on teams to do research/planning regarding a youth initiative or </w:t>
      </w:r>
      <w:r w:rsidR="006F7295">
        <w:rPr>
          <w:rStyle w:val="Emphasis"/>
          <w:b w:val="0"/>
          <w:bCs/>
        </w:rPr>
        <w:t>planning for a</w:t>
      </w:r>
      <w:r w:rsidR="00F44163">
        <w:rPr>
          <w:rStyle w:val="Emphasis"/>
          <w:b w:val="0"/>
          <w:bCs/>
        </w:rPr>
        <w:t xml:space="preserve"> statewide IL conference should notify staff. </w:t>
      </w:r>
    </w:p>
    <w:p w14:paraId="02616334" w14:textId="0876A932" w:rsidR="0088461A" w:rsidRPr="00664B31" w:rsidRDefault="0088461A" w:rsidP="0088461A">
      <w:pPr>
        <w:pStyle w:val="Heading1"/>
        <w:rPr>
          <w:b w:val="0"/>
          <w:bCs w:val="0"/>
        </w:rPr>
      </w:pPr>
      <w:r w:rsidRPr="00664B31">
        <w:t xml:space="preserve">Staff Report  </w:t>
      </w:r>
    </w:p>
    <w:p w14:paraId="223ECBDE" w14:textId="267E6B2B" w:rsidR="007B66A5" w:rsidRPr="00664B31" w:rsidRDefault="007B66A5" w:rsidP="007B1530">
      <w:pPr>
        <w:pStyle w:val="BodyText"/>
        <w:numPr>
          <w:ilvl w:val="0"/>
          <w:numId w:val="10"/>
        </w:numPr>
        <w:spacing w:after="120"/>
        <w:ind w:left="720"/>
      </w:pPr>
      <w:r w:rsidRPr="00664B31">
        <w:rPr>
          <w:b/>
          <w:bCs/>
        </w:rPr>
        <w:t>Program Performance Report</w:t>
      </w:r>
      <w:r w:rsidR="007B1530" w:rsidRPr="00664B31">
        <w:rPr>
          <w:b/>
          <w:bCs/>
        </w:rPr>
        <w:t>:</w:t>
      </w:r>
      <w:r w:rsidR="007B1530" w:rsidRPr="00664B31">
        <w:t xml:space="preserve"> </w:t>
      </w:r>
      <w:r w:rsidRPr="00664B31">
        <w:t>The 2021 report was submitted but has not yet received Federal approval.</w:t>
      </w:r>
    </w:p>
    <w:p w14:paraId="06521D0E" w14:textId="059927E4" w:rsidR="00E001AA" w:rsidRPr="00664B31" w:rsidRDefault="007B66A5" w:rsidP="007B1530">
      <w:pPr>
        <w:pStyle w:val="BodyText"/>
        <w:numPr>
          <w:ilvl w:val="0"/>
          <w:numId w:val="10"/>
        </w:numPr>
        <w:spacing w:after="120"/>
        <w:ind w:left="720"/>
      </w:pPr>
      <w:r w:rsidRPr="00664B31">
        <w:rPr>
          <w:b/>
          <w:bCs/>
        </w:rPr>
        <w:t>Change in Federal Program Officer:</w:t>
      </w:r>
      <w:r w:rsidRPr="00664B31">
        <w:t xml:space="preserve"> The Program Officer for SILCs has left the Administration for Community Living and won’t be replaced for </w:t>
      </w:r>
      <w:r w:rsidR="00712DAB">
        <w:t>a few months</w:t>
      </w:r>
      <w:r w:rsidRPr="00664B31">
        <w:t>. Peter Nye, the Program Officer for Oregon CILs</w:t>
      </w:r>
      <w:r w:rsidR="00712DAB">
        <w:t>,</w:t>
      </w:r>
      <w:r w:rsidRPr="00664B31">
        <w:t xml:space="preserve"> will now serve the Designated State Entity and SILC as well. </w:t>
      </w:r>
    </w:p>
    <w:p w14:paraId="78F5EBF6" w14:textId="4665B788" w:rsidR="007B1530" w:rsidRPr="00111B41" w:rsidRDefault="00664B31" w:rsidP="007B1530">
      <w:pPr>
        <w:pStyle w:val="BodyText"/>
        <w:numPr>
          <w:ilvl w:val="0"/>
          <w:numId w:val="10"/>
        </w:numPr>
        <w:spacing w:after="120"/>
        <w:ind w:left="720"/>
      </w:pPr>
      <w:r w:rsidRPr="00664B31">
        <w:rPr>
          <w:b/>
          <w:bCs/>
        </w:rPr>
        <w:t>Recruitment Efforts</w:t>
      </w:r>
      <w:r w:rsidR="007B1530" w:rsidRPr="00664B31">
        <w:rPr>
          <w:b/>
          <w:bCs/>
        </w:rPr>
        <w:t>:</w:t>
      </w:r>
      <w:r w:rsidR="007B1530" w:rsidRPr="00664B31">
        <w:t xml:space="preserve"> </w:t>
      </w:r>
      <w:r w:rsidRPr="00664B31">
        <w:t>Brooke Wilson has been working with a communication strategist with Oregon Department of Human Services</w:t>
      </w:r>
      <w:r w:rsidR="00626D51">
        <w:t xml:space="preserve"> (ODHS)</w:t>
      </w:r>
      <w:r w:rsidRPr="00664B31">
        <w:t xml:space="preserve"> to do wider outreach and recruitment efforts</w:t>
      </w:r>
      <w:r w:rsidR="00626D51">
        <w:t xml:space="preserve"> through some of the ODHS systems</w:t>
      </w:r>
      <w:r w:rsidRPr="00664B31">
        <w:t xml:space="preserve">. Members have been asked to respond to a couple of questions about participation on the </w:t>
      </w:r>
      <w:r w:rsidRPr="00664B31">
        <w:lastRenderedPageBreak/>
        <w:t>Council. This will help with information on the Website and social media focused on recruitmen</w:t>
      </w:r>
      <w:r w:rsidRPr="0003750D">
        <w:t xml:space="preserve">t. Brooke was asked to </w:t>
      </w:r>
      <w:r w:rsidRPr="00111B41">
        <w:t>resend the e-mail request</w:t>
      </w:r>
      <w:r w:rsidR="00626D51">
        <w:t xml:space="preserve"> to members</w:t>
      </w:r>
      <w:r w:rsidRPr="00111B41">
        <w:t xml:space="preserve">.  </w:t>
      </w:r>
    </w:p>
    <w:p w14:paraId="7578454D" w14:textId="66DDA18C" w:rsidR="00712DAB" w:rsidRDefault="00111B41" w:rsidP="007B1530">
      <w:pPr>
        <w:pStyle w:val="BodyText"/>
        <w:numPr>
          <w:ilvl w:val="0"/>
          <w:numId w:val="10"/>
        </w:numPr>
        <w:spacing w:after="120"/>
        <w:ind w:left="720"/>
      </w:pPr>
      <w:r w:rsidRPr="00111B41">
        <w:rPr>
          <w:b/>
          <w:bCs/>
        </w:rPr>
        <w:t xml:space="preserve">New Personnel at Administration for Community Living: </w:t>
      </w:r>
      <w:r w:rsidRPr="00111B41">
        <w:t>Jill Jacobs has been assigned as the new Commissioner. Erica McFadden is the new</w:t>
      </w:r>
      <w:r w:rsidR="00626D51">
        <w:t xml:space="preserve"> Director at the </w:t>
      </w:r>
      <w:r w:rsidRPr="00111B41">
        <w:t xml:space="preserve">Office of Independent Living Programs. </w:t>
      </w:r>
      <w:r w:rsidR="00712DAB">
        <w:t xml:space="preserve">Erica comes with a background in IL. </w:t>
      </w:r>
    </w:p>
    <w:p w14:paraId="521E4076" w14:textId="77777777" w:rsidR="00626D51" w:rsidRDefault="00712DAB" w:rsidP="007B1530">
      <w:pPr>
        <w:pStyle w:val="BodyText"/>
        <w:numPr>
          <w:ilvl w:val="0"/>
          <w:numId w:val="10"/>
        </w:numPr>
        <w:spacing w:after="120"/>
        <w:ind w:left="720"/>
      </w:pPr>
      <w:r>
        <w:rPr>
          <w:b/>
          <w:bCs/>
        </w:rPr>
        <w:t>National Council on Independent Living (NCIL):</w:t>
      </w:r>
      <w:r>
        <w:t xml:space="preserve"> </w:t>
      </w:r>
      <w:r w:rsidRPr="00712DAB">
        <w:t xml:space="preserve">Darrell Jones is the new Interim Executive Director. She formerly worked for Independent Living Research Utilization for many years. Tim Fuchs, the Operations Director, left in February </w:t>
      </w:r>
      <w:r>
        <w:t xml:space="preserve">and </w:t>
      </w:r>
      <w:r w:rsidRPr="00712DAB">
        <w:t xml:space="preserve">has been replaced by Jenny Sichel. </w:t>
      </w:r>
      <w:r w:rsidR="00626D51">
        <w:t xml:space="preserve">This year’s </w:t>
      </w:r>
      <w:r w:rsidR="000F4764">
        <w:t xml:space="preserve">NCIL conference will be hybrid – in person in Washington, D.C. July 25-28, virtual August 1-3. Attendees are encouraged to meet with Federal legislators. </w:t>
      </w:r>
    </w:p>
    <w:p w14:paraId="5F6BC8AA" w14:textId="05E8E177" w:rsidR="007B1530" w:rsidRDefault="000F4764" w:rsidP="00626D51">
      <w:pPr>
        <w:pStyle w:val="BodyText"/>
        <w:spacing w:after="120"/>
        <w:ind w:left="720"/>
      </w:pPr>
      <w:r>
        <w:t>Members were asked about interest in attending. Brooke Wilson plans to attend</w:t>
      </w:r>
      <w:r w:rsidR="0003750D">
        <w:t>,</w:t>
      </w:r>
      <w:r>
        <w:t xml:space="preserve"> and Nicole Payne is on the list of people who will be sent. </w:t>
      </w:r>
    </w:p>
    <w:p w14:paraId="4D6D53E8" w14:textId="16E98804" w:rsidR="000F4764" w:rsidRDefault="00712DAB" w:rsidP="007B1530">
      <w:pPr>
        <w:pStyle w:val="BodyText"/>
        <w:numPr>
          <w:ilvl w:val="0"/>
          <w:numId w:val="10"/>
        </w:numPr>
        <w:spacing w:after="120"/>
        <w:ind w:left="720"/>
      </w:pPr>
      <w:r>
        <w:rPr>
          <w:b/>
          <w:bCs/>
        </w:rPr>
        <w:t>National Association of Statewide Independent Living Councils (NASILC):</w:t>
      </w:r>
      <w:r>
        <w:t xml:space="preserve"> </w:t>
      </w:r>
      <w:r w:rsidRPr="003D620E">
        <w:t xml:space="preserve">Elections were held recently. Amber O’Haver </w:t>
      </w:r>
      <w:r w:rsidR="003D620E" w:rsidRPr="003D620E">
        <w:t xml:space="preserve">(Indiana) </w:t>
      </w:r>
      <w:r w:rsidR="008B1BAF">
        <w:t xml:space="preserve">replaces Michael Christian (Alaska) as </w:t>
      </w:r>
      <w:r w:rsidR="003D620E" w:rsidRPr="003D620E">
        <w:t>Vice-Chair.</w:t>
      </w:r>
      <w:r w:rsidR="000D4733">
        <w:t xml:space="preserve"> Brooke Wilson’s term as Past Chair is now ended. She plans to focus more on Region X’s involvement. </w:t>
      </w:r>
      <w:r w:rsidR="000F4764">
        <w:t>Curtis Raines, Tony Ellis</w:t>
      </w:r>
      <w:r w:rsidR="00626D51">
        <w:t>,</w:t>
      </w:r>
      <w:r w:rsidR="000F4764">
        <w:t xml:space="preserve"> and Brooke Wilson will be attending this year’s SILC Congress, organized by NASILC</w:t>
      </w:r>
      <w:r w:rsidR="0003750D">
        <w:t xml:space="preserve">. </w:t>
      </w:r>
      <w:r w:rsidR="001C374F">
        <w:t xml:space="preserve">Greg Sublett also registered but did </w:t>
      </w:r>
      <w:r w:rsidR="00626D51">
        <w:t xml:space="preserve">not </w:t>
      </w:r>
      <w:r w:rsidR="001C374F">
        <w:t>request support from the SILC.</w:t>
      </w:r>
    </w:p>
    <w:p w14:paraId="6B2A2C71" w14:textId="7EEB5DE7" w:rsidR="00AA4E3E" w:rsidRDefault="00AA4E3E" w:rsidP="007B1530">
      <w:pPr>
        <w:pStyle w:val="BodyText"/>
        <w:numPr>
          <w:ilvl w:val="0"/>
          <w:numId w:val="10"/>
        </w:numPr>
        <w:spacing w:after="120"/>
        <w:ind w:left="720"/>
      </w:pPr>
      <w:r>
        <w:rPr>
          <w:b/>
          <w:bCs/>
        </w:rPr>
        <w:t>Pandemic-</w:t>
      </w:r>
      <w:r w:rsidRPr="00626D51">
        <w:rPr>
          <w:b/>
          <w:bCs/>
        </w:rPr>
        <w:t>Related Updates:</w:t>
      </w:r>
      <w:r>
        <w:t xml:space="preserve"> State offices are reopening May 1. Mask mandates ended March 11. There is no longer a vaccine requirement for State employees as of April 1. Staff will return to work in a hybrid format sometime after May 2. </w:t>
      </w:r>
    </w:p>
    <w:p w14:paraId="4BA7A977" w14:textId="20886B3C" w:rsidR="00712DAB" w:rsidRPr="003D620E" w:rsidRDefault="00AA4E3E" w:rsidP="00AD62B8">
      <w:pPr>
        <w:pStyle w:val="BodyText"/>
        <w:numPr>
          <w:ilvl w:val="0"/>
          <w:numId w:val="10"/>
        </w:numPr>
        <w:spacing w:after="240"/>
        <w:ind w:left="720"/>
      </w:pPr>
      <w:r>
        <w:rPr>
          <w:b/>
          <w:bCs/>
        </w:rPr>
        <w:t>Public Health Worker Funding:</w:t>
      </w:r>
      <w:r>
        <w:t xml:space="preserve"> </w:t>
      </w:r>
      <w:r w:rsidR="00AD62B8">
        <w:t xml:space="preserve">Federal </w:t>
      </w:r>
      <w:r>
        <w:t xml:space="preserve">funding </w:t>
      </w:r>
      <w:r w:rsidR="00AD62B8">
        <w:t xml:space="preserve">is being offered to Federally funded </w:t>
      </w:r>
      <w:r>
        <w:t>C</w:t>
      </w:r>
      <w:r w:rsidR="00D94C95">
        <w:t>enters for Independent Living (C</w:t>
      </w:r>
      <w:r>
        <w:t>ILs</w:t>
      </w:r>
      <w:r w:rsidR="00D94C95">
        <w:t>)</w:t>
      </w:r>
      <w:r>
        <w:t xml:space="preserve"> and the State</w:t>
      </w:r>
      <w:r w:rsidR="00AD62B8">
        <w:t xml:space="preserve"> for workforce expansion. It comes to about $118,000 for the State. </w:t>
      </w:r>
      <w:r>
        <w:t>The CILs and Designated State Entity (DSE) were brought together to discuss potential uses of the funds. The CIL Directors agreed that the State should request the</w:t>
      </w:r>
      <w:r w:rsidR="00497313">
        <w:t>se</w:t>
      </w:r>
      <w:r>
        <w:t xml:space="preserve"> funds, to be split between the two non-Federal CILs (Eastern Oregon Center for Independent Living and Lane Independent Living Alliance). </w:t>
      </w:r>
      <w:r w:rsidR="00D94C95">
        <w:t>Included in the meeting packet is a support letter from the SILC</w:t>
      </w:r>
      <w:r w:rsidR="00497313">
        <w:t xml:space="preserve"> for </w:t>
      </w:r>
      <w:r>
        <w:t>the DSE</w:t>
      </w:r>
      <w:r w:rsidR="00497313">
        <w:t xml:space="preserve"> to request the funds for this purpose. </w:t>
      </w:r>
      <w:r w:rsidR="00AD62B8">
        <w:t xml:space="preserve">Not all States or eligible CILs requested the </w:t>
      </w:r>
      <w:r w:rsidR="00D94C95">
        <w:t xml:space="preserve">available </w:t>
      </w:r>
      <w:r w:rsidR="00AD62B8">
        <w:t xml:space="preserve">funds. Additional meetings </w:t>
      </w:r>
      <w:r w:rsidR="00497313">
        <w:t>will be held t</w:t>
      </w:r>
      <w:r w:rsidR="00AD62B8">
        <w:t>o discuss potential ways to use the funds</w:t>
      </w:r>
      <w:r w:rsidR="00D94C95">
        <w:t xml:space="preserve"> </w:t>
      </w:r>
      <w:r w:rsidR="00AD62B8">
        <w:t xml:space="preserve">once actual </w:t>
      </w:r>
      <w:r w:rsidR="00D94C95">
        <w:t>award</w:t>
      </w:r>
      <w:r w:rsidR="00AD62B8">
        <w:t xml:space="preserve"> amounts are confirmed. </w:t>
      </w:r>
    </w:p>
    <w:p w14:paraId="42B41747" w14:textId="3EAAE91E" w:rsidR="004E52B8" w:rsidRPr="00BC46B5" w:rsidRDefault="004E52B8" w:rsidP="004E52B8">
      <w:pPr>
        <w:pStyle w:val="Heading1"/>
        <w:rPr>
          <w:b w:val="0"/>
          <w:bCs w:val="0"/>
        </w:rPr>
      </w:pPr>
      <w:r w:rsidRPr="00BC46B5">
        <w:t>Membership &amp; Recruitment Report</w:t>
      </w:r>
      <w:r w:rsidR="00BC46B5" w:rsidRPr="00BC46B5">
        <w:t xml:space="preserve"> (Item 6)</w:t>
      </w:r>
    </w:p>
    <w:p w14:paraId="78C27094" w14:textId="3F91D6FF" w:rsidR="00282DC9" w:rsidRPr="00BC46B5" w:rsidRDefault="007B1530" w:rsidP="00282DC9">
      <w:pPr>
        <w:pStyle w:val="BodyText"/>
        <w:numPr>
          <w:ilvl w:val="0"/>
          <w:numId w:val="15"/>
        </w:numPr>
        <w:spacing w:after="120"/>
        <w:ind w:left="720"/>
      </w:pPr>
      <w:r w:rsidRPr="00BC46B5">
        <w:rPr>
          <w:b/>
          <w:bCs/>
        </w:rPr>
        <w:t>Membership Applications</w:t>
      </w:r>
      <w:r w:rsidR="00497313" w:rsidRPr="00BC46B5">
        <w:rPr>
          <w:b/>
          <w:bCs/>
        </w:rPr>
        <w:t xml:space="preserve">: </w:t>
      </w:r>
      <w:r w:rsidR="00497313" w:rsidRPr="00BC46B5">
        <w:t>Around six people have applied for reappointment. Many are already listed in the system as recommended for Governor appointment.</w:t>
      </w:r>
      <w:r w:rsidR="00EC4C6F" w:rsidRPr="00BC46B5">
        <w:t xml:space="preserve"> </w:t>
      </w:r>
      <w:r w:rsidR="00497313" w:rsidRPr="00BC46B5">
        <w:t xml:space="preserve">When appointed to a second term, a new oath of office should be provided. One other new applicant is also </w:t>
      </w:r>
      <w:r w:rsidR="00844C3B" w:rsidRPr="00BC46B5">
        <w:t>on the recommended</w:t>
      </w:r>
      <w:r w:rsidR="00D94C95">
        <w:t>-</w:t>
      </w:r>
      <w:r w:rsidR="00844C3B" w:rsidRPr="00BC46B5">
        <w:t>for</w:t>
      </w:r>
      <w:r w:rsidR="00D94C95">
        <w:t>-</w:t>
      </w:r>
      <w:r w:rsidR="00844C3B" w:rsidRPr="00BC46B5">
        <w:t>appointment list. A new application was started</w:t>
      </w:r>
      <w:r w:rsidR="0003750D">
        <w:t>. H</w:t>
      </w:r>
      <w:r w:rsidR="00844C3B" w:rsidRPr="00BC46B5">
        <w:t xml:space="preserve">owever, the applicant appears to be a New </w:t>
      </w:r>
      <w:r w:rsidR="00844C3B" w:rsidRPr="00BC46B5">
        <w:lastRenderedPageBreak/>
        <w:t xml:space="preserve">York resident. </w:t>
      </w:r>
      <w:r w:rsidR="00497313" w:rsidRPr="00BC46B5">
        <w:t xml:space="preserve"> </w:t>
      </w:r>
    </w:p>
    <w:p w14:paraId="7AF97107" w14:textId="1D2AD14F" w:rsidR="00282DC9" w:rsidRPr="00BC46B5" w:rsidRDefault="00844C3B" w:rsidP="00282DC9">
      <w:pPr>
        <w:pStyle w:val="BodyText"/>
        <w:numPr>
          <w:ilvl w:val="0"/>
          <w:numId w:val="15"/>
        </w:numPr>
        <w:spacing w:after="120"/>
        <w:ind w:left="720"/>
      </w:pPr>
      <w:r w:rsidRPr="00BC46B5">
        <w:rPr>
          <w:b/>
          <w:bCs/>
        </w:rPr>
        <w:t xml:space="preserve">Required Training: </w:t>
      </w:r>
      <w:r w:rsidRPr="00BC46B5">
        <w:t xml:space="preserve">We are still working on some of the training facets. They have released the 2022 required trainings for board/commission members within the Workday system. Members have until December of this year to complete them. </w:t>
      </w:r>
      <w:r w:rsidR="00282DC9" w:rsidRPr="00BC46B5">
        <w:t xml:space="preserve">We are trying to get time to work one-on-one on those trainings for some who need support. </w:t>
      </w:r>
      <w:r w:rsidRPr="00BC46B5">
        <w:t>There are four different trainings to complete</w:t>
      </w:r>
      <w:r w:rsidR="00282DC9" w:rsidRPr="00BC46B5">
        <w:t xml:space="preserve">, though all existing members have had the Overview for New Board/Commission Members waived, so </w:t>
      </w:r>
      <w:r w:rsidR="00D94C95">
        <w:t xml:space="preserve">there are only </w:t>
      </w:r>
      <w:r w:rsidR="00282DC9" w:rsidRPr="00BC46B5">
        <w:t>three annually:</w:t>
      </w:r>
    </w:p>
    <w:p w14:paraId="016B66E9" w14:textId="0DAC9BDD" w:rsidR="00282DC9" w:rsidRPr="00BC46B5" w:rsidRDefault="00282DC9" w:rsidP="00282DC9">
      <w:pPr>
        <w:pStyle w:val="BodyText"/>
        <w:numPr>
          <w:ilvl w:val="1"/>
          <w:numId w:val="15"/>
        </w:numPr>
        <w:spacing w:after="120"/>
      </w:pPr>
      <w:r w:rsidRPr="00BC46B5">
        <w:t>Preventing Discrimination &amp; Harassment</w:t>
      </w:r>
    </w:p>
    <w:p w14:paraId="5B95FC95" w14:textId="77777777" w:rsidR="00282DC9" w:rsidRPr="00BC46B5" w:rsidRDefault="00282DC9" w:rsidP="00282DC9">
      <w:pPr>
        <w:pStyle w:val="BodyText"/>
        <w:numPr>
          <w:ilvl w:val="1"/>
          <w:numId w:val="15"/>
        </w:numPr>
        <w:spacing w:after="120"/>
      </w:pPr>
      <w:r w:rsidRPr="00BC46B5">
        <w:t>Information Security Training Foundations</w:t>
      </w:r>
    </w:p>
    <w:p w14:paraId="6F04FCE0" w14:textId="0F183E81" w:rsidR="00282DC9" w:rsidRPr="00BC46B5" w:rsidRDefault="00282DC9" w:rsidP="00282DC9">
      <w:pPr>
        <w:pStyle w:val="BodyText"/>
        <w:numPr>
          <w:ilvl w:val="1"/>
          <w:numId w:val="15"/>
        </w:numPr>
        <w:spacing w:after="120"/>
      </w:pPr>
      <w:r w:rsidRPr="00BC46B5">
        <w:t>Public Records</w:t>
      </w:r>
    </w:p>
    <w:p w14:paraId="302281D4" w14:textId="6C2E4A1C" w:rsidR="004E7B7A" w:rsidRPr="00BC46B5" w:rsidRDefault="00D94C95" w:rsidP="004E7B7A">
      <w:pPr>
        <w:pStyle w:val="BodyText"/>
        <w:spacing w:after="120"/>
        <w:ind w:left="720"/>
      </w:pPr>
      <w:r>
        <w:t>Workday sends r</w:t>
      </w:r>
      <w:r w:rsidR="004E7B7A" w:rsidRPr="00BC46B5">
        <w:t xml:space="preserve">eminder notices about the first two. The Public Records training must be found </w:t>
      </w:r>
      <w:r w:rsidR="00BD0A96">
        <w:t>once in</w:t>
      </w:r>
      <w:r w:rsidR="004E7B7A" w:rsidRPr="00BC46B5">
        <w:t xml:space="preserve"> Workday through the search feature. </w:t>
      </w:r>
    </w:p>
    <w:p w14:paraId="25F2757C" w14:textId="19428749" w:rsidR="004E7B7A" w:rsidRPr="00BC46B5" w:rsidRDefault="004E7B7A" w:rsidP="00DD15EF">
      <w:pPr>
        <w:pStyle w:val="BodyText"/>
        <w:spacing w:after="240"/>
        <w:ind w:left="720"/>
      </w:pPr>
      <w:r w:rsidRPr="00BC46B5">
        <w:t xml:space="preserve">Workday passwords expire every 90 days, so you will be asked to update it when you try to log in after the 90 days. Security questions will remain the same. </w:t>
      </w:r>
      <w:r w:rsidR="00115263" w:rsidRPr="00BC46B5">
        <w:t xml:space="preserve">Contact Shelly Emery if you need assistance or have questions. </w:t>
      </w:r>
    </w:p>
    <w:p w14:paraId="7BF5531B" w14:textId="64055652" w:rsidR="00D64B4A" w:rsidRPr="00BC46B5" w:rsidRDefault="00D64B4A" w:rsidP="00D64B4A">
      <w:pPr>
        <w:pStyle w:val="Heading1"/>
        <w:rPr>
          <w:b w:val="0"/>
          <w:bCs w:val="0"/>
        </w:rPr>
      </w:pPr>
      <w:r w:rsidRPr="00BC46B5">
        <w:t xml:space="preserve">Break </w:t>
      </w:r>
    </w:p>
    <w:p w14:paraId="686B2AEF" w14:textId="0F4D8C10" w:rsidR="00D059EF" w:rsidRPr="00BC46B5" w:rsidRDefault="009E4C0B" w:rsidP="00B23114">
      <w:pPr>
        <w:pStyle w:val="BodyText"/>
        <w:spacing w:after="240"/>
        <w:ind w:left="360"/>
      </w:pPr>
      <w:r w:rsidRPr="00BC46B5">
        <w:t xml:space="preserve">[Administrative note: </w:t>
      </w:r>
      <w:r w:rsidR="00115263" w:rsidRPr="00BC46B5">
        <w:t>The Legislative Update was shifted to follow the Center for Independent Living Spotlight</w:t>
      </w:r>
      <w:r w:rsidR="00BD0A96">
        <w:t>, since the meeting was running behind the schedule</w:t>
      </w:r>
      <w:r w:rsidR="00115263" w:rsidRPr="00BC46B5">
        <w:t xml:space="preserve">. </w:t>
      </w:r>
      <w:r w:rsidR="00D64B4A" w:rsidRPr="00BC46B5">
        <w:t xml:space="preserve">The quorum was verified after the break. </w:t>
      </w:r>
      <w:r w:rsidR="00115263" w:rsidRPr="00BC46B5">
        <w:t>Charles Richards</w:t>
      </w:r>
      <w:r w:rsidR="00D64B4A" w:rsidRPr="00BC46B5">
        <w:t xml:space="preserve"> had joined the meeting.]</w:t>
      </w:r>
      <w:r w:rsidR="00D059EF" w:rsidRPr="00BC46B5">
        <w:t xml:space="preserve"> </w:t>
      </w:r>
    </w:p>
    <w:p w14:paraId="6B239737" w14:textId="5CA0A950" w:rsidR="00D64B4A" w:rsidRPr="00BC46B5" w:rsidRDefault="00D64B4A" w:rsidP="00D64B4A">
      <w:pPr>
        <w:pStyle w:val="Heading1"/>
        <w:rPr>
          <w:b w:val="0"/>
          <w:bCs w:val="0"/>
        </w:rPr>
      </w:pPr>
      <w:r w:rsidRPr="00BC46B5">
        <w:t xml:space="preserve">Center for Independent Living Spotlight – </w:t>
      </w:r>
      <w:r w:rsidR="00115263" w:rsidRPr="00BC46B5">
        <w:t>Independent Living Resources (ILR)</w:t>
      </w:r>
    </w:p>
    <w:p w14:paraId="69E89B0E" w14:textId="30469A57" w:rsidR="00DD15EF" w:rsidRPr="00DD15EF" w:rsidRDefault="00DD15EF" w:rsidP="00DD15EF">
      <w:pPr>
        <w:spacing w:after="120"/>
        <w:ind w:left="360"/>
        <w:rPr>
          <w:sz w:val="28"/>
          <w:szCs w:val="28"/>
        </w:rPr>
      </w:pPr>
      <w:r w:rsidRPr="00BC46B5">
        <w:rPr>
          <w:sz w:val="28"/>
          <w:szCs w:val="28"/>
        </w:rPr>
        <w:t xml:space="preserve">Barry Fox-Quamme shared from a </w:t>
      </w:r>
      <w:r w:rsidR="00BD0A96">
        <w:rPr>
          <w:sz w:val="28"/>
          <w:szCs w:val="28"/>
        </w:rPr>
        <w:t>“</w:t>
      </w:r>
      <w:r w:rsidRPr="00BC46B5">
        <w:rPr>
          <w:sz w:val="28"/>
          <w:szCs w:val="28"/>
        </w:rPr>
        <w:t>State of ILR</w:t>
      </w:r>
      <w:r w:rsidR="00BD0A96">
        <w:rPr>
          <w:sz w:val="28"/>
          <w:szCs w:val="28"/>
        </w:rPr>
        <w:t>”</w:t>
      </w:r>
      <w:r w:rsidRPr="00BC46B5">
        <w:rPr>
          <w:sz w:val="28"/>
          <w:szCs w:val="28"/>
        </w:rPr>
        <w:t xml:space="preserve"> letter </w:t>
      </w:r>
      <w:r w:rsidR="00BD0A96">
        <w:rPr>
          <w:sz w:val="28"/>
          <w:szCs w:val="28"/>
        </w:rPr>
        <w:t xml:space="preserve">used </w:t>
      </w:r>
      <w:r w:rsidRPr="00BC46B5">
        <w:rPr>
          <w:sz w:val="28"/>
          <w:szCs w:val="28"/>
        </w:rPr>
        <w:t>as an</w:t>
      </w:r>
      <w:r>
        <w:rPr>
          <w:sz w:val="28"/>
          <w:szCs w:val="28"/>
        </w:rPr>
        <w:t xml:space="preserve"> introduction to their </w:t>
      </w:r>
      <w:r w:rsidRPr="00DD15EF">
        <w:rPr>
          <w:sz w:val="28"/>
          <w:szCs w:val="28"/>
        </w:rPr>
        <w:t xml:space="preserve">annual audit. </w:t>
      </w:r>
    </w:p>
    <w:p w14:paraId="1B91503D" w14:textId="27F6EE45" w:rsidR="00DD15EF" w:rsidRPr="00DD15EF" w:rsidRDefault="00907B97" w:rsidP="00DD15EF">
      <w:pPr>
        <w:spacing w:after="120"/>
        <w:ind w:left="360"/>
        <w:rPr>
          <w:sz w:val="28"/>
          <w:szCs w:val="28"/>
        </w:rPr>
      </w:pPr>
      <w:r>
        <w:rPr>
          <w:sz w:val="28"/>
          <w:szCs w:val="28"/>
        </w:rPr>
        <w:t>ILR served roughly 1,000 people, with about 400 being in-depth</w:t>
      </w:r>
      <w:r w:rsidR="00BD0A96">
        <w:rPr>
          <w:sz w:val="28"/>
          <w:szCs w:val="28"/>
        </w:rPr>
        <w:t>,</w:t>
      </w:r>
      <w:r>
        <w:rPr>
          <w:sz w:val="28"/>
          <w:szCs w:val="28"/>
        </w:rPr>
        <w:t xml:space="preserve"> one-on-one counseling. Through </w:t>
      </w:r>
      <w:r w:rsidR="00BD0A96">
        <w:rPr>
          <w:sz w:val="28"/>
          <w:szCs w:val="28"/>
        </w:rPr>
        <w:t>the CARES</w:t>
      </w:r>
      <w:r>
        <w:rPr>
          <w:sz w:val="28"/>
          <w:szCs w:val="28"/>
        </w:rPr>
        <w:t xml:space="preserve"> Act</w:t>
      </w:r>
      <w:r w:rsidR="00BD0A96">
        <w:rPr>
          <w:sz w:val="28"/>
          <w:szCs w:val="28"/>
        </w:rPr>
        <w:t>,</w:t>
      </w:r>
      <w:r>
        <w:rPr>
          <w:sz w:val="28"/>
          <w:szCs w:val="28"/>
        </w:rPr>
        <w:t xml:space="preserve"> </w:t>
      </w:r>
      <w:r w:rsidR="00DD15EF">
        <w:rPr>
          <w:sz w:val="28"/>
          <w:szCs w:val="28"/>
        </w:rPr>
        <w:t xml:space="preserve">ILR’s </w:t>
      </w:r>
      <w:r w:rsidR="00DD15EF" w:rsidRPr="00DD15EF">
        <w:rPr>
          <w:sz w:val="28"/>
          <w:szCs w:val="28"/>
        </w:rPr>
        <w:t>Relief fund served</w:t>
      </w:r>
      <w:r>
        <w:rPr>
          <w:sz w:val="28"/>
          <w:szCs w:val="28"/>
        </w:rPr>
        <w:t xml:space="preserve"> over 100</w:t>
      </w:r>
      <w:r w:rsidR="00DD15EF" w:rsidRPr="00DD15EF">
        <w:rPr>
          <w:sz w:val="28"/>
          <w:szCs w:val="28"/>
        </w:rPr>
        <w:t xml:space="preserve"> people</w:t>
      </w:r>
      <w:r w:rsidR="00DD15EF">
        <w:rPr>
          <w:sz w:val="28"/>
          <w:szCs w:val="28"/>
        </w:rPr>
        <w:t xml:space="preserve">. They </w:t>
      </w:r>
      <w:r>
        <w:rPr>
          <w:sz w:val="28"/>
          <w:szCs w:val="28"/>
        </w:rPr>
        <w:t>awarded</w:t>
      </w:r>
      <w:r w:rsidR="00DD15EF">
        <w:rPr>
          <w:sz w:val="28"/>
          <w:szCs w:val="28"/>
        </w:rPr>
        <w:t xml:space="preserve"> </w:t>
      </w:r>
      <w:r w:rsidR="00DD15EF" w:rsidRPr="00DD15EF">
        <w:rPr>
          <w:sz w:val="28"/>
          <w:szCs w:val="28"/>
        </w:rPr>
        <w:t>in excess of $150,000 in critical assistance for food, housing, health</w:t>
      </w:r>
      <w:r w:rsidR="00BD0A96">
        <w:rPr>
          <w:sz w:val="28"/>
          <w:szCs w:val="28"/>
        </w:rPr>
        <w:t xml:space="preserve"> </w:t>
      </w:r>
      <w:r w:rsidR="00DD15EF" w:rsidRPr="00DD15EF">
        <w:rPr>
          <w:sz w:val="28"/>
          <w:szCs w:val="28"/>
        </w:rPr>
        <w:t>care</w:t>
      </w:r>
      <w:r w:rsidR="00DD15EF">
        <w:rPr>
          <w:sz w:val="28"/>
          <w:szCs w:val="28"/>
        </w:rPr>
        <w:t>,</w:t>
      </w:r>
      <w:r w:rsidR="00DD15EF" w:rsidRPr="00DD15EF">
        <w:rPr>
          <w:sz w:val="28"/>
          <w:szCs w:val="28"/>
        </w:rPr>
        <w:t xml:space="preserve"> and supplies</w:t>
      </w:r>
      <w:r w:rsidR="00DD15EF">
        <w:rPr>
          <w:sz w:val="28"/>
          <w:szCs w:val="28"/>
        </w:rPr>
        <w:t xml:space="preserve"> during the pandemic</w:t>
      </w:r>
      <w:r w:rsidR="00DD15EF" w:rsidRPr="00DD15EF">
        <w:rPr>
          <w:sz w:val="28"/>
          <w:szCs w:val="28"/>
        </w:rPr>
        <w:t xml:space="preserve">. </w:t>
      </w:r>
    </w:p>
    <w:p w14:paraId="2247A72C" w14:textId="49DB5AC8" w:rsidR="00F05E15" w:rsidRDefault="00DD15EF" w:rsidP="00DD15EF">
      <w:pPr>
        <w:spacing w:after="120"/>
        <w:ind w:left="360"/>
        <w:rPr>
          <w:sz w:val="28"/>
          <w:szCs w:val="28"/>
        </w:rPr>
      </w:pPr>
      <w:r>
        <w:rPr>
          <w:sz w:val="28"/>
          <w:szCs w:val="28"/>
        </w:rPr>
        <w:t xml:space="preserve">ILR hasn’t </w:t>
      </w:r>
      <w:r w:rsidRPr="00DD15EF">
        <w:rPr>
          <w:sz w:val="28"/>
          <w:szCs w:val="28"/>
        </w:rPr>
        <w:t>been open to the public for walk-ins</w:t>
      </w:r>
      <w:r>
        <w:rPr>
          <w:sz w:val="28"/>
          <w:szCs w:val="28"/>
        </w:rPr>
        <w:t xml:space="preserve"> and has missed their </w:t>
      </w:r>
      <w:r w:rsidRPr="00DD15EF">
        <w:rPr>
          <w:sz w:val="28"/>
          <w:szCs w:val="28"/>
        </w:rPr>
        <w:t xml:space="preserve">seasonal gatherings. </w:t>
      </w:r>
      <w:r>
        <w:rPr>
          <w:sz w:val="28"/>
          <w:szCs w:val="28"/>
        </w:rPr>
        <w:t>They plan</w:t>
      </w:r>
      <w:r w:rsidRPr="00DD15EF">
        <w:rPr>
          <w:sz w:val="28"/>
          <w:szCs w:val="28"/>
        </w:rPr>
        <w:t xml:space="preserve"> to have staff return to the building on a 50% basis during April and ratchet it </w:t>
      </w:r>
      <w:r w:rsidR="00BD0A96">
        <w:rPr>
          <w:sz w:val="28"/>
          <w:szCs w:val="28"/>
        </w:rPr>
        <w:t xml:space="preserve">up </w:t>
      </w:r>
      <w:r w:rsidRPr="00DD15EF">
        <w:rPr>
          <w:sz w:val="28"/>
          <w:szCs w:val="28"/>
        </w:rPr>
        <w:t xml:space="preserve">to 80% </w:t>
      </w:r>
      <w:r w:rsidR="00BD0A96">
        <w:rPr>
          <w:sz w:val="28"/>
          <w:szCs w:val="28"/>
        </w:rPr>
        <w:t xml:space="preserve">time in the office </w:t>
      </w:r>
      <w:r w:rsidRPr="00DD15EF">
        <w:rPr>
          <w:sz w:val="28"/>
          <w:szCs w:val="28"/>
        </w:rPr>
        <w:t xml:space="preserve">if the pandemic continues to decline. The 80/20 split </w:t>
      </w:r>
      <w:r w:rsidR="00F05E15">
        <w:rPr>
          <w:sz w:val="28"/>
          <w:szCs w:val="28"/>
        </w:rPr>
        <w:t>for office/work</w:t>
      </w:r>
      <w:r w:rsidR="00BD0A96">
        <w:rPr>
          <w:sz w:val="28"/>
          <w:szCs w:val="28"/>
        </w:rPr>
        <w:t>-</w:t>
      </w:r>
      <w:r w:rsidR="00F05E15">
        <w:rPr>
          <w:sz w:val="28"/>
          <w:szCs w:val="28"/>
        </w:rPr>
        <w:t>at</w:t>
      </w:r>
      <w:r w:rsidR="00BD0A96">
        <w:rPr>
          <w:sz w:val="28"/>
          <w:szCs w:val="28"/>
        </w:rPr>
        <w:t>-</w:t>
      </w:r>
      <w:r w:rsidR="00F05E15">
        <w:rPr>
          <w:sz w:val="28"/>
          <w:szCs w:val="28"/>
        </w:rPr>
        <w:t xml:space="preserve">home time </w:t>
      </w:r>
      <w:r w:rsidRPr="00DD15EF">
        <w:rPr>
          <w:sz w:val="28"/>
          <w:szCs w:val="28"/>
        </w:rPr>
        <w:t xml:space="preserve">is expected to be their new normal. They hope to open to the public in some fashion in June. </w:t>
      </w:r>
    </w:p>
    <w:p w14:paraId="30BFFA12" w14:textId="4AB1C097" w:rsidR="00DD15EF" w:rsidRPr="00DD15EF" w:rsidRDefault="00F05E15" w:rsidP="00DD15EF">
      <w:pPr>
        <w:spacing w:after="120"/>
        <w:ind w:left="360"/>
        <w:rPr>
          <w:sz w:val="28"/>
          <w:szCs w:val="28"/>
        </w:rPr>
      </w:pPr>
      <w:r>
        <w:rPr>
          <w:sz w:val="28"/>
          <w:szCs w:val="28"/>
        </w:rPr>
        <w:t>The</w:t>
      </w:r>
      <w:r w:rsidR="00043161">
        <w:rPr>
          <w:sz w:val="28"/>
          <w:szCs w:val="28"/>
        </w:rPr>
        <w:t xml:space="preserve">y continued virtual support groups, including Healing Pathways and </w:t>
      </w:r>
      <w:r>
        <w:rPr>
          <w:sz w:val="28"/>
          <w:szCs w:val="28"/>
        </w:rPr>
        <w:t xml:space="preserve">Cross-Roads Traumatic Brain Injury </w:t>
      </w:r>
      <w:r w:rsidR="00043161">
        <w:rPr>
          <w:sz w:val="28"/>
          <w:szCs w:val="28"/>
        </w:rPr>
        <w:t>support</w:t>
      </w:r>
      <w:r>
        <w:rPr>
          <w:sz w:val="28"/>
          <w:szCs w:val="28"/>
        </w:rPr>
        <w:t xml:space="preserve">. </w:t>
      </w:r>
      <w:r w:rsidR="00DD15EF" w:rsidRPr="00DD15EF">
        <w:rPr>
          <w:sz w:val="28"/>
          <w:szCs w:val="28"/>
        </w:rPr>
        <w:t xml:space="preserve"> </w:t>
      </w:r>
    </w:p>
    <w:p w14:paraId="4FE94A12" w14:textId="72487FC5" w:rsidR="00DD15EF" w:rsidRPr="00DD15EF" w:rsidRDefault="00043161" w:rsidP="00DD15EF">
      <w:pPr>
        <w:spacing w:after="120"/>
        <w:ind w:left="360"/>
        <w:rPr>
          <w:sz w:val="28"/>
          <w:szCs w:val="28"/>
        </w:rPr>
      </w:pPr>
      <w:r>
        <w:rPr>
          <w:sz w:val="28"/>
          <w:szCs w:val="28"/>
        </w:rPr>
        <w:t xml:space="preserve">Financially, </w:t>
      </w:r>
      <w:r w:rsidR="00F05E15">
        <w:rPr>
          <w:sz w:val="28"/>
          <w:szCs w:val="28"/>
        </w:rPr>
        <w:t>ILR f</w:t>
      </w:r>
      <w:r w:rsidR="00DD15EF" w:rsidRPr="00DD15EF">
        <w:rPr>
          <w:sz w:val="28"/>
          <w:szCs w:val="28"/>
        </w:rPr>
        <w:t>inished the year with</w:t>
      </w:r>
      <w:r>
        <w:rPr>
          <w:sz w:val="28"/>
          <w:szCs w:val="28"/>
        </w:rPr>
        <w:t xml:space="preserve"> about</w:t>
      </w:r>
      <w:r w:rsidR="00DD15EF" w:rsidRPr="00DD15EF">
        <w:rPr>
          <w:sz w:val="28"/>
          <w:szCs w:val="28"/>
        </w:rPr>
        <w:t xml:space="preserve"> </w:t>
      </w:r>
      <w:r>
        <w:rPr>
          <w:sz w:val="28"/>
          <w:szCs w:val="28"/>
        </w:rPr>
        <w:t xml:space="preserve">an </w:t>
      </w:r>
      <w:r w:rsidR="00F05E15">
        <w:rPr>
          <w:sz w:val="28"/>
          <w:szCs w:val="28"/>
        </w:rPr>
        <w:t>$</w:t>
      </w:r>
      <w:r w:rsidR="00DD15EF" w:rsidRPr="00DD15EF">
        <w:rPr>
          <w:sz w:val="28"/>
          <w:szCs w:val="28"/>
        </w:rPr>
        <w:t>18,000</w:t>
      </w:r>
      <w:r>
        <w:rPr>
          <w:sz w:val="28"/>
          <w:szCs w:val="28"/>
        </w:rPr>
        <w:t xml:space="preserve"> surplus, and an </w:t>
      </w:r>
      <w:r w:rsidR="00DD15EF" w:rsidRPr="00DD15EF">
        <w:rPr>
          <w:sz w:val="28"/>
          <w:szCs w:val="28"/>
        </w:rPr>
        <w:t xml:space="preserve">overall net asset increase </w:t>
      </w:r>
      <w:r>
        <w:rPr>
          <w:sz w:val="28"/>
          <w:szCs w:val="28"/>
        </w:rPr>
        <w:t xml:space="preserve">in the $40,000 range. They have an endowment fund of about $125,000, which went up with the stock market. About </w:t>
      </w:r>
      <w:r w:rsidR="00B35DE4">
        <w:rPr>
          <w:sz w:val="28"/>
          <w:szCs w:val="28"/>
        </w:rPr>
        <w:t>$</w:t>
      </w:r>
      <w:r>
        <w:rPr>
          <w:sz w:val="28"/>
          <w:szCs w:val="28"/>
        </w:rPr>
        <w:t>4</w:t>
      </w:r>
      <w:r w:rsidR="00B35DE4">
        <w:rPr>
          <w:sz w:val="28"/>
          <w:szCs w:val="28"/>
        </w:rPr>
        <w:t>,000</w:t>
      </w:r>
      <w:r>
        <w:rPr>
          <w:sz w:val="28"/>
          <w:szCs w:val="28"/>
        </w:rPr>
        <w:t>-</w:t>
      </w:r>
      <w:r w:rsidR="00B35DE4">
        <w:rPr>
          <w:sz w:val="28"/>
          <w:szCs w:val="28"/>
        </w:rPr>
        <w:t>$</w:t>
      </w:r>
      <w:r>
        <w:rPr>
          <w:sz w:val="28"/>
          <w:szCs w:val="28"/>
        </w:rPr>
        <w:t>6</w:t>
      </w:r>
      <w:r w:rsidR="00B35DE4">
        <w:rPr>
          <w:sz w:val="28"/>
          <w:szCs w:val="28"/>
        </w:rPr>
        <w:t>,000</w:t>
      </w:r>
      <w:r>
        <w:rPr>
          <w:sz w:val="28"/>
          <w:szCs w:val="28"/>
        </w:rPr>
        <w:t xml:space="preserve"> per year from that contributes to their operating expenses. </w:t>
      </w:r>
    </w:p>
    <w:p w14:paraId="43CB83F5" w14:textId="12EB9FA6" w:rsidR="00DD15EF" w:rsidRPr="00DD15EF" w:rsidRDefault="00043161" w:rsidP="00DD15EF">
      <w:pPr>
        <w:spacing w:after="120"/>
        <w:ind w:left="360"/>
        <w:rPr>
          <w:sz w:val="28"/>
          <w:szCs w:val="28"/>
        </w:rPr>
      </w:pPr>
      <w:r>
        <w:rPr>
          <w:sz w:val="28"/>
          <w:szCs w:val="28"/>
        </w:rPr>
        <w:lastRenderedPageBreak/>
        <w:t>They have</w:t>
      </w:r>
      <w:r w:rsidR="00DD15EF" w:rsidRPr="00DD15EF">
        <w:rPr>
          <w:sz w:val="28"/>
          <w:szCs w:val="28"/>
        </w:rPr>
        <w:t xml:space="preserve"> </w:t>
      </w:r>
      <w:r w:rsidR="00B35DE4">
        <w:rPr>
          <w:sz w:val="28"/>
          <w:szCs w:val="28"/>
        </w:rPr>
        <w:t>maintained</w:t>
      </w:r>
      <w:r w:rsidR="00DD15EF" w:rsidRPr="00DD15EF">
        <w:rPr>
          <w:sz w:val="28"/>
          <w:szCs w:val="28"/>
        </w:rPr>
        <w:t xml:space="preserve"> livable and competitive wages</w:t>
      </w:r>
      <w:r w:rsidR="009278EA">
        <w:rPr>
          <w:sz w:val="28"/>
          <w:szCs w:val="28"/>
        </w:rPr>
        <w:t xml:space="preserve"> </w:t>
      </w:r>
      <w:r w:rsidR="00B35DE4">
        <w:rPr>
          <w:sz w:val="28"/>
          <w:szCs w:val="28"/>
        </w:rPr>
        <w:t xml:space="preserve">at </w:t>
      </w:r>
      <w:r w:rsidR="009278EA">
        <w:rPr>
          <w:sz w:val="28"/>
          <w:szCs w:val="28"/>
        </w:rPr>
        <w:t xml:space="preserve">around the median average for Licensed Clinical Social workers and offer participation in a 401K plan. </w:t>
      </w:r>
    </w:p>
    <w:p w14:paraId="71922BA9" w14:textId="61A5CA16" w:rsidR="00DD15EF" w:rsidRPr="00DD15EF" w:rsidRDefault="00DD15EF" w:rsidP="00DD15EF">
      <w:pPr>
        <w:spacing w:after="120"/>
        <w:ind w:left="360"/>
        <w:rPr>
          <w:sz w:val="28"/>
          <w:szCs w:val="28"/>
        </w:rPr>
      </w:pPr>
      <w:r w:rsidRPr="00DD15EF">
        <w:rPr>
          <w:sz w:val="28"/>
          <w:szCs w:val="28"/>
        </w:rPr>
        <w:t xml:space="preserve">At end of the fiscal year, </w:t>
      </w:r>
      <w:r w:rsidR="009278EA">
        <w:rPr>
          <w:sz w:val="28"/>
          <w:szCs w:val="28"/>
        </w:rPr>
        <w:t xml:space="preserve">they </w:t>
      </w:r>
      <w:r w:rsidRPr="00DD15EF">
        <w:rPr>
          <w:sz w:val="28"/>
          <w:szCs w:val="28"/>
        </w:rPr>
        <w:t xml:space="preserve">had a boiler failure and leak in their basement. The entire HV system was replaced </w:t>
      </w:r>
      <w:r w:rsidR="00B35DE4">
        <w:rPr>
          <w:sz w:val="28"/>
          <w:szCs w:val="28"/>
        </w:rPr>
        <w:t xml:space="preserve">by the ownership </w:t>
      </w:r>
      <w:r w:rsidRPr="00DD15EF">
        <w:rPr>
          <w:sz w:val="28"/>
          <w:szCs w:val="28"/>
        </w:rPr>
        <w:t xml:space="preserve">at </w:t>
      </w:r>
      <w:r w:rsidR="00B35DE4">
        <w:rPr>
          <w:sz w:val="28"/>
          <w:szCs w:val="28"/>
        </w:rPr>
        <w:t xml:space="preserve">a cost of </w:t>
      </w:r>
      <w:r w:rsidRPr="00DD15EF">
        <w:rPr>
          <w:sz w:val="28"/>
          <w:szCs w:val="28"/>
        </w:rPr>
        <w:t xml:space="preserve">about $100,000. </w:t>
      </w:r>
      <w:r w:rsidR="009278EA">
        <w:rPr>
          <w:sz w:val="28"/>
          <w:szCs w:val="28"/>
        </w:rPr>
        <w:t xml:space="preserve">They now have Ozone cleaning filtration systems. Staff have noticed the air improvement. </w:t>
      </w:r>
    </w:p>
    <w:p w14:paraId="0FA1F48C" w14:textId="189C97DE" w:rsidR="00DD15EF" w:rsidRPr="00DD15EF" w:rsidRDefault="00727FB2" w:rsidP="00DD15EF">
      <w:pPr>
        <w:spacing w:after="120"/>
        <w:ind w:left="360"/>
        <w:rPr>
          <w:sz w:val="28"/>
          <w:szCs w:val="28"/>
        </w:rPr>
      </w:pPr>
      <w:r>
        <w:rPr>
          <w:sz w:val="28"/>
          <w:szCs w:val="28"/>
        </w:rPr>
        <w:t>Their a</w:t>
      </w:r>
      <w:r w:rsidR="00DD15EF" w:rsidRPr="00DD15EF">
        <w:rPr>
          <w:sz w:val="28"/>
          <w:szCs w:val="28"/>
        </w:rPr>
        <w:t>udit ha</w:t>
      </w:r>
      <w:r>
        <w:rPr>
          <w:sz w:val="28"/>
          <w:szCs w:val="28"/>
        </w:rPr>
        <w:t>d</w:t>
      </w:r>
      <w:r w:rsidR="00DD15EF" w:rsidRPr="00DD15EF">
        <w:rPr>
          <w:sz w:val="28"/>
          <w:szCs w:val="28"/>
        </w:rPr>
        <w:t xml:space="preserve"> a couple of small findings that they</w:t>
      </w:r>
      <w:r>
        <w:rPr>
          <w:sz w:val="28"/>
          <w:szCs w:val="28"/>
        </w:rPr>
        <w:t>’ve</w:t>
      </w:r>
      <w:r w:rsidR="00DD15EF" w:rsidRPr="00DD15EF">
        <w:rPr>
          <w:sz w:val="28"/>
          <w:szCs w:val="28"/>
        </w:rPr>
        <w:t xml:space="preserve"> already addressed. </w:t>
      </w:r>
    </w:p>
    <w:p w14:paraId="5C679D07" w14:textId="691DDD32" w:rsidR="00DD15EF" w:rsidRPr="00DD15EF" w:rsidRDefault="00727FB2" w:rsidP="00DD15EF">
      <w:pPr>
        <w:spacing w:after="120"/>
        <w:ind w:left="360"/>
        <w:rPr>
          <w:sz w:val="28"/>
          <w:szCs w:val="28"/>
        </w:rPr>
      </w:pPr>
      <w:r>
        <w:rPr>
          <w:sz w:val="28"/>
          <w:szCs w:val="28"/>
        </w:rPr>
        <w:t>Barry showed a PowerPoint and</w:t>
      </w:r>
      <w:r w:rsidR="009B04EC">
        <w:rPr>
          <w:sz w:val="28"/>
          <w:szCs w:val="28"/>
        </w:rPr>
        <w:t xml:space="preserve"> explained</w:t>
      </w:r>
      <w:r>
        <w:rPr>
          <w:sz w:val="28"/>
          <w:szCs w:val="28"/>
        </w:rPr>
        <w:t xml:space="preserve"> ho</w:t>
      </w:r>
      <w:r w:rsidR="00DD15EF" w:rsidRPr="00DD15EF">
        <w:rPr>
          <w:sz w:val="28"/>
          <w:szCs w:val="28"/>
        </w:rPr>
        <w:t xml:space="preserve">w </w:t>
      </w:r>
      <w:r>
        <w:rPr>
          <w:sz w:val="28"/>
          <w:szCs w:val="28"/>
        </w:rPr>
        <w:t>it</w:t>
      </w:r>
      <w:r w:rsidR="00DD15EF" w:rsidRPr="00DD15EF">
        <w:rPr>
          <w:sz w:val="28"/>
          <w:szCs w:val="28"/>
        </w:rPr>
        <w:t xml:space="preserve"> was used to advocate for the IL </w:t>
      </w:r>
      <w:r w:rsidR="00B35DE4">
        <w:rPr>
          <w:sz w:val="28"/>
          <w:szCs w:val="28"/>
        </w:rPr>
        <w:t xml:space="preserve">(Independent Living) </w:t>
      </w:r>
      <w:r w:rsidR="00DD15EF" w:rsidRPr="00DD15EF">
        <w:rPr>
          <w:sz w:val="28"/>
          <w:szCs w:val="28"/>
        </w:rPr>
        <w:t>movement</w:t>
      </w:r>
      <w:r>
        <w:rPr>
          <w:sz w:val="28"/>
          <w:szCs w:val="28"/>
        </w:rPr>
        <w:t xml:space="preserve">. </w:t>
      </w:r>
      <w:r w:rsidR="00DD15EF" w:rsidRPr="00DD15EF">
        <w:rPr>
          <w:sz w:val="28"/>
          <w:szCs w:val="28"/>
        </w:rPr>
        <w:t>It included demographics around disability, the IL Model, questions about how people view the IL Model, characteristics of CILs, their core services</w:t>
      </w:r>
      <w:r>
        <w:rPr>
          <w:sz w:val="28"/>
          <w:szCs w:val="28"/>
        </w:rPr>
        <w:t xml:space="preserve">, </w:t>
      </w:r>
      <w:r w:rsidR="00DD15EF" w:rsidRPr="00DD15EF">
        <w:rPr>
          <w:sz w:val="28"/>
          <w:szCs w:val="28"/>
        </w:rPr>
        <w:t>other types of services/contracts CILs may have, ILR’s employee development, history of ILR – with roots back to 1957 when Temple Beth Israel provided Volunteer Braille Services to assist students</w:t>
      </w:r>
      <w:r w:rsidR="00C444C8">
        <w:rPr>
          <w:sz w:val="28"/>
          <w:szCs w:val="28"/>
        </w:rPr>
        <w:t xml:space="preserve">, ILR’s </w:t>
      </w:r>
      <w:r w:rsidR="00DD15EF" w:rsidRPr="00DD15EF">
        <w:rPr>
          <w:sz w:val="28"/>
          <w:szCs w:val="28"/>
        </w:rPr>
        <w:t>transcription program</w:t>
      </w:r>
      <w:r w:rsidR="00C444C8">
        <w:rPr>
          <w:sz w:val="28"/>
          <w:szCs w:val="28"/>
        </w:rPr>
        <w:t>, and</w:t>
      </w:r>
      <w:r w:rsidR="00DD15EF" w:rsidRPr="00DD15EF">
        <w:rPr>
          <w:sz w:val="28"/>
          <w:szCs w:val="28"/>
        </w:rPr>
        <w:t xml:space="preserve"> how ILR </w:t>
      </w:r>
      <w:r w:rsidR="00B35DE4">
        <w:rPr>
          <w:sz w:val="28"/>
          <w:szCs w:val="28"/>
        </w:rPr>
        <w:t xml:space="preserve">sees consumers moving from </w:t>
      </w:r>
      <w:r w:rsidR="00C444C8">
        <w:rPr>
          <w:sz w:val="28"/>
          <w:szCs w:val="28"/>
        </w:rPr>
        <w:t>c</w:t>
      </w:r>
      <w:r w:rsidR="00DD15EF" w:rsidRPr="00DD15EF">
        <w:rPr>
          <w:sz w:val="28"/>
          <w:szCs w:val="28"/>
        </w:rPr>
        <w:t xml:space="preserve">risis to stability, </w:t>
      </w:r>
      <w:r w:rsidR="00B35DE4">
        <w:rPr>
          <w:sz w:val="28"/>
          <w:szCs w:val="28"/>
        </w:rPr>
        <w:t xml:space="preserve">to engagement with peers, and on to </w:t>
      </w:r>
      <w:r w:rsidR="00DD15EF" w:rsidRPr="00DD15EF">
        <w:rPr>
          <w:sz w:val="28"/>
          <w:szCs w:val="28"/>
        </w:rPr>
        <w:t xml:space="preserve">community integration. </w:t>
      </w:r>
    </w:p>
    <w:p w14:paraId="0E000FC1" w14:textId="47F2BD29" w:rsidR="00DD15EF" w:rsidRPr="00DD15EF" w:rsidRDefault="00DD15EF" w:rsidP="00DD15EF">
      <w:pPr>
        <w:spacing w:after="120"/>
        <w:ind w:left="360"/>
        <w:rPr>
          <w:sz w:val="28"/>
          <w:szCs w:val="28"/>
        </w:rPr>
      </w:pPr>
      <w:r w:rsidRPr="00DD15EF">
        <w:rPr>
          <w:sz w:val="28"/>
          <w:szCs w:val="28"/>
        </w:rPr>
        <w:t>Cathy Wenberg</w:t>
      </w:r>
      <w:r w:rsidR="00C444C8">
        <w:rPr>
          <w:sz w:val="28"/>
          <w:szCs w:val="28"/>
        </w:rPr>
        <w:t>, Assistant Director,</w:t>
      </w:r>
      <w:r w:rsidRPr="00DD15EF">
        <w:rPr>
          <w:sz w:val="28"/>
          <w:szCs w:val="28"/>
        </w:rPr>
        <w:t xml:space="preserve"> </w:t>
      </w:r>
      <w:r w:rsidR="00F42C23">
        <w:rPr>
          <w:sz w:val="28"/>
          <w:szCs w:val="28"/>
        </w:rPr>
        <w:t xml:space="preserve">discussed her work with staff and what they have been doing, including how they </w:t>
      </w:r>
      <w:r w:rsidRPr="00DD15EF">
        <w:rPr>
          <w:sz w:val="28"/>
          <w:szCs w:val="28"/>
        </w:rPr>
        <w:t xml:space="preserve">have stepped up during the pandemic and found unique ways to meet consumer needs. They have identified that there is a systems issue </w:t>
      </w:r>
      <w:r w:rsidR="00B35DE4">
        <w:rPr>
          <w:sz w:val="28"/>
          <w:szCs w:val="28"/>
        </w:rPr>
        <w:t>involving the</w:t>
      </w:r>
      <w:r w:rsidRPr="00DD15EF">
        <w:rPr>
          <w:sz w:val="28"/>
          <w:szCs w:val="28"/>
        </w:rPr>
        <w:t xml:space="preserve"> huge technology gap for consumers </w:t>
      </w:r>
      <w:r w:rsidR="00F42C23">
        <w:rPr>
          <w:sz w:val="28"/>
          <w:szCs w:val="28"/>
        </w:rPr>
        <w:t>without the technology to do things online</w:t>
      </w:r>
      <w:r w:rsidR="00713517">
        <w:rPr>
          <w:sz w:val="28"/>
          <w:szCs w:val="28"/>
        </w:rPr>
        <w:t xml:space="preserve">, and </w:t>
      </w:r>
      <w:r w:rsidRPr="00DD15EF">
        <w:rPr>
          <w:sz w:val="28"/>
          <w:szCs w:val="28"/>
        </w:rPr>
        <w:t xml:space="preserve">not </w:t>
      </w:r>
      <w:r w:rsidR="00F42C23">
        <w:rPr>
          <w:sz w:val="28"/>
          <w:szCs w:val="28"/>
        </w:rPr>
        <w:t xml:space="preserve">being </w:t>
      </w:r>
      <w:r w:rsidRPr="00DD15EF">
        <w:rPr>
          <w:sz w:val="28"/>
          <w:szCs w:val="28"/>
        </w:rPr>
        <w:t xml:space="preserve">able to pay bills or use other services via the telephone. </w:t>
      </w:r>
    </w:p>
    <w:p w14:paraId="33691C68" w14:textId="5FD792BD" w:rsidR="00DD15EF" w:rsidRPr="00DD15EF" w:rsidRDefault="00DD15EF" w:rsidP="00DD15EF">
      <w:pPr>
        <w:spacing w:after="120"/>
        <w:ind w:left="360"/>
        <w:rPr>
          <w:sz w:val="28"/>
          <w:szCs w:val="28"/>
        </w:rPr>
      </w:pPr>
      <w:r w:rsidRPr="00DD15EF">
        <w:rPr>
          <w:sz w:val="28"/>
          <w:szCs w:val="28"/>
        </w:rPr>
        <w:t>Housing and the lack of subsidized housing is the major issue they come across. Teaching skills for engaging people using technology has been very important and allowed people to continue to be involved</w:t>
      </w:r>
      <w:r w:rsidR="00713517">
        <w:rPr>
          <w:sz w:val="28"/>
          <w:szCs w:val="28"/>
        </w:rPr>
        <w:t xml:space="preserve">, including working </w:t>
      </w:r>
      <w:r w:rsidR="00F42C23">
        <w:rPr>
          <w:sz w:val="28"/>
          <w:szCs w:val="28"/>
        </w:rPr>
        <w:t>with medical providers, landlords, etc. during the pandemic</w:t>
      </w:r>
      <w:r w:rsidRPr="00DD15EF">
        <w:rPr>
          <w:sz w:val="28"/>
          <w:szCs w:val="28"/>
        </w:rPr>
        <w:t xml:space="preserve">. </w:t>
      </w:r>
      <w:r w:rsidR="00F42C23">
        <w:rPr>
          <w:sz w:val="28"/>
          <w:szCs w:val="28"/>
        </w:rPr>
        <w:t xml:space="preserve">The pandemic highlighted how much </w:t>
      </w:r>
      <w:r w:rsidR="00713517">
        <w:rPr>
          <w:sz w:val="28"/>
          <w:szCs w:val="28"/>
        </w:rPr>
        <w:t xml:space="preserve">more </w:t>
      </w:r>
      <w:r w:rsidR="00995350">
        <w:rPr>
          <w:sz w:val="28"/>
          <w:szCs w:val="28"/>
        </w:rPr>
        <w:t xml:space="preserve">work </w:t>
      </w:r>
      <w:r w:rsidR="00F42C23">
        <w:rPr>
          <w:sz w:val="28"/>
          <w:szCs w:val="28"/>
        </w:rPr>
        <w:t>is needed to reach u</w:t>
      </w:r>
      <w:r w:rsidRPr="00DD15EF">
        <w:rPr>
          <w:sz w:val="28"/>
          <w:szCs w:val="28"/>
        </w:rPr>
        <w:t>niversal accessibility</w:t>
      </w:r>
      <w:r w:rsidR="00995350">
        <w:rPr>
          <w:sz w:val="28"/>
          <w:szCs w:val="28"/>
        </w:rPr>
        <w:t xml:space="preserve">. </w:t>
      </w:r>
    </w:p>
    <w:p w14:paraId="62738B95" w14:textId="58CA85DA" w:rsidR="00DD15EF" w:rsidRPr="00DD15EF" w:rsidRDefault="009B04EC" w:rsidP="00DD15EF">
      <w:pPr>
        <w:spacing w:after="120"/>
        <w:ind w:left="360"/>
        <w:rPr>
          <w:sz w:val="28"/>
          <w:szCs w:val="28"/>
        </w:rPr>
      </w:pPr>
      <w:r>
        <w:rPr>
          <w:sz w:val="28"/>
          <w:szCs w:val="28"/>
        </w:rPr>
        <w:t xml:space="preserve">ILR staff have been setting up </w:t>
      </w:r>
      <w:r w:rsidR="00DD15EF" w:rsidRPr="00DD15EF">
        <w:rPr>
          <w:sz w:val="28"/>
          <w:szCs w:val="28"/>
        </w:rPr>
        <w:t>some in-person appointment</w:t>
      </w:r>
      <w:r>
        <w:rPr>
          <w:sz w:val="28"/>
          <w:szCs w:val="28"/>
        </w:rPr>
        <w:t>s</w:t>
      </w:r>
      <w:r w:rsidR="00F42C23">
        <w:rPr>
          <w:sz w:val="28"/>
          <w:szCs w:val="28"/>
        </w:rPr>
        <w:t xml:space="preserve">, when needed, </w:t>
      </w:r>
      <w:r w:rsidR="00DD15EF" w:rsidRPr="00DD15EF">
        <w:rPr>
          <w:sz w:val="28"/>
          <w:szCs w:val="28"/>
        </w:rPr>
        <w:t>to help people get things done</w:t>
      </w:r>
      <w:r>
        <w:rPr>
          <w:sz w:val="28"/>
          <w:szCs w:val="28"/>
        </w:rPr>
        <w:t xml:space="preserve"> during the pandemic. </w:t>
      </w:r>
      <w:r w:rsidR="00DD15EF" w:rsidRPr="00DD15EF">
        <w:rPr>
          <w:sz w:val="28"/>
          <w:szCs w:val="28"/>
        </w:rPr>
        <w:t xml:space="preserve"> </w:t>
      </w:r>
    </w:p>
    <w:p w14:paraId="05BED01D" w14:textId="69813260" w:rsidR="00DD15EF" w:rsidRPr="00DD15EF" w:rsidRDefault="00DD15EF" w:rsidP="00DD15EF">
      <w:pPr>
        <w:spacing w:after="120"/>
        <w:ind w:left="360"/>
        <w:rPr>
          <w:sz w:val="28"/>
          <w:szCs w:val="28"/>
        </w:rPr>
      </w:pPr>
      <w:r w:rsidRPr="00DD15EF">
        <w:rPr>
          <w:sz w:val="28"/>
          <w:szCs w:val="28"/>
        </w:rPr>
        <w:t xml:space="preserve">Cathy has </w:t>
      </w:r>
      <w:r w:rsidR="00995350">
        <w:rPr>
          <w:sz w:val="28"/>
          <w:szCs w:val="28"/>
        </w:rPr>
        <w:t>supported a graduate student field work program, initially with a couple of Po</w:t>
      </w:r>
      <w:r w:rsidR="009B04EC">
        <w:rPr>
          <w:sz w:val="28"/>
          <w:szCs w:val="28"/>
        </w:rPr>
        <w:t>rtland State University</w:t>
      </w:r>
      <w:r w:rsidR="00713517">
        <w:rPr>
          <w:sz w:val="28"/>
          <w:szCs w:val="28"/>
        </w:rPr>
        <w:t xml:space="preserve"> students</w:t>
      </w:r>
      <w:r w:rsidRPr="00DD15EF">
        <w:rPr>
          <w:sz w:val="28"/>
          <w:szCs w:val="28"/>
        </w:rPr>
        <w:t xml:space="preserve"> and </w:t>
      </w:r>
      <w:r w:rsidR="00995350">
        <w:rPr>
          <w:sz w:val="28"/>
          <w:szCs w:val="28"/>
        </w:rPr>
        <w:t xml:space="preserve">now with </w:t>
      </w:r>
      <w:r w:rsidRPr="00DD15EF">
        <w:rPr>
          <w:sz w:val="28"/>
          <w:szCs w:val="28"/>
        </w:rPr>
        <w:t>Arizona</w:t>
      </w:r>
      <w:r w:rsidR="009B04EC">
        <w:rPr>
          <w:sz w:val="28"/>
          <w:szCs w:val="28"/>
        </w:rPr>
        <w:t xml:space="preserve"> S</w:t>
      </w:r>
      <w:r w:rsidRPr="00DD15EF">
        <w:rPr>
          <w:sz w:val="28"/>
          <w:szCs w:val="28"/>
        </w:rPr>
        <w:t xml:space="preserve">tate’s </w:t>
      </w:r>
      <w:r w:rsidR="00995350">
        <w:rPr>
          <w:sz w:val="28"/>
          <w:szCs w:val="28"/>
        </w:rPr>
        <w:t>remote Master</w:t>
      </w:r>
      <w:r w:rsidR="0003750D">
        <w:rPr>
          <w:sz w:val="28"/>
          <w:szCs w:val="28"/>
        </w:rPr>
        <w:t>’</w:t>
      </w:r>
      <w:r w:rsidR="00995350">
        <w:rPr>
          <w:sz w:val="28"/>
          <w:szCs w:val="28"/>
        </w:rPr>
        <w:t>s in Social Work</w:t>
      </w:r>
      <w:r w:rsidR="00CC3569">
        <w:rPr>
          <w:sz w:val="28"/>
          <w:szCs w:val="28"/>
        </w:rPr>
        <w:t xml:space="preserve"> </w:t>
      </w:r>
      <w:r w:rsidR="0003750D">
        <w:rPr>
          <w:sz w:val="28"/>
          <w:szCs w:val="28"/>
        </w:rPr>
        <w:t xml:space="preserve">degree </w:t>
      </w:r>
      <w:r w:rsidR="00CC3569">
        <w:rPr>
          <w:sz w:val="28"/>
          <w:szCs w:val="28"/>
        </w:rPr>
        <w:t>(MSW)</w:t>
      </w:r>
      <w:r w:rsidR="00995350">
        <w:rPr>
          <w:sz w:val="28"/>
          <w:szCs w:val="28"/>
        </w:rPr>
        <w:t xml:space="preserve"> program. S</w:t>
      </w:r>
      <w:r w:rsidRPr="00DD15EF">
        <w:rPr>
          <w:sz w:val="28"/>
          <w:szCs w:val="28"/>
        </w:rPr>
        <w:t xml:space="preserve">tudents have done their field work at ILR, typically </w:t>
      </w:r>
      <w:r w:rsidR="00CC3569">
        <w:rPr>
          <w:sz w:val="28"/>
          <w:szCs w:val="28"/>
        </w:rPr>
        <w:t xml:space="preserve">for </w:t>
      </w:r>
      <w:r w:rsidRPr="00DD15EF">
        <w:rPr>
          <w:sz w:val="28"/>
          <w:szCs w:val="28"/>
        </w:rPr>
        <w:t xml:space="preserve">about 6 months, and some have been hired. That has worked well. </w:t>
      </w:r>
    </w:p>
    <w:p w14:paraId="04429B1E" w14:textId="181A6EE4" w:rsidR="00DD15EF" w:rsidRPr="00DD15EF" w:rsidRDefault="00DD15EF" w:rsidP="00DD15EF">
      <w:pPr>
        <w:spacing w:after="120"/>
        <w:ind w:left="360"/>
        <w:rPr>
          <w:sz w:val="28"/>
          <w:szCs w:val="28"/>
        </w:rPr>
      </w:pPr>
      <w:r w:rsidRPr="00DD15EF">
        <w:rPr>
          <w:sz w:val="28"/>
          <w:szCs w:val="28"/>
        </w:rPr>
        <w:t xml:space="preserve">A </w:t>
      </w:r>
      <w:r w:rsidR="00713517">
        <w:rPr>
          <w:sz w:val="28"/>
          <w:szCs w:val="28"/>
        </w:rPr>
        <w:t xml:space="preserve">staff person from </w:t>
      </w:r>
      <w:r w:rsidR="00CC3569">
        <w:rPr>
          <w:sz w:val="28"/>
          <w:szCs w:val="28"/>
        </w:rPr>
        <w:t xml:space="preserve">Disability Rights Oregon helped </w:t>
      </w:r>
      <w:r w:rsidRPr="00DD15EF">
        <w:rPr>
          <w:sz w:val="28"/>
          <w:szCs w:val="28"/>
        </w:rPr>
        <w:t xml:space="preserve">ILR </w:t>
      </w:r>
      <w:r w:rsidR="00713517">
        <w:rPr>
          <w:sz w:val="28"/>
          <w:szCs w:val="28"/>
        </w:rPr>
        <w:t>with efforts around</w:t>
      </w:r>
      <w:r w:rsidR="00FB008C">
        <w:rPr>
          <w:sz w:val="28"/>
          <w:szCs w:val="28"/>
        </w:rPr>
        <w:t xml:space="preserve"> </w:t>
      </w:r>
      <w:r w:rsidR="00713517">
        <w:rPr>
          <w:sz w:val="28"/>
          <w:szCs w:val="28"/>
        </w:rPr>
        <w:t>a</w:t>
      </w:r>
      <w:r w:rsidR="00FB008C">
        <w:rPr>
          <w:sz w:val="28"/>
          <w:szCs w:val="28"/>
        </w:rPr>
        <w:t xml:space="preserve"> bond measure setting aside dollars to help with the housing crisis. That included representing ILR on some councils and developing a Good Housing Guide. </w:t>
      </w:r>
    </w:p>
    <w:p w14:paraId="0A457251" w14:textId="75569FFC" w:rsidR="00DD15EF" w:rsidRPr="00DD15EF" w:rsidRDefault="00DD15EF" w:rsidP="00DD15EF">
      <w:pPr>
        <w:spacing w:after="120"/>
        <w:ind w:left="360"/>
        <w:rPr>
          <w:sz w:val="28"/>
          <w:szCs w:val="28"/>
        </w:rPr>
      </w:pPr>
      <w:r w:rsidRPr="00DD15EF">
        <w:rPr>
          <w:sz w:val="28"/>
          <w:szCs w:val="28"/>
        </w:rPr>
        <w:t xml:space="preserve">ILR has </w:t>
      </w:r>
      <w:r w:rsidR="00FB008C">
        <w:rPr>
          <w:sz w:val="28"/>
          <w:szCs w:val="28"/>
        </w:rPr>
        <w:t xml:space="preserve">a </w:t>
      </w:r>
      <w:r w:rsidRPr="00DD15EF">
        <w:rPr>
          <w:sz w:val="28"/>
          <w:szCs w:val="28"/>
        </w:rPr>
        <w:t xml:space="preserve">historical relationship </w:t>
      </w:r>
      <w:r w:rsidR="006927CB">
        <w:rPr>
          <w:sz w:val="28"/>
          <w:szCs w:val="28"/>
        </w:rPr>
        <w:t xml:space="preserve">with Oregon Commission for the Blind’s </w:t>
      </w:r>
      <w:r w:rsidR="00FB008C">
        <w:rPr>
          <w:sz w:val="28"/>
          <w:szCs w:val="28"/>
        </w:rPr>
        <w:t>Summer Work Experience Program</w:t>
      </w:r>
      <w:r w:rsidRPr="00DD15EF">
        <w:rPr>
          <w:sz w:val="28"/>
          <w:szCs w:val="28"/>
        </w:rPr>
        <w:t xml:space="preserve"> (SWEP) and ha</w:t>
      </w:r>
      <w:r w:rsidR="00713517">
        <w:rPr>
          <w:sz w:val="28"/>
          <w:szCs w:val="28"/>
        </w:rPr>
        <w:t>s</w:t>
      </w:r>
      <w:r w:rsidRPr="00DD15EF">
        <w:rPr>
          <w:sz w:val="28"/>
          <w:szCs w:val="28"/>
        </w:rPr>
        <w:t xml:space="preserve"> hired some consumers</w:t>
      </w:r>
      <w:r w:rsidR="006927CB">
        <w:rPr>
          <w:sz w:val="28"/>
          <w:szCs w:val="28"/>
        </w:rPr>
        <w:t xml:space="preserve"> through that. ILR serv</w:t>
      </w:r>
      <w:r w:rsidR="002E70A2">
        <w:rPr>
          <w:sz w:val="28"/>
          <w:szCs w:val="28"/>
        </w:rPr>
        <w:t>es from</w:t>
      </w:r>
      <w:r w:rsidR="006927CB">
        <w:rPr>
          <w:sz w:val="28"/>
          <w:szCs w:val="28"/>
        </w:rPr>
        <w:t xml:space="preserve"> </w:t>
      </w:r>
      <w:r w:rsidR="002E70A2">
        <w:rPr>
          <w:sz w:val="28"/>
          <w:szCs w:val="28"/>
        </w:rPr>
        <w:t>25 to 40</w:t>
      </w:r>
      <w:r w:rsidR="006927CB">
        <w:rPr>
          <w:sz w:val="28"/>
          <w:szCs w:val="28"/>
        </w:rPr>
        <w:t xml:space="preserve"> students under the age of 24. </w:t>
      </w:r>
      <w:r w:rsidRPr="00DD15EF">
        <w:rPr>
          <w:sz w:val="28"/>
          <w:szCs w:val="28"/>
        </w:rPr>
        <w:t xml:space="preserve"> </w:t>
      </w:r>
    </w:p>
    <w:p w14:paraId="21D774E8" w14:textId="408244F3" w:rsidR="00DD15EF" w:rsidRDefault="00713517" w:rsidP="006927CB">
      <w:pPr>
        <w:spacing w:after="240"/>
        <w:ind w:left="360"/>
        <w:rPr>
          <w:sz w:val="28"/>
          <w:szCs w:val="28"/>
        </w:rPr>
      </w:pPr>
      <w:r>
        <w:rPr>
          <w:sz w:val="28"/>
          <w:szCs w:val="28"/>
        </w:rPr>
        <w:t>SILC m</w:t>
      </w:r>
      <w:r w:rsidR="006927CB">
        <w:rPr>
          <w:sz w:val="28"/>
          <w:szCs w:val="28"/>
        </w:rPr>
        <w:t xml:space="preserve">embers expressed that they were impressed with the coordination with universities and with Oregon Commission for the Blind. </w:t>
      </w:r>
    </w:p>
    <w:p w14:paraId="5611EB97" w14:textId="5CD31C7D" w:rsidR="002E70A2" w:rsidRPr="00DD15EF" w:rsidRDefault="002E70A2" w:rsidP="006927CB">
      <w:pPr>
        <w:spacing w:after="240"/>
        <w:ind w:left="360"/>
        <w:rPr>
          <w:sz w:val="28"/>
          <w:szCs w:val="28"/>
        </w:rPr>
      </w:pPr>
      <w:r>
        <w:rPr>
          <w:sz w:val="28"/>
          <w:szCs w:val="28"/>
        </w:rPr>
        <w:lastRenderedPageBreak/>
        <w:t xml:space="preserve">ILR looks forward to visits from the SILC after the pandemic. </w:t>
      </w:r>
    </w:p>
    <w:p w14:paraId="600A28C9" w14:textId="5E54FC78" w:rsidR="00CA5843" w:rsidRPr="00B43752" w:rsidRDefault="00CA5843" w:rsidP="00CA5843">
      <w:pPr>
        <w:pStyle w:val="Heading1"/>
        <w:rPr>
          <w:b w:val="0"/>
          <w:bCs w:val="0"/>
        </w:rPr>
      </w:pPr>
      <w:r w:rsidRPr="00B43752">
        <w:t>L</w:t>
      </w:r>
      <w:r w:rsidR="002E70A2" w:rsidRPr="00B43752">
        <w:t>egislative Update</w:t>
      </w:r>
    </w:p>
    <w:p w14:paraId="6EC2EDEB" w14:textId="03A7434F" w:rsidR="002E70A2" w:rsidRPr="002E70A2" w:rsidRDefault="002E70A2" w:rsidP="002E70A2">
      <w:pPr>
        <w:spacing w:after="120"/>
        <w:ind w:left="360"/>
        <w:rPr>
          <w:sz w:val="28"/>
          <w:szCs w:val="28"/>
        </w:rPr>
      </w:pPr>
      <w:r w:rsidRPr="002E70A2">
        <w:rPr>
          <w:sz w:val="28"/>
          <w:szCs w:val="28"/>
        </w:rPr>
        <w:t xml:space="preserve">Brooke </w:t>
      </w:r>
      <w:r>
        <w:rPr>
          <w:sz w:val="28"/>
          <w:szCs w:val="28"/>
        </w:rPr>
        <w:t xml:space="preserve">Wilson </w:t>
      </w:r>
      <w:r w:rsidRPr="002E70A2">
        <w:rPr>
          <w:sz w:val="28"/>
          <w:szCs w:val="28"/>
        </w:rPr>
        <w:t>reviewed some of the bill tracking she has been doing. She has been sending</w:t>
      </w:r>
      <w:r>
        <w:rPr>
          <w:sz w:val="28"/>
          <w:szCs w:val="28"/>
        </w:rPr>
        <w:t xml:space="preserve"> out updates and will send the </w:t>
      </w:r>
      <w:r w:rsidRPr="002E70A2">
        <w:rPr>
          <w:sz w:val="28"/>
          <w:szCs w:val="28"/>
        </w:rPr>
        <w:t xml:space="preserve">final </w:t>
      </w:r>
      <w:r>
        <w:rPr>
          <w:sz w:val="28"/>
          <w:szCs w:val="28"/>
        </w:rPr>
        <w:t xml:space="preserve">one </w:t>
      </w:r>
      <w:r w:rsidRPr="002E70A2">
        <w:rPr>
          <w:sz w:val="28"/>
          <w:szCs w:val="28"/>
        </w:rPr>
        <w:t xml:space="preserve">on Monday, which can be discussed during </w:t>
      </w:r>
      <w:r>
        <w:rPr>
          <w:sz w:val="28"/>
          <w:szCs w:val="28"/>
        </w:rPr>
        <w:t xml:space="preserve">next week’s IL Network Forum. </w:t>
      </w:r>
      <w:r w:rsidRPr="002E70A2">
        <w:rPr>
          <w:sz w:val="28"/>
          <w:szCs w:val="28"/>
        </w:rPr>
        <w:t xml:space="preserve"> </w:t>
      </w:r>
    </w:p>
    <w:p w14:paraId="472E4EA0" w14:textId="10827637" w:rsidR="002E70A2" w:rsidRPr="002E70A2" w:rsidRDefault="004A6E64" w:rsidP="002E70A2">
      <w:pPr>
        <w:spacing w:after="120"/>
        <w:ind w:left="360"/>
        <w:rPr>
          <w:sz w:val="28"/>
          <w:szCs w:val="28"/>
        </w:rPr>
      </w:pPr>
      <w:r>
        <w:rPr>
          <w:sz w:val="28"/>
          <w:szCs w:val="28"/>
        </w:rPr>
        <w:t>Thirty bills</w:t>
      </w:r>
      <w:r w:rsidR="002E70A2" w:rsidRPr="002E70A2">
        <w:rPr>
          <w:sz w:val="28"/>
          <w:szCs w:val="28"/>
        </w:rPr>
        <w:t xml:space="preserve"> </w:t>
      </w:r>
      <w:r>
        <w:rPr>
          <w:sz w:val="28"/>
          <w:szCs w:val="28"/>
        </w:rPr>
        <w:t xml:space="preserve">were </w:t>
      </w:r>
      <w:r w:rsidR="002E70A2" w:rsidRPr="002E70A2">
        <w:rPr>
          <w:sz w:val="28"/>
          <w:szCs w:val="28"/>
        </w:rPr>
        <w:t xml:space="preserve">tracked. About </w:t>
      </w:r>
      <w:r>
        <w:rPr>
          <w:sz w:val="28"/>
          <w:szCs w:val="28"/>
        </w:rPr>
        <w:t>thirteen</w:t>
      </w:r>
      <w:r w:rsidR="002E70A2" w:rsidRPr="002E70A2">
        <w:rPr>
          <w:sz w:val="28"/>
          <w:szCs w:val="28"/>
        </w:rPr>
        <w:t xml:space="preserve"> </w:t>
      </w:r>
      <w:r w:rsidR="00BC46B5">
        <w:rPr>
          <w:sz w:val="28"/>
          <w:szCs w:val="28"/>
        </w:rPr>
        <w:t>will</w:t>
      </w:r>
      <w:r w:rsidR="002E70A2" w:rsidRPr="002E70A2">
        <w:rPr>
          <w:sz w:val="28"/>
          <w:szCs w:val="28"/>
        </w:rPr>
        <w:t xml:space="preserve"> definitely make it through. </w:t>
      </w:r>
    </w:p>
    <w:p w14:paraId="568B2C83" w14:textId="7802A263" w:rsidR="002E70A2" w:rsidRPr="002E70A2" w:rsidRDefault="002E70A2" w:rsidP="002E70A2">
      <w:pPr>
        <w:spacing w:after="120"/>
        <w:ind w:left="360"/>
        <w:rPr>
          <w:sz w:val="28"/>
          <w:szCs w:val="28"/>
        </w:rPr>
      </w:pPr>
      <w:r w:rsidRPr="002E70A2">
        <w:rPr>
          <w:sz w:val="28"/>
          <w:szCs w:val="28"/>
        </w:rPr>
        <w:t xml:space="preserve">As of yesterday, </w:t>
      </w:r>
      <w:r w:rsidR="004A6E64">
        <w:rPr>
          <w:sz w:val="28"/>
          <w:szCs w:val="28"/>
        </w:rPr>
        <w:t>nine</w:t>
      </w:r>
      <w:r w:rsidRPr="002E70A2">
        <w:rPr>
          <w:sz w:val="28"/>
          <w:szCs w:val="28"/>
        </w:rPr>
        <w:t xml:space="preserve"> made it through both chambers, </w:t>
      </w:r>
      <w:r w:rsidR="004A6E64">
        <w:rPr>
          <w:sz w:val="28"/>
          <w:szCs w:val="28"/>
        </w:rPr>
        <w:t>seven</w:t>
      </w:r>
      <w:r w:rsidRPr="002E70A2">
        <w:rPr>
          <w:sz w:val="28"/>
          <w:szCs w:val="28"/>
        </w:rPr>
        <w:t xml:space="preserve"> were stuck in a committee</w:t>
      </w:r>
      <w:r w:rsidR="00713517">
        <w:rPr>
          <w:sz w:val="28"/>
          <w:szCs w:val="28"/>
        </w:rPr>
        <w:t xml:space="preserve">, but </w:t>
      </w:r>
      <w:r w:rsidRPr="002E70A2">
        <w:rPr>
          <w:sz w:val="28"/>
          <w:szCs w:val="28"/>
        </w:rPr>
        <w:t xml:space="preserve">could still move. </w:t>
      </w:r>
      <w:r w:rsidR="004A6E64">
        <w:rPr>
          <w:sz w:val="28"/>
          <w:szCs w:val="28"/>
        </w:rPr>
        <w:t xml:space="preserve">Four were </w:t>
      </w:r>
      <w:r w:rsidRPr="002E70A2">
        <w:rPr>
          <w:sz w:val="28"/>
          <w:szCs w:val="28"/>
        </w:rPr>
        <w:t>scheduled to be done today</w:t>
      </w:r>
      <w:r w:rsidR="004A6E64">
        <w:rPr>
          <w:sz w:val="28"/>
          <w:szCs w:val="28"/>
        </w:rPr>
        <w:t xml:space="preserve"> - </w:t>
      </w:r>
      <w:r w:rsidRPr="002E70A2">
        <w:rPr>
          <w:sz w:val="28"/>
          <w:szCs w:val="28"/>
        </w:rPr>
        <w:t>example HB</w:t>
      </w:r>
      <w:r w:rsidR="004A6E64">
        <w:rPr>
          <w:sz w:val="28"/>
          <w:szCs w:val="28"/>
        </w:rPr>
        <w:t xml:space="preserve"> </w:t>
      </w:r>
      <w:r w:rsidRPr="002E70A2">
        <w:rPr>
          <w:sz w:val="28"/>
          <w:szCs w:val="28"/>
        </w:rPr>
        <w:t xml:space="preserve">5202A </w:t>
      </w:r>
      <w:r w:rsidR="00B43752">
        <w:rPr>
          <w:sz w:val="28"/>
          <w:szCs w:val="28"/>
        </w:rPr>
        <w:t xml:space="preserve">(agency funding) </w:t>
      </w:r>
      <w:r w:rsidRPr="002E70A2">
        <w:rPr>
          <w:sz w:val="28"/>
          <w:szCs w:val="28"/>
        </w:rPr>
        <w:t xml:space="preserve">passed the </w:t>
      </w:r>
      <w:r w:rsidR="00713517">
        <w:rPr>
          <w:sz w:val="28"/>
          <w:szCs w:val="28"/>
        </w:rPr>
        <w:t xml:space="preserve">House </w:t>
      </w:r>
      <w:r w:rsidRPr="002E70A2">
        <w:rPr>
          <w:sz w:val="28"/>
          <w:szCs w:val="28"/>
        </w:rPr>
        <w:t xml:space="preserve">and will move to the </w:t>
      </w:r>
      <w:r w:rsidR="00713517">
        <w:rPr>
          <w:sz w:val="28"/>
          <w:szCs w:val="28"/>
        </w:rPr>
        <w:t>Senate</w:t>
      </w:r>
      <w:r w:rsidRPr="002E70A2">
        <w:rPr>
          <w:sz w:val="28"/>
          <w:szCs w:val="28"/>
        </w:rPr>
        <w:t xml:space="preserve">. </w:t>
      </w:r>
    </w:p>
    <w:p w14:paraId="4EB6EB17" w14:textId="3460B002" w:rsidR="002E70A2" w:rsidRPr="002E70A2" w:rsidRDefault="002E70A2" w:rsidP="002E70A2">
      <w:pPr>
        <w:spacing w:after="120"/>
        <w:ind w:left="360"/>
        <w:rPr>
          <w:sz w:val="28"/>
          <w:szCs w:val="28"/>
        </w:rPr>
      </w:pPr>
      <w:r w:rsidRPr="002E70A2">
        <w:rPr>
          <w:sz w:val="28"/>
          <w:szCs w:val="28"/>
        </w:rPr>
        <w:t xml:space="preserve">Any bill stuck in </w:t>
      </w:r>
      <w:r w:rsidR="004A6E64">
        <w:rPr>
          <w:sz w:val="28"/>
          <w:szCs w:val="28"/>
        </w:rPr>
        <w:t>Ways and Means</w:t>
      </w:r>
      <w:r w:rsidRPr="002E70A2">
        <w:rPr>
          <w:sz w:val="28"/>
          <w:szCs w:val="28"/>
        </w:rPr>
        <w:t xml:space="preserve"> or in rules will likely circle back during the long session. A committee bill seemed to have a higher likelihood of making it through. </w:t>
      </w:r>
    </w:p>
    <w:p w14:paraId="09908CE6" w14:textId="3074B522" w:rsidR="002E70A2" w:rsidRPr="002E70A2" w:rsidRDefault="002E70A2" w:rsidP="002E70A2">
      <w:pPr>
        <w:spacing w:after="120"/>
        <w:ind w:left="360"/>
        <w:rPr>
          <w:sz w:val="28"/>
          <w:szCs w:val="28"/>
        </w:rPr>
      </w:pPr>
      <w:r w:rsidRPr="002E70A2">
        <w:rPr>
          <w:sz w:val="28"/>
          <w:szCs w:val="28"/>
        </w:rPr>
        <w:t xml:space="preserve">Yellow highlights </w:t>
      </w:r>
      <w:r w:rsidR="004A6E64">
        <w:rPr>
          <w:sz w:val="28"/>
          <w:szCs w:val="28"/>
        </w:rPr>
        <w:t xml:space="preserve">on the tracker </w:t>
      </w:r>
      <w:r w:rsidRPr="002E70A2">
        <w:rPr>
          <w:sz w:val="28"/>
          <w:szCs w:val="28"/>
        </w:rPr>
        <w:t>meant it had passed both bodies. Turquoise mean</w:t>
      </w:r>
      <w:r w:rsidR="00FE7F4C">
        <w:rPr>
          <w:sz w:val="28"/>
          <w:szCs w:val="28"/>
        </w:rPr>
        <w:t>t</w:t>
      </w:r>
      <w:r w:rsidRPr="002E70A2">
        <w:rPr>
          <w:sz w:val="28"/>
          <w:szCs w:val="28"/>
        </w:rPr>
        <w:t xml:space="preserve"> it had movement today. </w:t>
      </w:r>
    </w:p>
    <w:p w14:paraId="097A157F" w14:textId="5518524B" w:rsidR="002E70A2" w:rsidRDefault="002E70A2" w:rsidP="004A6E64">
      <w:pPr>
        <w:spacing w:after="240"/>
        <w:ind w:left="360"/>
      </w:pPr>
      <w:r w:rsidRPr="002E70A2">
        <w:rPr>
          <w:sz w:val="28"/>
          <w:szCs w:val="28"/>
        </w:rPr>
        <w:t xml:space="preserve">Tony </w:t>
      </w:r>
      <w:r w:rsidR="004A6E64">
        <w:rPr>
          <w:sz w:val="28"/>
          <w:szCs w:val="28"/>
        </w:rPr>
        <w:t xml:space="preserve">Ellis </w:t>
      </w:r>
      <w:r w:rsidR="00FE7F4C">
        <w:rPr>
          <w:sz w:val="28"/>
          <w:szCs w:val="28"/>
        </w:rPr>
        <w:t>expressed appreciation for</w:t>
      </w:r>
      <w:r w:rsidRPr="002E70A2">
        <w:rPr>
          <w:sz w:val="28"/>
          <w:szCs w:val="28"/>
        </w:rPr>
        <w:t xml:space="preserve"> the extra work </w:t>
      </w:r>
      <w:r w:rsidR="00FE7F4C">
        <w:rPr>
          <w:sz w:val="28"/>
          <w:szCs w:val="28"/>
        </w:rPr>
        <w:t>during</w:t>
      </w:r>
      <w:r w:rsidRPr="002E70A2">
        <w:rPr>
          <w:sz w:val="28"/>
          <w:szCs w:val="28"/>
        </w:rPr>
        <w:t xml:space="preserve"> legislative session and involving more people. He hopes that will continue.</w:t>
      </w:r>
      <w:r>
        <w:t xml:space="preserve"> </w:t>
      </w:r>
    </w:p>
    <w:p w14:paraId="56A2EC56" w14:textId="354E50E8" w:rsidR="007A55FA" w:rsidRPr="0003750D" w:rsidRDefault="00796E3B" w:rsidP="008D3D15">
      <w:pPr>
        <w:pStyle w:val="Heading1"/>
      </w:pPr>
      <w:r w:rsidRPr="0003750D">
        <w:t>State of IL Report</w:t>
      </w:r>
      <w:r w:rsidR="00BC46B5" w:rsidRPr="0003750D">
        <w:t xml:space="preserve"> (Item 7)</w:t>
      </w:r>
    </w:p>
    <w:p w14:paraId="71BB506C" w14:textId="7BA659D2" w:rsidR="00415C4A" w:rsidRPr="0003750D" w:rsidRDefault="00796E3B" w:rsidP="00BF7D5A">
      <w:pPr>
        <w:pStyle w:val="Heading1"/>
        <w:pBdr>
          <w:bottom w:val="none" w:sz="0" w:space="0" w:color="auto"/>
        </w:pBdr>
        <w:ind w:left="450"/>
        <w:rPr>
          <w:b w:val="0"/>
          <w:bCs w:val="0"/>
        </w:rPr>
      </w:pPr>
      <w:r w:rsidRPr="0003750D">
        <w:rPr>
          <w:b w:val="0"/>
          <w:bCs w:val="0"/>
        </w:rPr>
        <w:t>Brooke Wilson provided an overview of the IL program status statewide</w:t>
      </w:r>
      <w:r w:rsidR="00BC46B5" w:rsidRPr="0003750D">
        <w:rPr>
          <w:b w:val="0"/>
          <w:bCs w:val="0"/>
        </w:rPr>
        <w:t xml:space="preserve">, </w:t>
      </w:r>
      <w:r w:rsidR="00FE7F4C">
        <w:rPr>
          <w:b w:val="0"/>
          <w:bCs w:val="0"/>
        </w:rPr>
        <w:t xml:space="preserve">which was </w:t>
      </w:r>
      <w:r w:rsidR="00BC46B5" w:rsidRPr="0003750D">
        <w:rPr>
          <w:b w:val="0"/>
          <w:bCs w:val="0"/>
        </w:rPr>
        <w:t>developed from a combination of data from either Oregon Department of Human Services, Vocational Rehabilitation</w:t>
      </w:r>
      <w:r w:rsidR="00FE7F4C">
        <w:rPr>
          <w:b w:val="0"/>
          <w:bCs w:val="0"/>
        </w:rPr>
        <w:t>,</w:t>
      </w:r>
      <w:r w:rsidR="00BC46B5" w:rsidRPr="0003750D">
        <w:rPr>
          <w:b w:val="0"/>
          <w:bCs w:val="0"/>
        </w:rPr>
        <w:t xml:space="preserve"> or Center for Independent Living </w:t>
      </w:r>
      <w:r w:rsidR="00921D63" w:rsidRPr="0003750D">
        <w:rPr>
          <w:b w:val="0"/>
          <w:bCs w:val="0"/>
        </w:rPr>
        <w:t xml:space="preserve">(CIL) </w:t>
      </w:r>
      <w:r w:rsidR="00BC46B5" w:rsidRPr="0003750D">
        <w:rPr>
          <w:b w:val="0"/>
          <w:bCs w:val="0"/>
        </w:rPr>
        <w:t xml:space="preserve">Program Performance Reports. </w:t>
      </w:r>
      <w:r w:rsidRPr="0003750D">
        <w:rPr>
          <w:b w:val="0"/>
          <w:bCs w:val="0"/>
        </w:rPr>
        <w:t xml:space="preserve"> </w:t>
      </w:r>
    </w:p>
    <w:p w14:paraId="1D85D871" w14:textId="59FFFDB6" w:rsidR="00796E3B" w:rsidRPr="0003750D" w:rsidRDefault="00796E3B" w:rsidP="00796E3B">
      <w:pPr>
        <w:pStyle w:val="Heading1"/>
        <w:numPr>
          <w:ilvl w:val="0"/>
          <w:numId w:val="19"/>
        </w:numPr>
        <w:pBdr>
          <w:bottom w:val="none" w:sz="0" w:space="0" w:color="auto"/>
        </w:pBdr>
        <w:rPr>
          <w:b w:val="0"/>
          <w:bCs w:val="0"/>
        </w:rPr>
      </w:pPr>
      <w:r w:rsidRPr="0003750D">
        <w:rPr>
          <w:b w:val="0"/>
          <w:bCs w:val="0"/>
        </w:rPr>
        <w:t xml:space="preserve">Financially, </w:t>
      </w:r>
      <w:r w:rsidR="00921D63" w:rsidRPr="0003750D">
        <w:rPr>
          <w:b w:val="0"/>
          <w:bCs w:val="0"/>
        </w:rPr>
        <w:t>89% of CIL funding comes from Federal, State &amp; local government</w:t>
      </w:r>
      <w:r w:rsidR="00FE7F4C">
        <w:rPr>
          <w:b w:val="0"/>
          <w:bCs w:val="0"/>
        </w:rPr>
        <w:t xml:space="preserve"> (</w:t>
      </w:r>
      <w:r w:rsidR="00FE7F4C" w:rsidRPr="0003750D">
        <w:rPr>
          <w:b w:val="0"/>
          <w:bCs w:val="0"/>
        </w:rPr>
        <w:t>30% State, 58% Federal and 1% local government</w:t>
      </w:r>
      <w:r w:rsidR="00FE7F4C">
        <w:rPr>
          <w:b w:val="0"/>
          <w:bCs w:val="0"/>
        </w:rPr>
        <w:t>)</w:t>
      </w:r>
      <w:r w:rsidR="00921D63" w:rsidRPr="0003750D">
        <w:rPr>
          <w:b w:val="0"/>
          <w:bCs w:val="0"/>
        </w:rPr>
        <w:t>. O</w:t>
      </w:r>
      <w:r w:rsidRPr="0003750D">
        <w:rPr>
          <w:b w:val="0"/>
          <w:bCs w:val="0"/>
        </w:rPr>
        <w:t>nly 11% comes from private sources</w:t>
      </w:r>
      <w:r w:rsidR="00FE7F4C">
        <w:rPr>
          <w:b w:val="0"/>
          <w:bCs w:val="0"/>
        </w:rPr>
        <w:t>.</w:t>
      </w:r>
      <w:r w:rsidRPr="0003750D">
        <w:rPr>
          <w:b w:val="0"/>
          <w:bCs w:val="0"/>
        </w:rPr>
        <w:t xml:space="preserve"> </w:t>
      </w:r>
    </w:p>
    <w:p w14:paraId="68910CE1" w14:textId="567A2B40" w:rsidR="00921D63" w:rsidRPr="0003750D" w:rsidRDefault="00921D63" w:rsidP="00796E3B">
      <w:pPr>
        <w:pStyle w:val="Heading1"/>
        <w:numPr>
          <w:ilvl w:val="0"/>
          <w:numId w:val="19"/>
        </w:numPr>
        <w:pBdr>
          <w:bottom w:val="none" w:sz="0" w:space="0" w:color="auto"/>
        </w:pBdr>
        <w:rPr>
          <w:b w:val="0"/>
          <w:bCs w:val="0"/>
        </w:rPr>
      </w:pPr>
      <w:r w:rsidRPr="0003750D">
        <w:rPr>
          <w:b w:val="0"/>
          <w:bCs w:val="0"/>
        </w:rPr>
        <w:t>In 2021, IL received $874,359 more in Federal funds than the year prior</w:t>
      </w:r>
      <w:r w:rsidR="00686201" w:rsidRPr="0003750D">
        <w:rPr>
          <w:b w:val="0"/>
          <w:bCs w:val="0"/>
        </w:rPr>
        <w:t xml:space="preserve">, impacted by COVID-19 relief funds. </w:t>
      </w:r>
      <w:r w:rsidRPr="0003750D">
        <w:rPr>
          <w:b w:val="0"/>
          <w:bCs w:val="0"/>
        </w:rPr>
        <w:t xml:space="preserve"> </w:t>
      </w:r>
    </w:p>
    <w:p w14:paraId="04E55F82" w14:textId="5E69F172" w:rsidR="00800EF2" w:rsidRPr="00800EF2" w:rsidRDefault="00800EF2" w:rsidP="00800EF2">
      <w:pPr>
        <w:pStyle w:val="ListParagraph"/>
        <w:numPr>
          <w:ilvl w:val="0"/>
          <w:numId w:val="19"/>
        </w:numPr>
        <w:rPr>
          <w:sz w:val="28"/>
          <w:szCs w:val="28"/>
        </w:rPr>
      </w:pPr>
      <w:r w:rsidRPr="0003750D">
        <w:rPr>
          <w:sz w:val="28"/>
          <w:szCs w:val="28"/>
        </w:rPr>
        <w:t>Discrepancies to note</w:t>
      </w:r>
      <w:r w:rsidR="00FE7F4C">
        <w:rPr>
          <w:sz w:val="28"/>
          <w:szCs w:val="28"/>
        </w:rPr>
        <w:t xml:space="preserve">: </w:t>
      </w:r>
      <w:r w:rsidRPr="00800EF2">
        <w:rPr>
          <w:sz w:val="28"/>
          <w:szCs w:val="28"/>
        </w:rPr>
        <w:t xml:space="preserve">There was </w:t>
      </w:r>
      <w:r w:rsidR="00FE7F4C">
        <w:rPr>
          <w:sz w:val="28"/>
          <w:szCs w:val="28"/>
        </w:rPr>
        <w:t>$</w:t>
      </w:r>
      <w:r w:rsidRPr="00800EF2">
        <w:rPr>
          <w:sz w:val="28"/>
          <w:szCs w:val="28"/>
        </w:rPr>
        <w:t>243,596 more reported tha</w:t>
      </w:r>
      <w:r w:rsidR="00FE7F4C">
        <w:rPr>
          <w:sz w:val="28"/>
          <w:szCs w:val="28"/>
        </w:rPr>
        <w:t>n</w:t>
      </w:r>
      <w:r w:rsidRPr="00800EF2">
        <w:rPr>
          <w:sz w:val="28"/>
          <w:szCs w:val="28"/>
        </w:rPr>
        <w:t xml:space="preserve"> what ACL provided</w:t>
      </w:r>
      <w:r>
        <w:rPr>
          <w:sz w:val="28"/>
          <w:szCs w:val="28"/>
        </w:rPr>
        <w:t xml:space="preserve"> in FY2020. That c</w:t>
      </w:r>
      <w:r w:rsidRPr="00800EF2">
        <w:rPr>
          <w:sz w:val="28"/>
          <w:szCs w:val="28"/>
        </w:rPr>
        <w:t xml:space="preserve">ould be CARES </w:t>
      </w:r>
      <w:r>
        <w:rPr>
          <w:sz w:val="28"/>
          <w:szCs w:val="28"/>
        </w:rPr>
        <w:t>A</w:t>
      </w:r>
      <w:r w:rsidRPr="00800EF2">
        <w:rPr>
          <w:sz w:val="28"/>
          <w:szCs w:val="28"/>
        </w:rPr>
        <w:t xml:space="preserve">ct funding or other federal funds. </w:t>
      </w:r>
      <w:r w:rsidR="00FE7F4C">
        <w:rPr>
          <w:sz w:val="28"/>
          <w:szCs w:val="28"/>
        </w:rPr>
        <w:t xml:space="preserve">A FFY2021 </w:t>
      </w:r>
      <w:r w:rsidRPr="00800EF2">
        <w:rPr>
          <w:sz w:val="28"/>
          <w:szCs w:val="28"/>
        </w:rPr>
        <w:t xml:space="preserve">CARES Act report wasn’t required, so full data </w:t>
      </w:r>
      <w:r w:rsidR="00100E3F">
        <w:rPr>
          <w:sz w:val="28"/>
          <w:szCs w:val="28"/>
        </w:rPr>
        <w:t xml:space="preserve">isn’t available. </w:t>
      </w:r>
    </w:p>
    <w:p w14:paraId="6E8DA27D" w14:textId="77777777" w:rsidR="00800EF2" w:rsidRPr="00800EF2" w:rsidRDefault="00800EF2" w:rsidP="00800EF2">
      <w:pPr>
        <w:pStyle w:val="ListParagraph"/>
        <w:numPr>
          <w:ilvl w:val="0"/>
          <w:numId w:val="19"/>
        </w:numPr>
        <w:rPr>
          <w:sz w:val="28"/>
          <w:szCs w:val="28"/>
        </w:rPr>
      </w:pPr>
      <w:r w:rsidRPr="00800EF2">
        <w:rPr>
          <w:sz w:val="28"/>
          <w:szCs w:val="28"/>
        </w:rPr>
        <w:t>Consumer Data:</w:t>
      </w:r>
    </w:p>
    <w:p w14:paraId="4A9F9251" w14:textId="1FEF5D50" w:rsidR="00800EF2" w:rsidRPr="00100E3F" w:rsidRDefault="00800EF2" w:rsidP="00800EF2">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t>1,439 consumers served in 2021</w:t>
      </w:r>
      <w:r w:rsidR="00FE7F4C">
        <w:rPr>
          <w:sz w:val="28"/>
          <w:szCs w:val="28"/>
        </w:rPr>
        <w:t xml:space="preserve"> - </w:t>
      </w:r>
      <w:r w:rsidRPr="00100E3F">
        <w:rPr>
          <w:sz w:val="28"/>
          <w:szCs w:val="28"/>
        </w:rPr>
        <w:t xml:space="preserve">13% decrease from prior year. </w:t>
      </w:r>
    </w:p>
    <w:p w14:paraId="66BCFF78" w14:textId="0B03E92B" w:rsidR="00800EF2" w:rsidRPr="00100E3F" w:rsidRDefault="00800EF2" w:rsidP="00800EF2">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t>12,269 services received, including 9,173 I&amp;R</w:t>
      </w:r>
      <w:r w:rsidR="00FE7F4C">
        <w:rPr>
          <w:sz w:val="28"/>
          <w:szCs w:val="28"/>
        </w:rPr>
        <w:t xml:space="preserve"> (Information &amp; Referral)</w:t>
      </w:r>
      <w:r w:rsidRPr="00100E3F">
        <w:rPr>
          <w:sz w:val="28"/>
          <w:szCs w:val="28"/>
        </w:rPr>
        <w:t xml:space="preserve">, 3,096 individual services. </w:t>
      </w:r>
    </w:p>
    <w:p w14:paraId="01BD70A4" w14:textId="16367844" w:rsidR="00800EF2" w:rsidRPr="00100E3F" w:rsidRDefault="00100E3F" w:rsidP="00800EF2">
      <w:pPr>
        <w:pStyle w:val="ListParagraph"/>
        <w:widowControl/>
        <w:numPr>
          <w:ilvl w:val="0"/>
          <w:numId w:val="20"/>
        </w:numPr>
        <w:autoSpaceDE/>
        <w:autoSpaceDN/>
        <w:spacing w:after="160" w:line="259" w:lineRule="auto"/>
        <w:ind w:left="1620"/>
        <w:contextualSpacing/>
        <w:rPr>
          <w:sz w:val="28"/>
          <w:szCs w:val="28"/>
        </w:rPr>
      </w:pPr>
      <w:r>
        <w:rPr>
          <w:sz w:val="28"/>
          <w:szCs w:val="28"/>
        </w:rPr>
        <w:t xml:space="preserve">There continues to </w:t>
      </w:r>
      <w:r w:rsidR="00800EF2" w:rsidRPr="00100E3F">
        <w:rPr>
          <w:sz w:val="28"/>
          <w:szCs w:val="28"/>
        </w:rPr>
        <w:t>be inconsistencies in how data is reported</w:t>
      </w:r>
      <w:r w:rsidR="00FE7F4C">
        <w:rPr>
          <w:sz w:val="28"/>
          <w:szCs w:val="28"/>
        </w:rPr>
        <w:t xml:space="preserve"> by different entities</w:t>
      </w:r>
      <w:r w:rsidR="00800EF2" w:rsidRPr="00100E3F">
        <w:rPr>
          <w:sz w:val="28"/>
          <w:szCs w:val="28"/>
        </w:rPr>
        <w:t xml:space="preserve">. We hope we can move toward consistency to get a better overall picture. </w:t>
      </w:r>
    </w:p>
    <w:p w14:paraId="5B96EAEA" w14:textId="77777777" w:rsidR="00800EF2" w:rsidRPr="00100E3F" w:rsidRDefault="00800EF2" w:rsidP="00800EF2">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t xml:space="preserve">3.75% of services were provided outside of current service areas. </w:t>
      </w:r>
    </w:p>
    <w:p w14:paraId="47BEFAB6" w14:textId="77777777" w:rsidR="00800EF2" w:rsidRPr="00100E3F" w:rsidRDefault="00800EF2" w:rsidP="00800EF2">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t xml:space="preserve">2 currently served counties did not show any services. </w:t>
      </w:r>
    </w:p>
    <w:p w14:paraId="04A4F196" w14:textId="5694749E" w:rsidR="00800EF2" w:rsidRPr="00100E3F" w:rsidRDefault="00800EF2" w:rsidP="00800EF2">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t>Information &amp; Referral has declined over 5 years from 34,292 to 9,173</w:t>
      </w:r>
      <w:r w:rsidR="00100E3F">
        <w:rPr>
          <w:sz w:val="28"/>
          <w:szCs w:val="28"/>
        </w:rPr>
        <w:t>.</w:t>
      </w:r>
    </w:p>
    <w:p w14:paraId="46D4B653" w14:textId="23AEECC9" w:rsidR="00800EF2" w:rsidRPr="00100E3F" w:rsidRDefault="00800EF2" w:rsidP="00100E3F">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lastRenderedPageBreak/>
        <w:t>Total Consumer Service Records</w:t>
      </w:r>
      <w:r w:rsidR="004C3F3D">
        <w:rPr>
          <w:sz w:val="28"/>
          <w:szCs w:val="28"/>
        </w:rPr>
        <w:t xml:space="preserve"> (</w:t>
      </w:r>
      <w:r w:rsidR="00100E3F">
        <w:rPr>
          <w:sz w:val="28"/>
          <w:szCs w:val="28"/>
        </w:rPr>
        <w:t>Consumer Information Files</w:t>
      </w:r>
      <w:r w:rsidR="004C3F3D">
        <w:rPr>
          <w:sz w:val="28"/>
          <w:szCs w:val="28"/>
        </w:rPr>
        <w:t>)</w:t>
      </w:r>
      <w:r w:rsidRPr="00100E3F">
        <w:rPr>
          <w:sz w:val="28"/>
          <w:szCs w:val="28"/>
        </w:rPr>
        <w:t xml:space="preserve"> </w:t>
      </w:r>
      <w:r w:rsidR="00100E3F">
        <w:rPr>
          <w:sz w:val="28"/>
          <w:szCs w:val="28"/>
        </w:rPr>
        <w:t xml:space="preserve">were </w:t>
      </w:r>
      <w:r w:rsidRPr="00100E3F">
        <w:rPr>
          <w:sz w:val="28"/>
          <w:szCs w:val="28"/>
        </w:rPr>
        <w:t xml:space="preserve"> growing until </w:t>
      </w:r>
      <w:r w:rsidR="004C3F3D">
        <w:rPr>
          <w:sz w:val="28"/>
          <w:szCs w:val="28"/>
        </w:rPr>
        <w:t>the pandemic hit</w:t>
      </w:r>
      <w:r w:rsidRPr="00100E3F">
        <w:rPr>
          <w:sz w:val="28"/>
          <w:szCs w:val="28"/>
        </w:rPr>
        <w:t>.</w:t>
      </w:r>
    </w:p>
    <w:p w14:paraId="696355C8" w14:textId="730AA487" w:rsidR="00800EF2" w:rsidRDefault="00800EF2" w:rsidP="00100E3F">
      <w:pPr>
        <w:pStyle w:val="ListParagraph"/>
        <w:widowControl/>
        <w:numPr>
          <w:ilvl w:val="0"/>
          <w:numId w:val="20"/>
        </w:numPr>
        <w:autoSpaceDE/>
        <w:autoSpaceDN/>
        <w:spacing w:after="160" w:line="259" w:lineRule="auto"/>
        <w:ind w:left="1620"/>
        <w:contextualSpacing/>
        <w:rPr>
          <w:sz w:val="28"/>
          <w:szCs w:val="28"/>
        </w:rPr>
      </w:pPr>
      <w:r w:rsidRPr="00100E3F">
        <w:rPr>
          <w:sz w:val="28"/>
          <w:szCs w:val="28"/>
        </w:rPr>
        <w:t xml:space="preserve">Percent of </w:t>
      </w:r>
      <w:r w:rsidR="00100E3F">
        <w:rPr>
          <w:sz w:val="28"/>
          <w:szCs w:val="28"/>
        </w:rPr>
        <w:t>Consumer Service Records</w:t>
      </w:r>
      <w:r w:rsidR="004C3F3D">
        <w:rPr>
          <w:sz w:val="28"/>
          <w:szCs w:val="28"/>
        </w:rPr>
        <w:t xml:space="preserve"> (Consumer </w:t>
      </w:r>
      <w:r w:rsidR="00100E3F">
        <w:rPr>
          <w:sz w:val="28"/>
          <w:szCs w:val="28"/>
        </w:rPr>
        <w:t>Information Files</w:t>
      </w:r>
      <w:r w:rsidR="004C3F3D">
        <w:rPr>
          <w:sz w:val="28"/>
          <w:szCs w:val="28"/>
        </w:rPr>
        <w:t>)</w:t>
      </w:r>
      <w:r w:rsidR="00100E3F">
        <w:rPr>
          <w:sz w:val="28"/>
          <w:szCs w:val="28"/>
        </w:rPr>
        <w:t xml:space="preserve"> </w:t>
      </w:r>
      <w:r w:rsidRPr="00100E3F">
        <w:rPr>
          <w:sz w:val="28"/>
          <w:szCs w:val="28"/>
        </w:rPr>
        <w:t>that are</w:t>
      </w:r>
      <w:r w:rsidR="004C3F3D">
        <w:rPr>
          <w:sz w:val="28"/>
          <w:szCs w:val="28"/>
        </w:rPr>
        <w:t xml:space="preserve"> </w:t>
      </w:r>
      <w:r w:rsidRPr="00100E3F">
        <w:rPr>
          <w:sz w:val="28"/>
          <w:szCs w:val="28"/>
        </w:rPr>
        <w:t>new has declined somewhat since 2017</w:t>
      </w:r>
      <w:r w:rsidR="00807F4C">
        <w:rPr>
          <w:sz w:val="28"/>
          <w:szCs w:val="28"/>
        </w:rPr>
        <w:t xml:space="preserve"> and </w:t>
      </w:r>
      <w:r w:rsidR="004C3F3D">
        <w:rPr>
          <w:sz w:val="28"/>
          <w:szCs w:val="28"/>
        </w:rPr>
        <w:t>was</w:t>
      </w:r>
      <w:r w:rsidR="00807F4C">
        <w:rPr>
          <w:sz w:val="28"/>
          <w:szCs w:val="28"/>
        </w:rPr>
        <w:t xml:space="preserve"> at 50% in 2021.</w:t>
      </w:r>
    </w:p>
    <w:p w14:paraId="79C82555" w14:textId="78A50561" w:rsidR="00686201" w:rsidRPr="00807F4C" w:rsidRDefault="00807F4C" w:rsidP="00807F4C">
      <w:pPr>
        <w:pStyle w:val="ListParagraph"/>
        <w:widowControl/>
        <w:numPr>
          <w:ilvl w:val="0"/>
          <w:numId w:val="20"/>
        </w:numPr>
        <w:autoSpaceDE/>
        <w:autoSpaceDN/>
        <w:spacing w:after="160" w:line="259" w:lineRule="auto"/>
        <w:ind w:left="1620"/>
        <w:contextualSpacing/>
        <w:rPr>
          <w:sz w:val="28"/>
          <w:szCs w:val="28"/>
        </w:rPr>
      </w:pPr>
      <w:r>
        <w:rPr>
          <w:sz w:val="28"/>
          <w:szCs w:val="28"/>
        </w:rPr>
        <w:t>Percent of closed consumer files with all goals complete was at 75% in 2021.</w:t>
      </w:r>
    </w:p>
    <w:p w14:paraId="29E320D7" w14:textId="71C179EC" w:rsidR="0069222C" w:rsidRPr="00584123" w:rsidRDefault="0069222C" w:rsidP="0069222C">
      <w:pPr>
        <w:pStyle w:val="Heading1"/>
      </w:pPr>
      <w:r w:rsidRPr="00584123">
        <w:t>Partner Updates</w:t>
      </w:r>
    </w:p>
    <w:p w14:paraId="72906E44" w14:textId="0120B67E" w:rsidR="0069222C" w:rsidRPr="00584123" w:rsidRDefault="0069222C" w:rsidP="00E44FA1">
      <w:pPr>
        <w:pStyle w:val="BodyText"/>
        <w:spacing w:after="120"/>
        <w:ind w:left="450"/>
      </w:pPr>
      <w:r w:rsidRPr="00584123">
        <w:rPr>
          <w:b/>
          <w:bCs/>
        </w:rPr>
        <w:t>A</w:t>
      </w:r>
      <w:r w:rsidR="00031197" w:rsidRPr="00584123">
        <w:rPr>
          <w:b/>
          <w:bCs/>
        </w:rPr>
        <w:t>ssociation of Oregon Centers for Independent Living (A</w:t>
      </w:r>
      <w:r w:rsidRPr="00584123">
        <w:rPr>
          <w:b/>
          <w:bCs/>
        </w:rPr>
        <w:t>OCIL</w:t>
      </w:r>
      <w:r w:rsidR="00031197" w:rsidRPr="00584123">
        <w:rPr>
          <w:b/>
          <w:bCs/>
        </w:rPr>
        <w:t>)</w:t>
      </w:r>
      <w:r w:rsidRPr="00584123">
        <w:rPr>
          <w:b/>
          <w:bCs/>
        </w:rPr>
        <w:t xml:space="preserve"> </w:t>
      </w:r>
      <w:r w:rsidRPr="00584123">
        <w:t xml:space="preserve">– </w:t>
      </w:r>
      <w:r w:rsidR="00807F4C" w:rsidRPr="00584123">
        <w:t xml:space="preserve">Highlights will be in the PowerPoint shared </w:t>
      </w:r>
      <w:r w:rsidR="00F66DA2">
        <w:t>as part of</w:t>
      </w:r>
      <w:r w:rsidR="00807F4C" w:rsidRPr="00584123">
        <w:t xml:space="preserve"> ILR’s presentation. The Association continues to operate without its Executive Director. All of their members participated in the PET project trainings. They are looking at how collaborative messaging for the 2023 </w:t>
      </w:r>
      <w:r w:rsidR="00584123" w:rsidRPr="00584123">
        <w:t>l</w:t>
      </w:r>
      <w:r w:rsidR="00807F4C" w:rsidRPr="00584123">
        <w:t xml:space="preserve">egislative session can be developed, and possibly see an increase in funding in the long session. </w:t>
      </w:r>
    </w:p>
    <w:p w14:paraId="79010BAA" w14:textId="5BEE14DA" w:rsidR="00584123" w:rsidRPr="00F95662" w:rsidRDefault="00584123" w:rsidP="00E44FA1">
      <w:pPr>
        <w:pStyle w:val="BodyText"/>
        <w:spacing w:after="120"/>
        <w:ind w:left="450"/>
      </w:pPr>
      <w:r w:rsidRPr="00F95662">
        <w:rPr>
          <w:b/>
          <w:bCs/>
        </w:rPr>
        <w:t xml:space="preserve">Designated State Entity (DSE) </w:t>
      </w:r>
      <w:r w:rsidRPr="00F95662">
        <w:t xml:space="preserve">– Bryan Campbell shared current Independent Living program financials through January, minus current info for Oregon Commission for the Blind. He had </w:t>
      </w:r>
      <w:r w:rsidR="00F66DA2">
        <w:t xml:space="preserve">sent it out </w:t>
      </w:r>
      <w:r w:rsidRPr="00F95662">
        <w:t>ahead of the meeting, as well as a corrected version. CILs can check with Bryan about the Part B funds to make sure the breakdown is correct for Program Performance Reports</w:t>
      </w:r>
      <w:r w:rsidR="00F95662" w:rsidRPr="00F95662">
        <w:t xml:space="preserve"> (PPRs)</w:t>
      </w:r>
      <w:r w:rsidRPr="00F95662">
        <w:t>.</w:t>
      </w:r>
      <w:r w:rsidR="00F95662" w:rsidRPr="00F95662">
        <w:t xml:space="preserve"> Barry Fox-Quamme noted that he is aware of some discrepancies between PPRs and what Bryan shared because his accountant had included the CARES Act funds (marked as Part C) along with the regular Part C, rather than treating them separately in the PPR. Brooke had put a disclaimer in her State of IL Report that she anticipated the amount in the report does include some of the CARE Act or CDC </w:t>
      </w:r>
      <w:r w:rsidR="00F66DA2">
        <w:t xml:space="preserve">(Centers for Disease Control) </w:t>
      </w:r>
      <w:r w:rsidR="00F95662" w:rsidRPr="00F95662">
        <w:t xml:space="preserve">funds received. </w:t>
      </w:r>
    </w:p>
    <w:p w14:paraId="5F1946A5" w14:textId="5DB1B2CE" w:rsidR="001C0F77" w:rsidRPr="0024598A" w:rsidRDefault="0069222C" w:rsidP="00F95662">
      <w:pPr>
        <w:pStyle w:val="BodyText"/>
        <w:spacing w:after="120"/>
        <w:ind w:left="450"/>
      </w:pPr>
      <w:r w:rsidRPr="0024598A">
        <w:rPr>
          <w:b/>
          <w:bCs/>
        </w:rPr>
        <w:t>O</w:t>
      </w:r>
      <w:r w:rsidR="00031197" w:rsidRPr="0024598A">
        <w:rPr>
          <w:b/>
          <w:bCs/>
        </w:rPr>
        <w:t>regon Commission for the Blind (O</w:t>
      </w:r>
      <w:r w:rsidRPr="0024598A">
        <w:rPr>
          <w:b/>
          <w:bCs/>
        </w:rPr>
        <w:t>CB</w:t>
      </w:r>
      <w:r w:rsidR="00031197" w:rsidRPr="0024598A">
        <w:rPr>
          <w:b/>
          <w:bCs/>
        </w:rPr>
        <w:t>)</w:t>
      </w:r>
      <w:r w:rsidRPr="0024598A">
        <w:t xml:space="preserve"> </w:t>
      </w:r>
      <w:r w:rsidR="00AB1B14" w:rsidRPr="0024598A">
        <w:t xml:space="preserve">– </w:t>
      </w:r>
      <w:r w:rsidR="00BE068A" w:rsidRPr="0024598A">
        <w:t xml:space="preserve">They are starting their budget process for the next biennium. Like Vocational Rehabilitation, OCB is being audited. They are working on housing options for their Summer Work Experience Program since Willamette University is doing remodeling. Of staff that does IL work, they have a new person in Medford and two openings in Portland. They had two departures in Salem who </w:t>
      </w:r>
      <w:r w:rsidR="00E01F6D">
        <w:t xml:space="preserve">took positions at </w:t>
      </w:r>
      <w:r w:rsidR="00BE068A" w:rsidRPr="0024598A">
        <w:t>the Veterans</w:t>
      </w:r>
      <w:r w:rsidR="00E01F6D">
        <w:t>’</w:t>
      </w:r>
      <w:r w:rsidR="00BE068A" w:rsidRPr="0024598A">
        <w:t xml:space="preserve"> Administration and General Vocational Rehabilitation program. Malinda asked about the vacant SILC position. </w:t>
      </w:r>
      <w:r w:rsidR="00E01F6D">
        <w:t xml:space="preserve">Answer: </w:t>
      </w:r>
      <w:r w:rsidR="00BE068A" w:rsidRPr="0024598A">
        <w:t xml:space="preserve">The tasks for that position are still being developed. </w:t>
      </w:r>
      <w:r w:rsidR="001C0F77" w:rsidRPr="0024598A">
        <w:t xml:space="preserve"> </w:t>
      </w:r>
    </w:p>
    <w:p w14:paraId="1BBA4E70" w14:textId="125CA997" w:rsidR="0024598A" w:rsidRPr="00AF4B2B" w:rsidRDefault="00163C3A" w:rsidP="0024598A">
      <w:pPr>
        <w:pStyle w:val="BodyText"/>
        <w:spacing w:after="120"/>
        <w:ind w:left="450"/>
      </w:pPr>
      <w:r w:rsidRPr="0024598A">
        <w:rPr>
          <w:b/>
          <w:bCs/>
        </w:rPr>
        <w:t>D</w:t>
      </w:r>
      <w:r w:rsidR="00574397" w:rsidRPr="0024598A">
        <w:rPr>
          <w:b/>
          <w:bCs/>
        </w:rPr>
        <w:t xml:space="preserve">isability Rights Oregon/Client Assistance Program (CAP) </w:t>
      </w:r>
      <w:r w:rsidR="00BE068A" w:rsidRPr="0024598A">
        <w:rPr>
          <w:b/>
          <w:bCs/>
        </w:rPr>
        <w:t>–</w:t>
      </w:r>
      <w:r w:rsidR="00574397" w:rsidRPr="0024598A">
        <w:rPr>
          <w:b/>
          <w:bCs/>
        </w:rPr>
        <w:t xml:space="preserve"> </w:t>
      </w:r>
      <w:r w:rsidR="00E01F6D">
        <w:t xml:space="preserve">SILC staff </w:t>
      </w:r>
      <w:r w:rsidR="00BE068A" w:rsidRPr="0024598A">
        <w:t xml:space="preserve">read </w:t>
      </w:r>
      <w:r w:rsidR="0024598A" w:rsidRPr="0024598A">
        <w:t>a report from Matt Serres. They have hired a new Client Assistance Program (CAP) advocate, Corinne Schram</w:t>
      </w:r>
      <w:r w:rsidR="00E01F6D">
        <w:t>,</w:t>
      </w:r>
      <w:r w:rsidR="0024598A" w:rsidRPr="0024598A">
        <w:t xml:space="preserve"> to work alongside Matt. Her previous experience includes working as a juvenile public defender and in the area of employment discrimination on behalf of plaintiffs. Matt hopes to introduce her at the next SILC meeting. </w:t>
      </w:r>
      <w:r w:rsidR="0024598A">
        <w:t>DRO has been involve in the current legislative session</w:t>
      </w:r>
      <w:r w:rsidR="00AF4B2B">
        <w:t xml:space="preserve"> </w:t>
      </w:r>
      <w:r w:rsidR="0024598A">
        <w:t xml:space="preserve">and has worked with the State Rehabilitation Council’s legislative work group. Testimony was provided in support of SB1545 to add </w:t>
      </w:r>
      <w:r w:rsidR="0024598A" w:rsidRPr="00AF4B2B">
        <w:t>"persons with disabilities" as a "priority population" to this important law related to workforce development. </w:t>
      </w:r>
      <w:r w:rsidR="00AF4B2B" w:rsidRPr="00AF4B2B">
        <w:t xml:space="preserve">It </w:t>
      </w:r>
      <w:r w:rsidR="0024598A" w:rsidRPr="00AF4B2B">
        <w:t xml:space="preserve">appears that </w:t>
      </w:r>
      <w:r w:rsidR="0024598A" w:rsidRPr="00AF4B2B">
        <w:lastRenderedPageBreak/>
        <w:t>proposed amendment will be incorporated into the legislation.</w:t>
      </w:r>
    </w:p>
    <w:p w14:paraId="5AD1871D" w14:textId="112932AA" w:rsidR="0024598A" w:rsidRPr="00AF4B2B" w:rsidRDefault="00AF4B2B" w:rsidP="00AF4B2B">
      <w:pPr>
        <w:pStyle w:val="BodyText"/>
        <w:spacing w:after="120"/>
        <w:ind w:left="450"/>
      </w:pPr>
      <w:r w:rsidRPr="00AF4B2B">
        <w:t xml:space="preserve">Keep </w:t>
      </w:r>
      <w:r w:rsidR="0024598A" w:rsidRPr="00AF4B2B">
        <w:t xml:space="preserve">DRO in mind if you are encountering individuals having difficulty accessing </w:t>
      </w:r>
      <w:r w:rsidR="00E01F6D">
        <w:t>V</w:t>
      </w:r>
      <w:r w:rsidR="0024598A" w:rsidRPr="00AF4B2B">
        <w:t xml:space="preserve">ocational </w:t>
      </w:r>
      <w:r w:rsidR="00E01F6D">
        <w:t>R</w:t>
      </w:r>
      <w:r w:rsidR="0024598A" w:rsidRPr="00AF4B2B">
        <w:t xml:space="preserve">ehabilitation </w:t>
      </w:r>
      <w:r w:rsidR="00E01F6D">
        <w:t>S</w:t>
      </w:r>
      <w:r w:rsidR="0024598A" w:rsidRPr="00AF4B2B">
        <w:t xml:space="preserve">ervices or experiencing discrimination in the areas of housing or employment. In particular, if they are beneficiaries of Social Security facing barriers to employment, you may refer them to </w:t>
      </w:r>
      <w:r w:rsidRPr="00AF4B2B">
        <w:t xml:space="preserve">DRO </w:t>
      </w:r>
      <w:r w:rsidR="0024598A" w:rsidRPr="00AF4B2B">
        <w:t xml:space="preserve">(503-243-2081).  </w:t>
      </w:r>
    </w:p>
    <w:p w14:paraId="08E0329D" w14:textId="29EA14B4" w:rsidR="00AF4B2B" w:rsidRPr="00D36787" w:rsidRDefault="00C825DD" w:rsidP="00AF4B2B">
      <w:pPr>
        <w:spacing w:after="120"/>
        <w:ind w:left="450"/>
        <w:rPr>
          <w:sz w:val="28"/>
          <w:szCs w:val="28"/>
        </w:rPr>
      </w:pPr>
      <w:r w:rsidRPr="00D36787">
        <w:rPr>
          <w:b/>
          <w:bCs/>
          <w:sz w:val="28"/>
          <w:szCs w:val="28"/>
        </w:rPr>
        <w:t>S</w:t>
      </w:r>
      <w:r w:rsidR="00966A21" w:rsidRPr="00D36787">
        <w:rPr>
          <w:b/>
          <w:bCs/>
          <w:sz w:val="28"/>
          <w:szCs w:val="28"/>
        </w:rPr>
        <w:t>tate Rehabilitation Council (S</w:t>
      </w:r>
      <w:r w:rsidRPr="00D36787">
        <w:rPr>
          <w:b/>
          <w:bCs/>
          <w:sz w:val="28"/>
          <w:szCs w:val="28"/>
        </w:rPr>
        <w:t>RC</w:t>
      </w:r>
      <w:r w:rsidR="00966A21" w:rsidRPr="00D36787">
        <w:rPr>
          <w:b/>
          <w:bCs/>
          <w:sz w:val="28"/>
          <w:szCs w:val="28"/>
        </w:rPr>
        <w:t>)</w:t>
      </w:r>
      <w:r w:rsidRPr="00D36787">
        <w:rPr>
          <w:sz w:val="28"/>
          <w:szCs w:val="28"/>
        </w:rPr>
        <w:t xml:space="preserve"> –</w:t>
      </w:r>
      <w:r w:rsidR="004D3068" w:rsidRPr="00D36787">
        <w:rPr>
          <w:sz w:val="28"/>
          <w:szCs w:val="28"/>
        </w:rPr>
        <w:t xml:space="preserve"> Kaire Downin, coordinator for the Council, reported</w:t>
      </w:r>
      <w:r w:rsidR="00AF4B2B" w:rsidRPr="00D36787">
        <w:rPr>
          <w:sz w:val="28"/>
          <w:szCs w:val="28"/>
        </w:rPr>
        <w:t xml:space="preserve"> partnering with Vocational Rehabilitation to talk about </w:t>
      </w:r>
      <w:r w:rsidR="00E01F6D">
        <w:rPr>
          <w:sz w:val="28"/>
          <w:szCs w:val="28"/>
        </w:rPr>
        <w:t xml:space="preserve">on </w:t>
      </w:r>
      <w:r w:rsidR="00AF4B2B" w:rsidRPr="00D36787">
        <w:rPr>
          <w:sz w:val="28"/>
          <w:szCs w:val="28"/>
        </w:rPr>
        <w:t xml:space="preserve">state plan reviews. Their consumer surveys are to go out this month. Their legislative committee is monitoring activities. They don’t have any direct plans other than supporting the legislation that VR is supporting and getting ready for their quarterly May meeting.  </w:t>
      </w:r>
    </w:p>
    <w:p w14:paraId="0D238B7F" w14:textId="1ECA8936" w:rsidR="005A0A76" w:rsidRPr="005A0A76" w:rsidRDefault="009420AE" w:rsidP="005A0A76">
      <w:pPr>
        <w:spacing w:after="120"/>
        <w:ind w:left="450"/>
        <w:rPr>
          <w:sz w:val="28"/>
          <w:szCs w:val="28"/>
        </w:rPr>
      </w:pPr>
      <w:r w:rsidRPr="00D36787">
        <w:rPr>
          <w:b/>
          <w:bCs/>
          <w:sz w:val="28"/>
          <w:szCs w:val="28"/>
        </w:rPr>
        <w:t xml:space="preserve">Vocational Rehabilitation (VR) </w:t>
      </w:r>
      <w:r w:rsidRPr="00D36787">
        <w:rPr>
          <w:sz w:val="28"/>
          <w:szCs w:val="28"/>
        </w:rPr>
        <w:t xml:space="preserve">– Keith Ozols reported </w:t>
      </w:r>
      <w:r w:rsidR="005A0A76" w:rsidRPr="00D36787">
        <w:rPr>
          <w:sz w:val="28"/>
          <w:szCs w:val="28"/>
        </w:rPr>
        <w:t xml:space="preserve">on </w:t>
      </w:r>
      <w:r w:rsidR="00E01F6D">
        <w:rPr>
          <w:sz w:val="28"/>
          <w:szCs w:val="28"/>
        </w:rPr>
        <w:t>SB</w:t>
      </w:r>
      <w:r w:rsidR="005A0A76" w:rsidRPr="005A0A76">
        <w:rPr>
          <w:sz w:val="28"/>
          <w:szCs w:val="28"/>
        </w:rPr>
        <w:t xml:space="preserve"> 1545 – </w:t>
      </w:r>
      <w:r w:rsidR="005A0A76">
        <w:rPr>
          <w:sz w:val="28"/>
          <w:szCs w:val="28"/>
        </w:rPr>
        <w:t>Future R</w:t>
      </w:r>
      <w:r w:rsidR="005A0A76" w:rsidRPr="005A0A76">
        <w:rPr>
          <w:sz w:val="28"/>
          <w:szCs w:val="28"/>
        </w:rPr>
        <w:t>eady Oregon (</w:t>
      </w:r>
      <w:r w:rsidR="005A0A76">
        <w:rPr>
          <w:sz w:val="28"/>
          <w:szCs w:val="28"/>
        </w:rPr>
        <w:t>$</w:t>
      </w:r>
      <w:r w:rsidR="005A0A76" w:rsidRPr="005A0A76">
        <w:rPr>
          <w:sz w:val="28"/>
          <w:szCs w:val="28"/>
        </w:rPr>
        <w:t xml:space="preserve">200M investment in </w:t>
      </w:r>
      <w:r w:rsidR="005A0A76">
        <w:rPr>
          <w:sz w:val="28"/>
          <w:szCs w:val="28"/>
        </w:rPr>
        <w:t xml:space="preserve">the </w:t>
      </w:r>
      <w:r w:rsidR="005A0A76" w:rsidRPr="005A0A76">
        <w:rPr>
          <w:sz w:val="28"/>
          <w:szCs w:val="28"/>
        </w:rPr>
        <w:t xml:space="preserve">workforce system (not VR specifically). Inclusion of </w:t>
      </w:r>
      <w:r w:rsidR="00E01F6D">
        <w:rPr>
          <w:sz w:val="28"/>
          <w:szCs w:val="28"/>
        </w:rPr>
        <w:t xml:space="preserve">people with disabilities </w:t>
      </w:r>
      <w:r w:rsidR="005A0A76" w:rsidRPr="005A0A76">
        <w:rPr>
          <w:sz w:val="28"/>
          <w:szCs w:val="28"/>
        </w:rPr>
        <w:t xml:space="preserve">will increase VR’s ability to gain access to that investment. He sits on </w:t>
      </w:r>
      <w:r w:rsidR="005A0A76">
        <w:rPr>
          <w:sz w:val="28"/>
          <w:szCs w:val="28"/>
        </w:rPr>
        <w:t xml:space="preserve">the </w:t>
      </w:r>
      <w:r w:rsidR="005A0A76" w:rsidRPr="005A0A76">
        <w:rPr>
          <w:sz w:val="28"/>
          <w:szCs w:val="28"/>
        </w:rPr>
        <w:t>Wor</w:t>
      </w:r>
      <w:r w:rsidR="005A0A76">
        <w:rPr>
          <w:sz w:val="28"/>
          <w:szCs w:val="28"/>
        </w:rPr>
        <w:t>k</w:t>
      </w:r>
      <w:r w:rsidR="005A0A76" w:rsidRPr="005A0A76">
        <w:rPr>
          <w:sz w:val="28"/>
          <w:szCs w:val="28"/>
        </w:rPr>
        <w:t xml:space="preserve">force </w:t>
      </w:r>
      <w:r w:rsidR="005A0A76">
        <w:rPr>
          <w:sz w:val="28"/>
          <w:szCs w:val="28"/>
        </w:rPr>
        <w:t>D</w:t>
      </w:r>
      <w:r w:rsidR="005A0A76" w:rsidRPr="005A0A76">
        <w:rPr>
          <w:sz w:val="28"/>
          <w:szCs w:val="28"/>
        </w:rPr>
        <w:t xml:space="preserve">evelopment </w:t>
      </w:r>
      <w:r w:rsidR="005A0A76">
        <w:rPr>
          <w:sz w:val="28"/>
          <w:szCs w:val="28"/>
        </w:rPr>
        <w:t>B</w:t>
      </w:r>
      <w:r w:rsidR="005A0A76" w:rsidRPr="005A0A76">
        <w:rPr>
          <w:sz w:val="28"/>
          <w:szCs w:val="28"/>
        </w:rPr>
        <w:t>oard to be a voice for inclusion of p</w:t>
      </w:r>
      <w:r w:rsidR="005A0A76">
        <w:rPr>
          <w:sz w:val="28"/>
          <w:szCs w:val="28"/>
        </w:rPr>
        <w:t xml:space="preserve">eople with disabilities. </w:t>
      </w:r>
      <w:r w:rsidR="005A0A76" w:rsidRPr="005A0A76">
        <w:rPr>
          <w:sz w:val="28"/>
          <w:szCs w:val="28"/>
        </w:rPr>
        <w:t xml:space="preserve">The bill is on the Governor’s desk for signature. </w:t>
      </w:r>
    </w:p>
    <w:p w14:paraId="27AB336C" w14:textId="4A59DF7B" w:rsidR="005A0A76" w:rsidRPr="005A0A76" w:rsidRDefault="005A0A76" w:rsidP="005A0A76">
      <w:pPr>
        <w:spacing w:after="120"/>
        <w:ind w:left="450"/>
        <w:rPr>
          <w:sz w:val="28"/>
          <w:szCs w:val="28"/>
        </w:rPr>
      </w:pPr>
      <w:r w:rsidRPr="005A0A76">
        <w:rPr>
          <w:sz w:val="28"/>
          <w:szCs w:val="28"/>
        </w:rPr>
        <w:t xml:space="preserve">Over </w:t>
      </w:r>
      <w:r w:rsidR="004E6466">
        <w:rPr>
          <w:sz w:val="28"/>
          <w:szCs w:val="28"/>
        </w:rPr>
        <w:t xml:space="preserve">the </w:t>
      </w:r>
      <w:r>
        <w:rPr>
          <w:sz w:val="28"/>
          <w:szCs w:val="28"/>
        </w:rPr>
        <w:t xml:space="preserve">spring and summer, he is </w:t>
      </w:r>
      <w:r w:rsidRPr="005A0A76">
        <w:rPr>
          <w:sz w:val="28"/>
          <w:szCs w:val="28"/>
        </w:rPr>
        <w:t xml:space="preserve">looking at ways to collaborate with the IL Network for the long </w:t>
      </w:r>
      <w:r w:rsidR="004E6466">
        <w:rPr>
          <w:sz w:val="28"/>
          <w:szCs w:val="28"/>
        </w:rPr>
        <w:t xml:space="preserve">legislative </w:t>
      </w:r>
      <w:r w:rsidRPr="005A0A76">
        <w:rPr>
          <w:sz w:val="28"/>
          <w:szCs w:val="28"/>
        </w:rPr>
        <w:t xml:space="preserve">session. </w:t>
      </w:r>
    </w:p>
    <w:p w14:paraId="3413B45B" w14:textId="77777777" w:rsidR="004E6466" w:rsidRDefault="005A0A76" w:rsidP="005A0A76">
      <w:pPr>
        <w:spacing w:after="120"/>
        <w:ind w:left="450"/>
        <w:rPr>
          <w:sz w:val="28"/>
          <w:szCs w:val="28"/>
        </w:rPr>
      </w:pPr>
      <w:r w:rsidRPr="005A0A76">
        <w:rPr>
          <w:sz w:val="28"/>
          <w:szCs w:val="28"/>
        </w:rPr>
        <w:t xml:space="preserve">VR is in the middle of </w:t>
      </w:r>
      <w:r>
        <w:rPr>
          <w:sz w:val="28"/>
          <w:szCs w:val="28"/>
        </w:rPr>
        <w:t>its four-</w:t>
      </w:r>
      <w:r w:rsidRPr="005A0A76">
        <w:rPr>
          <w:sz w:val="28"/>
          <w:szCs w:val="28"/>
        </w:rPr>
        <w:t xml:space="preserve">year </w:t>
      </w:r>
      <w:r>
        <w:rPr>
          <w:sz w:val="28"/>
          <w:szCs w:val="28"/>
        </w:rPr>
        <w:t>s</w:t>
      </w:r>
      <w:r w:rsidRPr="005A0A76">
        <w:rPr>
          <w:sz w:val="28"/>
          <w:szCs w:val="28"/>
        </w:rPr>
        <w:t xml:space="preserve">tate </w:t>
      </w:r>
      <w:r>
        <w:rPr>
          <w:sz w:val="28"/>
          <w:szCs w:val="28"/>
        </w:rPr>
        <w:t>p</w:t>
      </w:r>
      <w:r w:rsidRPr="005A0A76">
        <w:rPr>
          <w:sz w:val="28"/>
          <w:szCs w:val="28"/>
        </w:rPr>
        <w:t>lan. The</w:t>
      </w:r>
      <w:r>
        <w:rPr>
          <w:sz w:val="28"/>
          <w:szCs w:val="28"/>
        </w:rPr>
        <w:t>y</w:t>
      </w:r>
      <w:r w:rsidRPr="005A0A76">
        <w:rPr>
          <w:sz w:val="28"/>
          <w:szCs w:val="28"/>
        </w:rPr>
        <w:t xml:space="preserve"> are currently able to make technical amendments and are working on those, in collaboration with SRC. </w:t>
      </w:r>
      <w:r>
        <w:rPr>
          <w:sz w:val="28"/>
          <w:szCs w:val="28"/>
        </w:rPr>
        <w:t xml:space="preserve">Then </w:t>
      </w:r>
      <w:r w:rsidRPr="005A0A76">
        <w:rPr>
          <w:sz w:val="28"/>
          <w:szCs w:val="28"/>
        </w:rPr>
        <w:t xml:space="preserve">will work on development of the next </w:t>
      </w:r>
      <w:r>
        <w:rPr>
          <w:sz w:val="28"/>
          <w:szCs w:val="28"/>
        </w:rPr>
        <w:t>s</w:t>
      </w:r>
      <w:r w:rsidRPr="005A0A76">
        <w:rPr>
          <w:sz w:val="28"/>
          <w:szCs w:val="28"/>
        </w:rPr>
        <w:t xml:space="preserve">tate plan to implement in </w:t>
      </w:r>
      <w:r>
        <w:rPr>
          <w:sz w:val="28"/>
          <w:szCs w:val="28"/>
        </w:rPr>
        <w:t>two</w:t>
      </w:r>
      <w:r w:rsidRPr="005A0A76">
        <w:rPr>
          <w:sz w:val="28"/>
          <w:szCs w:val="28"/>
        </w:rPr>
        <w:t xml:space="preserve"> years.</w:t>
      </w:r>
      <w:r>
        <w:rPr>
          <w:sz w:val="28"/>
          <w:szCs w:val="28"/>
        </w:rPr>
        <w:t xml:space="preserve"> It is a </w:t>
      </w:r>
      <w:r w:rsidRPr="005A0A76">
        <w:rPr>
          <w:sz w:val="28"/>
          <w:szCs w:val="28"/>
        </w:rPr>
        <w:t xml:space="preserve">unique time, as many programs feel their 2020 plans had to pause due to the pandemic. </w:t>
      </w:r>
    </w:p>
    <w:p w14:paraId="6DE0771F" w14:textId="74DF42D4" w:rsidR="005A0A76" w:rsidRPr="005A0A76" w:rsidRDefault="005A0A76" w:rsidP="005A0A76">
      <w:pPr>
        <w:spacing w:after="120"/>
        <w:ind w:left="450"/>
        <w:rPr>
          <w:sz w:val="28"/>
          <w:szCs w:val="28"/>
        </w:rPr>
      </w:pPr>
      <w:r w:rsidRPr="005A0A76">
        <w:rPr>
          <w:sz w:val="28"/>
          <w:szCs w:val="28"/>
        </w:rPr>
        <w:t xml:space="preserve">VR is going through </w:t>
      </w:r>
      <w:r>
        <w:rPr>
          <w:sz w:val="28"/>
          <w:szCs w:val="28"/>
        </w:rPr>
        <w:t>the</w:t>
      </w:r>
      <w:r w:rsidRPr="005A0A76">
        <w:rPr>
          <w:sz w:val="28"/>
          <w:szCs w:val="28"/>
        </w:rPr>
        <w:t xml:space="preserve"> monitoring process</w:t>
      </w:r>
      <w:r>
        <w:rPr>
          <w:sz w:val="28"/>
          <w:szCs w:val="28"/>
        </w:rPr>
        <w:t xml:space="preserve"> by the Rehabilitation Services Administration</w:t>
      </w:r>
      <w:r w:rsidRPr="005A0A76">
        <w:rPr>
          <w:sz w:val="28"/>
          <w:szCs w:val="28"/>
        </w:rPr>
        <w:t xml:space="preserve">. </w:t>
      </w:r>
      <w:r>
        <w:rPr>
          <w:sz w:val="28"/>
          <w:szCs w:val="28"/>
        </w:rPr>
        <w:t xml:space="preserve">They have one more week of that to go, doing it </w:t>
      </w:r>
      <w:r w:rsidRPr="005A0A76">
        <w:rPr>
          <w:sz w:val="28"/>
          <w:szCs w:val="28"/>
        </w:rPr>
        <w:t xml:space="preserve">virtually. </w:t>
      </w:r>
    </w:p>
    <w:p w14:paraId="5746C5A3" w14:textId="037128A6" w:rsidR="005A0A76" w:rsidRPr="005A0A76" w:rsidRDefault="005A0A76" w:rsidP="005A0A76">
      <w:pPr>
        <w:spacing w:after="120"/>
        <w:ind w:left="450"/>
        <w:rPr>
          <w:sz w:val="28"/>
          <w:szCs w:val="28"/>
        </w:rPr>
      </w:pPr>
      <w:r w:rsidRPr="005A0A76">
        <w:rPr>
          <w:sz w:val="28"/>
          <w:szCs w:val="28"/>
        </w:rPr>
        <w:t xml:space="preserve">Planning </w:t>
      </w:r>
      <w:r w:rsidR="00D36787">
        <w:rPr>
          <w:sz w:val="28"/>
          <w:szCs w:val="28"/>
        </w:rPr>
        <w:t xml:space="preserve">is taking place </w:t>
      </w:r>
      <w:r w:rsidRPr="005A0A76">
        <w:rPr>
          <w:sz w:val="28"/>
          <w:szCs w:val="28"/>
        </w:rPr>
        <w:t>for</w:t>
      </w:r>
      <w:r w:rsidR="00D36787">
        <w:rPr>
          <w:sz w:val="28"/>
          <w:szCs w:val="28"/>
        </w:rPr>
        <w:t xml:space="preserve"> an</w:t>
      </w:r>
      <w:r w:rsidRPr="005A0A76">
        <w:rPr>
          <w:sz w:val="28"/>
          <w:szCs w:val="28"/>
        </w:rPr>
        <w:t xml:space="preserve"> in-serve later this summer.</w:t>
      </w:r>
      <w:r w:rsidR="004E6466">
        <w:rPr>
          <w:sz w:val="28"/>
          <w:szCs w:val="28"/>
        </w:rPr>
        <w:t xml:space="preserve"> They w</w:t>
      </w:r>
      <w:r w:rsidRPr="005A0A76">
        <w:rPr>
          <w:sz w:val="28"/>
          <w:szCs w:val="28"/>
        </w:rPr>
        <w:t>ould love to invite the CILs and SILC to present or do a</w:t>
      </w:r>
      <w:r w:rsidR="004E6466">
        <w:rPr>
          <w:sz w:val="28"/>
          <w:szCs w:val="28"/>
        </w:rPr>
        <w:t>n exhibit</w:t>
      </w:r>
      <w:r w:rsidRPr="005A0A76">
        <w:rPr>
          <w:sz w:val="28"/>
          <w:szCs w:val="28"/>
        </w:rPr>
        <w:t xml:space="preserve"> table. </w:t>
      </w:r>
    </w:p>
    <w:p w14:paraId="5118F546" w14:textId="003B37C4" w:rsidR="005A0A76" w:rsidRPr="005A0A76" w:rsidRDefault="005A0A76" w:rsidP="005A0A76">
      <w:pPr>
        <w:spacing w:after="120"/>
        <w:ind w:left="450"/>
        <w:rPr>
          <w:sz w:val="28"/>
          <w:szCs w:val="28"/>
        </w:rPr>
      </w:pPr>
      <w:r w:rsidRPr="005A0A76">
        <w:rPr>
          <w:sz w:val="28"/>
          <w:szCs w:val="28"/>
        </w:rPr>
        <w:t>Inclusive Career Access Program (ICAP)</w:t>
      </w:r>
      <w:r w:rsidR="00D36787">
        <w:rPr>
          <w:sz w:val="28"/>
          <w:szCs w:val="28"/>
        </w:rPr>
        <w:t xml:space="preserve"> is </w:t>
      </w:r>
      <w:r w:rsidRPr="005A0A76">
        <w:rPr>
          <w:sz w:val="28"/>
          <w:szCs w:val="28"/>
        </w:rPr>
        <w:t xml:space="preserve">kicking off this month with </w:t>
      </w:r>
      <w:r w:rsidR="00D36787">
        <w:rPr>
          <w:sz w:val="28"/>
          <w:szCs w:val="28"/>
        </w:rPr>
        <w:t>community colleges</w:t>
      </w:r>
      <w:r w:rsidRPr="005A0A76">
        <w:rPr>
          <w:sz w:val="28"/>
          <w:szCs w:val="28"/>
        </w:rPr>
        <w:t xml:space="preserve"> to start enrollment. </w:t>
      </w:r>
      <w:r w:rsidR="00D36787">
        <w:rPr>
          <w:sz w:val="28"/>
          <w:szCs w:val="28"/>
        </w:rPr>
        <w:t xml:space="preserve">They will send </w:t>
      </w:r>
      <w:r w:rsidRPr="005A0A76">
        <w:rPr>
          <w:sz w:val="28"/>
          <w:szCs w:val="28"/>
        </w:rPr>
        <w:t xml:space="preserve">outreach info out to CILs to collaborate on transition services. </w:t>
      </w:r>
      <w:r w:rsidR="00D36787">
        <w:rPr>
          <w:sz w:val="28"/>
          <w:szCs w:val="28"/>
        </w:rPr>
        <w:t xml:space="preserve">The program is focused on </w:t>
      </w:r>
      <w:r w:rsidR="004E6466">
        <w:rPr>
          <w:sz w:val="28"/>
          <w:szCs w:val="28"/>
        </w:rPr>
        <w:t xml:space="preserve">helping </w:t>
      </w:r>
      <w:r w:rsidR="00D36787">
        <w:rPr>
          <w:sz w:val="28"/>
          <w:szCs w:val="28"/>
        </w:rPr>
        <w:t>people receiv</w:t>
      </w:r>
      <w:r w:rsidR="004E6466">
        <w:rPr>
          <w:sz w:val="28"/>
          <w:szCs w:val="28"/>
        </w:rPr>
        <w:t>e</w:t>
      </w:r>
      <w:r w:rsidR="00D36787">
        <w:rPr>
          <w:sz w:val="28"/>
          <w:szCs w:val="28"/>
        </w:rPr>
        <w:t xml:space="preserve"> </w:t>
      </w:r>
      <w:r w:rsidRPr="005A0A76">
        <w:rPr>
          <w:sz w:val="28"/>
          <w:szCs w:val="28"/>
        </w:rPr>
        <w:t xml:space="preserve">industry recognized certifications. </w:t>
      </w:r>
    </w:p>
    <w:p w14:paraId="6532A8A4" w14:textId="6345B0C0" w:rsidR="00D36787" w:rsidRPr="00D36787" w:rsidRDefault="00E945CE" w:rsidP="004E6466">
      <w:pPr>
        <w:spacing w:after="240"/>
        <w:ind w:left="450"/>
        <w:rPr>
          <w:sz w:val="28"/>
          <w:szCs w:val="28"/>
        </w:rPr>
      </w:pPr>
      <w:r w:rsidRPr="00D36787">
        <w:rPr>
          <w:b/>
          <w:bCs/>
          <w:sz w:val="28"/>
          <w:szCs w:val="28"/>
        </w:rPr>
        <w:t>O</w:t>
      </w:r>
      <w:r w:rsidR="00827133" w:rsidRPr="00D36787">
        <w:rPr>
          <w:b/>
          <w:bCs/>
          <w:sz w:val="28"/>
          <w:szCs w:val="28"/>
        </w:rPr>
        <w:t>regon Disabilities Commission (O</w:t>
      </w:r>
      <w:r w:rsidRPr="00D36787">
        <w:rPr>
          <w:b/>
          <w:bCs/>
          <w:sz w:val="28"/>
          <w:szCs w:val="28"/>
        </w:rPr>
        <w:t>DC</w:t>
      </w:r>
      <w:r w:rsidR="00781377" w:rsidRPr="00D36787">
        <w:rPr>
          <w:b/>
          <w:bCs/>
          <w:sz w:val="28"/>
          <w:szCs w:val="28"/>
        </w:rPr>
        <w:t>)</w:t>
      </w:r>
      <w:r w:rsidRPr="00D36787">
        <w:rPr>
          <w:b/>
          <w:bCs/>
          <w:sz w:val="28"/>
          <w:szCs w:val="28"/>
        </w:rPr>
        <w:t xml:space="preserve"> </w:t>
      </w:r>
      <w:r w:rsidRPr="00D36787">
        <w:rPr>
          <w:sz w:val="28"/>
          <w:szCs w:val="28"/>
        </w:rPr>
        <w:t xml:space="preserve">– </w:t>
      </w:r>
      <w:r w:rsidR="00781377" w:rsidRPr="00D36787">
        <w:rPr>
          <w:sz w:val="28"/>
          <w:szCs w:val="28"/>
        </w:rPr>
        <w:t xml:space="preserve">Marsha Wentzell reported that </w:t>
      </w:r>
      <w:r w:rsidR="00401940" w:rsidRPr="00D36787">
        <w:rPr>
          <w:sz w:val="28"/>
          <w:szCs w:val="28"/>
        </w:rPr>
        <w:t xml:space="preserve">the Commission </w:t>
      </w:r>
      <w:r w:rsidR="00D36787" w:rsidRPr="00D36787">
        <w:rPr>
          <w:sz w:val="28"/>
          <w:szCs w:val="28"/>
        </w:rPr>
        <w:t xml:space="preserve">has been emphasizing the inequities caused by lack of interpreters for people involved in the court system and medical appointments. It is working on the next celebration of the ADA – which could be in hybrid form. </w:t>
      </w:r>
    </w:p>
    <w:p w14:paraId="01D9D0B3" w14:textId="637C8034" w:rsidR="00F476B9" w:rsidRPr="00D36787" w:rsidRDefault="00E945CE" w:rsidP="00D36787">
      <w:pPr>
        <w:pStyle w:val="Heading1"/>
      </w:pPr>
      <w:r w:rsidRPr="00D36787">
        <w:t>Round Robin Reports</w:t>
      </w:r>
    </w:p>
    <w:p w14:paraId="55F31CD4" w14:textId="3C7267B5" w:rsidR="00D36787" w:rsidRPr="00D36787" w:rsidRDefault="00D36787" w:rsidP="00D36787">
      <w:pPr>
        <w:pStyle w:val="ListParagraph"/>
        <w:widowControl/>
        <w:numPr>
          <w:ilvl w:val="0"/>
          <w:numId w:val="21"/>
        </w:numPr>
        <w:autoSpaceDE/>
        <w:autoSpaceDN/>
        <w:spacing w:after="160" w:line="259" w:lineRule="auto"/>
        <w:ind w:left="900"/>
        <w:contextualSpacing/>
        <w:rPr>
          <w:b/>
          <w:bCs/>
          <w:sz w:val="28"/>
          <w:szCs w:val="28"/>
        </w:rPr>
      </w:pPr>
      <w:r w:rsidRPr="00D36787">
        <w:rPr>
          <w:b/>
          <w:bCs/>
          <w:sz w:val="28"/>
          <w:szCs w:val="28"/>
        </w:rPr>
        <w:t xml:space="preserve">Corinne </w:t>
      </w:r>
      <w:r>
        <w:rPr>
          <w:sz w:val="28"/>
          <w:szCs w:val="28"/>
        </w:rPr>
        <w:t xml:space="preserve">– </w:t>
      </w:r>
      <w:r w:rsidR="00D80016">
        <w:rPr>
          <w:sz w:val="28"/>
          <w:szCs w:val="28"/>
        </w:rPr>
        <w:t>Transportation Commission in Ashland (12 hours). Disabled United in Direct Empowerment, working on advocacy (36 hours)</w:t>
      </w:r>
      <w:r>
        <w:rPr>
          <w:sz w:val="28"/>
          <w:szCs w:val="28"/>
        </w:rPr>
        <w:t xml:space="preserve"> </w:t>
      </w:r>
      <w:r w:rsidRPr="00D36787">
        <w:rPr>
          <w:b/>
          <w:bCs/>
          <w:sz w:val="28"/>
          <w:szCs w:val="28"/>
        </w:rPr>
        <w:t xml:space="preserve"> </w:t>
      </w:r>
    </w:p>
    <w:p w14:paraId="6AA5C528" w14:textId="6DC3D667" w:rsidR="00D36787" w:rsidRPr="00D36787" w:rsidRDefault="00D36787" w:rsidP="00D36787">
      <w:pPr>
        <w:pStyle w:val="ListParagraph"/>
        <w:widowControl/>
        <w:numPr>
          <w:ilvl w:val="0"/>
          <w:numId w:val="21"/>
        </w:numPr>
        <w:autoSpaceDE/>
        <w:autoSpaceDN/>
        <w:spacing w:after="160" w:line="259" w:lineRule="auto"/>
        <w:ind w:left="900"/>
        <w:contextualSpacing/>
        <w:rPr>
          <w:b/>
          <w:bCs/>
          <w:sz w:val="28"/>
          <w:szCs w:val="28"/>
        </w:rPr>
      </w:pPr>
      <w:r w:rsidRPr="00D36787">
        <w:rPr>
          <w:b/>
          <w:bCs/>
          <w:sz w:val="28"/>
          <w:szCs w:val="28"/>
        </w:rPr>
        <w:lastRenderedPageBreak/>
        <w:t xml:space="preserve">Tony – </w:t>
      </w:r>
      <w:r w:rsidR="00E80AAD">
        <w:rPr>
          <w:sz w:val="28"/>
          <w:szCs w:val="28"/>
        </w:rPr>
        <w:t>Joined</w:t>
      </w:r>
      <w:r w:rsidRPr="00D36787">
        <w:rPr>
          <w:sz w:val="28"/>
          <w:szCs w:val="28"/>
        </w:rPr>
        <w:t xml:space="preserve"> a Service Equity Work </w:t>
      </w:r>
      <w:r w:rsidR="004E6466">
        <w:rPr>
          <w:sz w:val="28"/>
          <w:szCs w:val="28"/>
        </w:rPr>
        <w:t>G</w:t>
      </w:r>
      <w:r w:rsidRPr="00D36787">
        <w:rPr>
          <w:sz w:val="28"/>
          <w:szCs w:val="28"/>
        </w:rPr>
        <w:t xml:space="preserve">roup with Senior &amp; Disability Services (haven’t met yet). Disability Services Advocacy Council </w:t>
      </w:r>
      <w:r w:rsidR="004E6466">
        <w:rPr>
          <w:sz w:val="28"/>
          <w:szCs w:val="28"/>
        </w:rPr>
        <w:t>(</w:t>
      </w:r>
      <w:r w:rsidRPr="00D36787">
        <w:rPr>
          <w:sz w:val="28"/>
          <w:szCs w:val="28"/>
        </w:rPr>
        <w:t>4 hours/</w:t>
      </w:r>
      <w:proofErr w:type="spellStart"/>
      <w:r w:rsidRPr="00D36787">
        <w:rPr>
          <w:sz w:val="28"/>
          <w:szCs w:val="28"/>
        </w:rPr>
        <w:t>mo</w:t>
      </w:r>
      <w:proofErr w:type="spellEnd"/>
      <w:r w:rsidR="004E6466">
        <w:rPr>
          <w:sz w:val="28"/>
          <w:szCs w:val="28"/>
        </w:rPr>
        <w:t>)</w:t>
      </w:r>
      <w:r w:rsidRPr="00D36787">
        <w:rPr>
          <w:sz w:val="28"/>
          <w:szCs w:val="28"/>
        </w:rPr>
        <w:t>.</w:t>
      </w:r>
      <w:r w:rsidRPr="00E80AAD">
        <w:rPr>
          <w:sz w:val="28"/>
          <w:szCs w:val="28"/>
        </w:rPr>
        <w:t xml:space="preserve"> Lifelong housing </w:t>
      </w:r>
      <w:r w:rsidR="004E6466">
        <w:rPr>
          <w:sz w:val="28"/>
          <w:szCs w:val="28"/>
        </w:rPr>
        <w:t>(</w:t>
      </w:r>
      <w:r w:rsidRPr="00E80AAD">
        <w:rPr>
          <w:sz w:val="28"/>
          <w:szCs w:val="28"/>
        </w:rPr>
        <w:t>2</w:t>
      </w:r>
      <w:r w:rsidR="00E80AAD">
        <w:rPr>
          <w:sz w:val="28"/>
          <w:szCs w:val="28"/>
        </w:rPr>
        <w:t xml:space="preserve"> hours/month</w:t>
      </w:r>
      <w:r w:rsidR="004E6466">
        <w:rPr>
          <w:sz w:val="28"/>
          <w:szCs w:val="28"/>
        </w:rPr>
        <w:t>)</w:t>
      </w:r>
      <w:r w:rsidR="00E80AAD">
        <w:rPr>
          <w:sz w:val="28"/>
          <w:szCs w:val="28"/>
        </w:rPr>
        <w:t xml:space="preserve">. </w:t>
      </w:r>
      <w:r w:rsidRPr="00E80AAD">
        <w:rPr>
          <w:sz w:val="28"/>
          <w:szCs w:val="28"/>
        </w:rPr>
        <w:t>SB 584</w:t>
      </w:r>
      <w:r w:rsidR="004E6466">
        <w:rPr>
          <w:sz w:val="28"/>
          <w:szCs w:val="28"/>
        </w:rPr>
        <w:t xml:space="preserve"> W</w:t>
      </w:r>
      <w:r w:rsidRPr="00E80AAD">
        <w:rPr>
          <w:sz w:val="28"/>
          <w:szCs w:val="28"/>
        </w:rPr>
        <w:t>ork</w:t>
      </w:r>
      <w:r w:rsidR="004E6466">
        <w:rPr>
          <w:sz w:val="28"/>
          <w:szCs w:val="28"/>
        </w:rPr>
        <w:t xml:space="preserve"> Gr</w:t>
      </w:r>
      <w:r w:rsidRPr="00E80AAD">
        <w:rPr>
          <w:sz w:val="28"/>
          <w:szCs w:val="28"/>
        </w:rPr>
        <w:t>oup (1.5</w:t>
      </w:r>
      <w:r w:rsidR="00E80AAD">
        <w:rPr>
          <w:sz w:val="28"/>
          <w:szCs w:val="28"/>
        </w:rPr>
        <w:t xml:space="preserve"> hours/</w:t>
      </w:r>
      <w:proofErr w:type="spellStart"/>
      <w:r w:rsidR="00E80AAD">
        <w:rPr>
          <w:sz w:val="28"/>
          <w:szCs w:val="28"/>
        </w:rPr>
        <w:t>mo</w:t>
      </w:r>
      <w:proofErr w:type="spellEnd"/>
      <w:r w:rsidR="00E80AAD">
        <w:rPr>
          <w:sz w:val="28"/>
          <w:szCs w:val="28"/>
        </w:rPr>
        <w:t xml:space="preserve">). </w:t>
      </w:r>
      <w:r w:rsidRPr="00E80AAD">
        <w:rPr>
          <w:sz w:val="28"/>
          <w:szCs w:val="28"/>
        </w:rPr>
        <w:t>Ho</w:t>
      </w:r>
      <w:r w:rsidR="00E80AAD">
        <w:rPr>
          <w:sz w:val="28"/>
          <w:szCs w:val="28"/>
        </w:rPr>
        <w:t>u</w:t>
      </w:r>
      <w:r w:rsidRPr="00E80AAD">
        <w:rPr>
          <w:sz w:val="28"/>
          <w:szCs w:val="28"/>
        </w:rPr>
        <w:t xml:space="preserve">sing &amp; </w:t>
      </w:r>
      <w:r w:rsidR="00E80AAD">
        <w:rPr>
          <w:sz w:val="28"/>
          <w:szCs w:val="28"/>
        </w:rPr>
        <w:t xml:space="preserve">Transit </w:t>
      </w:r>
      <w:r w:rsidRPr="00E80AAD">
        <w:rPr>
          <w:sz w:val="28"/>
          <w:szCs w:val="28"/>
        </w:rPr>
        <w:t>Coalition (1.5</w:t>
      </w:r>
      <w:r w:rsidR="004E6466">
        <w:rPr>
          <w:sz w:val="28"/>
          <w:szCs w:val="28"/>
        </w:rPr>
        <w:t xml:space="preserve"> </w:t>
      </w:r>
      <w:r w:rsidR="00E80AAD">
        <w:rPr>
          <w:sz w:val="28"/>
          <w:szCs w:val="28"/>
        </w:rPr>
        <w:t>hours</w:t>
      </w:r>
      <w:r w:rsidRPr="00E80AAD">
        <w:rPr>
          <w:sz w:val="28"/>
          <w:szCs w:val="28"/>
        </w:rPr>
        <w:t>/</w:t>
      </w:r>
      <w:proofErr w:type="spellStart"/>
      <w:r w:rsidRPr="00E80AAD">
        <w:rPr>
          <w:sz w:val="28"/>
          <w:szCs w:val="28"/>
        </w:rPr>
        <w:t>mo</w:t>
      </w:r>
      <w:proofErr w:type="spellEnd"/>
      <w:r w:rsidRPr="00E80AAD">
        <w:rPr>
          <w:sz w:val="28"/>
          <w:szCs w:val="28"/>
        </w:rPr>
        <w:t>)</w:t>
      </w:r>
      <w:r w:rsidR="00E80AAD">
        <w:rPr>
          <w:sz w:val="28"/>
          <w:szCs w:val="28"/>
        </w:rPr>
        <w:t>.</w:t>
      </w:r>
    </w:p>
    <w:p w14:paraId="74898F0E" w14:textId="534D484D" w:rsidR="00D36787" w:rsidRPr="00D36787" w:rsidRDefault="00D36787" w:rsidP="00D36787">
      <w:pPr>
        <w:pStyle w:val="ListParagraph"/>
        <w:widowControl/>
        <w:numPr>
          <w:ilvl w:val="0"/>
          <w:numId w:val="21"/>
        </w:numPr>
        <w:autoSpaceDE/>
        <w:autoSpaceDN/>
        <w:spacing w:after="160" w:line="259" w:lineRule="auto"/>
        <w:ind w:left="900"/>
        <w:contextualSpacing/>
        <w:rPr>
          <w:b/>
          <w:bCs/>
          <w:sz w:val="28"/>
          <w:szCs w:val="28"/>
        </w:rPr>
      </w:pPr>
      <w:r w:rsidRPr="00D36787">
        <w:rPr>
          <w:b/>
          <w:bCs/>
          <w:sz w:val="28"/>
          <w:szCs w:val="28"/>
        </w:rPr>
        <w:t xml:space="preserve">Norman: </w:t>
      </w:r>
      <w:r w:rsidRPr="00D36787">
        <w:rPr>
          <w:sz w:val="28"/>
          <w:szCs w:val="28"/>
        </w:rPr>
        <w:t>DUDE support</w:t>
      </w:r>
      <w:r w:rsidR="00E80AAD">
        <w:rPr>
          <w:sz w:val="28"/>
          <w:szCs w:val="28"/>
        </w:rPr>
        <w:t xml:space="preserve"> (Disabled United in Direct Empowerment)</w:t>
      </w:r>
      <w:r w:rsidR="004E6466">
        <w:rPr>
          <w:sz w:val="28"/>
          <w:szCs w:val="28"/>
        </w:rPr>
        <w:t xml:space="preserve"> – (</w:t>
      </w:r>
      <w:r w:rsidR="004E6466" w:rsidRPr="00D36787">
        <w:rPr>
          <w:sz w:val="28"/>
          <w:szCs w:val="28"/>
        </w:rPr>
        <w:t xml:space="preserve">2 </w:t>
      </w:r>
      <w:r w:rsidR="004E6466">
        <w:rPr>
          <w:sz w:val="28"/>
          <w:szCs w:val="28"/>
        </w:rPr>
        <w:t>hours/</w:t>
      </w:r>
      <w:proofErr w:type="spellStart"/>
      <w:r w:rsidR="004E6466">
        <w:rPr>
          <w:sz w:val="28"/>
          <w:szCs w:val="28"/>
        </w:rPr>
        <w:t>mo</w:t>
      </w:r>
      <w:proofErr w:type="spellEnd"/>
      <w:r w:rsidR="004E6466">
        <w:rPr>
          <w:sz w:val="28"/>
          <w:szCs w:val="28"/>
        </w:rPr>
        <w:t>)</w:t>
      </w:r>
      <w:r w:rsidR="00E80AAD">
        <w:rPr>
          <w:sz w:val="28"/>
          <w:szCs w:val="28"/>
        </w:rPr>
        <w:t xml:space="preserve">. Has been </w:t>
      </w:r>
      <w:r w:rsidRPr="00D36787">
        <w:rPr>
          <w:sz w:val="28"/>
          <w:szCs w:val="28"/>
        </w:rPr>
        <w:t xml:space="preserve">in touch with reopening of Rogue Valley Voices (community </w:t>
      </w:r>
      <w:r w:rsidR="00E80AAD">
        <w:rPr>
          <w:sz w:val="28"/>
          <w:szCs w:val="28"/>
        </w:rPr>
        <w:t>T</w:t>
      </w:r>
      <w:r w:rsidRPr="00D36787">
        <w:rPr>
          <w:sz w:val="28"/>
          <w:szCs w:val="28"/>
        </w:rPr>
        <w:t xml:space="preserve">V). National </w:t>
      </w:r>
      <w:r w:rsidR="00E80AAD">
        <w:rPr>
          <w:sz w:val="28"/>
          <w:szCs w:val="28"/>
        </w:rPr>
        <w:t>F</w:t>
      </w:r>
      <w:r w:rsidRPr="00D36787">
        <w:rPr>
          <w:sz w:val="28"/>
          <w:szCs w:val="28"/>
        </w:rPr>
        <w:t>ederation for the</w:t>
      </w:r>
      <w:r w:rsidR="00E80AAD">
        <w:rPr>
          <w:sz w:val="28"/>
          <w:szCs w:val="28"/>
        </w:rPr>
        <w:t xml:space="preserve"> B</w:t>
      </w:r>
      <w:r w:rsidRPr="00D36787">
        <w:rPr>
          <w:sz w:val="28"/>
          <w:szCs w:val="28"/>
        </w:rPr>
        <w:t>lind</w:t>
      </w:r>
      <w:r w:rsidR="00E80AAD">
        <w:rPr>
          <w:sz w:val="28"/>
          <w:szCs w:val="28"/>
        </w:rPr>
        <w:t xml:space="preserve"> (</w:t>
      </w:r>
      <w:r w:rsidR="00E80AAD" w:rsidRPr="00D36787">
        <w:rPr>
          <w:sz w:val="28"/>
          <w:szCs w:val="28"/>
        </w:rPr>
        <w:t>4 hours/</w:t>
      </w:r>
      <w:proofErr w:type="spellStart"/>
      <w:r w:rsidR="00E80AAD" w:rsidRPr="00D36787">
        <w:rPr>
          <w:sz w:val="28"/>
          <w:szCs w:val="28"/>
        </w:rPr>
        <w:t>m</w:t>
      </w:r>
      <w:r w:rsidR="00E80AAD">
        <w:rPr>
          <w:sz w:val="28"/>
          <w:szCs w:val="28"/>
        </w:rPr>
        <w:t>o</w:t>
      </w:r>
      <w:proofErr w:type="spellEnd"/>
      <w:r w:rsidR="00E80AAD">
        <w:rPr>
          <w:sz w:val="28"/>
          <w:szCs w:val="28"/>
        </w:rPr>
        <w:t>) – Cr</w:t>
      </w:r>
      <w:r w:rsidR="00A712F2">
        <w:rPr>
          <w:sz w:val="28"/>
          <w:szCs w:val="28"/>
        </w:rPr>
        <w:t>e</w:t>
      </w:r>
      <w:r w:rsidR="00E80AAD">
        <w:rPr>
          <w:sz w:val="28"/>
          <w:szCs w:val="28"/>
        </w:rPr>
        <w:t xml:space="preserve">ating </w:t>
      </w:r>
      <w:r w:rsidRPr="00D36787">
        <w:rPr>
          <w:sz w:val="28"/>
          <w:szCs w:val="28"/>
        </w:rPr>
        <w:t xml:space="preserve">movement on appliances/devices used </w:t>
      </w:r>
      <w:r w:rsidR="00A712F2">
        <w:rPr>
          <w:sz w:val="28"/>
          <w:szCs w:val="28"/>
        </w:rPr>
        <w:t xml:space="preserve">at </w:t>
      </w:r>
      <w:r w:rsidRPr="00D36787">
        <w:rPr>
          <w:sz w:val="28"/>
          <w:szCs w:val="28"/>
        </w:rPr>
        <w:t>home that should be able to speak</w:t>
      </w:r>
      <w:r w:rsidR="00E80AAD">
        <w:rPr>
          <w:sz w:val="28"/>
          <w:szCs w:val="28"/>
        </w:rPr>
        <w:t>. Example: T</w:t>
      </w:r>
      <w:r w:rsidRPr="00D36787">
        <w:rPr>
          <w:sz w:val="28"/>
          <w:szCs w:val="28"/>
        </w:rPr>
        <w:t>alking thermometers, etc. Doing design work on low</w:t>
      </w:r>
      <w:r w:rsidR="00E80AAD">
        <w:rPr>
          <w:sz w:val="28"/>
          <w:szCs w:val="28"/>
        </w:rPr>
        <w:t>-</w:t>
      </w:r>
      <w:r w:rsidRPr="00D36787">
        <w:rPr>
          <w:sz w:val="28"/>
          <w:szCs w:val="28"/>
        </w:rPr>
        <w:t>cost tech</w:t>
      </w:r>
      <w:r w:rsidR="00E80AAD">
        <w:rPr>
          <w:sz w:val="28"/>
          <w:szCs w:val="28"/>
        </w:rPr>
        <w:t>nology</w:t>
      </w:r>
      <w:r w:rsidR="00D80016">
        <w:rPr>
          <w:sz w:val="28"/>
          <w:szCs w:val="28"/>
        </w:rPr>
        <w:t>.</w:t>
      </w:r>
      <w:r w:rsidRPr="00D36787">
        <w:rPr>
          <w:sz w:val="28"/>
          <w:szCs w:val="28"/>
        </w:rPr>
        <w:t xml:space="preserve"> </w:t>
      </w:r>
    </w:p>
    <w:p w14:paraId="5C421222" w14:textId="3D49D669" w:rsidR="00D36787" w:rsidRPr="00D36787" w:rsidRDefault="00D36787" w:rsidP="00D36787">
      <w:pPr>
        <w:pStyle w:val="ListParagraph"/>
        <w:widowControl/>
        <w:numPr>
          <w:ilvl w:val="0"/>
          <w:numId w:val="21"/>
        </w:numPr>
        <w:autoSpaceDE/>
        <w:autoSpaceDN/>
        <w:spacing w:after="160" w:line="259" w:lineRule="auto"/>
        <w:ind w:left="900"/>
        <w:contextualSpacing/>
        <w:rPr>
          <w:sz w:val="28"/>
          <w:szCs w:val="28"/>
        </w:rPr>
      </w:pPr>
      <w:r w:rsidRPr="00D36787">
        <w:rPr>
          <w:b/>
          <w:bCs/>
          <w:sz w:val="28"/>
          <w:szCs w:val="28"/>
        </w:rPr>
        <w:t xml:space="preserve">Marsha: </w:t>
      </w:r>
      <w:r w:rsidR="00D80016">
        <w:rPr>
          <w:sz w:val="28"/>
          <w:szCs w:val="28"/>
        </w:rPr>
        <w:t xml:space="preserve">Has been trying to order disposable medical supplies. </w:t>
      </w:r>
      <w:r w:rsidR="00E80AAD">
        <w:rPr>
          <w:sz w:val="28"/>
          <w:szCs w:val="28"/>
        </w:rPr>
        <w:t>Th</w:t>
      </w:r>
      <w:r w:rsidR="00D80016">
        <w:rPr>
          <w:sz w:val="28"/>
          <w:szCs w:val="28"/>
        </w:rPr>
        <w:t xml:space="preserve">is major </w:t>
      </w:r>
      <w:r w:rsidR="00E80AAD">
        <w:rPr>
          <w:sz w:val="28"/>
          <w:szCs w:val="28"/>
        </w:rPr>
        <w:t>c</w:t>
      </w:r>
      <w:r w:rsidRPr="00D36787">
        <w:rPr>
          <w:sz w:val="28"/>
          <w:szCs w:val="28"/>
        </w:rPr>
        <w:t xml:space="preserve">ompany doesn’t know how to straighten out her </w:t>
      </w:r>
      <w:r w:rsidR="00D80016">
        <w:rPr>
          <w:sz w:val="28"/>
          <w:szCs w:val="28"/>
        </w:rPr>
        <w:t xml:space="preserve">billing </w:t>
      </w:r>
      <w:r w:rsidRPr="00D36787">
        <w:rPr>
          <w:sz w:val="28"/>
          <w:szCs w:val="28"/>
        </w:rPr>
        <w:t xml:space="preserve">issue. There have been many denials, and </w:t>
      </w:r>
      <w:r w:rsidR="00E80AAD">
        <w:rPr>
          <w:sz w:val="28"/>
          <w:szCs w:val="28"/>
        </w:rPr>
        <w:t xml:space="preserve">an </w:t>
      </w:r>
      <w:r w:rsidRPr="00D36787">
        <w:rPr>
          <w:sz w:val="28"/>
          <w:szCs w:val="28"/>
        </w:rPr>
        <w:t xml:space="preserve">appeals process. </w:t>
      </w:r>
      <w:r w:rsidR="00D80016">
        <w:rPr>
          <w:sz w:val="28"/>
          <w:szCs w:val="28"/>
        </w:rPr>
        <w:t xml:space="preserve">The problem was that they wanted all her doctor’s </w:t>
      </w:r>
      <w:r w:rsidRPr="00D36787">
        <w:rPr>
          <w:sz w:val="28"/>
          <w:szCs w:val="28"/>
        </w:rPr>
        <w:t>documentation in a single FAX. This caused her to go without materials</w:t>
      </w:r>
      <w:r w:rsidR="00D80016">
        <w:rPr>
          <w:sz w:val="28"/>
          <w:szCs w:val="28"/>
        </w:rPr>
        <w:t xml:space="preserve"> for weeks. She finally received the supplies</w:t>
      </w:r>
      <w:r w:rsidRPr="00D36787">
        <w:rPr>
          <w:sz w:val="28"/>
          <w:szCs w:val="28"/>
        </w:rPr>
        <w:t xml:space="preserve">. </w:t>
      </w:r>
      <w:r w:rsidR="00332D2B">
        <w:rPr>
          <w:sz w:val="28"/>
          <w:szCs w:val="28"/>
        </w:rPr>
        <w:t>She also had over six weeks without medication</w:t>
      </w:r>
      <w:r w:rsidR="00A712F2">
        <w:rPr>
          <w:sz w:val="28"/>
          <w:szCs w:val="28"/>
        </w:rPr>
        <w:t xml:space="preserve">, which </w:t>
      </w:r>
      <w:r w:rsidR="00332D2B">
        <w:rPr>
          <w:sz w:val="28"/>
          <w:szCs w:val="28"/>
        </w:rPr>
        <w:t xml:space="preserve">was going through a prior approval process. She will be addressing both through the </w:t>
      </w:r>
      <w:r w:rsidRPr="00D36787">
        <w:rPr>
          <w:sz w:val="28"/>
          <w:szCs w:val="28"/>
        </w:rPr>
        <w:t xml:space="preserve">Oregon Medicaid Policy </w:t>
      </w:r>
      <w:r w:rsidR="00D80016">
        <w:rPr>
          <w:sz w:val="28"/>
          <w:szCs w:val="28"/>
        </w:rPr>
        <w:t>C</w:t>
      </w:r>
      <w:r w:rsidRPr="00D36787">
        <w:rPr>
          <w:sz w:val="28"/>
          <w:szCs w:val="28"/>
        </w:rPr>
        <w:t xml:space="preserve">ommittee </w:t>
      </w:r>
      <w:r w:rsidR="00332D2B">
        <w:rPr>
          <w:sz w:val="28"/>
          <w:szCs w:val="28"/>
        </w:rPr>
        <w:t>she is a member of, as it relates to d</w:t>
      </w:r>
      <w:r w:rsidRPr="00D36787">
        <w:rPr>
          <w:sz w:val="28"/>
          <w:szCs w:val="28"/>
        </w:rPr>
        <w:t>urable medica</w:t>
      </w:r>
      <w:r w:rsidR="00332D2B">
        <w:rPr>
          <w:sz w:val="28"/>
          <w:szCs w:val="28"/>
        </w:rPr>
        <w:t>l</w:t>
      </w:r>
      <w:r w:rsidRPr="00D36787">
        <w:rPr>
          <w:sz w:val="28"/>
          <w:szCs w:val="28"/>
        </w:rPr>
        <w:t xml:space="preserve"> equipment and supplies. </w:t>
      </w:r>
      <w:r w:rsidR="00332D2B">
        <w:rPr>
          <w:sz w:val="28"/>
          <w:szCs w:val="28"/>
        </w:rPr>
        <w:t xml:space="preserve">She has </w:t>
      </w:r>
      <w:r w:rsidRPr="00D36787">
        <w:rPr>
          <w:sz w:val="28"/>
          <w:szCs w:val="28"/>
        </w:rPr>
        <w:t>spoken with</w:t>
      </w:r>
      <w:r w:rsidR="00332D2B">
        <w:rPr>
          <w:sz w:val="28"/>
          <w:szCs w:val="28"/>
        </w:rPr>
        <w:t xml:space="preserve"> the Oregon Health Authority</w:t>
      </w:r>
      <w:r w:rsidRPr="00D36787">
        <w:rPr>
          <w:sz w:val="28"/>
          <w:szCs w:val="28"/>
        </w:rPr>
        <w:t xml:space="preserve"> Ombuds </w:t>
      </w:r>
      <w:r w:rsidR="00332D2B">
        <w:rPr>
          <w:sz w:val="28"/>
          <w:szCs w:val="28"/>
        </w:rPr>
        <w:t>office</w:t>
      </w:r>
      <w:r w:rsidRPr="00D36787">
        <w:rPr>
          <w:sz w:val="28"/>
          <w:szCs w:val="28"/>
        </w:rPr>
        <w:t xml:space="preserve"> about changing rules</w:t>
      </w:r>
      <w:r w:rsidR="00332D2B">
        <w:rPr>
          <w:sz w:val="28"/>
          <w:szCs w:val="28"/>
        </w:rPr>
        <w:t xml:space="preserve"> (</w:t>
      </w:r>
      <w:r w:rsidRPr="00D36787">
        <w:rPr>
          <w:sz w:val="28"/>
          <w:szCs w:val="28"/>
        </w:rPr>
        <w:t>2</w:t>
      </w:r>
      <w:r w:rsidR="00332D2B">
        <w:rPr>
          <w:sz w:val="28"/>
          <w:szCs w:val="28"/>
        </w:rPr>
        <w:t>0 hours</w:t>
      </w:r>
      <w:r w:rsidR="00A712F2">
        <w:rPr>
          <w:sz w:val="28"/>
          <w:szCs w:val="28"/>
        </w:rPr>
        <w:t xml:space="preserve">/week </w:t>
      </w:r>
      <w:r w:rsidR="00332D2B">
        <w:rPr>
          <w:sz w:val="28"/>
          <w:szCs w:val="28"/>
        </w:rPr>
        <w:t xml:space="preserve">over 5 weeks). </w:t>
      </w:r>
      <w:r w:rsidRPr="00D36787">
        <w:rPr>
          <w:sz w:val="28"/>
          <w:szCs w:val="28"/>
        </w:rPr>
        <w:t xml:space="preserve"> </w:t>
      </w:r>
    </w:p>
    <w:p w14:paraId="6DBE7A8A" w14:textId="7F9EAB68" w:rsidR="00D36787" w:rsidRPr="00D36787" w:rsidRDefault="00D36787" w:rsidP="00D36787">
      <w:pPr>
        <w:pStyle w:val="ListParagraph"/>
        <w:widowControl/>
        <w:numPr>
          <w:ilvl w:val="0"/>
          <w:numId w:val="21"/>
        </w:numPr>
        <w:autoSpaceDE/>
        <w:autoSpaceDN/>
        <w:spacing w:after="160" w:line="259" w:lineRule="auto"/>
        <w:ind w:left="900"/>
        <w:contextualSpacing/>
        <w:rPr>
          <w:sz w:val="28"/>
          <w:szCs w:val="28"/>
        </w:rPr>
      </w:pPr>
      <w:r w:rsidRPr="00D36787">
        <w:rPr>
          <w:b/>
          <w:bCs/>
          <w:sz w:val="28"/>
          <w:szCs w:val="28"/>
        </w:rPr>
        <w:t>Charles –</w:t>
      </w:r>
      <w:r w:rsidRPr="00D36787">
        <w:rPr>
          <w:sz w:val="28"/>
          <w:szCs w:val="28"/>
        </w:rPr>
        <w:t xml:space="preserve"> </w:t>
      </w:r>
      <w:r w:rsidR="00332D2B">
        <w:rPr>
          <w:sz w:val="28"/>
          <w:szCs w:val="28"/>
        </w:rPr>
        <w:t>Working with NW Senior &amp; Disability Services</w:t>
      </w:r>
      <w:r w:rsidR="00A712F2">
        <w:rPr>
          <w:sz w:val="28"/>
          <w:szCs w:val="28"/>
        </w:rPr>
        <w:t>’</w:t>
      </w:r>
      <w:r w:rsidR="00332D2B">
        <w:rPr>
          <w:sz w:val="28"/>
          <w:szCs w:val="28"/>
        </w:rPr>
        <w:t xml:space="preserve"> Senior Council </w:t>
      </w:r>
      <w:r w:rsidRPr="00D36787">
        <w:rPr>
          <w:sz w:val="28"/>
          <w:szCs w:val="28"/>
        </w:rPr>
        <w:t>on issues</w:t>
      </w:r>
      <w:r w:rsidR="00A712F2">
        <w:rPr>
          <w:sz w:val="28"/>
          <w:szCs w:val="28"/>
        </w:rPr>
        <w:t xml:space="preserve"> -</w:t>
      </w:r>
      <w:r w:rsidRPr="00D36787">
        <w:rPr>
          <w:sz w:val="28"/>
          <w:szCs w:val="28"/>
        </w:rPr>
        <w:t xml:space="preserve"> pushing through bills for</w:t>
      </w:r>
      <w:r w:rsidR="00332D2B">
        <w:rPr>
          <w:sz w:val="28"/>
          <w:szCs w:val="28"/>
        </w:rPr>
        <w:t xml:space="preserve"> Seniors and People with disabilities</w:t>
      </w:r>
      <w:r w:rsidR="00A712F2">
        <w:rPr>
          <w:sz w:val="28"/>
          <w:szCs w:val="28"/>
        </w:rPr>
        <w:t xml:space="preserve">. They were </w:t>
      </w:r>
      <w:r w:rsidRPr="00D36787">
        <w:rPr>
          <w:sz w:val="28"/>
          <w:szCs w:val="28"/>
        </w:rPr>
        <w:t xml:space="preserve">looking at what </w:t>
      </w:r>
      <w:r w:rsidR="00A712F2">
        <w:rPr>
          <w:sz w:val="28"/>
          <w:szCs w:val="28"/>
        </w:rPr>
        <w:t>could</w:t>
      </w:r>
      <w:r w:rsidRPr="00D36787">
        <w:rPr>
          <w:sz w:val="28"/>
          <w:szCs w:val="28"/>
        </w:rPr>
        <w:t xml:space="preserve"> be done </w:t>
      </w:r>
      <w:r w:rsidR="00A712F2">
        <w:rPr>
          <w:sz w:val="28"/>
          <w:szCs w:val="28"/>
        </w:rPr>
        <w:t>during</w:t>
      </w:r>
      <w:r w:rsidRPr="00D36787">
        <w:rPr>
          <w:sz w:val="28"/>
          <w:szCs w:val="28"/>
        </w:rPr>
        <w:t xml:space="preserve"> the short session – particularly the ONE System that </w:t>
      </w:r>
      <w:r w:rsidR="00332D2B">
        <w:rPr>
          <w:sz w:val="28"/>
          <w:szCs w:val="28"/>
        </w:rPr>
        <w:t>needs to be cleaned up (</w:t>
      </w:r>
      <w:r w:rsidRPr="00D36787">
        <w:rPr>
          <w:sz w:val="28"/>
          <w:szCs w:val="28"/>
        </w:rPr>
        <w:t>9 hours</w:t>
      </w:r>
      <w:r w:rsidR="002165D1">
        <w:rPr>
          <w:sz w:val="28"/>
          <w:szCs w:val="28"/>
        </w:rPr>
        <w:t>).</w:t>
      </w:r>
      <w:r w:rsidRPr="00D36787">
        <w:rPr>
          <w:sz w:val="28"/>
          <w:szCs w:val="28"/>
        </w:rPr>
        <w:t xml:space="preserve"> Work</w:t>
      </w:r>
      <w:r w:rsidR="002165D1">
        <w:rPr>
          <w:sz w:val="28"/>
          <w:szCs w:val="28"/>
        </w:rPr>
        <w:t>ed</w:t>
      </w:r>
      <w:r w:rsidRPr="00D36787">
        <w:rPr>
          <w:sz w:val="28"/>
          <w:szCs w:val="28"/>
        </w:rPr>
        <w:t xml:space="preserve"> on the Cherriots Board, trying to keep weekend services going (4 hours). </w:t>
      </w:r>
    </w:p>
    <w:p w14:paraId="3F6FF851" w14:textId="6BC022BC" w:rsidR="00D36787" w:rsidRPr="00D36787" w:rsidRDefault="00D36787" w:rsidP="00D36787">
      <w:pPr>
        <w:pStyle w:val="ListParagraph"/>
        <w:widowControl/>
        <w:numPr>
          <w:ilvl w:val="0"/>
          <w:numId w:val="21"/>
        </w:numPr>
        <w:autoSpaceDE/>
        <w:autoSpaceDN/>
        <w:spacing w:after="160" w:line="259" w:lineRule="auto"/>
        <w:ind w:left="900"/>
        <w:contextualSpacing/>
        <w:rPr>
          <w:sz w:val="28"/>
          <w:szCs w:val="28"/>
        </w:rPr>
      </w:pPr>
      <w:r w:rsidRPr="00D36787">
        <w:rPr>
          <w:b/>
          <w:bCs/>
          <w:sz w:val="28"/>
          <w:szCs w:val="28"/>
        </w:rPr>
        <w:t>Nicole –</w:t>
      </w:r>
      <w:r w:rsidRPr="00D36787">
        <w:rPr>
          <w:sz w:val="28"/>
          <w:szCs w:val="28"/>
        </w:rPr>
        <w:t xml:space="preserve"> </w:t>
      </w:r>
      <w:r w:rsidR="00A712F2">
        <w:rPr>
          <w:sz w:val="28"/>
          <w:szCs w:val="28"/>
        </w:rPr>
        <w:t>Will be d</w:t>
      </w:r>
      <w:r w:rsidRPr="00D36787">
        <w:rPr>
          <w:sz w:val="28"/>
          <w:szCs w:val="28"/>
        </w:rPr>
        <w:t>oing a TED talk on April 21 on disability and dating</w:t>
      </w:r>
      <w:r w:rsidR="00A712F2">
        <w:rPr>
          <w:sz w:val="28"/>
          <w:szCs w:val="28"/>
        </w:rPr>
        <w:t>. F</w:t>
      </w:r>
      <w:r w:rsidRPr="00D36787">
        <w:rPr>
          <w:sz w:val="28"/>
          <w:szCs w:val="28"/>
        </w:rPr>
        <w:t xml:space="preserve">eel free to share experiences with her. </w:t>
      </w:r>
      <w:r w:rsidR="00A712F2">
        <w:rPr>
          <w:sz w:val="28"/>
          <w:szCs w:val="28"/>
        </w:rPr>
        <w:t>She i</w:t>
      </w:r>
      <w:r w:rsidRPr="00D36787">
        <w:rPr>
          <w:sz w:val="28"/>
          <w:szCs w:val="28"/>
        </w:rPr>
        <w:t xml:space="preserve">s on </w:t>
      </w:r>
      <w:r w:rsidR="002165D1">
        <w:rPr>
          <w:sz w:val="28"/>
          <w:szCs w:val="28"/>
        </w:rPr>
        <w:t xml:space="preserve">NCIL </w:t>
      </w:r>
      <w:r w:rsidRPr="00D36787">
        <w:rPr>
          <w:sz w:val="28"/>
          <w:szCs w:val="28"/>
        </w:rPr>
        <w:t xml:space="preserve">– doing meetings every month. Trying to put together connections and ways we can communicate better, including using more equity language. </w:t>
      </w:r>
      <w:r w:rsidR="00A712F2">
        <w:rPr>
          <w:sz w:val="28"/>
          <w:szCs w:val="28"/>
        </w:rPr>
        <w:t>She’s p</w:t>
      </w:r>
      <w:r w:rsidRPr="00D36787">
        <w:rPr>
          <w:sz w:val="28"/>
          <w:szCs w:val="28"/>
        </w:rPr>
        <w:t>utting together an application to speak at the NCIL conference</w:t>
      </w:r>
      <w:r w:rsidR="00A712F2">
        <w:rPr>
          <w:sz w:val="28"/>
          <w:szCs w:val="28"/>
        </w:rPr>
        <w:t xml:space="preserve"> and i</w:t>
      </w:r>
      <w:r w:rsidRPr="00D36787">
        <w:rPr>
          <w:sz w:val="28"/>
          <w:szCs w:val="28"/>
        </w:rPr>
        <w:t xml:space="preserve">s speaking at </w:t>
      </w:r>
      <w:r w:rsidR="00A712F2">
        <w:rPr>
          <w:sz w:val="28"/>
          <w:szCs w:val="28"/>
        </w:rPr>
        <w:t xml:space="preserve">the </w:t>
      </w:r>
      <w:r w:rsidRPr="00D36787">
        <w:rPr>
          <w:sz w:val="28"/>
          <w:szCs w:val="28"/>
        </w:rPr>
        <w:t xml:space="preserve">SIOP (Society for industrial organizational psychology) convention in April on </w:t>
      </w:r>
      <w:r w:rsidR="002165D1">
        <w:rPr>
          <w:sz w:val="28"/>
          <w:szCs w:val="28"/>
        </w:rPr>
        <w:t>d</w:t>
      </w:r>
      <w:r w:rsidRPr="00D36787">
        <w:rPr>
          <w:sz w:val="28"/>
          <w:szCs w:val="28"/>
        </w:rPr>
        <w:t xml:space="preserve">isabilities and employment issues and hiring. </w:t>
      </w:r>
      <w:r w:rsidR="00E44251">
        <w:rPr>
          <w:sz w:val="28"/>
          <w:szCs w:val="28"/>
        </w:rPr>
        <w:t xml:space="preserve">Some of her booklets are posted on Amazon. </w:t>
      </w:r>
      <w:r w:rsidRPr="00D36787">
        <w:rPr>
          <w:sz w:val="28"/>
          <w:szCs w:val="28"/>
        </w:rPr>
        <w:t xml:space="preserve">Marsha would like to have a list of topics Nicole speaks on, that may be of interest for the ADA celebration. </w:t>
      </w:r>
    </w:p>
    <w:p w14:paraId="459622C0" w14:textId="3ADEA27A" w:rsidR="00D36787" w:rsidRPr="00D36787" w:rsidRDefault="00D36787" w:rsidP="00D36787">
      <w:pPr>
        <w:pStyle w:val="ListParagraph"/>
        <w:widowControl/>
        <w:numPr>
          <w:ilvl w:val="0"/>
          <w:numId w:val="21"/>
        </w:numPr>
        <w:autoSpaceDE/>
        <w:autoSpaceDN/>
        <w:spacing w:after="160" w:line="259" w:lineRule="auto"/>
        <w:ind w:left="900"/>
        <w:contextualSpacing/>
        <w:rPr>
          <w:sz w:val="28"/>
          <w:szCs w:val="28"/>
        </w:rPr>
      </w:pPr>
      <w:r w:rsidRPr="00D36787">
        <w:rPr>
          <w:b/>
          <w:bCs/>
          <w:sz w:val="28"/>
          <w:szCs w:val="28"/>
        </w:rPr>
        <w:t>John</w:t>
      </w:r>
      <w:r w:rsidRPr="00D36787">
        <w:rPr>
          <w:sz w:val="28"/>
          <w:szCs w:val="28"/>
        </w:rPr>
        <w:t xml:space="preserve"> – </w:t>
      </w:r>
      <w:r w:rsidR="002165D1">
        <w:rPr>
          <w:sz w:val="28"/>
          <w:szCs w:val="28"/>
        </w:rPr>
        <w:t xml:space="preserve">Nothing new to </w:t>
      </w:r>
      <w:r w:rsidRPr="00D36787">
        <w:rPr>
          <w:sz w:val="28"/>
          <w:szCs w:val="28"/>
        </w:rPr>
        <w:t xml:space="preserve">report. </w:t>
      </w:r>
      <w:r w:rsidR="00E44251">
        <w:rPr>
          <w:sz w:val="28"/>
          <w:szCs w:val="28"/>
        </w:rPr>
        <w:t>He is ready to be out in the world again!</w:t>
      </w:r>
    </w:p>
    <w:p w14:paraId="2BC00C19" w14:textId="02661424" w:rsidR="00D36787" w:rsidRPr="00D36787" w:rsidRDefault="00D36787" w:rsidP="00D36787">
      <w:pPr>
        <w:pStyle w:val="ListParagraph"/>
        <w:widowControl/>
        <w:numPr>
          <w:ilvl w:val="0"/>
          <w:numId w:val="21"/>
        </w:numPr>
        <w:autoSpaceDE/>
        <w:autoSpaceDN/>
        <w:spacing w:after="160" w:line="259" w:lineRule="auto"/>
        <w:ind w:left="900"/>
        <w:contextualSpacing/>
        <w:rPr>
          <w:sz w:val="28"/>
          <w:szCs w:val="28"/>
        </w:rPr>
      </w:pPr>
      <w:r w:rsidRPr="00D36787">
        <w:rPr>
          <w:b/>
          <w:bCs/>
          <w:sz w:val="28"/>
          <w:szCs w:val="28"/>
        </w:rPr>
        <w:t>Curtis</w:t>
      </w:r>
      <w:r w:rsidRPr="00D36787">
        <w:rPr>
          <w:sz w:val="28"/>
          <w:szCs w:val="28"/>
        </w:rPr>
        <w:t xml:space="preserve"> – </w:t>
      </w:r>
      <w:r w:rsidR="002165D1">
        <w:rPr>
          <w:sz w:val="28"/>
          <w:szCs w:val="28"/>
        </w:rPr>
        <w:t>Nothing prepared to report</w:t>
      </w:r>
      <w:r w:rsidRPr="00D36787">
        <w:rPr>
          <w:sz w:val="28"/>
          <w:szCs w:val="28"/>
        </w:rPr>
        <w:t xml:space="preserve">. </w:t>
      </w:r>
    </w:p>
    <w:p w14:paraId="1301D736" w14:textId="23622C57" w:rsidR="00286B0B" w:rsidRPr="00E44251" w:rsidRDefault="00286B0B" w:rsidP="00286B0B">
      <w:pPr>
        <w:pStyle w:val="Heading1"/>
      </w:pPr>
      <w:r w:rsidRPr="00E44251">
        <w:t>Adjourned –</w:t>
      </w:r>
      <w:r w:rsidR="005C5728" w:rsidRPr="00E44251">
        <w:t xml:space="preserve"> </w:t>
      </w:r>
      <w:r w:rsidR="00AD6A08" w:rsidRPr="00E44251">
        <w:t>12:</w:t>
      </w:r>
      <w:r w:rsidR="002165D1" w:rsidRPr="00E44251">
        <w:t>30</w:t>
      </w:r>
      <w:r w:rsidR="005B3C42" w:rsidRPr="00E44251">
        <w:t xml:space="preserve"> p.m.</w:t>
      </w:r>
    </w:p>
    <w:p w14:paraId="48A9F36E" w14:textId="0E2E51B2" w:rsidR="008527B3" w:rsidRPr="00E44251" w:rsidRDefault="00286B0B" w:rsidP="001C7DB2">
      <w:pPr>
        <w:pStyle w:val="BodyText"/>
        <w:spacing w:after="480"/>
        <w:ind w:left="360"/>
      </w:pPr>
      <w:r w:rsidRPr="00E44251">
        <w:t xml:space="preserve">Next Meeting – </w:t>
      </w:r>
      <w:r w:rsidR="002165D1" w:rsidRPr="00E44251">
        <w:t>June 3</w:t>
      </w:r>
      <w:r w:rsidR="001C6AF6" w:rsidRPr="00E44251">
        <w:t>, 202</w:t>
      </w:r>
      <w:r w:rsidR="009877AE" w:rsidRPr="00E44251">
        <w:t>2</w:t>
      </w:r>
      <w:r w:rsidR="00AA7642" w:rsidRPr="00E44251">
        <w:t xml:space="preserve">. </w:t>
      </w:r>
      <w:r w:rsidR="002165D1" w:rsidRPr="00E44251">
        <w:t xml:space="preserve">It </w:t>
      </w:r>
      <w:r w:rsidR="00E44251" w:rsidRPr="00E44251">
        <w:t>may be a hybrid meeting</w:t>
      </w:r>
      <w:r w:rsidR="00AA7642" w:rsidRPr="00E44251">
        <w:t>.</w:t>
      </w:r>
      <w:r w:rsidR="00E44251" w:rsidRPr="00E44251">
        <w:t xml:space="preserve"> </w:t>
      </w:r>
      <w:r w:rsidR="00AA7642" w:rsidRPr="00E44251">
        <w:t xml:space="preserve"> </w:t>
      </w:r>
      <w:r w:rsidR="00A56945" w:rsidRPr="00E44251">
        <w:t xml:space="preserve"> </w:t>
      </w:r>
    </w:p>
    <w:p w14:paraId="22F78E42" w14:textId="05F52008" w:rsidR="00CF3052" w:rsidRPr="00E44251" w:rsidRDefault="00CF3052" w:rsidP="00CF3052">
      <w:pPr>
        <w:pStyle w:val="BodyText"/>
        <w:pBdr>
          <w:bottom w:val="single" w:sz="4" w:space="1" w:color="auto"/>
        </w:pBdr>
        <w:spacing w:after="120"/>
        <w:ind w:left="86"/>
        <w:rPr>
          <w:b/>
          <w:bCs/>
        </w:rPr>
      </w:pPr>
      <w:r w:rsidRPr="00E44251">
        <w:rPr>
          <w:b/>
          <w:bCs/>
        </w:rPr>
        <w:lastRenderedPageBreak/>
        <w:t>Follow Up Action Items</w:t>
      </w:r>
    </w:p>
    <w:p w14:paraId="07B9FC86" w14:textId="5E9A4ABD" w:rsidR="00CF3052" w:rsidRPr="00E44251" w:rsidRDefault="003676D6" w:rsidP="003676D6">
      <w:pPr>
        <w:pStyle w:val="BodyText"/>
        <w:numPr>
          <w:ilvl w:val="0"/>
          <w:numId w:val="17"/>
        </w:numPr>
        <w:spacing w:after="240"/>
        <w:ind w:left="720"/>
      </w:pPr>
      <w:r w:rsidRPr="00E44251">
        <w:t xml:space="preserve">Staff </w:t>
      </w:r>
      <w:r w:rsidR="0003750D">
        <w:t>will</w:t>
      </w:r>
      <w:r w:rsidR="004E7B7A" w:rsidRPr="00E44251">
        <w:t xml:space="preserve"> inform Matt Droscher if any steps are missing for </w:t>
      </w:r>
      <w:r w:rsidR="00B45F2A">
        <w:t xml:space="preserve">his </w:t>
      </w:r>
      <w:r w:rsidR="004E7B7A" w:rsidRPr="00E44251">
        <w:t xml:space="preserve">trainings or reappointment application. </w:t>
      </w:r>
    </w:p>
    <w:p w14:paraId="39334D80" w14:textId="671E6B26" w:rsidR="009278EA" w:rsidRPr="00E44251" w:rsidRDefault="00727FB2" w:rsidP="003676D6">
      <w:pPr>
        <w:pStyle w:val="BodyText"/>
        <w:numPr>
          <w:ilvl w:val="0"/>
          <w:numId w:val="17"/>
        </w:numPr>
        <w:spacing w:after="240"/>
        <w:ind w:left="720"/>
      </w:pPr>
      <w:r w:rsidRPr="00E44251">
        <w:t>Following the meeting, s</w:t>
      </w:r>
      <w:r w:rsidR="009278EA" w:rsidRPr="00E44251">
        <w:t xml:space="preserve">taff </w:t>
      </w:r>
      <w:r w:rsidR="00B45F2A">
        <w:t xml:space="preserve">will </w:t>
      </w:r>
      <w:r w:rsidR="009278EA" w:rsidRPr="00E44251">
        <w:t>send out the full letter shared by ILR</w:t>
      </w:r>
      <w:r w:rsidRPr="00E44251">
        <w:t>.</w:t>
      </w:r>
    </w:p>
    <w:p w14:paraId="687687C6" w14:textId="7EE1DBE7" w:rsidR="00796E3B" w:rsidRDefault="00B45F2A" w:rsidP="003676D6">
      <w:pPr>
        <w:pStyle w:val="BodyText"/>
        <w:numPr>
          <w:ilvl w:val="0"/>
          <w:numId w:val="17"/>
        </w:numPr>
        <w:spacing w:after="240"/>
        <w:ind w:left="720"/>
      </w:pPr>
      <w:r>
        <w:t xml:space="preserve">As able, </w:t>
      </w:r>
      <w:r w:rsidR="00796E3B" w:rsidRPr="00E44251">
        <w:t>Brooke will analyze types of bills that passed during legislative session</w:t>
      </w:r>
      <w:r>
        <w:t>.</w:t>
      </w:r>
      <w:r w:rsidR="00796E3B" w:rsidRPr="00E44251">
        <w:t xml:space="preserve"> </w:t>
      </w:r>
    </w:p>
    <w:p w14:paraId="39BE216F" w14:textId="0187A215" w:rsidR="0003750D" w:rsidRPr="00E44251" w:rsidRDefault="0003750D" w:rsidP="003676D6">
      <w:pPr>
        <w:pStyle w:val="BodyText"/>
        <w:numPr>
          <w:ilvl w:val="0"/>
          <w:numId w:val="17"/>
        </w:numPr>
        <w:spacing w:after="240"/>
        <w:ind w:left="720"/>
      </w:pPr>
      <w:r>
        <w:t>Brooke will resend the questions to members to</w:t>
      </w:r>
      <w:r w:rsidR="0089248E">
        <w:t xml:space="preserve"> support</w:t>
      </w:r>
      <w:r>
        <w:t xml:space="preserve"> recruitment efforts. </w:t>
      </w:r>
    </w:p>
    <w:sectPr w:rsidR="0003750D" w:rsidRPr="00E44251" w:rsidSect="00E44FA1">
      <w:headerReference w:type="default" r:id="rId8"/>
      <w:footerReference w:type="default" r:id="rId9"/>
      <w:pgSz w:w="12240" w:h="15840" w:code="1"/>
      <w:pgMar w:top="720" w:right="720" w:bottom="720" w:left="720" w:header="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ADDCA" w14:textId="77777777" w:rsidR="000C4956" w:rsidRDefault="000C4956">
      <w:r>
        <w:separator/>
      </w:r>
    </w:p>
  </w:endnote>
  <w:endnote w:type="continuationSeparator" w:id="0">
    <w:p w14:paraId="57D287ED" w14:textId="77777777" w:rsidR="000C4956" w:rsidRDefault="000C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766464"/>
      <w:docPartObj>
        <w:docPartGallery w:val="Page Numbers (Bottom of Page)"/>
        <w:docPartUnique/>
      </w:docPartObj>
    </w:sdtPr>
    <w:sdtEndPr>
      <w:rPr>
        <w:i/>
        <w:sz w:val="28"/>
        <w:szCs w:val="28"/>
      </w:rPr>
    </w:sdtEndPr>
    <w:sdtContent>
      <w:sdt>
        <w:sdtPr>
          <w:id w:val="-1991084184"/>
          <w:docPartObj>
            <w:docPartGallery w:val="Page Numbers (Top of Page)"/>
            <w:docPartUnique/>
          </w:docPartObj>
        </w:sdtPr>
        <w:sdtEndPr>
          <w:rPr>
            <w:i/>
            <w:sz w:val="28"/>
            <w:szCs w:val="28"/>
          </w:rPr>
        </w:sdtEndPr>
        <w:sdtContent>
          <w:p w14:paraId="17C16CB5" w14:textId="77777777" w:rsidR="000C4956" w:rsidRPr="00830EEC" w:rsidRDefault="000C4956" w:rsidP="00830EEC">
            <w:pPr>
              <w:pStyle w:val="Footer"/>
              <w:ind w:left="720"/>
              <w:jc w:val="right"/>
              <w:rPr>
                <w:i/>
                <w:sz w:val="28"/>
                <w:szCs w:val="28"/>
              </w:rPr>
            </w:pPr>
            <w:r w:rsidRPr="00F67F2E">
              <w:rPr>
                <w:i/>
                <w:sz w:val="28"/>
              </w:rPr>
              <w:t>A02-</w:t>
            </w:r>
            <w:r>
              <w:rPr>
                <w:i/>
                <w:sz w:val="28"/>
              </w:rPr>
              <w:t xml:space="preserve">Draft </w:t>
            </w:r>
            <w:r w:rsidRPr="00830EEC">
              <w:rPr>
                <w:i/>
                <w:sz w:val="28"/>
              </w:rPr>
              <w:t>Minutes -</w:t>
            </w:r>
            <w:r>
              <w:t xml:space="preserve"> </w:t>
            </w:r>
            <w:r w:rsidRPr="00830EEC">
              <w:rPr>
                <w:i/>
                <w:sz w:val="28"/>
                <w:szCs w:val="28"/>
              </w:rPr>
              <w:t xml:space="preserve">Page </w:t>
            </w:r>
            <w:r w:rsidRPr="00830EEC">
              <w:rPr>
                <w:b/>
                <w:bCs/>
                <w:i/>
                <w:sz w:val="28"/>
                <w:szCs w:val="28"/>
              </w:rPr>
              <w:fldChar w:fldCharType="begin"/>
            </w:r>
            <w:r w:rsidRPr="00830EEC">
              <w:rPr>
                <w:b/>
                <w:bCs/>
                <w:i/>
                <w:sz w:val="28"/>
                <w:szCs w:val="28"/>
              </w:rPr>
              <w:instrText xml:space="preserve"> PAGE </w:instrText>
            </w:r>
            <w:r w:rsidRPr="00830EEC">
              <w:rPr>
                <w:b/>
                <w:bCs/>
                <w:i/>
                <w:sz w:val="28"/>
                <w:szCs w:val="28"/>
              </w:rPr>
              <w:fldChar w:fldCharType="separate"/>
            </w:r>
            <w:r>
              <w:rPr>
                <w:b/>
                <w:bCs/>
                <w:i/>
                <w:noProof/>
                <w:sz w:val="28"/>
                <w:szCs w:val="28"/>
              </w:rPr>
              <w:t>1</w:t>
            </w:r>
            <w:r w:rsidRPr="00830EEC">
              <w:rPr>
                <w:b/>
                <w:bCs/>
                <w:i/>
                <w:sz w:val="28"/>
                <w:szCs w:val="28"/>
              </w:rPr>
              <w:fldChar w:fldCharType="end"/>
            </w:r>
            <w:r w:rsidRPr="00830EEC">
              <w:rPr>
                <w:i/>
                <w:sz w:val="28"/>
                <w:szCs w:val="28"/>
              </w:rPr>
              <w:t xml:space="preserve"> of </w:t>
            </w:r>
            <w:r w:rsidRPr="00830EEC">
              <w:rPr>
                <w:b/>
                <w:bCs/>
                <w:i/>
                <w:sz w:val="28"/>
                <w:szCs w:val="28"/>
              </w:rPr>
              <w:fldChar w:fldCharType="begin"/>
            </w:r>
            <w:r w:rsidRPr="00830EEC">
              <w:rPr>
                <w:b/>
                <w:bCs/>
                <w:i/>
                <w:sz w:val="28"/>
                <w:szCs w:val="28"/>
              </w:rPr>
              <w:instrText xml:space="preserve"> NUMPAGES  </w:instrText>
            </w:r>
            <w:r w:rsidRPr="00830EEC">
              <w:rPr>
                <w:b/>
                <w:bCs/>
                <w:i/>
                <w:sz w:val="28"/>
                <w:szCs w:val="28"/>
              </w:rPr>
              <w:fldChar w:fldCharType="separate"/>
            </w:r>
            <w:r>
              <w:rPr>
                <w:b/>
                <w:bCs/>
                <w:i/>
                <w:noProof/>
                <w:sz w:val="28"/>
                <w:szCs w:val="28"/>
              </w:rPr>
              <w:t>2</w:t>
            </w:r>
            <w:r w:rsidRPr="00830EEC">
              <w:rPr>
                <w:b/>
                <w:bCs/>
                <w:i/>
                <w:sz w:val="28"/>
                <w:szCs w:val="28"/>
              </w:rPr>
              <w:fldChar w:fldCharType="end"/>
            </w:r>
          </w:p>
        </w:sdtContent>
      </w:sdt>
    </w:sdtContent>
  </w:sdt>
  <w:p w14:paraId="72742841" w14:textId="77777777" w:rsidR="000C4956" w:rsidRPr="00830EEC" w:rsidRDefault="000C4956" w:rsidP="00830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4878" w14:textId="77777777" w:rsidR="000C4956" w:rsidRDefault="000C4956">
      <w:r>
        <w:separator/>
      </w:r>
    </w:p>
  </w:footnote>
  <w:footnote w:type="continuationSeparator" w:id="0">
    <w:p w14:paraId="68C8A156" w14:textId="77777777" w:rsidR="000C4956" w:rsidRDefault="000C4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D6D98" w14:textId="77777777" w:rsidR="000C4956" w:rsidRDefault="000C495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707"/>
    <w:multiLevelType w:val="hybridMultilevel"/>
    <w:tmpl w:val="615A54D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607742C"/>
    <w:multiLevelType w:val="hybridMultilevel"/>
    <w:tmpl w:val="2906174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7DF2830"/>
    <w:multiLevelType w:val="hybridMultilevel"/>
    <w:tmpl w:val="7DA480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5C1D2F"/>
    <w:multiLevelType w:val="hybridMultilevel"/>
    <w:tmpl w:val="75A6D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B411AB"/>
    <w:multiLevelType w:val="hybridMultilevel"/>
    <w:tmpl w:val="0E4E433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1C103783"/>
    <w:multiLevelType w:val="hybridMultilevel"/>
    <w:tmpl w:val="A15A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A7887"/>
    <w:multiLevelType w:val="hybridMultilevel"/>
    <w:tmpl w:val="5EA8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57195"/>
    <w:multiLevelType w:val="hybridMultilevel"/>
    <w:tmpl w:val="3D6A76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CC026E"/>
    <w:multiLevelType w:val="hybridMultilevel"/>
    <w:tmpl w:val="E3B408C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DD600E0"/>
    <w:multiLevelType w:val="hybridMultilevel"/>
    <w:tmpl w:val="8CB47A44"/>
    <w:lvl w:ilvl="0" w:tplc="04090001">
      <w:start w:val="1"/>
      <w:numFmt w:val="bullet"/>
      <w:lvlText w:val=""/>
      <w:lvlJc w:val="left"/>
      <w:pPr>
        <w:ind w:left="1164" w:hanging="360"/>
      </w:pPr>
      <w:rPr>
        <w:rFonts w:ascii="Symbol" w:hAnsi="Symbol" w:hint="default"/>
      </w:rPr>
    </w:lvl>
    <w:lvl w:ilvl="1" w:tplc="04090003">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0" w15:restartNumberingAfterBreak="0">
    <w:nsid w:val="41257391"/>
    <w:multiLevelType w:val="hybridMultilevel"/>
    <w:tmpl w:val="7DA480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3A0144"/>
    <w:multiLevelType w:val="hybridMultilevel"/>
    <w:tmpl w:val="54A46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942C92"/>
    <w:multiLevelType w:val="hybridMultilevel"/>
    <w:tmpl w:val="3412E9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52111035"/>
    <w:multiLevelType w:val="hybridMultilevel"/>
    <w:tmpl w:val="CB7E3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D953AB"/>
    <w:multiLevelType w:val="hybridMultilevel"/>
    <w:tmpl w:val="0068D83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4DB26A2"/>
    <w:multiLevelType w:val="hybridMultilevel"/>
    <w:tmpl w:val="85908E58"/>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6" w15:restartNumberingAfterBreak="0">
    <w:nsid w:val="617E60C8"/>
    <w:multiLevelType w:val="hybridMultilevel"/>
    <w:tmpl w:val="4B0A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204F6"/>
    <w:multiLevelType w:val="hybridMultilevel"/>
    <w:tmpl w:val="8DFEC050"/>
    <w:lvl w:ilvl="0" w:tplc="E9AE6CF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703C06F5"/>
    <w:multiLevelType w:val="hybridMultilevel"/>
    <w:tmpl w:val="05BAE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A72D7A"/>
    <w:multiLevelType w:val="hybridMultilevel"/>
    <w:tmpl w:val="96129810"/>
    <w:lvl w:ilvl="0" w:tplc="04090003">
      <w:start w:val="1"/>
      <w:numFmt w:val="bullet"/>
      <w:lvlText w:val="o"/>
      <w:lvlJc w:val="left"/>
      <w:pPr>
        <w:ind w:left="1250" w:hanging="360"/>
      </w:pPr>
      <w:rPr>
        <w:rFonts w:ascii="Courier New" w:hAnsi="Courier New" w:cs="Courier New"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20" w15:restartNumberingAfterBreak="0">
    <w:nsid w:val="77FF36A2"/>
    <w:multiLevelType w:val="hybridMultilevel"/>
    <w:tmpl w:val="66A89C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9"/>
  </w:num>
  <w:num w:numId="4">
    <w:abstractNumId w:val="4"/>
  </w:num>
  <w:num w:numId="5">
    <w:abstractNumId w:val="1"/>
  </w:num>
  <w:num w:numId="6">
    <w:abstractNumId w:val="14"/>
  </w:num>
  <w:num w:numId="7">
    <w:abstractNumId w:val="0"/>
  </w:num>
  <w:num w:numId="8">
    <w:abstractNumId w:val="12"/>
  </w:num>
  <w:num w:numId="9">
    <w:abstractNumId w:val="11"/>
  </w:num>
  <w:num w:numId="10">
    <w:abstractNumId w:val="2"/>
  </w:num>
  <w:num w:numId="11">
    <w:abstractNumId w:val="3"/>
  </w:num>
  <w:num w:numId="12">
    <w:abstractNumId w:val="13"/>
  </w:num>
  <w:num w:numId="13">
    <w:abstractNumId w:val="15"/>
  </w:num>
  <w:num w:numId="14">
    <w:abstractNumId w:val="17"/>
  </w:num>
  <w:num w:numId="15">
    <w:abstractNumId w:val="10"/>
  </w:num>
  <w:num w:numId="16">
    <w:abstractNumId w:val="16"/>
  </w:num>
  <w:num w:numId="17">
    <w:abstractNumId w:val="18"/>
  </w:num>
  <w:num w:numId="18">
    <w:abstractNumId w:val="20"/>
  </w:num>
  <w:num w:numId="19">
    <w:abstractNumId w:val="8"/>
  </w:num>
  <w:num w:numId="20">
    <w:abstractNumId w:val="6"/>
  </w:num>
  <w:num w:numId="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attachedTemplate r:id="rId1"/>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76"/>
    <w:rsid w:val="000024D4"/>
    <w:rsid w:val="00005E2D"/>
    <w:rsid w:val="0000657C"/>
    <w:rsid w:val="00010241"/>
    <w:rsid w:val="00011DFD"/>
    <w:rsid w:val="000164CC"/>
    <w:rsid w:val="000171A1"/>
    <w:rsid w:val="00020F8B"/>
    <w:rsid w:val="00021363"/>
    <w:rsid w:val="00021429"/>
    <w:rsid w:val="000216F0"/>
    <w:rsid w:val="00025992"/>
    <w:rsid w:val="000301D0"/>
    <w:rsid w:val="0003041D"/>
    <w:rsid w:val="00030965"/>
    <w:rsid w:val="00031197"/>
    <w:rsid w:val="00032766"/>
    <w:rsid w:val="00033C38"/>
    <w:rsid w:val="000342B8"/>
    <w:rsid w:val="000348B4"/>
    <w:rsid w:val="000360AF"/>
    <w:rsid w:val="00036E7D"/>
    <w:rsid w:val="0003750D"/>
    <w:rsid w:val="000406AB"/>
    <w:rsid w:val="0004086D"/>
    <w:rsid w:val="00040F32"/>
    <w:rsid w:val="000416B0"/>
    <w:rsid w:val="00043161"/>
    <w:rsid w:val="000441FC"/>
    <w:rsid w:val="00044EB5"/>
    <w:rsid w:val="00045ED0"/>
    <w:rsid w:val="00052E92"/>
    <w:rsid w:val="00054E27"/>
    <w:rsid w:val="000556F2"/>
    <w:rsid w:val="00055AE7"/>
    <w:rsid w:val="0005607B"/>
    <w:rsid w:val="0005671D"/>
    <w:rsid w:val="0005710C"/>
    <w:rsid w:val="00060FE9"/>
    <w:rsid w:val="000628C0"/>
    <w:rsid w:val="00062A37"/>
    <w:rsid w:val="00071BCF"/>
    <w:rsid w:val="00073B5A"/>
    <w:rsid w:val="00074FB8"/>
    <w:rsid w:val="000756A9"/>
    <w:rsid w:val="00076765"/>
    <w:rsid w:val="0008053A"/>
    <w:rsid w:val="0008138E"/>
    <w:rsid w:val="00084176"/>
    <w:rsid w:val="00084DEF"/>
    <w:rsid w:val="00086943"/>
    <w:rsid w:val="00090C7D"/>
    <w:rsid w:val="000922EA"/>
    <w:rsid w:val="000A011B"/>
    <w:rsid w:val="000A07BE"/>
    <w:rsid w:val="000A19FC"/>
    <w:rsid w:val="000A2ED1"/>
    <w:rsid w:val="000A4051"/>
    <w:rsid w:val="000A466C"/>
    <w:rsid w:val="000A5CDE"/>
    <w:rsid w:val="000A710F"/>
    <w:rsid w:val="000B4821"/>
    <w:rsid w:val="000B6EB5"/>
    <w:rsid w:val="000C4956"/>
    <w:rsid w:val="000C5A22"/>
    <w:rsid w:val="000D4733"/>
    <w:rsid w:val="000D4A8C"/>
    <w:rsid w:val="000D6956"/>
    <w:rsid w:val="000D721F"/>
    <w:rsid w:val="000D758B"/>
    <w:rsid w:val="000E179F"/>
    <w:rsid w:val="000E4A71"/>
    <w:rsid w:val="000E5625"/>
    <w:rsid w:val="000E675E"/>
    <w:rsid w:val="000E7449"/>
    <w:rsid w:val="000F149C"/>
    <w:rsid w:val="000F1FF0"/>
    <w:rsid w:val="000F26AD"/>
    <w:rsid w:val="000F4764"/>
    <w:rsid w:val="000F4F6F"/>
    <w:rsid w:val="0010081B"/>
    <w:rsid w:val="00100E3F"/>
    <w:rsid w:val="001011FF"/>
    <w:rsid w:val="0010710B"/>
    <w:rsid w:val="00111B41"/>
    <w:rsid w:val="00112039"/>
    <w:rsid w:val="0011404A"/>
    <w:rsid w:val="0011410E"/>
    <w:rsid w:val="00115263"/>
    <w:rsid w:val="00116A70"/>
    <w:rsid w:val="0012154F"/>
    <w:rsid w:val="00122EA4"/>
    <w:rsid w:val="00123B89"/>
    <w:rsid w:val="0012407E"/>
    <w:rsid w:val="0012440E"/>
    <w:rsid w:val="00124631"/>
    <w:rsid w:val="00127BC8"/>
    <w:rsid w:val="00127FE8"/>
    <w:rsid w:val="00134A37"/>
    <w:rsid w:val="0014162C"/>
    <w:rsid w:val="001422A1"/>
    <w:rsid w:val="001426CB"/>
    <w:rsid w:val="001434CA"/>
    <w:rsid w:val="0014568D"/>
    <w:rsid w:val="0014677B"/>
    <w:rsid w:val="00146C45"/>
    <w:rsid w:val="00147DDC"/>
    <w:rsid w:val="001535C5"/>
    <w:rsid w:val="00154DAD"/>
    <w:rsid w:val="0015725A"/>
    <w:rsid w:val="00161F5D"/>
    <w:rsid w:val="00163128"/>
    <w:rsid w:val="00163C3A"/>
    <w:rsid w:val="00165F6D"/>
    <w:rsid w:val="00166BFB"/>
    <w:rsid w:val="001727FC"/>
    <w:rsid w:val="00172A84"/>
    <w:rsid w:val="001744DA"/>
    <w:rsid w:val="001757AA"/>
    <w:rsid w:val="001758E7"/>
    <w:rsid w:val="00176B66"/>
    <w:rsid w:val="00177745"/>
    <w:rsid w:val="001809AE"/>
    <w:rsid w:val="00183165"/>
    <w:rsid w:val="001833ED"/>
    <w:rsid w:val="001835CD"/>
    <w:rsid w:val="00184A2B"/>
    <w:rsid w:val="00184B91"/>
    <w:rsid w:val="001851F8"/>
    <w:rsid w:val="00185C0D"/>
    <w:rsid w:val="00190122"/>
    <w:rsid w:val="0019265A"/>
    <w:rsid w:val="00194545"/>
    <w:rsid w:val="00194ECE"/>
    <w:rsid w:val="00196192"/>
    <w:rsid w:val="00197222"/>
    <w:rsid w:val="001A160F"/>
    <w:rsid w:val="001A194C"/>
    <w:rsid w:val="001A200B"/>
    <w:rsid w:val="001A22EC"/>
    <w:rsid w:val="001A3AF4"/>
    <w:rsid w:val="001A5D2E"/>
    <w:rsid w:val="001B3926"/>
    <w:rsid w:val="001B58DA"/>
    <w:rsid w:val="001B616A"/>
    <w:rsid w:val="001C0F77"/>
    <w:rsid w:val="001C1C42"/>
    <w:rsid w:val="001C35F3"/>
    <w:rsid w:val="001C374F"/>
    <w:rsid w:val="001C3851"/>
    <w:rsid w:val="001C56B6"/>
    <w:rsid w:val="001C6AF6"/>
    <w:rsid w:val="001C7DB2"/>
    <w:rsid w:val="001E166F"/>
    <w:rsid w:val="001E66CB"/>
    <w:rsid w:val="001E7593"/>
    <w:rsid w:val="001F30C0"/>
    <w:rsid w:val="001F55AA"/>
    <w:rsid w:val="001F55D8"/>
    <w:rsid w:val="001F58E0"/>
    <w:rsid w:val="001F7781"/>
    <w:rsid w:val="00205B0C"/>
    <w:rsid w:val="00205DE7"/>
    <w:rsid w:val="00207171"/>
    <w:rsid w:val="002101D6"/>
    <w:rsid w:val="00210B9C"/>
    <w:rsid w:val="002151EC"/>
    <w:rsid w:val="002165D1"/>
    <w:rsid w:val="00221190"/>
    <w:rsid w:val="002219CE"/>
    <w:rsid w:val="00221FBC"/>
    <w:rsid w:val="00222658"/>
    <w:rsid w:val="00222F9F"/>
    <w:rsid w:val="002232E4"/>
    <w:rsid w:val="00223AA5"/>
    <w:rsid w:val="002311D9"/>
    <w:rsid w:val="00232061"/>
    <w:rsid w:val="00237B30"/>
    <w:rsid w:val="0024598A"/>
    <w:rsid w:val="00245F54"/>
    <w:rsid w:val="002515DF"/>
    <w:rsid w:val="00251606"/>
    <w:rsid w:val="00252742"/>
    <w:rsid w:val="00253BEC"/>
    <w:rsid w:val="002612D0"/>
    <w:rsid w:val="00262A18"/>
    <w:rsid w:val="00265B21"/>
    <w:rsid w:val="0027098F"/>
    <w:rsid w:val="00270E51"/>
    <w:rsid w:val="00275E13"/>
    <w:rsid w:val="0027701C"/>
    <w:rsid w:val="002773C6"/>
    <w:rsid w:val="00277A30"/>
    <w:rsid w:val="00281823"/>
    <w:rsid w:val="00282DC9"/>
    <w:rsid w:val="00286B0B"/>
    <w:rsid w:val="00290858"/>
    <w:rsid w:val="00291677"/>
    <w:rsid w:val="00294309"/>
    <w:rsid w:val="002A011A"/>
    <w:rsid w:val="002A0C32"/>
    <w:rsid w:val="002A0EFF"/>
    <w:rsid w:val="002A0F02"/>
    <w:rsid w:val="002A4B6C"/>
    <w:rsid w:val="002A51DC"/>
    <w:rsid w:val="002B53F1"/>
    <w:rsid w:val="002B571F"/>
    <w:rsid w:val="002B7CC5"/>
    <w:rsid w:val="002C0152"/>
    <w:rsid w:val="002C2EC3"/>
    <w:rsid w:val="002C3119"/>
    <w:rsid w:val="002C5309"/>
    <w:rsid w:val="002D1CD3"/>
    <w:rsid w:val="002D2A79"/>
    <w:rsid w:val="002D2D33"/>
    <w:rsid w:val="002D7510"/>
    <w:rsid w:val="002E1976"/>
    <w:rsid w:val="002E40D9"/>
    <w:rsid w:val="002E4413"/>
    <w:rsid w:val="002E5CAF"/>
    <w:rsid w:val="002E70A2"/>
    <w:rsid w:val="002F0D21"/>
    <w:rsid w:val="002F1B55"/>
    <w:rsid w:val="002F573D"/>
    <w:rsid w:val="002F61A0"/>
    <w:rsid w:val="002F79F8"/>
    <w:rsid w:val="0030368F"/>
    <w:rsid w:val="0030393C"/>
    <w:rsid w:val="00304355"/>
    <w:rsid w:val="00305697"/>
    <w:rsid w:val="00305D23"/>
    <w:rsid w:val="0031266C"/>
    <w:rsid w:val="0031367D"/>
    <w:rsid w:val="00316854"/>
    <w:rsid w:val="00322E21"/>
    <w:rsid w:val="0032361A"/>
    <w:rsid w:val="003304C4"/>
    <w:rsid w:val="0033241A"/>
    <w:rsid w:val="00332D2B"/>
    <w:rsid w:val="0033781A"/>
    <w:rsid w:val="003379B8"/>
    <w:rsid w:val="00344B40"/>
    <w:rsid w:val="003450A6"/>
    <w:rsid w:val="003458C2"/>
    <w:rsid w:val="00346A63"/>
    <w:rsid w:val="00347572"/>
    <w:rsid w:val="00347D30"/>
    <w:rsid w:val="00352BAC"/>
    <w:rsid w:val="00353667"/>
    <w:rsid w:val="00354FAC"/>
    <w:rsid w:val="00360D52"/>
    <w:rsid w:val="0036267B"/>
    <w:rsid w:val="003641A4"/>
    <w:rsid w:val="00364712"/>
    <w:rsid w:val="003657CE"/>
    <w:rsid w:val="003676D6"/>
    <w:rsid w:val="00370C1A"/>
    <w:rsid w:val="00371625"/>
    <w:rsid w:val="00373227"/>
    <w:rsid w:val="003739D9"/>
    <w:rsid w:val="00374105"/>
    <w:rsid w:val="00375C39"/>
    <w:rsid w:val="00377673"/>
    <w:rsid w:val="00380B59"/>
    <w:rsid w:val="00382BD5"/>
    <w:rsid w:val="00383950"/>
    <w:rsid w:val="003905B0"/>
    <w:rsid w:val="003974E3"/>
    <w:rsid w:val="003A1A87"/>
    <w:rsid w:val="003A38F4"/>
    <w:rsid w:val="003A58D4"/>
    <w:rsid w:val="003B2AF0"/>
    <w:rsid w:val="003B5505"/>
    <w:rsid w:val="003B5F2E"/>
    <w:rsid w:val="003B65FE"/>
    <w:rsid w:val="003C03B2"/>
    <w:rsid w:val="003C16A3"/>
    <w:rsid w:val="003C3FA3"/>
    <w:rsid w:val="003C63A3"/>
    <w:rsid w:val="003C6EC4"/>
    <w:rsid w:val="003D22D7"/>
    <w:rsid w:val="003D2E5C"/>
    <w:rsid w:val="003D2EE7"/>
    <w:rsid w:val="003D380F"/>
    <w:rsid w:val="003D5A03"/>
    <w:rsid w:val="003D5AF9"/>
    <w:rsid w:val="003D620E"/>
    <w:rsid w:val="003E3889"/>
    <w:rsid w:val="003E56FB"/>
    <w:rsid w:val="003E71EE"/>
    <w:rsid w:val="003F197B"/>
    <w:rsid w:val="003F3DDD"/>
    <w:rsid w:val="003F43E5"/>
    <w:rsid w:val="003F6E1F"/>
    <w:rsid w:val="003F70CE"/>
    <w:rsid w:val="003F7512"/>
    <w:rsid w:val="00401940"/>
    <w:rsid w:val="00402ED1"/>
    <w:rsid w:val="00402F8B"/>
    <w:rsid w:val="0040424C"/>
    <w:rsid w:val="00406021"/>
    <w:rsid w:val="0041248A"/>
    <w:rsid w:val="0041420D"/>
    <w:rsid w:val="00414745"/>
    <w:rsid w:val="00415C4A"/>
    <w:rsid w:val="00415DA5"/>
    <w:rsid w:val="004177F1"/>
    <w:rsid w:val="004247ED"/>
    <w:rsid w:val="0042776F"/>
    <w:rsid w:val="004277CD"/>
    <w:rsid w:val="004313D5"/>
    <w:rsid w:val="00431D39"/>
    <w:rsid w:val="00433584"/>
    <w:rsid w:val="00433C70"/>
    <w:rsid w:val="00434A9E"/>
    <w:rsid w:val="00452D83"/>
    <w:rsid w:val="004560AD"/>
    <w:rsid w:val="00461B66"/>
    <w:rsid w:val="004633E2"/>
    <w:rsid w:val="0046525F"/>
    <w:rsid w:val="004678F3"/>
    <w:rsid w:val="00474402"/>
    <w:rsid w:val="0047681A"/>
    <w:rsid w:val="00477974"/>
    <w:rsid w:val="00482BF6"/>
    <w:rsid w:val="00484E3E"/>
    <w:rsid w:val="00497313"/>
    <w:rsid w:val="004A4218"/>
    <w:rsid w:val="004A6E64"/>
    <w:rsid w:val="004B0019"/>
    <w:rsid w:val="004B18FB"/>
    <w:rsid w:val="004B7FCB"/>
    <w:rsid w:val="004C082E"/>
    <w:rsid w:val="004C1F05"/>
    <w:rsid w:val="004C1FDD"/>
    <w:rsid w:val="004C3F3D"/>
    <w:rsid w:val="004C5A59"/>
    <w:rsid w:val="004C6265"/>
    <w:rsid w:val="004D1BEB"/>
    <w:rsid w:val="004D2F3D"/>
    <w:rsid w:val="004D3068"/>
    <w:rsid w:val="004D3859"/>
    <w:rsid w:val="004D5BC1"/>
    <w:rsid w:val="004D5C58"/>
    <w:rsid w:val="004E4263"/>
    <w:rsid w:val="004E455D"/>
    <w:rsid w:val="004E52B8"/>
    <w:rsid w:val="004E5A74"/>
    <w:rsid w:val="004E5FCD"/>
    <w:rsid w:val="004E6466"/>
    <w:rsid w:val="004E6B35"/>
    <w:rsid w:val="004E730C"/>
    <w:rsid w:val="004E772A"/>
    <w:rsid w:val="004E776E"/>
    <w:rsid w:val="004E7B7A"/>
    <w:rsid w:val="004E7DD2"/>
    <w:rsid w:val="004F4B43"/>
    <w:rsid w:val="004F5DCD"/>
    <w:rsid w:val="00500CB2"/>
    <w:rsid w:val="00505238"/>
    <w:rsid w:val="00507016"/>
    <w:rsid w:val="005076F2"/>
    <w:rsid w:val="00507A0D"/>
    <w:rsid w:val="005103CB"/>
    <w:rsid w:val="00512C75"/>
    <w:rsid w:val="005157A1"/>
    <w:rsid w:val="0052064B"/>
    <w:rsid w:val="0052110F"/>
    <w:rsid w:val="00523089"/>
    <w:rsid w:val="00523481"/>
    <w:rsid w:val="005241A0"/>
    <w:rsid w:val="00524F86"/>
    <w:rsid w:val="00526640"/>
    <w:rsid w:val="00531FA4"/>
    <w:rsid w:val="005342FB"/>
    <w:rsid w:val="00534B62"/>
    <w:rsid w:val="00536E07"/>
    <w:rsid w:val="00542531"/>
    <w:rsid w:val="005460F5"/>
    <w:rsid w:val="00546C55"/>
    <w:rsid w:val="00551746"/>
    <w:rsid w:val="00551FB4"/>
    <w:rsid w:val="00553607"/>
    <w:rsid w:val="00554973"/>
    <w:rsid w:val="00555EC5"/>
    <w:rsid w:val="005607B5"/>
    <w:rsid w:val="00560BAF"/>
    <w:rsid w:val="005628C4"/>
    <w:rsid w:val="00563C67"/>
    <w:rsid w:val="00565E01"/>
    <w:rsid w:val="00567B96"/>
    <w:rsid w:val="00573911"/>
    <w:rsid w:val="00574397"/>
    <w:rsid w:val="00574E43"/>
    <w:rsid w:val="005823B9"/>
    <w:rsid w:val="00584123"/>
    <w:rsid w:val="005859BF"/>
    <w:rsid w:val="005871B8"/>
    <w:rsid w:val="0058725B"/>
    <w:rsid w:val="00590923"/>
    <w:rsid w:val="0059365C"/>
    <w:rsid w:val="00593C9B"/>
    <w:rsid w:val="005A0097"/>
    <w:rsid w:val="005A0A76"/>
    <w:rsid w:val="005A1D23"/>
    <w:rsid w:val="005A24E1"/>
    <w:rsid w:val="005A7DB7"/>
    <w:rsid w:val="005A7E16"/>
    <w:rsid w:val="005B2913"/>
    <w:rsid w:val="005B3C42"/>
    <w:rsid w:val="005B433E"/>
    <w:rsid w:val="005B6AA0"/>
    <w:rsid w:val="005C2C2F"/>
    <w:rsid w:val="005C5728"/>
    <w:rsid w:val="005D155A"/>
    <w:rsid w:val="005D1C85"/>
    <w:rsid w:val="005D28B7"/>
    <w:rsid w:val="005D71CB"/>
    <w:rsid w:val="005D7B23"/>
    <w:rsid w:val="005E0FB7"/>
    <w:rsid w:val="005E232B"/>
    <w:rsid w:val="005E34D5"/>
    <w:rsid w:val="005E6B20"/>
    <w:rsid w:val="005E7810"/>
    <w:rsid w:val="005F112F"/>
    <w:rsid w:val="005F13B8"/>
    <w:rsid w:val="005F2E78"/>
    <w:rsid w:val="005F320C"/>
    <w:rsid w:val="005F4435"/>
    <w:rsid w:val="005F653F"/>
    <w:rsid w:val="005F714E"/>
    <w:rsid w:val="005F7FB5"/>
    <w:rsid w:val="00600799"/>
    <w:rsid w:val="00602659"/>
    <w:rsid w:val="00603ECA"/>
    <w:rsid w:val="006050C1"/>
    <w:rsid w:val="006069A3"/>
    <w:rsid w:val="00606B43"/>
    <w:rsid w:val="00615613"/>
    <w:rsid w:val="00616126"/>
    <w:rsid w:val="0061638B"/>
    <w:rsid w:val="00621693"/>
    <w:rsid w:val="00623C4F"/>
    <w:rsid w:val="006248A0"/>
    <w:rsid w:val="00624C39"/>
    <w:rsid w:val="00626082"/>
    <w:rsid w:val="0062655B"/>
    <w:rsid w:val="00626D51"/>
    <w:rsid w:val="0062781D"/>
    <w:rsid w:val="006423D2"/>
    <w:rsid w:val="00642785"/>
    <w:rsid w:val="006449D3"/>
    <w:rsid w:val="00647816"/>
    <w:rsid w:val="0065436B"/>
    <w:rsid w:val="00654ED0"/>
    <w:rsid w:val="00656CF8"/>
    <w:rsid w:val="00656FB1"/>
    <w:rsid w:val="0066064C"/>
    <w:rsid w:val="00660665"/>
    <w:rsid w:val="00660F30"/>
    <w:rsid w:val="006619EC"/>
    <w:rsid w:val="00664B31"/>
    <w:rsid w:val="00671D4A"/>
    <w:rsid w:val="00671E25"/>
    <w:rsid w:val="00672153"/>
    <w:rsid w:val="00673190"/>
    <w:rsid w:val="006745BA"/>
    <w:rsid w:val="0068108D"/>
    <w:rsid w:val="0068133E"/>
    <w:rsid w:val="006845DA"/>
    <w:rsid w:val="00685DEE"/>
    <w:rsid w:val="00686201"/>
    <w:rsid w:val="00686F00"/>
    <w:rsid w:val="006879C2"/>
    <w:rsid w:val="00690B77"/>
    <w:rsid w:val="0069222C"/>
    <w:rsid w:val="006927CB"/>
    <w:rsid w:val="00692EDF"/>
    <w:rsid w:val="00695E6F"/>
    <w:rsid w:val="00695EB8"/>
    <w:rsid w:val="006A29DB"/>
    <w:rsid w:val="006A5C01"/>
    <w:rsid w:val="006A6F23"/>
    <w:rsid w:val="006A7DF1"/>
    <w:rsid w:val="006B01B2"/>
    <w:rsid w:val="006B0C6B"/>
    <w:rsid w:val="006B1C53"/>
    <w:rsid w:val="006B262C"/>
    <w:rsid w:val="006B339B"/>
    <w:rsid w:val="006B3AAF"/>
    <w:rsid w:val="006B3B76"/>
    <w:rsid w:val="006B69D8"/>
    <w:rsid w:val="006B6E08"/>
    <w:rsid w:val="006C15D0"/>
    <w:rsid w:val="006C642F"/>
    <w:rsid w:val="006D1996"/>
    <w:rsid w:val="006E06C0"/>
    <w:rsid w:val="006E1EA4"/>
    <w:rsid w:val="006E5CCB"/>
    <w:rsid w:val="006F2A41"/>
    <w:rsid w:val="006F4D79"/>
    <w:rsid w:val="006F55B1"/>
    <w:rsid w:val="006F575B"/>
    <w:rsid w:val="006F69BE"/>
    <w:rsid w:val="006F7295"/>
    <w:rsid w:val="00700A0B"/>
    <w:rsid w:val="00703F9E"/>
    <w:rsid w:val="0070437C"/>
    <w:rsid w:val="007056FB"/>
    <w:rsid w:val="00705B1E"/>
    <w:rsid w:val="00711368"/>
    <w:rsid w:val="00712DAB"/>
    <w:rsid w:val="00713517"/>
    <w:rsid w:val="00715B80"/>
    <w:rsid w:val="007227D5"/>
    <w:rsid w:val="007241C1"/>
    <w:rsid w:val="00725407"/>
    <w:rsid w:val="007255E8"/>
    <w:rsid w:val="00727FB2"/>
    <w:rsid w:val="00732A0A"/>
    <w:rsid w:val="00732DB3"/>
    <w:rsid w:val="00733B8C"/>
    <w:rsid w:val="00734F47"/>
    <w:rsid w:val="0073604F"/>
    <w:rsid w:val="00737393"/>
    <w:rsid w:val="00737DA9"/>
    <w:rsid w:val="0074496D"/>
    <w:rsid w:val="007511D5"/>
    <w:rsid w:val="00751A2B"/>
    <w:rsid w:val="00754064"/>
    <w:rsid w:val="00755DBF"/>
    <w:rsid w:val="00756106"/>
    <w:rsid w:val="00764C6F"/>
    <w:rsid w:val="00765D8D"/>
    <w:rsid w:val="0076665D"/>
    <w:rsid w:val="00775696"/>
    <w:rsid w:val="00775CF2"/>
    <w:rsid w:val="00777916"/>
    <w:rsid w:val="0078019C"/>
    <w:rsid w:val="007807BB"/>
    <w:rsid w:val="00781377"/>
    <w:rsid w:val="00781CA2"/>
    <w:rsid w:val="007822C5"/>
    <w:rsid w:val="00784E76"/>
    <w:rsid w:val="0079520B"/>
    <w:rsid w:val="0079583C"/>
    <w:rsid w:val="00796E3B"/>
    <w:rsid w:val="007A4AE7"/>
    <w:rsid w:val="007A55FA"/>
    <w:rsid w:val="007B04DA"/>
    <w:rsid w:val="007B09E6"/>
    <w:rsid w:val="007B0FD2"/>
    <w:rsid w:val="007B1530"/>
    <w:rsid w:val="007B34AC"/>
    <w:rsid w:val="007B4441"/>
    <w:rsid w:val="007B66A5"/>
    <w:rsid w:val="007C081B"/>
    <w:rsid w:val="007C60EC"/>
    <w:rsid w:val="007D1159"/>
    <w:rsid w:val="007D573C"/>
    <w:rsid w:val="007E05A4"/>
    <w:rsid w:val="007E27C2"/>
    <w:rsid w:val="007E317A"/>
    <w:rsid w:val="007E4267"/>
    <w:rsid w:val="007E6AD0"/>
    <w:rsid w:val="007F1436"/>
    <w:rsid w:val="00800723"/>
    <w:rsid w:val="00800EF2"/>
    <w:rsid w:val="00804CF4"/>
    <w:rsid w:val="00805D90"/>
    <w:rsid w:val="00805FED"/>
    <w:rsid w:val="008067F4"/>
    <w:rsid w:val="00807F4C"/>
    <w:rsid w:val="0081113E"/>
    <w:rsid w:val="00812CCC"/>
    <w:rsid w:val="00812D7A"/>
    <w:rsid w:val="00813828"/>
    <w:rsid w:val="00815CEE"/>
    <w:rsid w:val="00815D17"/>
    <w:rsid w:val="00816AD4"/>
    <w:rsid w:val="00816C7A"/>
    <w:rsid w:val="00820162"/>
    <w:rsid w:val="00820E3F"/>
    <w:rsid w:val="008218F7"/>
    <w:rsid w:val="008246FA"/>
    <w:rsid w:val="00824C58"/>
    <w:rsid w:val="008253B5"/>
    <w:rsid w:val="0082671B"/>
    <w:rsid w:val="00827133"/>
    <w:rsid w:val="00827A01"/>
    <w:rsid w:val="0083000E"/>
    <w:rsid w:val="00830EB7"/>
    <w:rsid w:val="00830EEC"/>
    <w:rsid w:val="00831A4F"/>
    <w:rsid w:val="00835057"/>
    <w:rsid w:val="00835F05"/>
    <w:rsid w:val="0083600E"/>
    <w:rsid w:val="00836413"/>
    <w:rsid w:val="008364F6"/>
    <w:rsid w:val="00840974"/>
    <w:rsid w:val="00842F98"/>
    <w:rsid w:val="0084314C"/>
    <w:rsid w:val="00844C3B"/>
    <w:rsid w:val="0084550E"/>
    <w:rsid w:val="00847759"/>
    <w:rsid w:val="00851F4E"/>
    <w:rsid w:val="008527B3"/>
    <w:rsid w:val="008528D1"/>
    <w:rsid w:val="008552F9"/>
    <w:rsid w:val="00856CE5"/>
    <w:rsid w:val="008571E9"/>
    <w:rsid w:val="008578F6"/>
    <w:rsid w:val="00863BD6"/>
    <w:rsid w:val="0087152F"/>
    <w:rsid w:val="00871826"/>
    <w:rsid w:val="0087196E"/>
    <w:rsid w:val="00873BD1"/>
    <w:rsid w:val="00874347"/>
    <w:rsid w:val="00874443"/>
    <w:rsid w:val="00875BA0"/>
    <w:rsid w:val="00882A12"/>
    <w:rsid w:val="00882FC5"/>
    <w:rsid w:val="0088461A"/>
    <w:rsid w:val="00887222"/>
    <w:rsid w:val="0089248E"/>
    <w:rsid w:val="00893FA0"/>
    <w:rsid w:val="008949DE"/>
    <w:rsid w:val="008949EE"/>
    <w:rsid w:val="00894EDF"/>
    <w:rsid w:val="00895FD3"/>
    <w:rsid w:val="008A103C"/>
    <w:rsid w:val="008A132F"/>
    <w:rsid w:val="008A1EFF"/>
    <w:rsid w:val="008A6B5F"/>
    <w:rsid w:val="008B0C3F"/>
    <w:rsid w:val="008B1BAF"/>
    <w:rsid w:val="008B1D93"/>
    <w:rsid w:val="008B2340"/>
    <w:rsid w:val="008B4F36"/>
    <w:rsid w:val="008B5A43"/>
    <w:rsid w:val="008B7988"/>
    <w:rsid w:val="008C1883"/>
    <w:rsid w:val="008C45CF"/>
    <w:rsid w:val="008D112E"/>
    <w:rsid w:val="008D1FE1"/>
    <w:rsid w:val="008D2ECD"/>
    <w:rsid w:val="008D3D15"/>
    <w:rsid w:val="008D47FB"/>
    <w:rsid w:val="008E0BA2"/>
    <w:rsid w:val="008E0F8C"/>
    <w:rsid w:val="008E2C4C"/>
    <w:rsid w:val="008E3696"/>
    <w:rsid w:val="008E3EC4"/>
    <w:rsid w:val="008E4B6F"/>
    <w:rsid w:val="008E691F"/>
    <w:rsid w:val="008F1B0F"/>
    <w:rsid w:val="008F3EBB"/>
    <w:rsid w:val="00900C24"/>
    <w:rsid w:val="0090273D"/>
    <w:rsid w:val="00903785"/>
    <w:rsid w:val="00904BD8"/>
    <w:rsid w:val="00906CD6"/>
    <w:rsid w:val="00907B97"/>
    <w:rsid w:val="0091211B"/>
    <w:rsid w:val="00921D63"/>
    <w:rsid w:val="009229F8"/>
    <w:rsid w:val="00924712"/>
    <w:rsid w:val="00924C83"/>
    <w:rsid w:val="00925687"/>
    <w:rsid w:val="00925C23"/>
    <w:rsid w:val="00926E09"/>
    <w:rsid w:val="00926EAF"/>
    <w:rsid w:val="00926EED"/>
    <w:rsid w:val="009278EA"/>
    <w:rsid w:val="00927906"/>
    <w:rsid w:val="00931BA6"/>
    <w:rsid w:val="00931F4E"/>
    <w:rsid w:val="009344F1"/>
    <w:rsid w:val="00935D06"/>
    <w:rsid w:val="00940B6F"/>
    <w:rsid w:val="009420AE"/>
    <w:rsid w:val="009422EC"/>
    <w:rsid w:val="00943C3C"/>
    <w:rsid w:val="00950B33"/>
    <w:rsid w:val="0095136F"/>
    <w:rsid w:val="00951C5A"/>
    <w:rsid w:val="00952960"/>
    <w:rsid w:val="00954742"/>
    <w:rsid w:val="00954C1B"/>
    <w:rsid w:val="0095698B"/>
    <w:rsid w:val="0095705C"/>
    <w:rsid w:val="0096011A"/>
    <w:rsid w:val="00960465"/>
    <w:rsid w:val="00961860"/>
    <w:rsid w:val="00964643"/>
    <w:rsid w:val="00965014"/>
    <w:rsid w:val="0096624D"/>
    <w:rsid w:val="00966A21"/>
    <w:rsid w:val="009670D3"/>
    <w:rsid w:val="0097638E"/>
    <w:rsid w:val="00976B2E"/>
    <w:rsid w:val="009807B6"/>
    <w:rsid w:val="00982163"/>
    <w:rsid w:val="009822D4"/>
    <w:rsid w:val="00982627"/>
    <w:rsid w:val="0098263E"/>
    <w:rsid w:val="0098444F"/>
    <w:rsid w:val="00984FAA"/>
    <w:rsid w:val="00985CBD"/>
    <w:rsid w:val="00986B9E"/>
    <w:rsid w:val="00986EC4"/>
    <w:rsid w:val="009877AE"/>
    <w:rsid w:val="009931D8"/>
    <w:rsid w:val="00995350"/>
    <w:rsid w:val="00996483"/>
    <w:rsid w:val="00997CAC"/>
    <w:rsid w:val="009A0087"/>
    <w:rsid w:val="009A201A"/>
    <w:rsid w:val="009B04EC"/>
    <w:rsid w:val="009B0BB3"/>
    <w:rsid w:val="009B279B"/>
    <w:rsid w:val="009B5641"/>
    <w:rsid w:val="009B59B0"/>
    <w:rsid w:val="009C10CA"/>
    <w:rsid w:val="009C7AEC"/>
    <w:rsid w:val="009D12E7"/>
    <w:rsid w:val="009E1F9B"/>
    <w:rsid w:val="009E4C0B"/>
    <w:rsid w:val="009E665B"/>
    <w:rsid w:val="009E70AC"/>
    <w:rsid w:val="009F1F3F"/>
    <w:rsid w:val="009F3373"/>
    <w:rsid w:val="009F3B5F"/>
    <w:rsid w:val="009F620C"/>
    <w:rsid w:val="009F67B6"/>
    <w:rsid w:val="009F6BEA"/>
    <w:rsid w:val="009F7436"/>
    <w:rsid w:val="00A00110"/>
    <w:rsid w:val="00A0073C"/>
    <w:rsid w:val="00A01B0C"/>
    <w:rsid w:val="00A03CC9"/>
    <w:rsid w:val="00A05D25"/>
    <w:rsid w:val="00A11128"/>
    <w:rsid w:val="00A123D1"/>
    <w:rsid w:val="00A145CB"/>
    <w:rsid w:val="00A149EE"/>
    <w:rsid w:val="00A15F35"/>
    <w:rsid w:val="00A171DC"/>
    <w:rsid w:val="00A217CD"/>
    <w:rsid w:val="00A21CA7"/>
    <w:rsid w:val="00A22ABC"/>
    <w:rsid w:val="00A22F3D"/>
    <w:rsid w:val="00A259DF"/>
    <w:rsid w:val="00A26062"/>
    <w:rsid w:val="00A3177E"/>
    <w:rsid w:val="00A31A63"/>
    <w:rsid w:val="00A32970"/>
    <w:rsid w:val="00A3426E"/>
    <w:rsid w:val="00A34A3D"/>
    <w:rsid w:val="00A35099"/>
    <w:rsid w:val="00A424A6"/>
    <w:rsid w:val="00A56945"/>
    <w:rsid w:val="00A57059"/>
    <w:rsid w:val="00A5783C"/>
    <w:rsid w:val="00A60DFE"/>
    <w:rsid w:val="00A650E7"/>
    <w:rsid w:val="00A712F2"/>
    <w:rsid w:val="00A72F76"/>
    <w:rsid w:val="00A740CE"/>
    <w:rsid w:val="00A74DB5"/>
    <w:rsid w:val="00A75F4A"/>
    <w:rsid w:val="00A80737"/>
    <w:rsid w:val="00A8352D"/>
    <w:rsid w:val="00A85590"/>
    <w:rsid w:val="00A87936"/>
    <w:rsid w:val="00A87CD5"/>
    <w:rsid w:val="00A910D2"/>
    <w:rsid w:val="00A9431C"/>
    <w:rsid w:val="00A95EA0"/>
    <w:rsid w:val="00AA4E3E"/>
    <w:rsid w:val="00AA5B8D"/>
    <w:rsid w:val="00AA72DF"/>
    <w:rsid w:val="00AA7642"/>
    <w:rsid w:val="00AB01BC"/>
    <w:rsid w:val="00AB1B14"/>
    <w:rsid w:val="00AB3B53"/>
    <w:rsid w:val="00AB4FDE"/>
    <w:rsid w:val="00AB7D7C"/>
    <w:rsid w:val="00AB7E06"/>
    <w:rsid w:val="00AB7F97"/>
    <w:rsid w:val="00AC1608"/>
    <w:rsid w:val="00AC447E"/>
    <w:rsid w:val="00AC6B77"/>
    <w:rsid w:val="00AC7047"/>
    <w:rsid w:val="00AD2266"/>
    <w:rsid w:val="00AD4089"/>
    <w:rsid w:val="00AD45DF"/>
    <w:rsid w:val="00AD62B8"/>
    <w:rsid w:val="00AD6A08"/>
    <w:rsid w:val="00AD7EE7"/>
    <w:rsid w:val="00AE23E1"/>
    <w:rsid w:val="00AE4345"/>
    <w:rsid w:val="00AF02FB"/>
    <w:rsid w:val="00AF0DA1"/>
    <w:rsid w:val="00AF32E2"/>
    <w:rsid w:val="00AF4B2B"/>
    <w:rsid w:val="00AF527C"/>
    <w:rsid w:val="00AF5D12"/>
    <w:rsid w:val="00B010AE"/>
    <w:rsid w:val="00B03009"/>
    <w:rsid w:val="00B04146"/>
    <w:rsid w:val="00B04EDC"/>
    <w:rsid w:val="00B054D3"/>
    <w:rsid w:val="00B0568E"/>
    <w:rsid w:val="00B06B90"/>
    <w:rsid w:val="00B10CBF"/>
    <w:rsid w:val="00B12ACA"/>
    <w:rsid w:val="00B173C7"/>
    <w:rsid w:val="00B174E9"/>
    <w:rsid w:val="00B21606"/>
    <w:rsid w:val="00B22759"/>
    <w:rsid w:val="00B23114"/>
    <w:rsid w:val="00B232EB"/>
    <w:rsid w:val="00B23AB2"/>
    <w:rsid w:val="00B31557"/>
    <w:rsid w:val="00B35DE4"/>
    <w:rsid w:val="00B40680"/>
    <w:rsid w:val="00B407E0"/>
    <w:rsid w:val="00B43752"/>
    <w:rsid w:val="00B437C6"/>
    <w:rsid w:val="00B4548B"/>
    <w:rsid w:val="00B45AE7"/>
    <w:rsid w:val="00B45F2A"/>
    <w:rsid w:val="00B526CF"/>
    <w:rsid w:val="00B535F5"/>
    <w:rsid w:val="00B54945"/>
    <w:rsid w:val="00B617D6"/>
    <w:rsid w:val="00B63B95"/>
    <w:rsid w:val="00B63CE3"/>
    <w:rsid w:val="00B650A6"/>
    <w:rsid w:val="00B65178"/>
    <w:rsid w:val="00B6568B"/>
    <w:rsid w:val="00B659B5"/>
    <w:rsid w:val="00B6698D"/>
    <w:rsid w:val="00B72A3F"/>
    <w:rsid w:val="00B734B6"/>
    <w:rsid w:val="00B74D13"/>
    <w:rsid w:val="00B8404F"/>
    <w:rsid w:val="00B84F59"/>
    <w:rsid w:val="00B9126F"/>
    <w:rsid w:val="00B9358A"/>
    <w:rsid w:val="00B938FD"/>
    <w:rsid w:val="00B93EB1"/>
    <w:rsid w:val="00B96F29"/>
    <w:rsid w:val="00BA17A9"/>
    <w:rsid w:val="00BA6DF7"/>
    <w:rsid w:val="00BB0823"/>
    <w:rsid w:val="00BB4319"/>
    <w:rsid w:val="00BB7D7B"/>
    <w:rsid w:val="00BC1643"/>
    <w:rsid w:val="00BC426E"/>
    <w:rsid w:val="00BC46B5"/>
    <w:rsid w:val="00BC5135"/>
    <w:rsid w:val="00BD0A96"/>
    <w:rsid w:val="00BD6C83"/>
    <w:rsid w:val="00BE068A"/>
    <w:rsid w:val="00BE0A01"/>
    <w:rsid w:val="00BE0FCE"/>
    <w:rsid w:val="00BF02A5"/>
    <w:rsid w:val="00BF3902"/>
    <w:rsid w:val="00BF4748"/>
    <w:rsid w:val="00BF7D5A"/>
    <w:rsid w:val="00C00EF6"/>
    <w:rsid w:val="00C036FB"/>
    <w:rsid w:val="00C0666D"/>
    <w:rsid w:val="00C069BE"/>
    <w:rsid w:val="00C10A5C"/>
    <w:rsid w:val="00C127B3"/>
    <w:rsid w:val="00C15152"/>
    <w:rsid w:val="00C15ABA"/>
    <w:rsid w:val="00C16CE8"/>
    <w:rsid w:val="00C215A5"/>
    <w:rsid w:val="00C22FBB"/>
    <w:rsid w:val="00C2598E"/>
    <w:rsid w:val="00C4056F"/>
    <w:rsid w:val="00C43AB5"/>
    <w:rsid w:val="00C444C8"/>
    <w:rsid w:val="00C47D8A"/>
    <w:rsid w:val="00C525A8"/>
    <w:rsid w:val="00C54B30"/>
    <w:rsid w:val="00C641CC"/>
    <w:rsid w:val="00C65965"/>
    <w:rsid w:val="00C67255"/>
    <w:rsid w:val="00C71F94"/>
    <w:rsid w:val="00C7410B"/>
    <w:rsid w:val="00C745A7"/>
    <w:rsid w:val="00C75EC7"/>
    <w:rsid w:val="00C80139"/>
    <w:rsid w:val="00C825DD"/>
    <w:rsid w:val="00C82CC2"/>
    <w:rsid w:val="00C831FB"/>
    <w:rsid w:val="00C87C59"/>
    <w:rsid w:val="00C93547"/>
    <w:rsid w:val="00C9589A"/>
    <w:rsid w:val="00C9792E"/>
    <w:rsid w:val="00CA1318"/>
    <w:rsid w:val="00CA3922"/>
    <w:rsid w:val="00CA3E41"/>
    <w:rsid w:val="00CA5843"/>
    <w:rsid w:val="00CA6330"/>
    <w:rsid w:val="00CA6402"/>
    <w:rsid w:val="00CA732D"/>
    <w:rsid w:val="00CB0AD4"/>
    <w:rsid w:val="00CB3064"/>
    <w:rsid w:val="00CB38EC"/>
    <w:rsid w:val="00CB439D"/>
    <w:rsid w:val="00CB5BE5"/>
    <w:rsid w:val="00CC26A8"/>
    <w:rsid w:val="00CC2B2E"/>
    <w:rsid w:val="00CC2F12"/>
    <w:rsid w:val="00CC3569"/>
    <w:rsid w:val="00CC6484"/>
    <w:rsid w:val="00CC6FD6"/>
    <w:rsid w:val="00CC7E75"/>
    <w:rsid w:val="00CD110E"/>
    <w:rsid w:val="00CD1EBF"/>
    <w:rsid w:val="00CE0305"/>
    <w:rsid w:val="00CE5F29"/>
    <w:rsid w:val="00CE7AA9"/>
    <w:rsid w:val="00CF3052"/>
    <w:rsid w:val="00CF7564"/>
    <w:rsid w:val="00CF7F32"/>
    <w:rsid w:val="00D017E3"/>
    <w:rsid w:val="00D059EF"/>
    <w:rsid w:val="00D10448"/>
    <w:rsid w:val="00D129A0"/>
    <w:rsid w:val="00D1365D"/>
    <w:rsid w:val="00D13A0E"/>
    <w:rsid w:val="00D13A7C"/>
    <w:rsid w:val="00D23C38"/>
    <w:rsid w:val="00D25103"/>
    <w:rsid w:val="00D26B38"/>
    <w:rsid w:val="00D31E76"/>
    <w:rsid w:val="00D32FB9"/>
    <w:rsid w:val="00D34CB9"/>
    <w:rsid w:val="00D36787"/>
    <w:rsid w:val="00D36900"/>
    <w:rsid w:val="00D36974"/>
    <w:rsid w:val="00D37E91"/>
    <w:rsid w:val="00D43AE4"/>
    <w:rsid w:val="00D443FD"/>
    <w:rsid w:val="00D44454"/>
    <w:rsid w:val="00D44A1F"/>
    <w:rsid w:val="00D469FA"/>
    <w:rsid w:val="00D47C7F"/>
    <w:rsid w:val="00D5015E"/>
    <w:rsid w:val="00D50C98"/>
    <w:rsid w:val="00D50D16"/>
    <w:rsid w:val="00D5415A"/>
    <w:rsid w:val="00D558C4"/>
    <w:rsid w:val="00D55FDE"/>
    <w:rsid w:val="00D60220"/>
    <w:rsid w:val="00D62844"/>
    <w:rsid w:val="00D64B4A"/>
    <w:rsid w:val="00D661EB"/>
    <w:rsid w:val="00D66773"/>
    <w:rsid w:val="00D66B45"/>
    <w:rsid w:val="00D7024A"/>
    <w:rsid w:val="00D708DF"/>
    <w:rsid w:val="00D726F3"/>
    <w:rsid w:val="00D731A0"/>
    <w:rsid w:val="00D747E2"/>
    <w:rsid w:val="00D74C5B"/>
    <w:rsid w:val="00D77F3B"/>
    <w:rsid w:val="00D80016"/>
    <w:rsid w:val="00D800EE"/>
    <w:rsid w:val="00D81383"/>
    <w:rsid w:val="00D83060"/>
    <w:rsid w:val="00D858A3"/>
    <w:rsid w:val="00D9166B"/>
    <w:rsid w:val="00D94C95"/>
    <w:rsid w:val="00DA0B26"/>
    <w:rsid w:val="00DA1674"/>
    <w:rsid w:val="00DA176B"/>
    <w:rsid w:val="00DA5CC6"/>
    <w:rsid w:val="00DA7364"/>
    <w:rsid w:val="00DB031B"/>
    <w:rsid w:val="00DC2389"/>
    <w:rsid w:val="00DD15EF"/>
    <w:rsid w:val="00DD1FF7"/>
    <w:rsid w:val="00DD3008"/>
    <w:rsid w:val="00DD381E"/>
    <w:rsid w:val="00DD5C3F"/>
    <w:rsid w:val="00DD6C61"/>
    <w:rsid w:val="00DE13B2"/>
    <w:rsid w:val="00DE5576"/>
    <w:rsid w:val="00DE57A8"/>
    <w:rsid w:val="00DE5847"/>
    <w:rsid w:val="00DF0751"/>
    <w:rsid w:val="00DF1FC9"/>
    <w:rsid w:val="00DF2382"/>
    <w:rsid w:val="00DF291E"/>
    <w:rsid w:val="00DF303D"/>
    <w:rsid w:val="00DF4899"/>
    <w:rsid w:val="00DF4BC5"/>
    <w:rsid w:val="00DF4BCB"/>
    <w:rsid w:val="00DF55CB"/>
    <w:rsid w:val="00DF77E2"/>
    <w:rsid w:val="00E001AA"/>
    <w:rsid w:val="00E00BF4"/>
    <w:rsid w:val="00E01F6D"/>
    <w:rsid w:val="00E025B9"/>
    <w:rsid w:val="00E04440"/>
    <w:rsid w:val="00E05673"/>
    <w:rsid w:val="00E137D3"/>
    <w:rsid w:val="00E158D3"/>
    <w:rsid w:val="00E1592E"/>
    <w:rsid w:val="00E160CD"/>
    <w:rsid w:val="00E168E4"/>
    <w:rsid w:val="00E21E16"/>
    <w:rsid w:val="00E22D1C"/>
    <w:rsid w:val="00E24ABB"/>
    <w:rsid w:val="00E27364"/>
    <w:rsid w:val="00E30941"/>
    <w:rsid w:val="00E33B5B"/>
    <w:rsid w:val="00E3409C"/>
    <w:rsid w:val="00E34EAB"/>
    <w:rsid w:val="00E3621B"/>
    <w:rsid w:val="00E401FA"/>
    <w:rsid w:val="00E44251"/>
    <w:rsid w:val="00E44FA1"/>
    <w:rsid w:val="00E47021"/>
    <w:rsid w:val="00E47128"/>
    <w:rsid w:val="00E47FF0"/>
    <w:rsid w:val="00E52A02"/>
    <w:rsid w:val="00E53466"/>
    <w:rsid w:val="00E5394E"/>
    <w:rsid w:val="00E55D4E"/>
    <w:rsid w:val="00E56C7D"/>
    <w:rsid w:val="00E577A4"/>
    <w:rsid w:val="00E61671"/>
    <w:rsid w:val="00E6182E"/>
    <w:rsid w:val="00E6261E"/>
    <w:rsid w:val="00E6765D"/>
    <w:rsid w:val="00E710B1"/>
    <w:rsid w:val="00E71844"/>
    <w:rsid w:val="00E7426C"/>
    <w:rsid w:val="00E76A00"/>
    <w:rsid w:val="00E76E04"/>
    <w:rsid w:val="00E80AAD"/>
    <w:rsid w:val="00E84260"/>
    <w:rsid w:val="00E92516"/>
    <w:rsid w:val="00E92674"/>
    <w:rsid w:val="00E92EAD"/>
    <w:rsid w:val="00E935CC"/>
    <w:rsid w:val="00E945CE"/>
    <w:rsid w:val="00EA0801"/>
    <w:rsid w:val="00EA4218"/>
    <w:rsid w:val="00EA51B4"/>
    <w:rsid w:val="00EA646C"/>
    <w:rsid w:val="00EB0E7D"/>
    <w:rsid w:val="00EB3737"/>
    <w:rsid w:val="00EB43F9"/>
    <w:rsid w:val="00EC1814"/>
    <w:rsid w:val="00EC2D3C"/>
    <w:rsid w:val="00EC4C6F"/>
    <w:rsid w:val="00EC6284"/>
    <w:rsid w:val="00EC6B2F"/>
    <w:rsid w:val="00ED0C23"/>
    <w:rsid w:val="00ED18DB"/>
    <w:rsid w:val="00ED3617"/>
    <w:rsid w:val="00ED383F"/>
    <w:rsid w:val="00ED3CC7"/>
    <w:rsid w:val="00ED75C8"/>
    <w:rsid w:val="00ED7BE3"/>
    <w:rsid w:val="00EE1527"/>
    <w:rsid w:val="00EE2DDB"/>
    <w:rsid w:val="00EE349C"/>
    <w:rsid w:val="00EE4D6D"/>
    <w:rsid w:val="00EE51B5"/>
    <w:rsid w:val="00EE5972"/>
    <w:rsid w:val="00EE5EF2"/>
    <w:rsid w:val="00EE60DA"/>
    <w:rsid w:val="00EE6CFB"/>
    <w:rsid w:val="00EF1AA5"/>
    <w:rsid w:val="00EF32F4"/>
    <w:rsid w:val="00EF4CD2"/>
    <w:rsid w:val="00EF5554"/>
    <w:rsid w:val="00EF583F"/>
    <w:rsid w:val="00EF67A2"/>
    <w:rsid w:val="00F002A2"/>
    <w:rsid w:val="00F003DD"/>
    <w:rsid w:val="00F0238B"/>
    <w:rsid w:val="00F044EE"/>
    <w:rsid w:val="00F048D6"/>
    <w:rsid w:val="00F053A0"/>
    <w:rsid w:val="00F059ED"/>
    <w:rsid w:val="00F05C7A"/>
    <w:rsid w:val="00F05E15"/>
    <w:rsid w:val="00F07F43"/>
    <w:rsid w:val="00F12BD2"/>
    <w:rsid w:val="00F14AFD"/>
    <w:rsid w:val="00F15760"/>
    <w:rsid w:val="00F1583C"/>
    <w:rsid w:val="00F20688"/>
    <w:rsid w:val="00F23310"/>
    <w:rsid w:val="00F23CC3"/>
    <w:rsid w:val="00F255D3"/>
    <w:rsid w:val="00F25F78"/>
    <w:rsid w:val="00F26822"/>
    <w:rsid w:val="00F31EED"/>
    <w:rsid w:val="00F35557"/>
    <w:rsid w:val="00F35CE5"/>
    <w:rsid w:val="00F368B9"/>
    <w:rsid w:val="00F40AD9"/>
    <w:rsid w:val="00F42C23"/>
    <w:rsid w:val="00F44163"/>
    <w:rsid w:val="00F463A3"/>
    <w:rsid w:val="00F465AA"/>
    <w:rsid w:val="00F46E28"/>
    <w:rsid w:val="00F475DF"/>
    <w:rsid w:val="00F476B9"/>
    <w:rsid w:val="00F516A3"/>
    <w:rsid w:val="00F560A4"/>
    <w:rsid w:val="00F600BA"/>
    <w:rsid w:val="00F6247F"/>
    <w:rsid w:val="00F66DA2"/>
    <w:rsid w:val="00F67F2E"/>
    <w:rsid w:val="00F721E6"/>
    <w:rsid w:val="00F77BE3"/>
    <w:rsid w:val="00F85A3F"/>
    <w:rsid w:val="00F861AF"/>
    <w:rsid w:val="00F870A6"/>
    <w:rsid w:val="00F924A6"/>
    <w:rsid w:val="00F92F26"/>
    <w:rsid w:val="00F95662"/>
    <w:rsid w:val="00F95CF5"/>
    <w:rsid w:val="00F96414"/>
    <w:rsid w:val="00F971C0"/>
    <w:rsid w:val="00F97CD9"/>
    <w:rsid w:val="00FA0886"/>
    <w:rsid w:val="00FA1B2F"/>
    <w:rsid w:val="00FA31D0"/>
    <w:rsid w:val="00FA4080"/>
    <w:rsid w:val="00FA41B1"/>
    <w:rsid w:val="00FA5726"/>
    <w:rsid w:val="00FA5A06"/>
    <w:rsid w:val="00FA7678"/>
    <w:rsid w:val="00FB008C"/>
    <w:rsid w:val="00FB5C90"/>
    <w:rsid w:val="00FB7DCF"/>
    <w:rsid w:val="00FC1079"/>
    <w:rsid w:val="00FC2402"/>
    <w:rsid w:val="00FC743B"/>
    <w:rsid w:val="00FD09B5"/>
    <w:rsid w:val="00FD1B22"/>
    <w:rsid w:val="00FD25A9"/>
    <w:rsid w:val="00FD4C01"/>
    <w:rsid w:val="00FD6113"/>
    <w:rsid w:val="00FE45AF"/>
    <w:rsid w:val="00FE6903"/>
    <w:rsid w:val="00FE731F"/>
    <w:rsid w:val="00FE75A1"/>
    <w:rsid w:val="00FE7BCD"/>
    <w:rsid w:val="00FE7F4C"/>
    <w:rsid w:val="00FF1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6459DCD"/>
  <w15:docId w15:val="{2FEC107C-13D4-44E5-A448-A60F07E7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rsid w:val="003D2EE7"/>
    <w:pPr>
      <w:pBdr>
        <w:bottom w:val="single" w:sz="4" w:space="1" w:color="auto"/>
      </w:pBdr>
      <w:ind w:left="140"/>
      <w:outlineLvl w:val="0"/>
    </w:pPr>
    <w:rPr>
      <w:b/>
      <w:bCs/>
      <w:sz w:val="28"/>
      <w:szCs w:val="28"/>
    </w:rPr>
  </w:style>
  <w:style w:type="paragraph" w:styleId="Heading2">
    <w:name w:val="heading 2"/>
    <w:basedOn w:val="Normal"/>
    <w:next w:val="Normal"/>
    <w:link w:val="Heading2Char"/>
    <w:uiPriority w:val="9"/>
    <w:unhideWhenUsed/>
    <w:qFormat/>
    <w:rsid w:val="00C16CE8"/>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70CE"/>
    <w:pPr>
      <w:tabs>
        <w:tab w:val="center" w:pos="4680"/>
        <w:tab w:val="right" w:pos="9360"/>
      </w:tabs>
    </w:pPr>
  </w:style>
  <w:style w:type="character" w:customStyle="1" w:styleId="HeaderChar">
    <w:name w:val="Header Char"/>
    <w:basedOn w:val="DefaultParagraphFont"/>
    <w:link w:val="Header"/>
    <w:uiPriority w:val="99"/>
    <w:rsid w:val="003F70CE"/>
    <w:rPr>
      <w:rFonts w:ascii="Arial" w:eastAsia="Arial" w:hAnsi="Arial" w:cs="Arial"/>
    </w:rPr>
  </w:style>
  <w:style w:type="paragraph" w:styleId="Footer">
    <w:name w:val="footer"/>
    <w:basedOn w:val="Normal"/>
    <w:link w:val="FooterChar"/>
    <w:uiPriority w:val="99"/>
    <w:unhideWhenUsed/>
    <w:rsid w:val="003F70CE"/>
    <w:pPr>
      <w:tabs>
        <w:tab w:val="center" w:pos="4680"/>
        <w:tab w:val="right" w:pos="9360"/>
      </w:tabs>
    </w:pPr>
  </w:style>
  <w:style w:type="character" w:customStyle="1" w:styleId="FooterChar">
    <w:name w:val="Footer Char"/>
    <w:basedOn w:val="DefaultParagraphFont"/>
    <w:link w:val="Footer"/>
    <w:uiPriority w:val="99"/>
    <w:rsid w:val="003F70CE"/>
    <w:rPr>
      <w:rFonts w:ascii="Arial" w:eastAsia="Arial" w:hAnsi="Arial" w:cs="Arial"/>
    </w:rPr>
  </w:style>
  <w:style w:type="paragraph" w:styleId="Title">
    <w:name w:val="Title"/>
    <w:basedOn w:val="Normal"/>
    <w:next w:val="Normal"/>
    <w:link w:val="TitleChar"/>
    <w:uiPriority w:val="10"/>
    <w:qFormat/>
    <w:rsid w:val="003F70CE"/>
    <w:pPr>
      <w:widowControl/>
      <w:autoSpaceDE/>
      <w:autoSpaceDN/>
      <w:contextualSpacing/>
      <w:jc w:val="center"/>
    </w:pPr>
    <w:rPr>
      <w:rFonts w:asciiTheme="minorHAnsi" w:eastAsiaTheme="majorEastAsia" w:hAnsiTheme="minorHAnsi" w:cstheme="minorHAnsi"/>
      <w:b/>
      <w:spacing w:val="-10"/>
      <w:kern w:val="28"/>
      <w:sz w:val="32"/>
      <w:szCs w:val="56"/>
    </w:rPr>
  </w:style>
  <w:style w:type="character" w:customStyle="1" w:styleId="TitleChar">
    <w:name w:val="Title Char"/>
    <w:basedOn w:val="DefaultParagraphFont"/>
    <w:link w:val="Title"/>
    <w:uiPriority w:val="10"/>
    <w:rsid w:val="003F70CE"/>
    <w:rPr>
      <w:rFonts w:eastAsiaTheme="majorEastAsia" w:cstheme="minorHAnsi"/>
      <w:b/>
      <w:spacing w:val="-10"/>
      <w:kern w:val="28"/>
      <w:sz w:val="32"/>
      <w:szCs w:val="56"/>
    </w:rPr>
  </w:style>
  <w:style w:type="character" w:styleId="Emphasis">
    <w:name w:val="Emphasis"/>
    <w:basedOn w:val="DefaultParagraphFont"/>
    <w:uiPriority w:val="20"/>
    <w:qFormat/>
    <w:rsid w:val="003D2EE7"/>
    <w:rPr>
      <w:b/>
      <w:i w:val="0"/>
      <w:iCs/>
    </w:rPr>
  </w:style>
  <w:style w:type="character" w:styleId="PlaceholderText">
    <w:name w:val="Placeholder Text"/>
    <w:basedOn w:val="DefaultParagraphFont"/>
    <w:uiPriority w:val="99"/>
    <w:semiHidden/>
    <w:rsid w:val="001C3851"/>
    <w:rPr>
      <w:color w:val="808080"/>
    </w:rPr>
  </w:style>
  <w:style w:type="character" w:customStyle="1" w:styleId="Heading2Char">
    <w:name w:val="Heading 2 Char"/>
    <w:basedOn w:val="DefaultParagraphFont"/>
    <w:link w:val="Heading2"/>
    <w:uiPriority w:val="9"/>
    <w:rsid w:val="00C16CE8"/>
    <w:rPr>
      <w:rFonts w:asciiTheme="majorHAnsi" w:eastAsiaTheme="majorEastAsia" w:hAnsiTheme="majorHAnsi" w:cstheme="majorBidi"/>
      <w:color w:val="365F91" w:themeColor="accent1" w:themeShade="BF"/>
      <w:sz w:val="28"/>
      <w:szCs w:val="26"/>
    </w:rPr>
  </w:style>
  <w:style w:type="character" w:styleId="Hyperlink">
    <w:name w:val="Hyperlink"/>
    <w:basedOn w:val="DefaultParagraphFont"/>
    <w:uiPriority w:val="99"/>
    <w:unhideWhenUsed/>
    <w:rsid w:val="00554973"/>
    <w:rPr>
      <w:color w:val="0000FF" w:themeColor="hyperlink"/>
      <w:u w:val="single"/>
    </w:rPr>
  </w:style>
  <w:style w:type="character" w:styleId="UnresolvedMention">
    <w:name w:val="Unresolved Mention"/>
    <w:basedOn w:val="DefaultParagraphFont"/>
    <w:uiPriority w:val="99"/>
    <w:semiHidden/>
    <w:unhideWhenUsed/>
    <w:rsid w:val="00554973"/>
    <w:rPr>
      <w:color w:val="605E5C"/>
      <w:shd w:val="clear" w:color="auto" w:fill="E1DFDD"/>
    </w:rPr>
  </w:style>
  <w:style w:type="paragraph" w:customStyle="1" w:styleId="4Document">
    <w:name w:val="4Document"/>
    <w:rsid w:val="00134A37"/>
    <w:pPr>
      <w:autoSpaceDE/>
      <w:autoSpaceDN/>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F6E1F"/>
    <w:rPr>
      <w:color w:val="800080" w:themeColor="followedHyperlink"/>
      <w:u w:val="single"/>
    </w:rPr>
  </w:style>
  <w:style w:type="table" w:styleId="TableGrid">
    <w:name w:val="Table Grid"/>
    <w:basedOn w:val="TableNormal"/>
    <w:uiPriority w:val="39"/>
    <w:rsid w:val="00CF305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E5EF2"/>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1638B"/>
    <w:rPr>
      <w:rFonts w:ascii="Arial" w:eastAsia="Arial" w:hAnsi="Arial" w:cs="Arial"/>
      <w:sz w:val="28"/>
      <w:szCs w:val="28"/>
    </w:rPr>
  </w:style>
  <w:style w:type="character" w:customStyle="1" w:styleId="Heading1Char">
    <w:name w:val="Heading 1 Char"/>
    <w:basedOn w:val="DefaultParagraphFont"/>
    <w:link w:val="Heading1"/>
    <w:uiPriority w:val="1"/>
    <w:rsid w:val="00D64B4A"/>
    <w:rPr>
      <w:rFonts w:ascii="Arial" w:eastAsia="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095375">
      <w:bodyDiv w:val="1"/>
      <w:marLeft w:val="0"/>
      <w:marRight w:val="0"/>
      <w:marTop w:val="0"/>
      <w:marBottom w:val="0"/>
      <w:divBdr>
        <w:top w:val="none" w:sz="0" w:space="0" w:color="auto"/>
        <w:left w:val="none" w:sz="0" w:space="0" w:color="auto"/>
        <w:bottom w:val="none" w:sz="0" w:space="0" w:color="auto"/>
        <w:right w:val="none" w:sz="0" w:space="0" w:color="auto"/>
      </w:divBdr>
    </w:div>
    <w:div w:id="1668169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I:\OVRS-SILC\Forms-SILC\Meeting%20Record%20and%20Tracking%20Templates\Minutes%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70E1A804F94E37AA4E13F7A9E1D626"/>
        <w:category>
          <w:name w:val="General"/>
          <w:gallery w:val="placeholder"/>
        </w:category>
        <w:types>
          <w:type w:val="bbPlcHdr"/>
        </w:types>
        <w:behaviors>
          <w:behavior w:val="content"/>
        </w:behaviors>
        <w:guid w:val="{0EDC3D0C-C9BB-4979-A537-0D416C276C28}"/>
      </w:docPartPr>
      <w:docPartBody>
        <w:p w:rsidR="005F7C40" w:rsidRDefault="005F7C40">
          <w:pPr>
            <w:pStyle w:val="F170E1A804F94E37AA4E13F7A9E1D626"/>
          </w:pPr>
          <w:r w:rsidRPr="001C3851">
            <w:rPr>
              <w:rStyle w:val="PlaceholderText"/>
              <w:i/>
              <w:sz w:val="28"/>
            </w:rPr>
            <w:t>Click or tap here to enter name of subgroup</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40"/>
    <w:rsid w:val="00287C7D"/>
    <w:rsid w:val="004E1E87"/>
    <w:rsid w:val="005E1FE8"/>
    <w:rsid w:val="005F7C40"/>
    <w:rsid w:val="0071472E"/>
    <w:rsid w:val="00780E68"/>
    <w:rsid w:val="008B590D"/>
    <w:rsid w:val="00925F48"/>
    <w:rsid w:val="00BF58CA"/>
    <w:rsid w:val="00F03B78"/>
    <w:rsid w:val="00F3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70E1A804F94E37AA4E13F7A9E1D626">
    <w:name w:val="F170E1A804F94E37AA4E13F7A9E1D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953B72F3941C4AA4B0167ABEE4AF4F" ma:contentTypeVersion="19" ma:contentTypeDescription="Create a new document." ma:contentTypeScope="" ma:versionID="6b39cefe7e4b78226cfd9e1ec5d9a575">
  <xsd:schema xmlns:xsd="http://www.w3.org/2001/XMLSchema" xmlns:xs="http://www.w3.org/2001/XMLSchema" xmlns:p="http://schemas.microsoft.com/office/2006/metadata/properties" xmlns:ns1="http://schemas.microsoft.com/sharepoint/v3" xmlns:ns2="0e3d4f42-ba30-4d9a-9a46-8dd0dcd04638" xmlns:ns3="0940f241-045a-4fda-b618-8f200eb9ee80" targetNamespace="http://schemas.microsoft.com/office/2006/metadata/properties" ma:root="true" ma:fieldsID="e914936de099ea828c73f0ae5efa9d5c" ns1:_="" ns2:_="" ns3:_="">
    <xsd:import namespace="http://schemas.microsoft.com/sharepoint/v3"/>
    <xsd:import namespace="0e3d4f42-ba30-4d9a-9a46-8dd0dcd04638"/>
    <xsd:import namespace="0940f241-045a-4fda-b618-8f200eb9ee80"/>
    <xsd:element name="properties">
      <xsd:complexType>
        <xsd:sequence>
          <xsd:element name="documentManagement">
            <xsd:complexType>
              <xsd:all>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2"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2" nillable="true" ma:displayName="Meta Description" ma:internalName="Meta_x0020_Description" ma:readOnly="false">
      <xsd:simpleType>
        <xsd:restriction base="dms:Text">
          <xsd:maxLength value="255"/>
        </xsd:restriction>
      </xsd:simpleType>
    </xsd:element>
    <xsd:element name="Meta_x0020_Keywords" ma:index="3"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0f241-045a-4fda-b618-8f200eb9ee80" elementFormDefault="qualified">
    <xsd:import namespace="http://schemas.microsoft.com/office/2006/documentManagement/types"/>
    <xsd:import namespace="http://schemas.microsoft.com/office/infopath/2007/PartnerControls"/>
    <xsd:element name="comments" ma:index="15"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https://stage.oregon.gov/dhs/SENIORS-DISABILITIES/SILC/Documents/Draft%20SILC%20Minutes.docx</Url>
      <Description>Draft SILC Minutes.docx</Description>
    </URL>
    <Meta_x0020_Keywords xmlns="0e3d4f42-ba30-4d9a-9a46-8dd0dcd04638" xsi:nil="true"/>
    <PublishingStartDate xmlns="http://schemas.microsoft.com/sharepoint/v3" xsi:nil="true"/>
    <PublishingExpirationDate xmlns="http://schemas.microsoft.com/sharepoint/v3" xsi:nil="true"/>
    <Meta_x0020_Description xmlns="0e3d4f42-ba30-4d9a-9a46-8dd0dcd04638" xsi:nil="true"/>
    <comments xmlns="0940f241-045a-4fda-b618-8f200eb9ee80" xsi:nil="true"/>
  </documentManagement>
</p:properties>
</file>

<file path=customXml/itemProps1.xml><?xml version="1.0" encoding="utf-8"?>
<ds:datastoreItem xmlns:ds="http://schemas.openxmlformats.org/officeDocument/2006/customXml" ds:itemID="{74FAB779-61AC-426A-AB58-41EB5011F831}">
  <ds:schemaRefs>
    <ds:schemaRef ds:uri="http://schemas.openxmlformats.org/officeDocument/2006/bibliography"/>
  </ds:schemaRefs>
</ds:datastoreItem>
</file>

<file path=customXml/itemProps2.xml><?xml version="1.0" encoding="utf-8"?>
<ds:datastoreItem xmlns:ds="http://schemas.openxmlformats.org/officeDocument/2006/customXml" ds:itemID="{7B2048F2-A3CA-4103-9BD9-84A1B06A17C6}"/>
</file>

<file path=customXml/itemProps3.xml><?xml version="1.0" encoding="utf-8"?>
<ds:datastoreItem xmlns:ds="http://schemas.openxmlformats.org/officeDocument/2006/customXml" ds:itemID="{F08F79A4-F354-469F-908E-D33AD5D95F75}"/>
</file>

<file path=customXml/itemProps4.xml><?xml version="1.0" encoding="utf-8"?>
<ds:datastoreItem xmlns:ds="http://schemas.openxmlformats.org/officeDocument/2006/customXml" ds:itemID="{8013CF2B-E968-4182-979A-16C97FC65A92}"/>
</file>

<file path=docProps/app.xml><?xml version="1.0" encoding="utf-8"?>
<Properties xmlns="http://schemas.openxmlformats.org/officeDocument/2006/extended-properties" xmlns:vt="http://schemas.openxmlformats.org/officeDocument/2006/docPropsVTypes">
  <Template>Minutes Template</Template>
  <TotalTime>1004</TotalTime>
  <Pages>11</Pages>
  <Words>3773</Words>
  <Characters>21511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FITCH Joette L</dc:creator>
  <cp:lastModifiedBy>EMERY Shelly</cp:lastModifiedBy>
  <cp:revision>14</cp:revision>
  <dcterms:created xsi:type="dcterms:W3CDTF">2022-03-04T16:17:00Z</dcterms:created>
  <dcterms:modified xsi:type="dcterms:W3CDTF">2022-05-18T17:48:00Z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2018-06-26T00:00:00Z</vt:filetime>
  </property>
  <property fmtid="{D5CDD505-2E9C-101B-9397-08002B2CF9AE}" pid="3" name="Creator">
    <vt:lpwstr>Acrobat PDFMaker 11 for Word</vt:lpwstr>
  </property>
  <property fmtid="{D5CDD505-2E9C-101B-9397-08002B2CF9AE}" pid="4" name="LastSaved">
    <vt:filetime>2018-07-06T00:00:00Z</vt:filetime>
  </property>
  <property fmtid="{D5CDD505-2E9C-101B-9397-08002B2CF9AE}" pid="5" name="Link">
    <vt:lpwstr>, </vt:lpwstr>
  </property>
  <property fmtid="{D5CDD505-2E9C-101B-9397-08002B2CF9AE}" pid="6" name="Temp WF">
    <vt:r8>1</vt:r8>
  </property>
  <property fmtid="{D5CDD505-2E9C-101B-9397-08002B2CF9AE}" pid="7" name="WorkflowChangePath">
    <vt:lpwstr>71325dc9-1d8d-4f94-b8e2-27ebde69ee86,3;71325dc9-1d8d-4f94-b8e2-27ebde69ee86,8;71325dc9-1d8d-4f94-b8e2-27ebde69ee86,10;71325dc9-1d8d-4f94-b8e2-27ebde69ee86,15;71325dc9-1d8d-4f94-b8e2-27ebde69ee86,20;71325dc9-1d8d-4f94-b8e2-27ebde69ee86,25;71325dc9-1d8d-4f94-b8e2-27ebde69ee86,29;71325dc9-1d8d-4f94-b8e2-27ebde69ee86,33;71325dc9-1d8d-4f94-b8e2-27ebde69ee86,37;cca9d124-648f-4b18-9a59-d034ee97c387,90;cca9d124-648f-4b18-9a59-d034ee97c387,92;cca9d124-648f-4b18-9a59-d034ee97c387,95;cca9d124-648f-4b18-9a59-d034ee97c387,98;cca9d124-648f-4b18-9a59-d034ee97c387,101;cca9d124-648f-4b18-9a59-d034ee97c387,104;</vt:lpwstr>
  </property>
  <property fmtid="{D5CDD505-2E9C-101B-9397-08002B2CF9AE}" pid="8" name="ContentTypeId">
    <vt:lpwstr>0x010100B8953B72F3941C4AA4B0167ABEE4AF4F</vt:lpwstr>
  </property>
</Properties>
</file>