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22010858" w:displacedByCustomXml="next"/>
    <w:bookmarkStart w:id="1" w:name="_Hlk122010848" w:displacedByCustomXml="next"/>
    <w:bookmarkStart w:id="2" w:name="_Hlk123126317" w:displacedByCustomXml="next"/>
    <w:sdt>
      <w:sdtPr>
        <w:alias w:val="Publish Date"/>
        <w:tag w:val=""/>
        <w:id w:val="118120762"/>
        <w:placeholder>
          <w:docPart w:val="62B17C9E1F0D40AA94766C743D4ED7DA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MMM d, yyyy"/>
          <w:lid w:val="en-US"/>
          <w:storeMappedDataAs w:val="dateTime"/>
          <w:calendar w:val="gregorian"/>
        </w:date>
      </w:sdtPr>
      <w:sdtEndPr/>
      <w:sdtContent>
        <w:p w14:paraId="514967B5" w14:textId="77EDB817" w:rsidR="00542B7A" w:rsidRPr="00691C77" w:rsidRDefault="00904218" w:rsidP="00B81C78">
          <w:pPr>
            <w:rPr>
              <w:b/>
            </w:rPr>
          </w:pPr>
          <w:r>
            <w:t>Insert Date: Month, Day, Year</w:t>
          </w:r>
        </w:p>
      </w:sdtContent>
    </w:sdt>
    <w:bookmarkEnd w:id="0"/>
    <w:p w14:paraId="081C6233" w14:textId="77777777" w:rsidR="00542B7A" w:rsidRPr="00691C77" w:rsidRDefault="00542B7A" w:rsidP="00B81C78">
      <w:pPr>
        <w:rPr>
          <w:b/>
        </w:rPr>
      </w:pPr>
    </w:p>
    <w:bookmarkEnd w:id="1"/>
    <w:p w14:paraId="43EFF107" w14:textId="77777777" w:rsidR="00542B7A" w:rsidRPr="00691C77" w:rsidRDefault="00542B7A" w:rsidP="00B81C78">
      <w:pPr>
        <w:rPr>
          <w:b/>
        </w:rPr>
      </w:pPr>
    </w:p>
    <w:p w14:paraId="66FE83B7" w14:textId="77777777" w:rsidR="00542B7A" w:rsidRPr="00691C77" w:rsidRDefault="00542B7A" w:rsidP="00B81C78">
      <w:pPr>
        <w:rPr>
          <w:b/>
        </w:rPr>
      </w:pPr>
      <w:r w:rsidRPr="00691C77">
        <w:t>Insert Name: Mr., Mrs., Miss, Ms., First Name, Last Name</w:t>
      </w:r>
    </w:p>
    <w:p w14:paraId="4D0FEC14" w14:textId="77777777" w:rsidR="00542B7A" w:rsidRPr="00691C77" w:rsidRDefault="00542B7A" w:rsidP="00B81C78">
      <w:pPr>
        <w:rPr>
          <w:b/>
        </w:rPr>
      </w:pPr>
      <w:r w:rsidRPr="00691C77">
        <w:t>Insert Title</w:t>
      </w:r>
    </w:p>
    <w:p w14:paraId="76E0AAFB" w14:textId="77777777" w:rsidR="00542B7A" w:rsidRPr="00691C77" w:rsidRDefault="00542B7A" w:rsidP="00C43C00">
      <w:pPr>
        <w:rPr>
          <w:b/>
        </w:rPr>
      </w:pPr>
      <w:r w:rsidRPr="00691C77">
        <w:t>Insert Name of Company</w:t>
      </w:r>
    </w:p>
    <w:p w14:paraId="240C58B8" w14:textId="77777777" w:rsidR="00542B7A" w:rsidRPr="00691C77" w:rsidRDefault="00542B7A" w:rsidP="00C43C00">
      <w:pPr>
        <w:rPr>
          <w:b/>
        </w:rPr>
      </w:pPr>
      <w:r w:rsidRPr="00691C77">
        <w:t>Insert Street Address</w:t>
      </w:r>
    </w:p>
    <w:p w14:paraId="08B4564D" w14:textId="45CBF47B" w:rsidR="00542B7A" w:rsidRPr="00691C77" w:rsidRDefault="00542B7A" w:rsidP="00C43C00">
      <w:pPr>
        <w:rPr>
          <w:b/>
        </w:rPr>
      </w:pPr>
      <w:r w:rsidRPr="00691C77">
        <w:t>Insert City, State Zip Code</w:t>
      </w:r>
    </w:p>
    <w:p w14:paraId="095F7815" w14:textId="77777777" w:rsidR="00542B7A" w:rsidRPr="00691C77" w:rsidRDefault="00542B7A" w:rsidP="00C43C00">
      <w:pPr>
        <w:rPr>
          <w:b/>
        </w:rPr>
      </w:pPr>
    </w:p>
    <w:p w14:paraId="2E8E6245" w14:textId="77777777" w:rsidR="00542B7A" w:rsidRPr="00691C77" w:rsidRDefault="00542B7A" w:rsidP="00C43C00">
      <w:pPr>
        <w:rPr>
          <w:b/>
        </w:rPr>
      </w:pPr>
      <w:r>
        <w:t>Re: Insert Subject Line</w:t>
      </w:r>
    </w:p>
    <w:p w14:paraId="275CC417" w14:textId="77777777" w:rsidR="00542B7A" w:rsidRPr="00691C77" w:rsidRDefault="00542B7A" w:rsidP="00C43C00">
      <w:pPr>
        <w:rPr>
          <w:b/>
        </w:rPr>
      </w:pPr>
    </w:p>
    <w:p w14:paraId="2CDB63B9" w14:textId="77777777" w:rsidR="00542B7A" w:rsidRPr="00691C77" w:rsidRDefault="00542B7A" w:rsidP="00C43C00">
      <w:pPr>
        <w:rPr>
          <w:b/>
        </w:rPr>
      </w:pPr>
      <w:r w:rsidRPr="00691C77">
        <w:t>Insert Salutation: Dear Mr., Mrs., Miss, Ms. Last Name</w:t>
      </w:r>
    </w:p>
    <w:p w14:paraId="778D80FA" w14:textId="77777777" w:rsidR="00542B7A" w:rsidRPr="00691C77" w:rsidRDefault="00542B7A" w:rsidP="00B81C78">
      <w:pPr>
        <w:rPr>
          <w:b/>
        </w:rPr>
      </w:pPr>
    </w:p>
    <w:p w14:paraId="0A99EFAF" w14:textId="77777777" w:rsidR="00542B7A" w:rsidRDefault="00542B7A" w:rsidP="00B81C78">
      <w:pPr>
        <w:rPr>
          <w:b/>
        </w:rPr>
      </w:pPr>
      <w:r>
        <w:t xml:space="preserve">Insert the body of the </w:t>
      </w:r>
      <w:r w:rsidRPr="00691C77">
        <w:t>letter.</w:t>
      </w:r>
    </w:p>
    <w:p w14:paraId="4E8CBF9A" w14:textId="77777777" w:rsidR="00542B7A" w:rsidRDefault="00542B7A" w:rsidP="00B81C78">
      <w:pPr>
        <w:rPr>
          <w:b/>
        </w:rPr>
      </w:pPr>
    </w:p>
    <w:p w14:paraId="089F452D" w14:textId="77777777" w:rsidR="00542B7A" w:rsidRPr="00691C77" w:rsidRDefault="00542B7A" w:rsidP="00B81C78">
      <w:pPr>
        <w:rPr>
          <w:b/>
        </w:rPr>
      </w:pPr>
      <w:r>
        <w:t>Sincerely,</w:t>
      </w:r>
    </w:p>
    <w:p w14:paraId="612D74BC" w14:textId="77777777" w:rsidR="00542B7A" w:rsidRPr="00691C77" w:rsidRDefault="00542B7A" w:rsidP="00B81C78">
      <w:pPr>
        <w:rPr>
          <w:b/>
        </w:rPr>
      </w:pPr>
    </w:p>
    <w:p w14:paraId="27E442A4" w14:textId="77777777" w:rsidR="00542B7A" w:rsidRDefault="00542B7A" w:rsidP="00B81C78">
      <w:pPr>
        <w:rPr>
          <w:b/>
        </w:rPr>
      </w:pPr>
    </w:p>
    <w:p w14:paraId="7ADD4818" w14:textId="77777777" w:rsidR="00542B7A" w:rsidRPr="00691C77" w:rsidRDefault="00542B7A" w:rsidP="00B81C78">
      <w:pPr>
        <w:rPr>
          <w:b/>
        </w:rPr>
      </w:pPr>
    </w:p>
    <w:p w14:paraId="0CEC79C0" w14:textId="1E87A5F9" w:rsidR="00542B7A" w:rsidRDefault="00542B7A" w:rsidP="00B81C78">
      <w:r w:rsidRPr="00691C77">
        <w:t xml:space="preserve">Insert </w:t>
      </w:r>
      <w:r>
        <w:t>Signer’s Name</w:t>
      </w:r>
    </w:p>
    <w:bookmarkEnd w:id="2"/>
    <w:p w14:paraId="3671643C" w14:textId="1DF2037B" w:rsidR="003C7DED" w:rsidRDefault="003C7DED"/>
    <w:p w14:paraId="687C4A17" w14:textId="03334E58" w:rsidR="00B81C78" w:rsidRDefault="00B81C78"/>
    <w:p w14:paraId="62512E5A" w14:textId="5F6C2F3A" w:rsidR="00B81C78" w:rsidRDefault="00B81C78"/>
    <w:p w14:paraId="545CB091" w14:textId="02EE851E" w:rsidR="00B81C78" w:rsidRDefault="00B81C78"/>
    <w:p w14:paraId="13758C98" w14:textId="1F9F5BA5" w:rsidR="00B81C78" w:rsidRDefault="00B81C78"/>
    <w:p w14:paraId="3F8B8ACE" w14:textId="6758CDB6" w:rsidR="00B81C78" w:rsidRDefault="00B81C78"/>
    <w:p w14:paraId="54D8A6E4" w14:textId="168768A0" w:rsidR="00B81C78" w:rsidRDefault="00B81C78"/>
    <w:p w14:paraId="63C575E6" w14:textId="2948E61A" w:rsidR="00B81C78" w:rsidRDefault="00B81C78"/>
    <w:p w14:paraId="6CB03C59" w14:textId="4008186B" w:rsidR="00B81C78" w:rsidRDefault="00B81C78"/>
    <w:p w14:paraId="119DA4E7" w14:textId="67CBF833" w:rsidR="00B81C78" w:rsidRDefault="00B81C78"/>
    <w:p w14:paraId="16FDA4E8" w14:textId="1BAC0CBC" w:rsidR="00B81C78" w:rsidRDefault="00B81C78"/>
    <w:p w14:paraId="32714178" w14:textId="3DE962C6" w:rsidR="00B81C78" w:rsidRDefault="00B81C78"/>
    <w:p w14:paraId="3D7F1907" w14:textId="4FEFE5E0" w:rsidR="00B81C78" w:rsidRDefault="00B81C78"/>
    <w:p w14:paraId="4152B564" w14:textId="1D059034" w:rsidR="00B81C78" w:rsidRDefault="00B81C78"/>
    <w:p w14:paraId="7979CA51" w14:textId="505384CE" w:rsidR="00B81C78" w:rsidRDefault="00B81C78"/>
    <w:p w14:paraId="2F1AA496" w14:textId="2C28C87D" w:rsidR="00B81C78" w:rsidRDefault="00B81C78"/>
    <w:p w14:paraId="33A02D84" w14:textId="22FEED15" w:rsidR="00B81C78" w:rsidRDefault="00B81C78"/>
    <w:p w14:paraId="28DA0716" w14:textId="4F4EA345" w:rsidR="00B81C78" w:rsidRDefault="00B81C78"/>
    <w:p w14:paraId="16DA6476" w14:textId="534CC6E7" w:rsidR="00B81C78" w:rsidRDefault="00B81C78"/>
    <w:p w14:paraId="4377630F" w14:textId="562019CE" w:rsidR="00B81C78" w:rsidRDefault="00B81C78"/>
    <w:p w14:paraId="288AC822" w14:textId="6F2C8116" w:rsidR="00B81C78" w:rsidRDefault="00B81C78"/>
    <w:p w14:paraId="196126CD" w14:textId="3F1A390D" w:rsidR="00B81C78" w:rsidRDefault="00B81C78"/>
    <w:p w14:paraId="6C0B7280" w14:textId="0E347CFB" w:rsidR="00B81C78" w:rsidRDefault="00B81C78"/>
    <w:p w14:paraId="0EAB72FE" w14:textId="62672A87" w:rsidR="00B81C78" w:rsidRDefault="00B81C78"/>
    <w:p w14:paraId="2AD755FC" w14:textId="220A6F54" w:rsidR="00B81C78" w:rsidRDefault="00B81C78"/>
    <w:p w14:paraId="055DA7A3" w14:textId="74F4BB94" w:rsidR="00B81C78" w:rsidRDefault="00B81C78"/>
    <w:p w14:paraId="6BCD12C6" w14:textId="3556396E" w:rsidR="00B81C78" w:rsidRDefault="00B81C78"/>
    <w:p w14:paraId="47E60268" w14:textId="5DF73AA1" w:rsidR="00B81C78" w:rsidRDefault="00B81C78"/>
    <w:p w14:paraId="70910D13" w14:textId="07AF82E6" w:rsidR="00B81C78" w:rsidRDefault="00B81C78"/>
    <w:p w14:paraId="733D61BB" w14:textId="14DB3B45" w:rsidR="00B81C78" w:rsidRDefault="00B81C78"/>
    <w:p w14:paraId="397D951E" w14:textId="21CE6B94" w:rsidR="00B81C78" w:rsidRDefault="00B81C78"/>
    <w:p w14:paraId="0701D1C7" w14:textId="6BD97DEE" w:rsidR="00B81C78" w:rsidRDefault="00B81C78"/>
    <w:p w14:paraId="11C10DF9" w14:textId="3641BC56" w:rsidR="00B81C78" w:rsidRDefault="00B81C78"/>
    <w:p w14:paraId="12E2EF89" w14:textId="270C0867" w:rsidR="00B81C78" w:rsidRDefault="00B81C78"/>
    <w:p w14:paraId="13AB22A6" w14:textId="275CFBDE" w:rsidR="00B81C78" w:rsidRDefault="00B81C78"/>
    <w:p w14:paraId="35374B04" w14:textId="77777777" w:rsidR="00B81C78" w:rsidRDefault="00B81C78"/>
    <w:sectPr w:rsidR="00B81C78" w:rsidSect="00542B7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9F8B8" w14:textId="77777777" w:rsidR="00542B7A" w:rsidRDefault="00542B7A" w:rsidP="00542B7A">
      <w:r>
        <w:separator/>
      </w:r>
    </w:p>
  </w:endnote>
  <w:endnote w:type="continuationSeparator" w:id="0">
    <w:p w14:paraId="4A381C58" w14:textId="77777777" w:rsidR="00542B7A" w:rsidRDefault="00542B7A" w:rsidP="0054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8BEFD" w14:textId="77777777" w:rsidR="002B06AE" w:rsidRDefault="002B06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921CD" w14:textId="77777777" w:rsidR="003D4DE8" w:rsidRPr="00D20415" w:rsidRDefault="003D4DE8" w:rsidP="003D4DE8">
    <w:pPr>
      <w:pStyle w:val="Footer"/>
      <w:tabs>
        <w:tab w:val="center" w:pos="4320"/>
      </w:tabs>
      <w:jc w:val="center"/>
      <w:rPr>
        <w:rFonts w:ascii="Palatino Linotype" w:hAnsi="Palatino Linotype"/>
        <w:i/>
        <w:sz w:val="20"/>
        <w:szCs w:val="20"/>
      </w:rPr>
    </w:pPr>
    <w:r w:rsidRPr="00D20415">
      <w:rPr>
        <w:rFonts w:ascii="Palatino Linotype" w:hAnsi="Palatino Linotype"/>
        <w:i/>
        <w:sz w:val="20"/>
        <w:szCs w:val="20"/>
      </w:rPr>
      <w:t>Optional Mission Statement Here</w:t>
    </w:r>
  </w:p>
  <w:p w14:paraId="3E550903" w14:textId="67C54680" w:rsidR="00542B7A" w:rsidRPr="00D20415" w:rsidRDefault="003D4DE8" w:rsidP="003D4DE8">
    <w:pPr>
      <w:pStyle w:val="Footer"/>
      <w:tabs>
        <w:tab w:val="center" w:pos="4320"/>
      </w:tabs>
      <w:rPr>
        <w:rFonts w:ascii="Palatino Linotype" w:hAnsi="Palatino Linotype"/>
        <w:sz w:val="16"/>
        <w:szCs w:val="16"/>
      </w:rPr>
    </w:pPr>
    <w:r w:rsidRPr="00D20415">
      <w:rPr>
        <w:rFonts w:ascii="Palatino Linotype" w:hAnsi="Palatino Linotype"/>
        <w:sz w:val="16"/>
        <w:szCs w:val="16"/>
      </w:rPr>
      <w:t>Optional Form Number</w:t>
    </w:r>
    <w:r w:rsidRPr="00D20415">
      <w:rPr>
        <w:rFonts w:ascii="Palatino Linotype" w:hAnsi="Palatino Linotype"/>
        <w:sz w:val="16"/>
        <w:szCs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23699" w14:textId="2963E95D" w:rsidR="00542B7A" w:rsidRPr="00B81C78" w:rsidRDefault="00542B7A" w:rsidP="003D4DE8">
    <w:pPr>
      <w:pStyle w:val="Footer"/>
      <w:tabs>
        <w:tab w:val="center" w:pos="4320"/>
      </w:tabs>
      <w:jc w:val="center"/>
      <w:rPr>
        <w:rFonts w:ascii="Palatino Linotype" w:hAnsi="Palatino Linotype"/>
        <w:i/>
        <w:sz w:val="20"/>
        <w:szCs w:val="20"/>
      </w:rPr>
    </w:pPr>
    <w:r w:rsidRPr="00B81C78">
      <w:rPr>
        <w:rFonts w:ascii="Palatino Linotype" w:hAnsi="Palatino Linotype"/>
        <w:i/>
        <w:sz w:val="20"/>
        <w:szCs w:val="20"/>
      </w:rPr>
      <w:t>Optional Mission Statement Here</w:t>
    </w:r>
  </w:p>
  <w:p w14:paraId="78FC5A9D" w14:textId="042D4455" w:rsidR="003D4DE8" w:rsidRPr="00B81C78" w:rsidRDefault="003D4DE8" w:rsidP="003D4DE8">
    <w:pPr>
      <w:pStyle w:val="Footer"/>
      <w:tabs>
        <w:tab w:val="center" w:pos="4320"/>
      </w:tabs>
      <w:rPr>
        <w:rFonts w:ascii="Palatino Linotype" w:hAnsi="Palatino Linotype"/>
        <w:sz w:val="16"/>
        <w:szCs w:val="16"/>
      </w:rPr>
    </w:pPr>
    <w:r w:rsidRPr="00B81C78">
      <w:rPr>
        <w:rFonts w:ascii="Palatino Linotype" w:hAnsi="Palatino Linotype"/>
        <w:sz w:val="16"/>
        <w:szCs w:val="16"/>
      </w:rPr>
      <w:t>Optional Form Number</w:t>
    </w:r>
    <w:r w:rsidRPr="00B81C78">
      <w:rPr>
        <w:rFonts w:ascii="Palatino Linotype" w:hAnsi="Palatino Linotype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C89F1" w14:textId="77777777" w:rsidR="00542B7A" w:rsidRDefault="00542B7A" w:rsidP="00542B7A">
      <w:r>
        <w:separator/>
      </w:r>
    </w:p>
  </w:footnote>
  <w:footnote w:type="continuationSeparator" w:id="0">
    <w:p w14:paraId="6DB76769" w14:textId="77777777" w:rsidR="00542B7A" w:rsidRDefault="00542B7A" w:rsidP="00542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756BA" w14:textId="77777777" w:rsidR="002B06AE" w:rsidRDefault="002B06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82BA5" w14:textId="75BC3041" w:rsidR="00542B7A" w:rsidRPr="00B81C78" w:rsidRDefault="002B06AE" w:rsidP="00542B7A">
    <w:pPr>
      <w:pStyle w:val="Footer"/>
      <w:tabs>
        <w:tab w:val="center" w:pos="4320"/>
      </w:tabs>
      <w:rPr>
        <w:rFonts w:asciiTheme="majorHAnsi" w:hAnsiTheme="majorHAnsi" w:cstheme="majorHAnsi"/>
        <w:sz w:val="22"/>
        <w:szCs w:val="22"/>
      </w:rPr>
    </w:pPr>
    <w:sdt>
      <w:sdtPr>
        <w:rPr>
          <w:rFonts w:asciiTheme="majorHAnsi" w:hAnsiTheme="majorHAnsi" w:cstheme="majorHAnsi"/>
          <w:sz w:val="22"/>
          <w:szCs w:val="22"/>
        </w:rPr>
        <w:alias w:val="Publish Date"/>
        <w:tag w:val=""/>
        <w:id w:val="-1005429324"/>
        <w:placeholder>
          <w:docPart w:val="1AA01E606D5B4CE6A40386229EFCF56F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MMM d, yyyy"/>
          <w:lid w:val="en-US"/>
          <w:storeMappedDataAs w:val="dateTime"/>
          <w:calendar w:val="gregorian"/>
        </w:date>
      </w:sdtPr>
      <w:sdtEndPr/>
      <w:sdtContent>
        <w:r w:rsidR="00904218" w:rsidRPr="00B81C78">
          <w:rPr>
            <w:rFonts w:asciiTheme="majorHAnsi" w:hAnsiTheme="majorHAnsi" w:cstheme="majorHAnsi"/>
            <w:sz w:val="22"/>
            <w:szCs w:val="22"/>
          </w:rPr>
          <w:t>Insert Date: Month, Day, Year</w:t>
        </w:r>
      </w:sdtContent>
    </w:sdt>
    <w:r w:rsidR="00542B7A" w:rsidRPr="00B81C78">
      <w:rPr>
        <w:rFonts w:asciiTheme="majorHAnsi" w:hAnsiTheme="majorHAnsi" w:cstheme="majorHAnsi"/>
        <w:sz w:val="22"/>
        <w:szCs w:val="22"/>
      </w:rPr>
      <w:tab/>
    </w:r>
    <w:r w:rsidR="00542B7A" w:rsidRPr="00B81C78">
      <w:rPr>
        <w:rFonts w:asciiTheme="majorHAnsi" w:hAnsiTheme="majorHAnsi" w:cstheme="majorHAnsi"/>
        <w:sz w:val="22"/>
        <w:szCs w:val="22"/>
      </w:rPr>
      <w:tab/>
    </w:r>
    <w:r w:rsidR="00542B7A" w:rsidRPr="00B81C78">
      <w:rPr>
        <w:rFonts w:asciiTheme="majorHAnsi" w:hAnsiTheme="majorHAnsi" w:cstheme="majorHAnsi"/>
        <w:sz w:val="22"/>
        <w:szCs w:val="22"/>
      </w:rPr>
      <w:tab/>
    </w:r>
    <w:r w:rsidR="003D4DE8" w:rsidRPr="00B81C78">
      <w:rPr>
        <w:rFonts w:asciiTheme="majorHAnsi" w:hAnsiTheme="majorHAnsi" w:cstheme="majorHAnsi"/>
        <w:sz w:val="22"/>
        <w:szCs w:val="22"/>
      </w:rPr>
      <w:t xml:space="preserve">Page | </w:t>
    </w:r>
    <w:r w:rsidR="00542B7A" w:rsidRPr="00B81C78">
      <w:rPr>
        <w:rFonts w:asciiTheme="majorHAnsi" w:hAnsiTheme="majorHAnsi" w:cstheme="majorHAnsi"/>
        <w:sz w:val="22"/>
        <w:szCs w:val="22"/>
      </w:rPr>
      <w:fldChar w:fldCharType="begin"/>
    </w:r>
    <w:r w:rsidR="00542B7A" w:rsidRPr="00B81C78">
      <w:rPr>
        <w:rFonts w:asciiTheme="majorHAnsi" w:hAnsiTheme="majorHAnsi" w:cstheme="majorHAnsi"/>
        <w:sz w:val="22"/>
        <w:szCs w:val="22"/>
      </w:rPr>
      <w:instrText xml:space="preserve"> PAGE   \* MERGEFORMAT </w:instrText>
    </w:r>
    <w:r w:rsidR="00542B7A" w:rsidRPr="00B81C78">
      <w:rPr>
        <w:rFonts w:asciiTheme="majorHAnsi" w:hAnsiTheme="majorHAnsi" w:cstheme="majorHAnsi"/>
        <w:sz w:val="22"/>
        <w:szCs w:val="22"/>
      </w:rPr>
      <w:fldChar w:fldCharType="separate"/>
    </w:r>
    <w:r w:rsidR="00542B7A" w:rsidRPr="00B81C78">
      <w:rPr>
        <w:rFonts w:asciiTheme="majorHAnsi" w:hAnsiTheme="majorHAnsi" w:cstheme="majorHAnsi"/>
        <w:noProof/>
        <w:sz w:val="22"/>
        <w:szCs w:val="22"/>
      </w:rPr>
      <w:t>1</w:t>
    </w:r>
    <w:r w:rsidR="00542B7A" w:rsidRPr="00B81C78">
      <w:rPr>
        <w:rFonts w:asciiTheme="majorHAnsi" w:hAnsiTheme="majorHAnsi" w:cstheme="majorHAnsi"/>
        <w:noProof/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8FB19" w14:textId="77777777" w:rsidR="003D4DE8" w:rsidRDefault="003D4DE8" w:rsidP="003D4DE8">
    <w:pPr>
      <w:pStyle w:val="Header"/>
      <w:spacing w:before="240"/>
    </w:pPr>
  </w:p>
  <w:p w14:paraId="543DF118" w14:textId="2FEEC99B" w:rsidR="00542B7A" w:rsidRDefault="00542B7A" w:rsidP="003D4DE8">
    <w:pPr>
      <w:pStyle w:val="Header"/>
      <w:spacing w:before="240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694C54D" wp14:editId="28C1513F">
              <wp:simplePos x="0" y="0"/>
              <wp:positionH relativeFrom="column">
                <wp:posOffset>450850</wp:posOffset>
              </wp:positionH>
              <wp:positionV relativeFrom="page">
                <wp:posOffset>488950</wp:posOffset>
              </wp:positionV>
              <wp:extent cx="137160" cy="18415"/>
              <wp:effectExtent l="0" t="0" r="15240" b="19685"/>
              <wp:wrapNone/>
              <wp:docPr id="1" name="Rectangle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7160" cy="18415"/>
                      </a:xfrm>
                      <a:prstGeom prst="rect">
                        <a:avLst/>
                      </a:prstGeom>
                      <a:solidFill>
                        <a:srgbClr val="00539B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05B0A9B" id="Rectangle 1" o:spid="_x0000_s1026" alt="&quot;&quot;" style="position:absolute;margin-left:35.5pt;margin-top:38.5pt;width:10.8pt;height:1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" fillcolor="#00539b" strokecolor="black [3213]" strokeweight="1pt">
              <v:path arrowok="t"/>
              <w10:wrap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E9D4E5A" wp14:editId="2009885E">
              <wp:simplePos x="0" y="0"/>
              <wp:positionH relativeFrom="column">
                <wp:posOffset>857250</wp:posOffset>
              </wp:positionH>
              <wp:positionV relativeFrom="page">
                <wp:posOffset>488950</wp:posOffset>
              </wp:positionV>
              <wp:extent cx="5525135" cy="18415"/>
              <wp:effectExtent l="0" t="0" r="18415" b="19685"/>
              <wp:wrapNone/>
              <wp:docPr id="2" name="Rectangl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25135" cy="18415"/>
                      </a:xfrm>
                      <a:prstGeom prst="rect">
                        <a:avLst/>
                      </a:prstGeom>
                      <a:solidFill>
                        <a:srgbClr val="00539B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FC12F6" id="Rectangle 2" o:spid="_x0000_s1026" alt="&quot;&quot;" style="position:absolute;margin-left:67.5pt;margin-top:38.5pt;width:435.05pt;height: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" fillcolor="#00539b" strokecolor="black [3213]" strokeweight="1pt">
              <v:path arrowok="t"/>
              <w10:wrap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1" locked="1" layoutInCell="1" allowOverlap="1" wp14:anchorId="7C4F4143" wp14:editId="0787B063">
              <wp:simplePos x="0" y="0"/>
              <wp:positionH relativeFrom="column">
                <wp:posOffset>4088130</wp:posOffset>
              </wp:positionH>
              <wp:positionV relativeFrom="page">
                <wp:posOffset>562610</wp:posOffset>
              </wp:positionV>
              <wp:extent cx="2375535" cy="235331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5535" cy="23533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959989" w14:textId="77777777" w:rsidR="00542B7A" w:rsidRPr="00B81C78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b/>
                            </w:rPr>
                          </w:pPr>
                          <w:r w:rsidRPr="00B81C78">
                            <w:rPr>
                              <w:rFonts w:ascii="Palatino Linotype" w:hAnsi="Palatino Linotype"/>
                              <w:b/>
                            </w:rPr>
                            <w:t>Agency Name</w:t>
                          </w:r>
                        </w:p>
                        <w:p w14:paraId="4230206B" w14:textId="77777777" w:rsidR="00542B7A" w:rsidRPr="00B81C78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</w:pPr>
                          <w:r w:rsidRPr="00B81C78"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  <w:t>Division Line</w:t>
                          </w:r>
                        </w:p>
                        <w:p w14:paraId="4B588841" w14:textId="77777777" w:rsidR="00542B7A" w:rsidRPr="00B81C78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</w:pPr>
                          <w:r w:rsidRPr="00B81C78"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  <w:t>Address Line</w:t>
                          </w:r>
                        </w:p>
                        <w:p w14:paraId="1E700839" w14:textId="77777777" w:rsidR="00542B7A" w:rsidRPr="00B81C78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</w:pPr>
                          <w:r w:rsidRPr="00B81C78"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  <w:t>City, State, Zip</w:t>
                          </w:r>
                        </w:p>
                        <w:p w14:paraId="4AF827AE" w14:textId="77777777" w:rsidR="00542B7A" w:rsidRPr="00B81C78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</w:pPr>
                          <w:r w:rsidRPr="00B81C78"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  <w:t>Phone</w:t>
                          </w:r>
                        </w:p>
                        <w:p w14:paraId="2D172829" w14:textId="77777777" w:rsidR="00542B7A" w:rsidRPr="00B81C78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</w:pPr>
                          <w:r w:rsidRPr="00B81C78"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  <w:t>Fax</w:t>
                          </w:r>
                        </w:p>
                        <w:p w14:paraId="6C6C8096" w14:textId="77777777" w:rsidR="00542B7A" w:rsidRPr="00B81C78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</w:pPr>
                          <w:r w:rsidRPr="00B81C78"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  <w:t>TTY</w:t>
                          </w:r>
                        </w:p>
                        <w:p w14:paraId="198DF693" w14:textId="77777777" w:rsidR="00542B7A" w:rsidRPr="00B81C78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</w:pPr>
                          <w:r w:rsidRPr="00B81C78"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  <w:t>Email Address</w:t>
                          </w:r>
                        </w:p>
                        <w:p w14:paraId="76393772" w14:textId="77777777" w:rsidR="00542B7A" w:rsidRPr="00B81C78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</w:pPr>
                          <w:r w:rsidRPr="00B81C78"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  <w:t>Web Site</w:t>
                          </w:r>
                        </w:p>
                        <w:p w14:paraId="0C110CA6" w14:textId="77777777" w:rsidR="00542B7A" w:rsidRPr="00B81C78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</w:pPr>
                          <w:r w:rsidRPr="00B81C78"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  <w:t>Optional Info</w:t>
                          </w:r>
                        </w:p>
                        <w:p w14:paraId="051EF614" w14:textId="77777777" w:rsidR="00542B7A" w:rsidRPr="00B81C78" w:rsidRDefault="00542B7A" w:rsidP="00542B7A">
                          <w:pPr>
                            <w:jc w:val="right"/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</w:pPr>
                          <w:r w:rsidRPr="00B81C78">
                            <w:rPr>
                              <w:rFonts w:ascii="Palatino Linotype" w:hAnsi="Palatino Linotype"/>
                              <w:sz w:val="22"/>
                              <w:szCs w:val="22"/>
                            </w:rPr>
                            <w:t>Optional Info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C4F414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21.9pt;margin-top:44.3pt;width:187.05pt;height:185.3pt;z-index:-25164902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" stroked="f">
              <v:textbox style="mso-fit-shape-to-text:t">
                <w:txbxContent>
                  <w:p w14:paraId="6C959989" w14:textId="77777777" w:rsidR="00542B7A" w:rsidRPr="00B81C78" w:rsidRDefault="00542B7A" w:rsidP="00542B7A">
                    <w:pPr>
                      <w:jc w:val="right"/>
                      <w:rPr>
                        <w:rFonts w:ascii="Palatino Linotype" w:hAnsi="Palatino Linotype"/>
                        <w:b/>
                      </w:rPr>
                    </w:pPr>
                    <w:r w:rsidRPr="00B81C78">
                      <w:rPr>
                        <w:rFonts w:ascii="Palatino Linotype" w:hAnsi="Palatino Linotype"/>
                        <w:b/>
                      </w:rPr>
                      <w:t>Agency Name</w:t>
                    </w:r>
                  </w:p>
                  <w:p w14:paraId="4230206B" w14:textId="77777777" w:rsidR="00542B7A" w:rsidRPr="00B81C78" w:rsidRDefault="00542B7A" w:rsidP="00542B7A">
                    <w:pPr>
                      <w:jc w:val="right"/>
                      <w:rPr>
                        <w:rFonts w:ascii="Palatino Linotype" w:hAnsi="Palatino Linotype"/>
                        <w:sz w:val="22"/>
                        <w:szCs w:val="22"/>
                      </w:rPr>
                    </w:pPr>
                    <w:r w:rsidRPr="00B81C78">
                      <w:rPr>
                        <w:rFonts w:ascii="Palatino Linotype" w:hAnsi="Palatino Linotype"/>
                        <w:sz w:val="22"/>
                        <w:szCs w:val="22"/>
                      </w:rPr>
                      <w:t>Division Line</w:t>
                    </w:r>
                  </w:p>
                  <w:p w14:paraId="4B588841" w14:textId="77777777" w:rsidR="00542B7A" w:rsidRPr="00B81C78" w:rsidRDefault="00542B7A" w:rsidP="00542B7A">
                    <w:pPr>
                      <w:jc w:val="right"/>
                      <w:rPr>
                        <w:rFonts w:ascii="Palatino Linotype" w:hAnsi="Palatino Linotype"/>
                        <w:sz w:val="22"/>
                        <w:szCs w:val="22"/>
                      </w:rPr>
                    </w:pPr>
                    <w:r w:rsidRPr="00B81C78">
                      <w:rPr>
                        <w:rFonts w:ascii="Palatino Linotype" w:hAnsi="Palatino Linotype"/>
                        <w:sz w:val="22"/>
                        <w:szCs w:val="22"/>
                      </w:rPr>
                      <w:t>Address Line</w:t>
                    </w:r>
                  </w:p>
                  <w:p w14:paraId="1E700839" w14:textId="77777777" w:rsidR="00542B7A" w:rsidRPr="00B81C78" w:rsidRDefault="00542B7A" w:rsidP="00542B7A">
                    <w:pPr>
                      <w:jc w:val="right"/>
                      <w:rPr>
                        <w:rFonts w:ascii="Palatino Linotype" w:hAnsi="Palatino Linotype"/>
                        <w:sz w:val="22"/>
                        <w:szCs w:val="22"/>
                      </w:rPr>
                    </w:pPr>
                    <w:r w:rsidRPr="00B81C78">
                      <w:rPr>
                        <w:rFonts w:ascii="Palatino Linotype" w:hAnsi="Palatino Linotype"/>
                        <w:sz w:val="22"/>
                        <w:szCs w:val="22"/>
                      </w:rPr>
                      <w:t>City, State, Zip</w:t>
                    </w:r>
                  </w:p>
                  <w:p w14:paraId="4AF827AE" w14:textId="77777777" w:rsidR="00542B7A" w:rsidRPr="00B81C78" w:rsidRDefault="00542B7A" w:rsidP="00542B7A">
                    <w:pPr>
                      <w:jc w:val="right"/>
                      <w:rPr>
                        <w:rFonts w:ascii="Palatino Linotype" w:hAnsi="Palatino Linotype"/>
                        <w:sz w:val="22"/>
                        <w:szCs w:val="22"/>
                      </w:rPr>
                    </w:pPr>
                    <w:r w:rsidRPr="00B81C78">
                      <w:rPr>
                        <w:rFonts w:ascii="Palatino Linotype" w:hAnsi="Palatino Linotype"/>
                        <w:sz w:val="22"/>
                        <w:szCs w:val="22"/>
                      </w:rPr>
                      <w:t>Phone</w:t>
                    </w:r>
                  </w:p>
                  <w:p w14:paraId="2D172829" w14:textId="77777777" w:rsidR="00542B7A" w:rsidRPr="00B81C78" w:rsidRDefault="00542B7A" w:rsidP="00542B7A">
                    <w:pPr>
                      <w:jc w:val="right"/>
                      <w:rPr>
                        <w:rFonts w:ascii="Palatino Linotype" w:hAnsi="Palatino Linotype"/>
                        <w:sz w:val="22"/>
                        <w:szCs w:val="22"/>
                      </w:rPr>
                    </w:pPr>
                    <w:r w:rsidRPr="00B81C78">
                      <w:rPr>
                        <w:rFonts w:ascii="Palatino Linotype" w:hAnsi="Palatino Linotype"/>
                        <w:sz w:val="22"/>
                        <w:szCs w:val="22"/>
                      </w:rPr>
                      <w:t>Fax</w:t>
                    </w:r>
                  </w:p>
                  <w:p w14:paraId="6C6C8096" w14:textId="77777777" w:rsidR="00542B7A" w:rsidRPr="00B81C78" w:rsidRDefault="00542B7A" w:rsidP="00542B7A">
                    <w:pPr>
                      <w:jc w:val="right"/>
                      <w:rPr>
                        <w:rFonts w:ascii="Palatino Linotype" w:hAnsi="Palatino Linotype"/>
                        <w:sz w:val="22"/>
                        <w:szCs w:val="22"/>
                      </w:rPr>
                    </w:pPr>
                    <w:r w:rsidRPr="00B81C78">
                      <w:rPr>
                        <w:rFonts w:ascii="Palatino Linotype" w:hAnsi="Palatino Linotype"/>
                        <w:sz w:val="22"/>
                        <w:szCs w:val="22"/>
                      </w:rPr>
                      <w:t>TTY</w:t>
                    </w:r>
                  </w:p>
                  <w:p w14:paraId="198DF693" w14:textId="77777777" w:rsidR="00542B7A" w:rsidRPr="00B81C78" w:rsidRDefault="00542B7A" w:rsidP="00542B7A">
                    <w:pPr>
                      <w:jc w:val="right"/>
                      <w:rPr>
                        <w:rFonts w:ascii="Palatino Linotype" w:hAnsi="Palatino Linotype"/>
                        <w:sz w:val="22"/>
                        <w:szCs w:val="22"/>
                      </w:rPr>
                    </w:pPr>
                    <w:r w:rsidRPr="00B81C78">
                      <w:rPr>
                        <w:rFonts w:ascii="Palatino Linotype" w:hAnsi="Palatino Linotype"/>
                        <w:sz w:val="22"/>
                        <w:szCs w:val="22"/>
                      </w:rPr>
                      <w:t>Email Address</w:t>
                    </w:r>
                  </w:p>
                  <w:p w14:paraId="76393772" w14:textId="77777777" w:rsidR="00542B7A" w:rsidRPr="00B81C78" w:rsidRDefault="00542B7A" w:rsidP="00542B7A">
                    <w:pPr>
                      <w:jc w:val="right"/>
                      <w:rPr>
                        <w:rFonts w:ascii="Palatino Linotype" w:hAnsi="Palatino Linotype"/>
                        <w:sz w:val="22"/>
                        <w:szCs w:val="22"/>
                      </w:rPr>
                    </w:pPr>
                    <w:r w:rsidRPr="00B81C78">
                      <w:rPr>
                        <w:rFonts w:ascii="Palatino Linotype" w:hAnsi="Palatino Linotype"/>
                        <w:sz w:val="22"/>
                        <w:szCs w:val="22"/>
                      </w:rPr>
                      <w:t>Web Site</w:t>
                    </w:r>
                  </w:p>
                  <w:p w14:paraId="0C110CA6" w14:textId="77777777" w:rsidR="00542B7A" w:rsidRPr="00B81C78" w:rsidRDefault="00542B7A" w:rsidP="00542B7A">
                    <w:pPr>
                      <w:jc w:val="right"/>
                      <w:rPr>
                        <w:rFonts w:ascii="Palatino Linotype" w:hAnsi="Palatino Linotype"/>
                        <w:sz w:val="22"/>
                        <w:szCs w:val="22"/>
                      </w:rPr>
                    </w:pPr>
                    <w:r w:rsidRPr="00B81C78">
                      <w:rPr>
                        <w:rFonts w:ascii="Palatino Linotype" w:hAnsi="Palatino Linotype"/>
                        <w:sz w:val="22"/>
                        <w:szCs w:val="22"/>
                      </w:rPr>
                      <w:t>Optional Info</w:t>
                    </w:r>
                  </w:p>
                  <w:p w14:paraId="051EF614" w14:textId="77777777" w:rsidR="00542B7A" w:rsidRPr="00B81C78" w:rsidRDefault="00542B7A" w:rsidP="00542B7A">
                    <w:pPr>
                      <w:jc w:val="right"/>
                      <w:rPr>
                        <w:rFonts w:ascii="Palatino Linotype" w:hAnsi="Palatino Linotype"/>
                        <w:sz w:val="22"/>
                        <w:szCs w:val="22"/>
                      </w:rPr>
                    </w:pPr>
                    <w:r w:rsidRPr="00B81C78">
                      <w:rPr>
                        <w:rFonts w:ascii="Palatino Linotype" w:hAnsi="Palatino Linotype"/>
                        <w:sz w:val="22"/>
                        <w:szCs w:val="22"/>
                      </w:rPr>
                      <w:t>Optional Info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4384" behindDoc="1" locked="1" layoutInCell="1" allowOverlap="1" wp14:anchorId="7B8681FB" wp14:editId="2E4173F0">
          <wp:simplePos x="0" y="0"/>
          <wp:positionH relativeFrom="page">
            <wp:posOffset>482600</wp:posOffset>
          </wp:positionH>
          <wp:positionV relativeFrom="page">
            <wp:posOffset>349250</wp:posOffset>
          </wp:positionV>
          <wp:extent cx="2468880" cy="803910"/>
          <wp:effectExtent l="0" t="0" r="7620" b="0"/>
          <wp:wrapTopAndBottom/>
          <wp:docPr id="4" name="Picture 4" descr="Oregon State seal - Oregon &#10;Tina Kotek, Govern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Oregon State seal - Oregon &#10;Tina Kotek, Governo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8880" cy="803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07CFDD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2E80D7F"/>
    <w:multiLevelType w:val="hybridMultilevel"/>
    <w:tmpl w:val="E7B46D0C"/>
    <w:lvl w:ilvl="0" w:tplc="60DE7E9C">
      <w:start w:val="1"/>
      <w:numFmt w:val="decimal"/>
      <w:pStyle w:val="List1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CB167B1"/>
    <w:multiLevelType w:val="hybridMultilevel"/>
    <w:tmpl w:val="C762A2FE"/>
    <w:lvl w:ilvl="0" w:tplc="A7E8EBFE">
      <w:start w:val="1"/>
      <w:numFmt w:val="lowerLetter"/>
      <w:pStyle w:val="Lista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39756173">
    <w:abstractNumId w:val="0"/>
  </w:num>
  <w:num w:numId="2" w16cid:durableId="531722261">
    <w:abstractNumId w:val="1"/>
  </w:num>
  <w:num w:numId="3" w16cid:durableId="12818426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B7A"/>
    <w:rsid w:val="000760CF"/>
    <w:rsid w:val="00081565"/>
    <w:rsid w:val="000B738A"/>
    <w:rsid w:val="002B06AE"/>
    <w:rsid w:val="00340340"/>
    <w:rsid w:val="003C7DED"/>
    <w:rsid w:val="003D4DE8"/>
    <w:rsid w:val="00542B7A"/>
    <w:rsid w:val="007C0F90"/>
    <w:rsid w:val="008858AC"/>
    <w:rsid w:val="00902F74"/>
    <w:rsid w:val="00904218"/>
    <w:rsid w:val="00A60B0D"/>
    <w:rsid w:val="00B81C78"/>
    <w:rsid w:val="00C31CDE"/>
    <w:rsid w:val="00C34DC5"/>
    <w:rsid w:val="00C43C00"/>
    <w:rsid w:val="00C967B5"/>
    <w:rsid w:val="00D20415"/>
    <w:rsid w:val="00DC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2964EC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B7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2B7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2B7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2B7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42B7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2B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2B7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2B7A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2B7A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2B7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542B7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542B7A"/>
    <w:rPr>
      <w:rFonts w:asciiTheme="majorHAnsi" w:eastAsiaTheme="majorEastAsia" w:hAnsiTheme="majorHAnsi"/>
      <w:sz w:val="24"/>
      <w:szCs w:val="24"/>
    </w:rPr>
  </w:style>
  <w:style w:type="paragraph" w:customStyle="1" w:styleId="Footnotes">
    <w:name w:val="Footnotes"/>
    <w:basedOn w:val="Normal"/>
    <w:rsid w:val="00C34DC5"/>
    <w:rPr>
      <w:sz w:val="16"/>
    </w:rPr>
  </w:style>
  <w:style w:type="paragraph" w:customStyle="1" w:styleId="Source">
    <w:name w:val="Source"/>
    <w:basedOn w:val="Normal"/>
    <w:uiPriority w:val="99"/>
    <w:rsid w:val="007C0F90"/>
    <w:pPr>
      <w:autoSpaceDE w:val="0"/>
      <w:autoSpaceDN w:val="0"/>
      <w:adjustRightInd w:val="0"/>
      <w:spacing w:before="180" w:after="180" w:line="288" w:lineRule="auto"/>
      <w:contextualSpacing/>
      <w:textAlignment w:val="center"/>
    </w:pPr>
    <w:rPr>
      <w:rFonts w:ascii="Arial" w:hAnsi="Arial" w:cs="Arial"/>
      <w:color w:val="000000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42B7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42B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542B7A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List1">
    <w:name w:val="List 1)"/>
    <w:basedOn w:val="ListBullet"/>
    <w:next w:val="Normal"/>
    <w:rsid w:val="007C0F90"/>
    <w:pPr>
      <w:numPr>
        <w:numId w:val="2"/>
      </w:numPr>
    </w:pPr>
  </w:style>
  <w:style w:type="paragraph" w:styleId="ListBullet">
    <w:name w:val="List Bullet"/>
    <w:basedOn w:val="Normal"/>
    <w:uiPriority w:val="99"/>
    <w:semiHidden/>
    <w:unhideWhenUsed/>
    <w:rsid w:val="007C0F90"/>
    <w:pPr>
      <w:numPr>
        <w:numId w:val="1"/>
      </w:numPr>
      <w:contextualSpacing/>
    </w:pPr>
  </w:style>
  <w:style w:type="paragraph" w:customStyle="1" w:styleId="Lista">
    <w:name w:val="List a)"/>
    <w:basedOn w:val="List1"/>
    <w:rsid w:val="007C0F90"/>
    <w:pPr>
      <w:numPr>
        <w:numId w:val="3"/>
      </w:numPr>
    </w:pPr>
  </w:style>
  <w:style w:type="paragraph" w:customStyle="1" w:styleId="Listi">
    <w:name w:val="List i)"/>
    <w:basedOn w:val="Lista"/>
    <w:autoRedefine/>
    <w:rsid w:val="007C0F90"/>
    <w:pPr>
      <w:numPr>
        <w:numId w:val="0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542B7A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2B7A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2B7A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2B7A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2B7A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2B7A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542B7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42B7A"/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styleId="Strong">
    <w:name w:val="Strong"/>
    <w:basedOn w:val="DefaultParagraphFont"/>
    <w:uiPriority w:val="22"/>
    <w:qFormat/>
    <w:rsid w:val="00542B7A"/>
    <w:rPr>
      <w:b/>
      <w:bCs/>
    </w:rPr>
  </w:style>
  <w:style w:type="character" w:styleId="Emphasis">
    <w:name w:val="Emphasis"/>
    <w:basedOn w:val="DefaultParagraphFont"/>
    <w:uiPriority w:val="20"/>
    <w:qFormat/>
    <w:rsid w:val="00542B7A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542B7A"/>
    <w:rPr>
      <w:szCs w:val="32"/>
    </w:rPr>
  </w:style>
  <w:style w:type="paragraph" w:styleId="ListParagraph">
    <w:name w:val="List Paragraph"/>
    <w:basedOn w:val="Normal"/>
    <w:uiPriority w:val="34"/>
    <w:qFormat/>
    <w:rsid w:val="00542B7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42B7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42B7A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2B7A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2B7A"/>
    <w:rPr>
      <w:b/>
      <w:i/>
      <w:sz w:val="24"/>
    </w:rPr>
  </w:style>
  <w:style w:type="character" w:styleId="SubtleEmphasis">
    <w:name w:val="Subtle Emphasis"/>
    <w:uiPriority w:val="19"/>
    <w:qFormat/>
    <w:rsid w:val="00542B7A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542B7A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542B7A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542B7A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542B7A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42B7A"/>
    <w:pPr>
      <w:outlineLvl w:val="9"/>
    </w:pPr>
    <w:rPr>
      <w:rFonts w:cs="Times New Roman"/>
    </w:rPr>
  </w:style>
  <w:style w:type="paragraph" w:styleId="Header">
    <w:name w:val="header"/>
    <w:basedOn w:val="Normal"/>
    <w:link w:val="HeaderChar"/>
    <w:uiPriority w:val="99"/>
    <w:unhideWhenUsed/>
    <w:rsid w:val="00542B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2B7A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2B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2B7A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90421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2B17C9E1F0D40AA94766C743D4ED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9D4C5-BDF4-438C-9D09-B91FA07247D7}"/>
      </w:docPartPr>
      <w:docPartBody>
        <w:p w:rsidR="000E51CC" w:rsidRDefault="00740A78">
          <w:r w:rsidRPr="0080214E">
            <w:rPr>
              <w:rStyle w:val="PlaceholderText"/>
            </w:rPr>
            <w:t>[Publish Date]</w:t>
          </w:r>
        </w:p>
      </w:docPartBody>
    </w:docPart>
    <w:docPart>
      <w:docPartPr>
        <w:name w:val="1AA01E606D5B4CE6A40386229EFCF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A045C1-63AB-4079-83C2-E5D4F6444CFA}"/>
      </w:docPartPr>
      <w:docPartBody>
        <w:p w:rsidR="000E51CC" w:rsidRDefault="00740A78">
          <w:r w:rsidRPr="0080214E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ptos">
    <w:panose1 w:val="020B000402020209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A78"/>
    <w:rsid w:val="000E51CC"/>
    <w:rsid w:val="00740A78"/>
    <w:rsid w:val="00C31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A78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0A7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DAS 2022">
      <a:dk1>
        <a:sysClr val="windowText" lastClr="000000"/>
      </a:dk1>
      <a:lt1>
        <a:sysClr val="window" lastClr="FFFFFF"/>
      </a:lt1>
      <a:dk2>
        <a:srgbClr val="1F3D7B"/>
      </a:dk2>
      <a:lt2>
        <a:srgbClr val="F2F2F2"/>
      </a:lt2>
      <a:accent1>
        <a:srgbClr val="00579B"/>
      </a:accent1>
      <a:accent2>
        <a:srgbClr val="618B5D"/>
      </a:accent2>
      <a:accent3>
        <a:srgbClr val="E1B924"/>
      </a:accent3>
      <a:accent4>
        <a:srgbClr val="F37221"/>
      </a:accent4>
      <a:accent5>
        <a:srgbClr val="1A8CAA"/>
      </a:accent5>
      <a:accent6>
        <a:srgbClr val="425F3F"/>
      </a:accent6>
      <a:hlink>
        <a:srgbClr val="0000FF"/>
      </a:hlink>
      <a:folHlink>
        <a:srgbClr val="800080"/>
      </a:folHlink>
    </a:clrScheme>
    <a:fontScheme name="Custom 2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Insert Date: Month, Day, Year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5742446438F439A57E12FE9B69AC2" ma:contentTypeVersion="5" ma:contentTypeDescription="Create a new document." ma:contentTypeScope="" ma:versionID="16a14d15453f963731355d063b355a20">
  <xsd:schema xmlns:xsd="http://www.w3.org/2001/XMLSchema" xmlns:xs="http://www.w3.org/2001/XMLSchema" xmlns:p="http://schemas.microsoft.com/office/2006/metadata/properties" xmlns:ns1="http://schemas.microsoft.com/sharepoint/v3" xmlns:ns2="a00ebd90-dc75-44a4-954d-71cad02c52f9" xmlns:ns3="c11a4dd1-9999-41de-ad6b-508521c3559d" targetNamespace="http://schemas.microsoft.com/office/2006/metadata/properties" ma:root="true" ma:fieldsID="1ed846e4a1a8cd9d1fa6f3fb42c950c4" ns1:_="" ns2:_="" ns3:_="">
    <xsd:import namespace="http://schemas.microsoft.com/sharepoint/v3"/>
    <xsd:import namespace="a00ebd90-dc75-44a4-954d-71cad02c52f9"/>
    <xsd:import namespace="c11a4dd1-9999-41de-ad6b-508521c3559d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Resource_x0020_Type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ebd90-dc75-44a4-954d-71cad02c52f9" elementFormDefault="qualified">
    <xsd:import namespace="http://schemas.microsoft.com/office/2006/documentManagement/types"/>
    <xsd:import namespace="http://schemas.microsoft.com/office/infopath/2007/PartnerControls"/>
    <xsd:element name="Resource_x0020_Type" ma:index="6" nillable="true" ma:displayName="Resource Type" ma:description="A set of categories, functions, genres, or aggregation levels" ma:internalName="Resource_x0020_Typ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a4dd1-9999-41de-ad6b-508521c3559d" elementFormDefault="qualified">
    <xsd:import namespace="http://schemas.microsoft.com/office/2006/documentManagement/types"/>
    <xsd:import namespace="http://schemas.microsoft.com/office/infopath/2007/PartnerControls"/>
    <xsd:element name="SharedWithUsers" ma:index="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Resource_x0020_Type xmlns="a00ebd90-dc75-44a4-954d-71cad02c52f9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6FE3641-D911-4707-B7B8-F133F918B6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7C0736-ED24-4A02-8375-62B1005CC5EE}"/>
</file>

<file path=customXml/itemProps4.xml><?xml version="1.0" encoding="utf-8"?>
<ds:datastoreItem xmlns:ds="http://schemas.openxmlformats.org/officeDocument/2006/customXml" ds:itemID="{CE861638-287C-45CA-9253-CC2DDE33019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00ebd90-dc75-44a4-954d-71cad02c52f9"/>
  </ds:schemaRefs>
</ds:datastoreItem>
</file>

<file path=docMetadata/LabelInfo.xml><?xml version="1.0" encoding="utf-8"?>
<clbl:labelList xmlns:clbl="http://schemas.microsoft.com/office/2020/mipLabelMetadata">
  <clbl:label id="{09b73270-2993-4076-be47-9c78f42a1e84}" enabled="1" method="Privileged" siteId="{aa3f6932-fa7c-47b4-a0ce-a598cad161c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State_Letterhead_black.dotx</Template>
  <TotalTime>4</TotalTime>
  <Pages>2</Pages>
  <Words>59</Words>
  <Characters>303</Characters>
  <Application>Microsoft Office Word</Application>
  <DocSecurity>0</DocSecurity>
  <Lines>75</Lines>
  <Paragraphs>15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JUSTIS Carlee * DAS</dc:creator>
  <cp:keywords/>
  <dc:description/>
  <cp:lastModifiedBy>JUSTIS Carlee * DAS</cp:lastModifiedBy>
  <cp:revision>5</cp:revision>
  <dcterms:created xsi:type="dcterms:W3CDTF">2022-12-28T21:28:00Z</dcterms:created>
  <dcterms:modified xsi:type="dcterms:W3CDTF">2026-02-24T22:44:00Z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0x01010059C5742446438F439A57E12FE9B69AC2</vt:lpwstr>
  </property>
</Properties>
</file>