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1C878" w14:textId="1BFD09EF" w:rsidR="00F77EAF" w:rsidRDefault="00BE38C5" w:rsidP="00F77EAF">
      <w:pPr>
        <w:pStyle w:val="Heading1"/>
        <w:spacing w:before="0" w:after="0" w:line="240" w:lineRule="auto"/>
      </w:pPr>
      <w:r>
        <w:t xml:space="preserve">EMail </w:t>
      </w:r>
      <w:r w:rsidR="0069243B">
        <w:t>Templates</w:t>
      </w:r>
    </w:p>
    <w:p w14:paraId="6C08DC7D" w14:textId="77777777" w:rsidR="0069243B" w:rsidRDefault="0069243B" w:rsidP="0069243B">
      <w:pPr>
        <w:widowControl w:val="0"/>
        <w:tabs>
          <w:tab w:val="left" w:pos="10414"/>
        </w:tabs>
        <w:autoSpaceDE w:val="0"/>
        <w:autoSpaceDN w:val="0"/>
        <w:spacing w:before="0" w:after="0" w:line="240" w:lineRule="auto"/>
      </w:pPr>
      <w:bookmarkStart w:id="0" w:name="_GoBack"/>
      <w:bookmarkEnd w:id="0"/>
    </w:p>
    <w:p w14:paraId="5EE1D165" w14:textId="6348046D" w:rsidR="0069243B" w:rsidRDefault="0069243B" w:rsidP="0069243B">
      <w:pPr>
        <w:pStyle w:val="Graphheading1"/>
      </w:pPr>
      <w:r>
        <w:t>Welcome Template 1</w:t>
      </w:r>
    </w:p>
    <w:p w14:paraId="2EAF1910" w14:textId="37358DEE" w:rsidR="00A03483" w:rsidRDefault="0069243B" w:rsidP="0069243B">
      <w:pPr>
        <w:widowControl w:val="0"/>
        <w:tabs>
          <w:tab w:val="left" w:pos="10414"/>
        </w:tabs>
        <w:autoSpaceDE w:val="0"/>
        <w:autoSpaceDN w:val="0"/>
        <w:spacing w:before="0" w:after="0" w:line="240" w:lineRule="auto"/>
      </w:pPr>
      <w:r>
        <w:t xml:space="preserve">Here is a welcome letter or email template the agency director, deputy director, or administrator </w:t>
      </w:r>
      <w:r w:rsidR="000A17EF">
        <w:t>can</w:t>
      </w:r>
      <w:r>
        <w:t xml:space="preserve"> send to the new employee.</w:t>
      </w:r>
      <w:r w:rsidR="00511FAE">
        <w:t xml:space="preserve">  The blue text should be replaced and updated with the correct information.</w:t>
      </w:r>
    </w:p>
    <w:p w14:paraId="11EB2E05" w14:textId="40084EE6" w:rsidR="0069243B" w:rsidRDefault="0069243B" w:rsidP="0069243B">
      <w:pPr>
        <w:widowControl w:val="0"/>
        <w:tabs>
          <w:tab w:val="left" w:pos="10414"/>
        </w:tabs>
        <w:autoSpaceDE w:val="0"/>
        <w:autoSpaceDN w:val="0"/>
        <w:spacing w:before="0" w:after="0" w:line="240" w:lineRule="auto"/>
      </w:pPr>
    </w:p>
    <w:p w14:paraId="0877CCF1" w14:textId="3280F389" w:rsidR="0069243B" w:rsidRPr="0069243B" w:rsidRDefault="0069243B" w:rsidP="0069243B">
      <w:pPr>
        <w:pStyle w:val="BodyText"/>
        <w:rPr>
          <w:rFonts w:ascii="Calibri" w:hAnsi="Calibri" w:cs="Calibri"/>
          <w:color w:val="0070C0"/>
          <w:szCs w:val="24"/>
        </w:rPr>
      </w:pPr>
      <w:r w:rsidRPr="0069243B">
        <w:rPr>
          <w:rFonts w:ascii="Calibri" w:hAnsi="Calibri" w:cs="Calibri"/>
          <w:szCs w:val="24"/>
        </w:rPr>
        <w:t xml:space="preserve">Dear </w:t>
      </w:r>
      <w:r w:rsidRPr="0069243B">
        <w:rPr>
          <w:rFonts w:ascii="Calibri" w:hAnsi="Calibri" w:cs="Calibri"/>
          <w:color w:val="0070C0"/>
          <w:szCs w:val="24"/>
        </w:rPr>
        <w:t>[</w:t>
      </w:r>
      <w:r>
        <w:rPr>
          <w:rFonts w:ascii="Calibri" w:hAnsi="Calibri" w:cs="Calibri"/>
          <w:color w:val="0070C0"/>
          <w:szCs w:val="24"/>
        </w:rPr>
        <w:t>Employee Name</w:t>
      </w:r>
      <w:r w:rsidRPr="0069243B">
        <w:rPr>
          <w:rFonts w:ascii="Calibri" w:hAnsi="Calibri" w:cs="Calibri"/>
          <w:color w:val="0070C0"/>
          <w:szCs w:val="24"/>
        </w:rPr>
        <w:t>]:</w:t>
      </w:r>
    </w:p>
    <w:p w14:paraId="76FDE2D5" w14:textId="77777777" w:rsidR="0069243B" w:rsidRPr="0069243B" w:rsidRDefault="0069243B" w:rsidP="0069243B">
      <w:pPr>
        <w:pStyle w:val="BodyText"/>
        <w:rPr>
          <w:rFonts w:ascii="Calibri" w:hAnsi="Calibri" w:cs="Calibri"/>
          <w:szCs w:val="24"/>
        </w:rPr>
      </w:pPr>
    </w:p>
    <w:p w14:paraId="04F408CF" w14:textId="0543397A" w:rsidR="0069243B" w:rsidRPr="0069243B" w:rsidRDefault="0069243B" w:rsidP="0069243B">
      <w:pPr>
        <w:spacing w:before="0" w:after="0" w:line="240" w:lineRule="auto"/>
        <w:jc w:val="both"/>
        <w:rPr>
          <w:rFonts w:cs="Calibri"/>
        </w:rPr>
      </w:pPr>
      <w:r w:rsidRPr="0069243B">
        <w:rPr>
          <w:rFonts w:cs="Calibri"/>
        </w:rPr>
        <w:t xml:space="preserve">Welcome to the </w:t>
      </w:r>
      <w:r w:rsidRPr="0069243B">
        <w:rPr>
          <w:rFonts w:cs="Calibri"/>
          <w:color w:val="0070C0"/>
        </w:rPr>
        <w:t>(</w:t>
      </w:r>
      <w:r>
        <w:rPr>
          <w:rFonts w:cs="Calibri"/>
          <w:color w:val="0070C0"/>
        </w:rPr>
        <w:t>agency</w:t>
      </w:r>
      <w:r w:rsidRPr="0069243B">
        <w:rPr>
          <w:rFonts w:cs="Calibri"/>
          <w:color w:val="0070C0"/>
        </w:rPr>
        <w:t>)</w:t>
      </w:r>
      <w:r w:rsidRPr="0069243B">
        <w:rPr>
          <w:rFonts w:cs="Calibri"/>
        </w:rPr>
        <w:t xml:space="preserve"> team. We are delighted you are joining us as a </w:t>
      </w:r>
      <w:r w:rsidRPr="0069243B">
        <w:rPr>
          <w:rFonts w:cs="Calibri"/>
          <w:color w:val="0070C0"/>
        </w:rPr>
        <w:t xml:space="preserve">(new employee’s </w:t>
      </w:r>
      <w:r>
        <w:rPr>
          <w:rFonts w:cs="Calibri"/>
          <w:color w:val="0070C0"/>
        </w:rPr>
        <w:t>job profile</w:t>
      </w:r>
      <w:r w:rsidRPr="0069243B">
        <w:rPr>
          <w:rFonts w:cs="Calibri"/>
          <w:color w:val="0070C0"/>
        </w:rPr>
        <w:t>)</w:t>
      </w:r>
      <w:r w:rsidRPr="0069243B">
        <w:rPr>
          <w:rFonts w:cs="Calibri"/>
        </w:rPr>
        <w:t xml:space="preserve"> within the </w:t>
      </w:r>
      <w:r w:rsidR="00BE38C5" w:rsidRPr="00432EF3">
        <w:rPr>
          <w:color w:val="0070C0"/>
        </w:rPr>
        <w:t>(</w:t>
      </w:r>
      <w:r w:rsidR="00BE38C5">
        <w:rPr>
          <w:color w:val="0070C0"/>
        </w:rPr>
        <w:t>department/division</w:t>
      </w:r>
      <w:r w:rsidR="00BE38C5" w:rsidRPr="00432EF3">
        <w:rPr>
          <w:color w:val="0070C0"/>
        </w:rPr>
        <w:t>/</w:t>
      </w:r>
      <w:r w:rsidR="00BE38C5">
        <w:rPr>
          <w:color w:val="0070C0"/>
        </w:rPr>
        <w:t>work unit</w:t>
      </w:r>
      <w:r w:rsidR="00BE38C5" w:rsidRPr="00432EF3">
        <w:rPr>
          <w:color w:val="0070C0"/>
        </w:rPr>
        <w:t>)</w:t>
      </w:r>
      <w:r w:rsidRPr="0069243B">
        <w:rPr>
          <w:rFonts w:cs="Calibri"/>
        </w:rPr>
        <w:t xml:space="preserve">. Your role is critical in fulfilling our </w:t>
      </w:r>
      <w:r>
        <w:rPr>
          <w:rFonts w:cs="Calibri"/>
        </w:rPr>
        <w:t>agency</w:t>
      </w:r>
      <w:r w:rsidRPr="0069243B">
        <w:rPr>
          <w:rFonts w:cs="Calibri"/>
        </w:rPr>
        <w:t xml:space="preserve">’s mission to </w:t>
      </w:r>
      <w:r w:rsidRPr="0069243B">
        <w:rPr>
          <w:rFonts w:cs="Calibri"/>
          <w:color w:val="0070C0"/>
        </w:rPr>
        <w:t>(</w:t>
      </w:r>
      <w:r>
        <w:rPr>
          <w:rFonts w:cs="Calibri"/>
          <w:color w:val="0070C0"/>
        </w:rPr>
        <w:t xml:space="preserve">insert agency </w:t>
      </w:r>
      <w:r w:rsidRPr="0069243B">
        <w:rPr>
          <w:rFonts w:cs="Calibri"/>
          <w:color w:val="0070C0"/>
        </w:rPr>
        <w:t>mission</w:t>
      </w:r>
      <w:r>
        <w:rPr>
          <w:rFonts w:cs="Calibri"/>
          <w:color w:val="0070C0"/>
        </w:rPr>
        <w:t xml:space="preserve"> statement</w:t>
      </w:r>
      <w:r w:rsidRPr="0069243B">
        <w:rPr>
          <w:rFonts w:cs="Calibri"/>
          <w:color w:val="0070C0"/>
        </w:rPr>
        <w:t>)</w:t>
      </w:r>
      <w:r w:rsidRPr="0069243B">
        <w:rPr>
          <w:rFonts w:cs="Calibri"/>
        </w:rPr>
        <w:t>.</w:t>
      </w:r>
    </w:p>
    <w:p w14:paraId="21029164" w14:textId="77777777" w:rsidR="0069243B" w:rsidRPr="0069243B" w:rsidRDefault="0069243B" w:rsidP="0069243B">
      <w:pPr>
        <w:spacing w:before="0" w:after="0" w:line="240" w:lineRule="auto"/>
        <w:jc w:val="both"/>
        <w:rPr>
          <w:rFonts w:cs="Calibri"/>
        </w:rPr>
      </w:pPr>
    </w:p>
    <w:p w14:paraId="7A9078E6" w14:textId="31AB3E45" w:rsidR="0069243B" w:rsidRPr="0069243B" w:rsidRDefault="0069243B" w:rsidP="0069243B">
      <w:pPr>
        <w:spacing w:before="0" w:after="0" w:line="240" w:lineRule="auto"/>
        <w:jc w:val="both"/>
        <w:rPr>
          <w:rFonts w:cs="Calibri"/>
        </w:rPr>
      </w:pPr>
      <w:r w:rsidRPr="0069243B">
        <w:rPr>
          <w:rFonts w:cs="Calibri"/>
        </w:rPr>
        <w:t xml:space="preserve">As with any new position, there’s always a learning curve when it comes to acclimating to our culture and certain organizational processes. In order to help you adjust, your </w:t>
      </w:r>
      <w:r>
        <w:rPr>
          <w:rFonts w:cs="Calibri"/>
        </w:rPr>
        <w:t>manager</w:t>
      </w:r>
      <w:r w:rsidRPr="0069243B">
        <w:rPr>
          <w:rFonts w:cs="Calibri"/>
        </w:rPr>
        <w:t xml:space="preserve"> will be working with you closely to ensure you are properly </w:t>
      </w:r>
      <w:proofErr w:type="spellStart"/>
      <w:r w:rsidRPr="0069243B">
        <w:rPr>
          <w:rFonts w:cs="Calibri"/>
        </w:rPr>
        <w:t>onboarded</w:t>
      </w:r>
      <w:proofErr w:type="spellEnd"/>
      <w:r w:rsidRPr="0069243B">
        <w:rPr>
          <w:rFonts w:cs="Calibri"/>
        </w:rPr>
        <w:t>. In addition, because we are committed to your success, you will be assigned a</w:t>
      </w:r>
      <w:r>
        <w:rPr>
          <w:rFonts w:cs="Calibri"/>
        </w:rPr>
        <w:t xml:space="preserve"> mentor or buddy</w:t>
      </w:r>
      <w:r w:rsidRPr="0069243B">
        <w:rPr>
          <w:rFonts w:cs="Calibri"/>
        </w:rPr>
        <w:t xml:space="preserve"> who will assist you in getting to know your new </w:t>
      </w:r>
      <w:r>
        <w:rPr>
          <w:rFonts w:cs="Calibri"/>
        </w:rPr>
        <w:t xml:space="preserve">agency </w:t>
      </w:r>
      <w:r w:rsidRPr="0069243B">
        <w:rPr>
          <w:rFonts w:cs="Calibri"/>
        </w:rPr>
        <w:t xml:space="preserve">as well as be an ongoing support resource. </w:t>
      </w:r>
    </w:p>
    <w:p w14:paraId="137B0C03" w14:textId="77777777" w:rsidR="0069243B" w:rsidRPr="0069243B" w:rsidRDefault="0069243B" w:rsidP="0069243B">
      <w:pPr>
        <w:spacing w:before="0" w:after="0" w:line="240" w:lineRule="auto"/>
        <w:jc w:val="both"/>
        <w:rPr>
          <w:rFonts w:cs="Calibri"/>
        </w:rPr>
      </w:pPr>
    </w:p>
    <w:p w14:paraId="72889DB0" w14:textId="0B57A8BF" w:rsidR="0069243B" w:rsidRPr="0069243B" w:rsidRDefault="0069243B" w:rsidP="0069243B">
      <w:pPr>
        <w:spacing w:before="0" w:after="0" w:line="240" w:lineRule="auto"/>
        <w:jc w:val="both"/>
        <w:rPr>
          <w:rFonts w:cs="Calibri"/>
        </w:rPr>
      </w:pPr>
      <w:r w:rsidRPr="0069243B">
        <w:rPr>
          <w:rFonts w:cs="Calibri"/>
        </w:rPr>
        <w:t xml:space="preserve">In your first few weeks, you will meet many coworkers, </w:t>
      </w:r>
      <w:r>
        <w:rPr>
          <w:rFonts w:cs="Calibri"/>
        </w:rPr>
        <w:t>customers, stakeholders</w:t>
      </w:r>
      <w:r w:rsidRPr="0069243B">
        <w:rPr>
          <w:rFonts w:cs="Calibri"/>
        </w:rPr>
        <w:t xml:space="preserve">, and managers. Feel free to let them know what you need to be successful in your new position. </w:t>
      </w:r>
    </w:p>
    <w:p w14:paraId="7E165787" w14:textId="77777777" w:rsidR="0069243B" w:rsidRPr="0069243B" w:rsidRDefault="0069243B" w:rsidP="0069243B">
      <w:pPr>
        <w:spacing w:before="0" w:after="0" w:line="240" w:lineRule="auto"/>
        <w:jc w:val="both"/>
        <w:rPr>
          <w:rFonts w:cs="Calibri"/>
        </w:rPr>
      </w:pPr>
    </w:p>
    <w:p w14:paraId="3A28DA24" w14:textId="04A29C56" w:rsidR="0069243B" w:rsidRPr="0069243B" w:rsidRDefault="0069243B" w:rsidP="0069243B">
      <w:pPr>
        <w:spacing w:before="0" w:after="0" w:line="240" w:lineRule="auto"/>
        <w:jc w:val="both"/>
        <w:rPr>
          <w:rFonts w:cs="Calibri"/>
        </w:rPr>
      </w:pPr>
      <w:r w:rsidRPr="0069243B">
        <w:rPr>
          <w:rFonts w:cs="Calibri"/>
        </w:rPr>
        <w:t xml:space="preserve">I am confident there will be plenty of opportunity for you to learn and grow in your position and that you have made the right choice in selecting the </w:t>
      </w:r>
      <w:r w:rsidRPr="0069243B">
        <w:rPr>
          <w:rFonts w:cs="Calibri"/>
          <w:color w:val="0070C0"/>
        </w:rPr>
        <w:t>(</w:t>
      </w:r>
      <w:r>
        <w:rPr>
          <w:rFonts w:cs="Calibri"/>
          <w:color w:val="0070C0"/>
        </w:rPr>
        <w:t>agency</w:t>
      </w:r>
      <w:r w:rsidRPr="0069243B">
        <w:rPr>
          <w:rFonts w:cs="Calibri"/>
          <w:color w:val="0070C0"/>
        </w:rPr>
        <w:t>)</w:t>
      </w:r>
      <w:r w:rsidRPr="0069243B">
        <w:rPr>
          <w:rFonts w:cs="Calibri"/>
        </w:rPr>
        <w:t xml:space="preserve"> as your employer.  </w:t>
      </w:r>
    </w:p>
    <w:p w14:paraId="4C4579E8" w14:textId="77777777" w:rsidR="0069243B" w:rsidRPr="0069243B" w:rsidRDefault="0069243B" w:rsidP="0069243B">
      <w:pPr>
        <w:spacing w:before="0" w:after="0" w:line="240" w:lineRule="auto"/>
        <w:jc w:val="both"/>
        <w:rPr>
          <w:rFonts w:cs="Calibri"/>
        </w:rPr>
      </w:pPr>
      <w:r w:rsidRPr="0069243B">
        <w:rPr>
          <w:rFonts w:cs="Calibri"/>
        </w:rPr>
        <w:t xml:space="preserve"> </w:t>
      </w:r>
    </w:p>
    <w:p w14:paraId="2062A987" w14:textId="77777777" w:rsidR="0069243B" w:rsidRPr="0069243B" w:rsidRDefault="0069243B" w:rsidP="0069243B">
      <w:pPr>
        <w:spacing w:before="0" w:after="0" w:line="240" w:lineRule="auto"/>
        <w:rPr>
          <w:rFonts w:cs="Calibri"/>
        </w:rPr>
      </w:pPr>
      <w:r w:rsidRPr="0069243B">
        <w:rPr>
          <w:rFonts w:cs="Calibri"/>
        </w:rPr>
        <w:t>Sincerely,</w:t>
      </w:r>
    </w:p>
    <w:p w14:paraId="533B6F56" w14:textId="31D3E3E9" w:rsidR="0069243B" w:rsidRDefault="0069243B" w:rsidP="0069243B">
      <w:pPr>
        <w:pStyle w:val="BodyText"/>
        <w:rPr>
          <w:rFonts w:ascii="Calibri" w:hAnsi="Calibri" w:cs="Calibri"/>
          <w:color w:val="0070C0"/>
          <w:szCs w:val="24"/>
        </w:rPr>
      </w:pPr>
      <w:r w:rsidRPr="0069243B">
        <w:rPr>
          <w:rFonts w:ascii="Calibri" w:hAnsi="Calibri" w:cs="Calibri"/>
          <w:color w:val="0070C0"/>
          <w:szCs w:val="24"/>
        </w:rPr>
        <w:t>[First Name] [Last Name], [Title]</w:t>
      </w:r>
    </w:p>
    <w:p w14:paraId="28DB2C20" w14:textId="65FA4F2B" w:rsidR="000A17EF" w:rsidRDefault="000A17EF" w:rsidP="0069243B">
      <w:pPr>
        <w:pStyle w:val="BodyText"/>
        <w:rPr>
          <w:rFonts w:ascii="Calibri" w:hAnsi="Calibri" w:cs="Calibri"/>
          <w:color w:val="0070C0"/>
          <w:szCs w:val="24"/>
        </w:rPr>
      </w:pPr>
    </w:p>
    <w:p w14:paraId="4EBC06B4" w14:textId="71095877" w:rsidR="00D070E8" w:rsidRDefault="00D070E8" w:rsidP="0069243B">
      <w:pPr>
        <w:pStyle w:val="BodyText"/>
        <w:rPr>
          <w:rFonts w:ascii="Calibri" w:hAnsi="Calibri" w:cs="Calibri"/>
          <w:color w:val="0070C0"/>
          <w:szCs w:val="24"/>
        </w:rPr>
      </w:pPr>
    </w:p>
    <w:p w14:paraId="0E93B8FB" w14:textId="092B47D6" w:rsidR="00D070E8" w:rsidRDefault="00D070E8" w:rsidP="0069243B">
      <w:pPr>
        <w:pStyle w:val="BodyText"/>
        <w:rPr>
          <w:rFonts w:ascii="Calibri" w:hAnsi="Calibri" w:cs="Calibri"/>
          <w:color w:val="0070C0"/>
          <w:szCs w:val="24"/>
        </w:rPr>
      </w:pPr>
    </w:p>
    <w:p w14:paraId="5C6F9DA1" w14:textId="6C91131A" w:rsidR="00D070E8" w:rsidRDefault="00D070E8" w:rsidP="0069243B">
      <w:pPr>
        <w:pStyle w:val="BodyText"/>
        <w:rPr>
          <w:rFonts w:ascii="Calibri" w:hAnsi="Calibri" w:cs="Calibri"/>
          <w:color w:val="0070C0"/>
          <w:szCs w:val="24"/>
        </w:rPr>
      </w:pPr>
    </w:p>
    <w:p w14:paraId="1496CF59" w14:textId="74B1962A" w:rsidR="00D070E8" w:rsidRDefault="00D070E8" w:rsidP="0069243B">
      <w:pPr>
        <w:pStyle w:val="BodyText"/>
        <w:rPr>
          <w:rFonts w:ascii="Calibri" w:hAnsi="Calibri" w:cs="Calibri"/>
          <w:color w:val="0070C0"/>
          <w:szCs w:val="24"/>
        </w:rPr>
      </w:pPr>
    </w:p>
    <w:p w14:paraId="5BDACB68" w14:textId="43D646BB" w:rsidR="00D070E8" w:rsidRDefault="00D070E8" w:rsidP="0069243B">
      <w:pPr>
        <w:pStyle w:val="BodyText"/>
        <w:rPr>
          <w:rFonts w:ascii="Calibri" w:hAnsi="Calibri" w:cs="Calibri"/>
          <w:color w:val="0070C0"/>
          <w:szCs w:val="24"/>
        </w:rPr>
      </w:pPr>
    </w:p>
    <w:p w14:paraId="0E645365" w14:textId="12C251E2" w:rsidR="00D070E8" w:rsidRDefault="00D070E8" w:rsidP="0069243B">
      <w:pPr>
        <w:pStyle w:val="BodyText"/>
        <w:rPr>
          <w:rFonts w:ascii="Calibri" w:hAnsi="Calibri" w:cs="Calibri"/>
          <w:color w:val="0070C0"/>
          <w:szCs w:val="24"/>
        </w:rPr>
      </w:pPr>
    </w:p>
    <w:p w14:paraId="43CC10C9" w14:textId="77A9B3A4" w:rsidR="00D070E8" w:rsidRDefault="00D070E8" w:rsidP="0069243B">
      <w:pPr>
        <w:pStyle w:val="BodyText"/>
        <w:rPr>
          <w:rFonts w:ascii="Calibri" w:hAnsi="Calibri" w:cs="Calibri"/>
          <w:color w:val="0070C0"/>
          <w:szCs w:val="24"/>
        </w:rPr>
      </w:pPr>
    </w:p>
    <w:p w14:paraId="445D80C8" w14:textId="11921D0F" w:rsidR="00D070E8" w:rsidRDefault="00D070E8" w:rsidP="0069243B">
      <w:pPr>
        <w:pStyle w:val="BodyText"/>
        <w:rPr>
          <w:rFonts w:ascii="Calibri" w:hAnsi="Calibri" w:cs="Calibri"/>
          <w:color w:val="0070C0"/>
          <w:szCs w:val="24"/>
        </w:rPr>
      </w:pPr>
    </w:p>
    <w:p w14:paraId="2D718B5D" w14:textId="1BCE3D8C" w:rsidR="00D070E8" w:rsidRDefault="00D070E8" w:rsidP="0069243B">
      <w:pPr>
        <w:pStyle w:val="BodyText"/>
        <w:rPr>
          <w:rFonts w:ascii="Calibri" w:hAnsi="Calibri" w:cs="Calibri"/>
          <w:color w:val="0070C0"/>
          <w:szCs w:val="24"/>
        </w:rPr>
      </w:pPr>
    </w:p>
    <w:p w14:paraId="521BE738" w14:textId="48824E6F" w:rsidR="00D070E8" w:rsidRDefault="00D070E8" w:rsidP="0069243B">
      <w:pPr>
        <w:pStyle w:val="BodyText"/>
        <w:rPr>
          <w:rFonts w:ascii="Calibri" w:hAnsi="Calibri" w:cs="Calibri"/>
          <w:color w:val="0070C0"/>
          <w:szCs w:val="24"/>
        </w:rPr>
      </w:pPr>
    </w:p>
    <w:p w14:paraId="4A07C80C" w14:textId="11795007" w:rsidR="00D070E8" w:rsidRDefault="00D070E8" w:rsidP="0069243B">
      <w:pPr>
        <w:pStyle w:val="BodyText"/>
        <w:rPr>
          <w:rFonts w:ascii="Calibri" w:hAnsi="Calibri" w:cs="Calibri"/>
          <w:color w:val="0070C0"/>
          <w:szCs w:val="24"/>
        </w:rPr>
      </w:pPr>
    </w:p>
    <w:p w14:paraId="75FFE78B" w14:textId="46B9A052" w:rsidR="00D070E8" w:rsidRDefault="00D070E8" w:rsidP="0069243B">
      <w:pPr>
        <w:pStyle w:val="BodyText"/>
        <w:rPr>
          <w:rFonts w:ascii="Calibri" w:hAnsi="Calibri" w:cs="Calibri"/>
          <w:color w:val="0070C0"/>
          <w:szCs w:val="24"/>
        </w:rPr>
      </w:pPr>
    </w:p>
    <w:p w14:paraId="5A483F35" w14:textId="77777777" w:rsidR="00D070E8" w:rsidRPr="0069243B" w:rsidRDefault="00D070E8" w:rsidP="0069243B">
      <w:pPr>
        <w:pStyle w:val="BodyText"/>
        <w:rPr>
          <w:rFonts w:ascii="Calibri" w:hAnsi="Calibri" w:cs="Calibri"/>
          <w:color w:val="0070C0"/>
          <w:szCs w:val="24"/>
        </w:rPr>
      </w:pPr>
    </w:p>
    <w:p w14:paraId="0D7E8F7F" w14:textId="7CFD9173" w:rsidR="000A17EF" w:rsidRDefault="000A17EF" w:rsidP="000A17EF">
      <w:pPr>
        <w:pStyle w:val="Graphheading1"/>
      </w:pPr>
      <w:r>
        <w:lastRenderedPageBreak/>
        <w:t>Welcome Template 2</w:t>
      </w:r>
    </w:p>
    <w:p w14:paraId="4B53BF05" w14:textId="694ABC62" w:rsidR="000A17EF" w:rsidRDefault="000A17EF" w:rsidP="000A17EF">
      <w:pPr>
        <w:widowControl w:val="0"/>
        <w:tabs>
          <w:tab w:val="left" w:pos="10414"/>
        </w:tabs>
        <w:autoSpaceDE w:val="0"/>
        <w:autoSpaceDN w:val="0"/>
        <w:spacing w:before="0" w:after="0" w:line="240" w:lineRule="auto"/>
      </w:pPr>
      <w:r>
        <w:t>Here is a welcome letter or email template the manager can send to their new employee.</w:t>
      </w:r>
      <w:r w:rsidR="00511FAE">
        <w:t xml:space="preserve"> The blue text should be replaced and updated with the correct information.</w:t>
      </w:r>
    </w:p>
    <w:p w14:paraId="63A3BD77" w14:textId="77777777" w:rsidR="000A17EF" w:rsidRPr="0069243B" w:rsidRDefault="000A17EF" w:rsidP="0069243B">
      <w:pPr>
        <w:pStyle w:val="BodyText"/>
        <w:rPr>
          <w:rFonts w:ascii="Calibri" w:hAnsi="Calibri" w:cs="Calibri"/>
          <w:color w:val="0070C0"/>
          <w:szCs w:val="24"/>
        </w:rPr>
      </w:pPr>
    </w:p>
    <w:p w14:paraId="1506B9AF" w14:textId="77777777" w:rsidR="0069243B" w:rsidRPr="0069243B" w:rsidRDefault="0069243B" w:rsidP="000A17EF">
      <w:pPr>
        <w:pStyle w:val="BodyText"/>
        <w:rPr>
          <w:rFonts w:ascii="Calibri" w:hAnsi="Calibri" w:cs="Calibri"/>
          <w:color w:val="0070C0"/>
          <w:szCs w:val="24"/>
        </w:rPr>
      </w:pPr>
      <w:r w:rsidRPr="000A17EF">
        <w:rPr>
          <w:rFonts w:ascii="Calibri" w:eastAsiaTheme="minorHAnsi" w:hAnsi="Calibri" w:cstheme="minorBidi"/>
          <w:color w:val="595959" w:themeColor="text1" w:themeTint="A6"/>
          <w:szCs w:val="24"/>
        </w:rPr>
        <w:t xml:space="preserve">Dear </w:t>
      </w:r>
      <w:r w:rsidRPr="0069243B">
        <w:rPr>
          <w:rFonts w:ascii="Calibri" w:hAnsi="Calibri" w:cs="Calibri"/>
          <w:color w:val="0070C0"/>
          <w:szCs w:val="24"/>
        </w:rPr>
        <w:t>[</w:t>
      </w:r>
      <w:r>
        <w:rPr>
          <w:rFonts w:ascii="Calibri" w:hAnsi="Calibri" w:cs="Calibri"/>
          <w:color w:val="0070C0"/>
          <w:szCs w:val="24"/>
        </w:rPr>
        <w:t>Employee Name</w:t>
      </w:r>
      <w:r w:rsidRPr="0069243B">
        <w:rPr>
          <w:rFonts w:ascii="Calibri" w:hAnsi="Calibri" w:cs="Calibri"/>
          <w:color w:val="0070C0"/>
          <w:szCs w:val="24"/>
        </w:rPr>
        <w:t>]:</w:t>
      </w:r>
    </w:p>
    <w:p w14:paraId="19C7ABBE" w14:textId="403A07D1" w:rsidR="0069243B" w:rsidRDefault="0069243B" w:rsidP="000A17EF">
      <w:pPr>
        <w:widowControl w:val="0"/>
        <w:tabs>
          <w:tab w:val="left" w:pos="10414"/>
        </w:tabs>
        <w:autoSpaceDE w:val="0"/>
        <w:autoSpaceDN w:val="0"/>
        <w:spacing w:before="0" w:after="0" w:line="240" w:lineRule="auto"/>
      </w:pPr>
    </w:p>
    <w:p w14:paraId="4F13CD33" w14:textId="0FC652EE" w:rsidR="000A17EF" w:rsidRDefault="000A17EF" w:rsidP="000A17EF">
      <w:pPr>
        <w:autoSpaceDE w:val="0"/>
        <w:autoSpaceDN w:val="0"/>
        <w:adjustRightInd w:val="0"/>
        <w:spacing w:before="0" w:after="0" w:line="240" w:lineRule="auto"/>
        <w:jc w:val="both"/>
      </w:pPr>
      <w:r w:rsidRPr="00F964D0">
        <w:t xml:space="preserve">It is my privilege to welcome you to the </w:t>
      </w:r>
      <w:r w:rsidR="00BE38C5" w:rsidRPr="00432EF3">
        <w:rPr>
          <w:color w:val="0070C0"/>
        </w:rPr>
        <w:t>(</w:t>
      </w:r>
      <w:r w:rsidR="00BE38C5">
        <w:rPr>
          <w:color w:val="0070C0"/>
        </w:rPr>
        <w:t>department/division</w:t>
      </w:r>
      <w:r w:rsidR="00BE38C5" w:rsidRPr="00432EF3">
        <w:rPr>
          <w:color w:val="0070C0"/>
        </w:rPr>
        <w:t>/</w:t>
      </w:r>
      <w:r w:rsidR="00BE38C5">
        <w:rPr>
          <w:color w:val="0070C0"/>
        </w:rPr>
        <w:t>work unit</w:t>
      </w:r>
      <w:r w:rsidR="00BE38C5" w:rsidRPr="00432EF3">
        <w:rPr>
          <w:color w:val="0070C0"/>
        </w:rPr>
        <w:t>)</w:t>
      </w:r>
      <w:r w:rsidRPr="00F964D0">
        <w:t xml:space="preserve">. There’s much to learn about your new job and our </w:t>
      </w:r>
      <w:r>
        <w:t>agency</w:t>
      </w:r>
      <w:r w:rsidRPr="00F964D0">
        <w:t>. I am committed to making sure your career gets off to a great start and you are given every opportunity to be successful.</w:t>
      </w:r>
    </w:p>
    <w:p w14:paraId="2C1477F5" w14:textId="77777777" w:rsidR="000A17EF" w:rsidRPr="00F964D0" w:rsidRDefault="000A17EF" w:rsidP="000A17EF">
      <w:pPr>
        <w:autoSpaceDE w:val="0"/>
        <w:autoSpaceDN w:val="0"/>
        <w:adjustRightInd w:val="0"/>
        <w:spacing w:before="0" w:after="0" w:line="240" w:lineRule="auto"/>
        <w:jc w:val="both"/>
      </w:pPr>
    </w:p>
    <w:p w14:paraId="45B40993" w14:textId="7DF8A8ED" w:rsidR="000A17EF" w:rsidRPr="00F964D0" w:rsidRDefault="000A17EF" w:rsidP="000A17EF">
      <w:pPr>
        <w:autoSpaceDE w:val="0"/>
        <w:autoSpaceDN w:val="0"/>
        <w:adjustRightInd w:val="0"/>
        <w:spacing w:before="0" w:after="0" w:line="240" w:lineRule="auto"/>
        <w:jc w:val="both"/>
      </w:pPr>
      <w:r w:rsidRPr="00F964D0">
        <w:t>We will have ongoing communications to ensure you are feeling comfortable</w:t>
      </w:r>
      <w:r>
        <w:t xml:space="preserve"> and </w:t>
      </w:r>
      <w:r w:rsidRPr="00F964D0">
        <w:t xml:space="preserve"> </w:t>
      </w:r>
      <w:r w:rsidRPr="00F964D0">
        <w:rPr>
          <w:color w:val="0070C0"/>
        </w:rPr>
        <w:t>(consider inserting some specific details about what the first day will entail—i.e. completing some paperwork, receiving a tour of the facilities, meeting with</w:t>
      </w:r>
      <w:r w:rsidRPr="00F964D0">
        <w:t xml:space="preserve"> </w:t>
      </w:r>
      <w:r w:rsidRPr="00F964D0">
        <w:rPr>
          <w:color w:val="0070C0"/>
        </w:rPr>
        <w:t>you one-on-one, etc.)</w:t>
      </w:r>
      <w:r>
        <w:t xml:space="preserve"> I have</w:t>
      </w:r>
      <w:r w:rsidRPr="00F964D0">
        <w:t xml:space="preserve"> asked </w:t>
      </w:r>
      <w:r w:rsidRPr="00F964D0">
        <w:rPr>
          <w:color w:val="0070C0"/>
        </w:rPr>
        <w:t xml:space="preserve">(name of staff assigned as </w:t>
      </w:r>
      <w:r>
        <w:rPr>
          <w:color w:val="0070C0"/>
        </w:rPr>
        <w:t>a buddy or mentor</w:t>
      </w:r>
      <w:r w:rsidRPr="00F964D0">
        <w:rPr>
          <w:color w:val="0070C0"/>
        </w:rPr>
        <w:t>)</w:t>
      </w:r>
      <w:r w:rsidRPr="00F964D0">
        <w:t xml:space="preserve"> to serve as your </w:t>
      </w:r>
      <w:r>
        <w:t>mentor. I’m confident they</w:t>
      </w:r>
      <w:r w:rsidRPr="00F964D0">
        <w:t xml:space="preserve"> will be an excellent ongoing resource for you.</w:t>
      </w:r>
    </w:p>
    <w:p w14:paraId="26E02365" w14:textId="72B98387" w:rsidR="000A17EF" w:rsidRDefault="000A17EF" w:rsidP="000A17EF">
      <w:pPr>
        <w:autoSpaceDE w:val="0"/>
        <w:autoSpaceDN w:val="0"/>
        <w:adjustRightInd w:val="0"/>
        <w:spacing w:before="0" w:after="0" w:line="240" w:lineRule="auto"/>
        <w:jc w:val="both"/>
      </w:pPr>
      <w:r w:rsidRPr="00F964D0">
        <w:t xml:space="preserve">As a new employee, there is standard paperwork to complete. We have included information within your welcome packet that we hope will help you make decisions about the choices available to you. Additionally, I will arrange for you to meet with Human Resources to assist you with this process. </w:t>
      </w:r>
    </w:p>
    <w:p w14:paraId="09D628A0" w14:textId="77777777" w:rsidR="000A17EF" w:rsidRPr="00F964D0" w:rsidRDefault="000A17EF" w:rsidP="000A17EF">
      <w:pPr>
        <w:autoSpaceDE w:val="0"/>
        <w:autoSpaceDN w:val="0"/>
        <w:adjustRightInd w:val="0"/>
        <w:spacing w:before="0" w:after="0" w:line="240" w:lineRule="auto"/>
        <w:jc w:val="both"/>
      </w:pPr>
    </w:p>
    <w:p w14:paraId="7FBAAF1B" w14:textId="77777777" w:rsidR="000A17EF" w:rsidRPr="00F964D0" w:rsidRDefault="000A17EF" w:rsidP="000A17EF">
      <w:pPr>
        <w:autoSpaceDE w:val="0"/>
        <w:autoSpaceDN w:val="0"/>
        <w:adjustRightInd w:val="0"/>
        <w:spacing w:before="0" w:after="0" w:line="240" w:lineRule="auto"/>
        <w:jc w:val="both"/>
      </w:pPr>
      <w:r w:rsidRPr="00F964D0">
        <w:t xml:space="preserve">Please let me know if you have any questions. You can reach me at </w:t>
      </w:r>
      <w:r w:rsidRPr="00F964D0">
        <w:rPr>
          <w:color w:val="0070C0"/>
        </w:rPr>
        <w:t xml:space="preserve">(telephone) </w:t>
      </w:r>
      <w:r w:rsidRPr="00F964D0">
        <w:t xml:space="preserve">or </w:t>
      </w:r>
      <w:r w:rsidRPr="00F964D0">
        <w:rPr>
          <w:color w:val="0070C0"/>
        </w:rPr>
        <w:t>(email).</w:t>
      </w:r>
    </w:p>
    <w:p w14:paraId="3BC2E473" w14:textId="77777777" w:rsidR="000A17EF" w:rsidRDefault="000A17EF" w:rsidP="000A17EF">
      <w:pPr>
        <w:spacing w:before="0" w:after="0" w:line="240" w:lineRule="auto"/>
      </w:pPr>
    </w:p>
    <w:p w14:paraId="37DCA1B6" w14:textId="2C93F39B" w:rsidR="000A17EF" w:rsidRPr="00F964D0" w:rsidRDefault="000A17EF" w:rsidP="000A17EF">
      <w:pPr>
        <w:spacing w:before="0" w:after="0" w:line="240" w:lineRule="auto"/>
      </w:pPr>
      <w:r w:rsidRPr="00F964D0">
        <w:t xml:space="preserve">Welcome to the </w:t>
      </w:r>
      <w:r w:rsidR="00BE38C5" w:rsidRPr="00432EF3">
        <w:rPr>
          <w:color w:val="0070C0"/>
        </w:rPr>
        <w:t>(</w:t>
      </w:r>
      <w:r w:rsidR="00BE38C5">
        <w:rPr>
          <w:color w:val="0070C0"/>
        </w:rPr>
        <w:t>department/division</w:t>
      </w:r>
      <w:r w:rsidR="00BE38C5" w:rsidRPr="00432EF3">
        <w:rPr>
          <w:color w:val="0070C0"/>
        </w:rPr>
        <w:t>/</w:t>
      </w:r>
      <w:r w:rsidR="00BE38C5">
        <w:rPr>
          <w:color w:val="0070C0"/>
        </w:rPr>
        <w:t>work unit</w:t>
      </w:r>
      <w:r w:rsidR="00BE38C5" w:rsidRPr="00432EF3">
        <w:rPr>
          <w:color w:val="0070C0"/>
        </w:rPr>
        <w:t>)</w:t>
      </w:r>
      <w:r w:rsidRPr="00F964D0">
        <w:t>!</w:t>
      </w:r>
    </w:p>
    <w:p w14:paraId="6BEEF4C3" w14:textId="77777777" w:rsidR="000A17EF" w:rsidRDefault="000A17EF" w:rsidP="000A17EF">
      <w:pPr>
        <w:spacing w:before="0" w:after="0" w:line="240" w:lineRule="auto"/>
        <w:rPr>
          <w:rFonts w:cs="Calibri"/>
        </w:rPr>
      </w:pPr>
    </w:p>
    <w:p w14:paraId="737D4CE7" w14:textId="7D48C65E" w:rsidR="000A17EF" w:rsidRPr="0069243B" w:rsidRDefault="000A17EF" w:rsidP="000A17EF">
      <w:pPr>
        <w:spacing w:before="0" w:after="0" w:line="240" w:lineRule="auto"/>
        <w:rPr>
          <w:rFonts w:cs="Calibri"/>
        </w:rPr>
      </w:pPr>
      <w:r w:rsidRPr="0069243B">
        <w:rPr>
          <w:rFonts w:cs="Calibri"/>
        </w:rPr>
        <w:t>Sincerely,</w:t>
      </w:r>
    </w:p>
    <w:p w14:paraId="28FC31A8" w14:textId="1B02300D" w:rsidR="000A17EF" w:rsidRDefault="000A17EF" w:rsidP="000A17EF">
      <w:pPr>
        <w:pStyle w:val="BodyText"/>
        <w:rPr>
          <w:rFonts w:ascii="Calibri" w:hAnsi="Calibri" w:cs="Calibri"/>
          <w:color w:val="0070C0"/>
          <w:szCs w:val="24"/>
        </w:rPr>
      </w:pPr>
      <w:r w:rsidRPr="0069243B">
        <w:rPr>
          <w:rFonts w:ascii="Calibri" w:hAnsi="Calibri" w:cs="Calibri"/>
          <w:color w:val="0070C0"/>
          <w:szCs w:val="24"/>
        </w:rPr>
        <w:t>[First Name] [Last Name], [Title]</w:t>
      </w:r>
    </w:p>
    <w:p w14:paraId="3DFA1560" w14:textId="789A602F" w:rsidR="00D070E8" w:rsidRDefault="00D070E8" w:rsidP="000A17EF">
      <w:pPr>
        <w:pStyle w:val="BodyText"/>
        <w:rPr>
          <w:rFonts w:ascii="Calibri" w:hAnsi="Calibri" w:cs="Calibri"/>
          <w:color w:val="0070C0"/>
          <w:szCs w:val="24"/>
        </w:rPr>
      </w:pPr>
    </w:p>
    <w:p w14:paraId="5568E954" w14:textId="5B087226" w:rsidR="00D070E8" w:rsidRDefault="00D070E8" w:rsidP="000A17EF">
      <w:pPr>
        <w:pStyle w:val="BodyText"/>
        <w:rPr>
          <w:rFonts w:ascii="Calibri" w:hAnsi="Calibri" w:cs="Calibri"/>
          <w:color w:val="0070C0"/>
          <w:szCs w:val="24"/>
        </w:rPr>
      </w:pPr>
    </w:p>
    <w:p w14:paraId="6E0FFB30" w14:textId="46B6129F" w:rsidR="00D070E8" w:rsidRDefault="00D070E8" w:rsidP="000A17EF">
      <w:pPr>
        <w:pStyle w:val="BodyText"/>
        <w:rPr>
          <w:rFonts w:ascii="Calibri" w:hAnsi="Calibri" w:cs="Calibri"/>
          <w:color w:val="0070C0"/>
          <w:szCs w:val="24"/>
        </w:rPr>
      </w:pPr>
    </w:p>
    <w:p w14:paraId="51F52924" w14:textId="3BF3BFD5" w:rsidR="00D070E8" w:rsidRDefault="00D070E8" w:rsidP="000A17EF">
      <w:pPr>
        <w:pStyle w:val="BodyText"/>
        <w:rPr>
          <w:rFonts w:ascii="Calibri" w:hAnsi="Calibri" w:cs="Calibri"/>
          <w:color w:val="0070C0"/>
          <w:szCs w:val="24"/>
        </w:rPr>
      </w:pPr>
    </w:p>
    <w:p w14:paraId="111325F9" w14:textId="448F5EE6" w:rsidR="00D070E8" w:rsidRDefault="00D070E8" w:rsidP="000A17EF">
      <w:pPr>
        <w:pStyle w:val="BodyText"/>
        <w:rPr>
          <w:rFonts w:ascii="Calibri" w:hAnsi="Calibri" w:cs="Calibri"/>
          <w:color w:val="0070C0"/>
          <w:szCs w:val="24"/>
        </w:rPr>
      </w:pPr>
    </w:p>
    <w:p w14:paraId="4B386ACE" w14:textId="48258BD8" w:rsidR="00D070E8" w:rsidRDefault="00D070E8" w:rsidP="000A17EF">
      <w:pPr>
        <w:pStyle w:val="BodyText"/>
        <w:rPr>
          <w:rFonts w:ascii="Calibri" w:hAnsi="Calibri" w:cs="Calibri"/>
          <w:color w:val="0070C0"/>
          <w:szCs w:val="24"/>
        </w:rPr>
      </w:pPr>
    </w:p>
    <w:p w14:paraId="6372B0B6" w14:textId="42FFDB81" w:rsidR="00D070E8" w:rsidRDefault="00D070E8" w:rsidP="000A17EF">
      <w:pPr>
        <w:pStyle w:val="BodyText"/>
        <w:rPr>
          <w:rFonts w:ascii="Calibri" w:hAnsi="Calibri" w:cs="Calibri"/>
          <w:color w:val="0070C0"/>
          <w:szCs w:val="24"/>
        </w:rPr>
      </w:pPr>
    </w:p>
    <w:p w14:paraId="6C94AA71" w14:textId="1F246622" w:rsidR="00D070E8" w:rsidRDefault="00D070E8" w:rsidP="000A17EF">
      <w:pPr>
        <w:pStyle w:val="BodyText"/>
        <w:rPr>
          <w:rFonts w:ascii="Calibri" w:hAnsi="Calibri" w:cs="Calibri"/>
          <w:color w:val="0070C0"/>
          <w:szCs w:val="24"/>
        </w:rPr>
      </w:pPr>
    </w:p>
    <w:p w14:paraId="526EE3CB" w14:textId="5BCE6E15" w:rsidR="00D070E8" w:rsidRDefault="00D070E8" w:rsidP="000A17EF">
      <w:pPr>
        <w:pStyle w:val="BodyText"/>
        <w:rPr>
          <w:rFonts w:ascii="Calibri" w:hAnsi="Calibri" w:cs="Calibri"/>
          <w:color w:val="0070C0"/>
          <w:szCs w:val="24"/>
        </w:rPr>
      </w:pPr>
    </w:p>
    <w:p w14:paraId="1961FAB7" w14:textId="081A7C78" w:rsidR="00D070E8" w:rsidRDefault="00D070E8" w:rsidP="000A17EF">
      <w:pPr>
        <w:pStyle w:val="BodyText"/>
        <w:rPr>
          <w:rFonts w:ascii="Calibri" w:hAnsi="Calibri" w:cs="Calibri"/>
          <w:color w:val="0070C0"/>
          <w:szCs w:val="24"/>
        </w:rPr>
      </w:pPr>
    </w:p>
    <w:p w14:paraId="7B25CBB3" w14:textId="3FEFBA1F" w:rsidR="00D070E8" w:rsidRDefault="00D070E8" w:rsidP="000A17EF">
      <w:pPr>
        <w:pStyle w:val="BodyText"/>
        <w:rPr>
          <w:rFonts w:ascii="Calibri" w:hAnsi="Calibri" w:cs="Calibri"/>
          <w:color w:val="0070C0"/>
          <w:szCs w:val="24"/>
        </w:rPr>
      </w:pPr>
    </w:p>
    <w:p w14:paraId="6AC40E53" w14:textId="3B4D925D" w:rsidR="00D070E8" w:rsidRDefault="00D070E8" w:rsidP="000A17EF">
      <w:pPr>
        <w:pStyle w:val="BodyText"/>
        <w:rPr>
          <w:rFonts w:ascii="Calibri" w:hAnsi="Calibri" w:cs="Calibri"/>
          <w:color w:val="0070C0"/>
          <w:szCs w:val="24"/>
        </w:rPr>
      </w:pPr>
    </w:p>
    <w:p w14:paraId="29F4CC48" w14:textId="0C53B712" w:rsidR="00D070E8" w:rsidRDefault="00D070E8" w:rsidP="000A17EF">
      <w:pPr>
        <w:pStyle w:val="BodyText"/>
        <w:rPr>
          <w:rFonts w:ascii="Calibri" w:hAnsi="Calibri" w:cs="Calibri"/>
          <w:color w:val="0070C0"/>
          <w:szCs w:val="24"/>
        </w:rPr>
      </w:pPr>
    </w:p>
    <w:p w14:paraId="02A2E3DE" w14:textId="79BB2C7E" w:rsidR="00D070E8" w:rsidRDefault="00D070E8" w:rsidP="000A17EF">
      <w:pPr>
        <w:pStyle w:val="BodyText"/>
        <w:rPr>
          <w:rFonts w:ascii="Calibri" w:hAnsi="Calibri" w:cs="Calibri"/>
          <w:color w:val="0070C0"/>
          <w:szCs w:val="24"/>
        </w:rPr>
      </w:pPr>
    </w:p>
    <w:p w14:paraId="1CA6C88C" w14:textId="7265688B" w:rsidR="00D070E8" w:rsidRDefault="00D070E8" w:rsidP="000A17EF">
      <w:pPr>
        <w:pStyle w:val="BodyText"/>
        <w:rPr>
          <w:rFonts w:ascii="Calibri" w:hAnsi="Calibri" w:cs="Calibri"/>
          <w:color w:val="0070C0"/>
          <w:szCs w:val="24"/>
        </w:rPr>
      </w:pPr>
    </w:p>
    <w:p w14:paraId="376896B4" w14:textId="6198A949" w:rsidR="00D070E8" w:rsidRDefault="00D070E8" w:rsidP="000A17EF">
      <w:pPr>
        <w:pStyle w:val="BodyText"/>
        <w:rPr>
          <w:rFonts w:ascii="Calibri" w:hAnsi="Calibri" w:cs="Calibri"/>
          <w:color w:val="0070C0"/>
          <w:szCs w:val="24"/>
        </w:rPr>
      </w:pPr>
    </w:p>
    <w:p w14:paraId="38A3502E" w14:textId="36D06ABC" w:rsidR="00D070E8" w:rsidRDefault="00D070E8" w:rsidP="000A17EF">
      <w:pPr>
        <w:pStyle w:val="BodyText"/>
        <w:rPr>
          <w:rFonts w:ascii="Calibri" w:hAnsi="Calibri" w:cs="Calibri"/>
          <w:color w:val="0070C0"/>
          <w:szCs w:val="24"/>
        </w:rPr>
      </w:pPr>
    </w:p>
    <w:p w14:paraId="749B82E3" w14:textId="6FCF4251" w:rsidR="00D070E8" w:rsidRDefault="00D070E8" w:rsidP="000A17EF">
      <w:pPr>
        <w:pStyle w:val="BodyText"/>
        <w:rPr>
          <w:rFonts w:ascii="Calibri" w:hAnsi="Calibri" w:cs="Calibri"/>
          <w:color w:val="0070C0"/>
          <w:szCs w:val="24"/>
        </w:rPr>
      </w:pPr>
    </w:p>
    <w:p w14:paraId="7D2FFE14" w14:textId="77777777" w:rsidR="00D070E8" w:rsidRPr="0069243B" w:rsidRDefault="00D070E8" w:rsidP="000A17EF">
      <w:pPr>
        <w:pStyle w:val="BodyText"/>
        <w:rPr>
          <w:rFonts w:ascii="Calibri" w:hAnsi="Calibri" w:cs="Calibri"/>
          <w:color w:val="0070C0"/>
          <w:szCs w:val="24"/>
        </w:rPr>
      </w:pPr>
    </w:p>
    <w:p w14:paraId="7A7A0904" w14:textId="5800A777" w:rsidR="00BE38C5" w:rsidRDefault="00BE38C5" w:rsidP="00BE38C5">
      <w:pPr>
        <w:pStyle w:val="Graphheading1"/>
      </w:pPr>
      <w:r>
        <w:lastRenderedPageBreak/>
        <w:t>Logistics Template</w:t>
      </w:r>
    </w:p>
    <w:p w14:paraId="53E22554" w14:textId="1CEDC6B3" w:rsidR="00BE38C5" w:rsidRDefault="00BE38C5" w:rsidP="00BE38C5">
      <w:r>
        <w:t xml:space="preserve">Here is an email template the manager can send to their new employee about some of the key information </w:t>
      </w:r>
      <w:r w:rsidR="000F1F0F">
        <w:t xml:space="preserve">and logistics </w:t>
      </w:r>
      <w:r>
        <w:t xml:space="preserve">they may need </w:t>
      </w:r>
      <w:r w:rsidR="00511FAE">
        <w:t xml:space="preserve">to know </w:t>
      </w:r>
      <w:r>
        <w:t>prior to the first day.</w:t>
      </w:r>
      <w:r w:rsidR="00511FAE">
        <w:t xml:space="preserve"> The blue text should be replaced and updated with the correct information.</w:t>
      </w:r>
    </w:p>
    <w:p w14:paraId="1477671F" w14:textId="7660E54F" w:rsidR="00BE38C5" w:rsidRPr="00432EF3" w:rsidRDefault="00BE38C5" w:rsidP="00BE38C5">
      <w:pPr>
        <w:spacing w:before="0" w:after="0" w:line="240" w:lineRule="auto"/>
      </w:pPr>
      <w:r w:rsidRPr="00432EF3">
        <w:t xml:space="preserve">Congratulations on your new position as a/an </w:t>
      </w:r>
      <w:r w:rsidRPr="00432EF3">
        <w:rPr>
          <w:color w:val="0070C0"/>
        </w:rPr>
        <w:t xml:space="preserve">(job </w:t>
      </w:r>
      <w:r>
        <w:rPr>
          <w:color w:val="0070C0"/>
        </w:rPr>
        <w:t>profile</w:t>
      </w:r>
      <w:r w:rsidRPr="00432EF3">
        <w:rPr>
          <w:color w:val="0070C0"/>
        </w:rPr>
        <w:t>)</w:t>
      </w:r>
      <w:r w:rsidRPr="00432EF3">
        <w:t xml:space="preserve"> with the </w:t>
      </w:r>
      <w:r w:rsidRPr="00432EF3">
        <w:rPr>
          <w:color w:val="0070C0"/>
        </w:rPr>
        <w:t>(</w:t>
      </w:r>
      <w:r>
        <w:rPr>
          <w:color w:val="0070C0"/>
        </w:rPr>
        <w:t>agency</w:t>
      </w:r>
      <w:r w:rsidRPr="00432EF3">
        <w:rPr>
          <w:color w:val="0070C0"/>
        </w:rPr>
        <w:t xml:space="preserve"> name)</w:t>
      </w:r>
      <w:r w:rsidRPr="00432EF3">
        <w:t xml:space="preserve"> in the </w:t>
      </w:r>
      <w:r w:rsidRPr="00432EF3">
        <w:rPr>
          <w:color w:val="0070C0"/>
        </w:rPr>
        <w:t>(</w:t>
      </w:r>
      <w:r>
        <w:rPr>
          <w:color w:val="0070C0"/>
        </w:rPr>
        <w:t>department/division</w:t>
      </w:r>
      <w:r w:rsidRPr="00432EF3">
        <w:rPr>
          <w:color w:val="0070C0"/>
        </w:rPr>
        <w:t>/</w:t>
      </w:r>
      <w:r>
        <w:rPr>
          <w:color w:val="0070C0"/>
        </w:rPr>
        <w:t>work unit</w:t>
      </w:r>
      <w:r w:rsidRPr="00432EF3">
        <w:rPr>
          <w:color w:val="0070C0"/>
        </w:rPr>
        <w:t>)</w:t>
      </w:r>
      <w:r w:rsidRPr="00432EF3">
        <w:t>. This email is to confirm the following information:</w:t>
      </w:r>
    </w:p>
    <w:p w14:paraId="6EE8A77A" w14:textId="5C2FE97B" w:rsidR="00511FAE" w:rsidRDefault="00511FAE" w:rsidP="00BE38C5">
      <w:pPr>
        <w:pStyle w:val="ListParagraph"/>
        <w:numPr>
          <w:ilvl w:val="0"/>
          <w:numId w:val="37"/>
        </w:numPr>
        <w:spacing w:before="0" w:after="0" w:line="240" w:lineRule="auto"/>
        <w:rPr>
          <w:color w:val="0070C0"/>
        </w:rPr>
      </w:pPr>
      <w:r>
        <w:rPr>
          <w:color w:val="0070C0"/>
        </w:rPr>
        <w:t>Employee number (OR#):</w:t>
      </w:r>
    </w:p>
    <w:p w14:paraId="192DCED9" w14:textId="1F4681A7" w:rsidR="00BE38C5" w:rsidRPr="00432EF3" w:rsidRDefault="00BE38C5" w:rsidP="00BE38C5">
      <w:pPr>
        <w:pStyle w:val="ListParagraph"/>
        <w:numPr>
          <w:ilvl w:val="0"/>
          <w:numId w:val="37"/>
        </w:numPr>
        <w:spacing w:before="0" w:after="0" w:line="240" w:lineRule="auto"/>
        <w:rPr>
          <w:color w:val="0070C0"/>
        </w:rPr>
      </w:pPr>
      <w:r w:rsidRPr="00432EF3">
        <w:rPr>
          <w:color w:val="0070C0"/>
        </w:rPr>
        <w:t xml:space="preserve">Start Date: </w:t>
      </w:r>
    </w:p>
    <w:p w14:paraId="0D650FA9" w14:textId="77777777" w:rsidR="00BE38C5" w:rsidRPr="00432EF3" w:rsidRDefault="00BE38C5" w:rsidP="00BE38C5">
      <w:pPr>
        <w:pStyle w:val="ListParagraph"/>
        <w:numPr>
          <w:ilvl w:val="0"/>
          <w:numId w:val="37"/>
        </w:numPr>
        <w:spacing w:before="0" w:after="0" w:line="240" w:lineRule="auto"/>
        <w:rPr>
          <w:color w:val="0070C0"/>
        </w:rPr>
      </w:pPr>
      <w:r w:rsidRPr="00432EF3">
        <w:rPr>
          <w:color w:val="0070C0"/>
        </w:rPr>
        <w:t xml:space="preserve">Time and location you should report to work: </w:t>
      </w:r>
    </w:p>
    <w:p w14:paraId="79167C0A" w14:textId="77777777" w:rsidR="00BE38C5" w:rsidRPr="00432EF3" w:rsidRDefault="00BE38C5" w:rsidP="00BE38C5">
      <w:pPr>
        <w:pStyle w:val="ListParagraph"/>
        <w:numPr>
          <w:ilvl w:val="0"/>
          <w:numId w:val="37"/>
        </w:numPr>
        <w:spacing w:before="0" w:after="0" w:line="240" w:lineRule="auto"/>
        <w:rPr>
          <w:color w:val="0070C0"/>
        </w:rPr>
      </w:pPr>
      <w:r w:rsidRPr="00432EF3">
        <w:rPr>
          <w:color w:val="0070C0"/>
        </w:rPr>
        <w:t>Classification &amp; Starting Salary:</w:t>
      </w:r>
    </w:p>
    <w:p w14:paraId="6EA18DEE" w14:textId="77777777" w:rsidR="00BE38C5" w:rsidRPr="00432EF3" w:rsidRDefault="00BE38C5" w:rsidP="00BE38C5">
      <w:pPr>
        <w:pStyle w:val="ListParagraph"/>
        <w:numPr>
          <w:ilvl w:val="0"/>
          <w:numId w:val="37"/>
        </w:numPr>
        <w:spacing w:before="0" w:after="0" w:line="240" w:lineRule="auto"/>
        <w:rPr>
          <w:color w:val="0070C0"/>
        </w:rPr>
      </w:pPr>
      <w:r w:rsidRPr="00432EF3">
        <w:rPr>
          <w:color w:val="0070C0"/>
        </w:rPr>
        <w:t xml:space="preserve">Work Schedule: </w:t>
      </w:r>
    </w:p>
    <w:p w14:paraId="46CEDEDE" w14:textId="5A22B1B1" w:rsidR="00BE38C5" w:rsidRPr="00432EF3" w:rsidRDefault="00BE38C5" w:rsidP="00BE38C5">
      <w:pPr>
        <w:pStyle w:val="ListParagraph"/>
        <w:numPr>
          <w:ilvl w:val="0"/>
          <w:numId w:val="37"/>
        </w:numPr>
        <w:spacing w:before="0" w:after="0" w:line="240" w:lineRule="auto"/>
        <w:rPr>
          <w:color w:val="0070C0"/>
        </w:rPr>
      </w:pPr>
      <w:r>
        <w:rPr>
          <w:color w:val="0070C0"/>
        </w:rPr>
        <w:t>Mentor</w:t>
      </w:r>
      <w:r w:rsidRPr="00432EF3">
        <w:rPr>
          <w:color w:val="0070C0"/>
        </w:rPr>
        <w:t>: (name and contact info)</w:t>
      </w:r>
    </w:p>
    <w:p w14:paraId="0948CAC9" w14:textId="77777777" w:rsidR="00BE38C5" w:rsidRPr="00432EF3" w:rsidRDefault="00BE38C5" w:rsidP="00BE38C5">
      <w:pPr>
        <w:spacing w:before="0" w:after="0" w:line="240" w:lineRule="auto"/>
      </w:pPr>
    </w:p>
    <w:p w14:paraId="48983638" w14:textId="77777777" w:rsidR="00BE38C5" w:rsidRPr="00432EF3" w:rsidRDefault="00BE38C5" w:rsidP="00BE38C5">
      <w:pPr>
        <w:spacing w:before="0" w:after="0" w:line="240" w:lineRule="auto"/>
      </w:pPr>
      <w:r w:rsidRPr="00432EF3">
        <w:t xml:space="preserve">Helpful information: </w:t>
      </w:r>
    </w:p>
    <w:p w14:paraId="422C0B13" w14:textId="0F826C51" w:rsidR="00BE38C5" w:rsidRPr="00432EF3" w:rsidRDefault="00511FAE" w:rsidP="00BE38C5">
      <w:pPr>
        <w:pStyle w:val="ListParagraph"/>
        <w:numPr>
          <w:ilvl w:val="0"/>
          <w:numId w:val="38"/>
        </w:numPr>
        <w:spacing w:before="0" w:after="0" w:line="240" w:lineRule="auto"/>
      </w:pPr>
      <w:r w:rsidRPr="00236C5B">
        <w:rPr>
          <w:b/>
        </w:rPr>
        <w:t>Benefits</w:t>
      </w:r>
      <w:r w:rsidR="00BE38C5" w:rsidRPr="00432EF3">
        <w:t>:</w:t>
      </w:r>
      <w:r w:rsidR="00236C5B" w:rsidRPr="00236C5B">
        <w:rPr>
          <w:color w:val="0070C0"/>
        </w:rPr>
        <w:t xml:space="preserve"> </w:t>
      </w:r>
      <w:r w:rsidR="00236C5B" w:rsidRPr="00432EF3">
        <w:rPr>
          <w:color w:val="0070C0"/>
        </w:rPr>
        <w:t>(</w:t>
      </w:r>
      <w:r w:rsidR="00236C5B">
        <w:rPr>
          <w:color w:val="0070C0"/>
        </w:rPr>
        <w:t>remove this information if they aren’t new to state government</w:t>
      </w:r>
      <w:r w:rsidR="00236C5B" w:rsidRPr="00432EF3">
        <w:rPr>
          <w:color w:val="0070C0"/>
        </w:rPr>
        <w:t>)</w:t>
      </w:r>
      <w:r w:rsidR="00BE38C5" w:rsidRPr="00432EF3">
        <w:t xml:space="preserve"> </w:t>
      </w:r>
      <w:r w:rsidR="00236C5B" w:rsidRPr="00236C5B">
        <w:t xml:space="preserve">You have 30 days to make your benefit elections, however if you make your elections by the end of the month, your benefits will be available the first of the following month.  If you wait until the next month has started, your benefits will not be effective until the next full month.  Elections and information is found here: </w:t>
      </w:r>
      <w:hyperlink r:id="rId11" w:history="1">
        <w:r w:rsidR="00236C5B" w:rsidRPr="00236C5B">
          <w:rPr>
            <w:rStyle w:val="Hyperlink"/>
          </w:rPr>
          <w:t>https://www.oregon.gov/oha/pebb/Pages/index.aspx</w:t>
        </w:r>
      </w:hyperlink>
    </w:p>
    <w:p w14:paraId="5687DCED" w14:textId="6580BF0A" w:rsidR="00511FAE" w:rsidRDefault="00511FAE" w:rsidP="00BE38C5">
      <w:pPr>
        <w:pStyle w:val="ListParagraph"/>
        <w:numPr>
          <w:ilvl w:val="0"/>
          <w:numId w:val="38"/>
        </w:numPr>
        <w:spacing w:before="0" w:after="0" w:line="240" w:lineRule="auto"/>
      </w:pPr>
      <w:r w:rsidRPr="00236C5B">
        <w:rPr>
          <w:b/>
        </w:rPr>
        <w:t>Workday</w:t>
      </w:r>
      <w:r>
        <w:t>:</w:t>
      </w:r>
      <w:r w:rsidR="00236C5B">
        <w:t xml:space="preserve">  You should have received an email from Workday to the email account under which you applied for this position.  Once in Workday, </w:t>
      </w:r>
      <w:r w:rsidR="00236C5B" w:rsidRPr="00D52F38">
        <w:t xml:space="preserve">you will need to complete your </w:t>
      </w:r>
      <w:r w:rsidR="00236C5B" w:rsidRPr="0033237E">
        <w:rPr>
          <w:b/>
        </w:rPr>
        <w:t xml:space="preserve">federal </w:t>
      </w:r>
      <w:r w:rsidR="00236C5B">
        <w:rPr>
          <w:b/>
        </w:rPr>
        <w:t xml:space="preserve">and state </w:t>
      </w:r>
      <w:r w:rsidR="00236C5B" w:rsidRPr="0033237E">
        <w:rPr>
          <w:b/>
        </w:rPr>
        <w:t>withholdings</w:t>
      </w:r>
      <w:r w:rsidR="00236C5B" w:rsidRPr="00D52F38">
        <w:t xml:space="preserve"> (W-4) and your </w:t>
      </w:r>
      <w:r w:rsidR="00236C5B" w:rsidRPr="0033237E">
        <w:rPr>
          <w:b/>
        </w:rPr>
        <w:t>direct deposit</w:t>
      </w:r>
      <w:r w:rsidR="00236C5B" w:rsidRPr="00D52F38">
        <w:t xml:space="preserve"> for payroll.</w:t>
      </w:r>
      <w:r w:rsidR="00236C5B">
        <w:t xml:space="preserve">  You should also update any personal information.</w:t>
      </w:r>
    </w:p>
    <w:p w14:paraId="2607888A" w14:textId="794AF0AC" w:rsidR="00511FAE" w:rsidRDefault="00511FAE" w:rsidP="00BE38C5">
      <w:pPr>
        <w:pStyle w:val="ListParagraph"/>
        <w:numPr>
          <w:ilvl w:val="0"/>
          <w:numId w:val="38"/>
        </w:numPr>
        <w:spacing w:before="0" w:after="0" w:line="240" w:lineRule="auto"/>
      </w:pPr>
      <w:proofErr w:type="spellStart"/>
      <w:r w:rsidRPr="00236C5B">
        <w:rPr>
          <w:b/>
        </w:rPr>
        <w:t>ePayroll</w:t>
      </w:r>
      <w:proofErr w:type="spellEnd"/>
      <w:r>
        <w:t>:</w:t>
      </w:r>
      <w:r w:rsidR="00236C5B">
        <w:t xml:space="preserve"> </w:t>
      </w:r>
      <w:r w:rsidR="00236C5B" w:rsidRPr="00432EF3">
        <w:rPr>
          <w:color w:val="0070C0"/>
        </w:rPr>
        <w:t>(</w:t>
      </w:r>
      <w:r w:rsidR="00236C5B">
        <w:rPr>
          <w:color w:val="0070C0"/>
        </w:rPr>
        <w:t xml:space="preserve">if your agency doesn’t use </w:t>
      </w:r>
      <w:proofErr w:type="spellStart"/>
      <w:r w:rsidR="00236C5B">
        <w:rPr>
          <w:color w:val="0070C0"/>
        </w:rPr>
        <w:t>ePayroll</w:t>
      </w:r>
      <w:proofErr w:type="spellEnd"/>
      <w:r w:rsidR="00236C5B">
        <w:rPr>
          <w:color w:val="0070C0"/>
        </w:rPr>
        <w:t xml:space="preserve"> then remove it and add agency specific information</w:t>
      </w:r>
      <w:r w:rsidR="00236C5B" w:rsidRPr="00432EF3">
        <w:rPr>
          <w:color w:val="0070C0"/>
        </w:rPr>
        <w:t>)</w:t>
      </w:r>
    </w:p>
    <w:p w14:paraId="12E9ED7A" w14:textId="640587CE" w:rsidR="00511FAE" w:rsidRDefault="00511FAE" w:rsidP="00BE38C5">
      <w:pPr>
        <w:pStyle w:val="ListParagraph"/>
        <w:numPr>
          <w:ilvl w:val="0"/>
          <w:numId w:val="38"/>
        </w:numPr>
        <w:spacing w:before="0" w:after="0" w:line="240" w:lineRule="auto"/>
      </w:pPr>
      <w:r w:rsidRPr="00236C5B">
        <w:rPr>
          <w:b/>
        </w:rPr>
        <w:t>iLearn</w:t>
      </w:r>
      <w:r>
        <w:t>:</w:t>
      </w:r>
    </w:p>
    <w:p w14:paraId="71899CDE" w14:textId="77777777" w:rsidR="00BE38C5" w:rsidRPr="00432EF3" w:rsidRDefault="00BE38C5" w:rsidP="00BE38C5">
      <w:pPr>
        <w:spacing w:before="0" w:after="0" w:line="240" w:lineRule="auto"/>
      </w:pPr>
    </w:p>
    <w:p w14:paraId="4753D56D" w14:textId="30F2B222" w:rsidR="00BE38C5" w:rsidRPr="00432EF3" w:rsidRDefault="00BE38C5" w:rsidP="00BE38C5">
      <w:pPr>
        <w:spacing w:before="0" w:after="0" w:line="240" w:lineRule="auto"/>
      </w:pPr>
      <w:r w:rsidRPr="00432EF3">
        <w:t xml:space="preserve">When you arrive on your first day, you will report to </w:t>
      </w:r>
      <w:r w:rsidRPr="00432EF3">
        <w:rPr>
          <w:color w:val="0070C0"/>
        </w:rPr>
        <w:t>(contact name</w:t>
      </w:r>
      <w:r w:rsidR="00236C5B">
        <w:rPr>
          <w:color w:val="0070C0"/>
        </w:rPr>
        <w:t xml:space="preserve"> and add any other information for where they go or what they need to do</w:t>
      </w:r>
      <w:r w:rsidRPr="00432EF3">
        <w:rPr>
          <w:color w:val="0070C0"/>
        </w:rPr>
        <w:t>)</w:t>
      </w:r>
      <w:r w:rsidRPr="00432EF3">
        <w:t xml:space="preserve"> as your contact person. </w:t>
      </w:r>
    </w:p>
    <w:p w14:paraId="762F9C46" w14:textId="77777777" w:rsidR="00BE38C5" w:rsidRPr="00432EF3" w:rsidRDefault="00BE38C5" w:rsidP="00BE38C5">
      <w:pPr>
        <w:spacing w:before="0" w:after="0" w:line="240" w:lineRule="auto"/>
      </w:pPr>
    </w:p>
    <w:p w14:paraId="1B8B15EE" w14:textId="15375E8C" w:rsidR="00BE38C5" w:rsidRPr="00432EF3" w:rsidRDefault="00BE38C5" w:rsidP="00BE38C5">
      <w:pPr>
        <w:spacing w:before="0" w:after="0" w:line="240" w:lineRule="auto"/>
      </w:pPr>
      <w:r w:rsidRPr="00432EF3">
        <w:t xml:space="preserve">In order to learn more about our </w:t>
      </w:r>
      <w:r>
        <w:t>agency</w:t>
      </w:r>
      <w:r w:rsidRPr="00432EF3">
        <w:t xml:space="preserve">, I encourage you to visit our website at </w:t>
      </w:r>
      <w:r w:rsidRPr="00432EF3">
        <w:rPr>
          <w:color w:val="0070C0"/>
        </w:rPr>
        <w:t>(relevant website link)</w:t>
      </w:r>
      <w:r w:rsidRPr="00432EF3">
        <w:t>. It will give you a comprehensive overview of our mission, stakeholders, strategic direction, and accomplishments.</w:t>
      </w:r>
    </w:p>
    <w:p w14:paraId="41D4FF89" w14:textId="77777777" w:rsidR="00BE38C5" w:rsidRPr="00432EF3" w:rsidRDefault="00BE38C5" w:rsidP="00BE38C5">
      <w:pPr>
        <w:spacing w:before="0" w:after="0" w:line="240" w:lineRule="auto"/>
      </w:pPr>
    </w:p>
    <w:p w14:paraId="4AF98497" w14:textId="364FCF2D" w:rsidR="00BE38C5" w:rsidRDefault="00BE38C5" w:rsidP="00BE38C5">
      <w:pPr>
        <w:spacing w:before="0" w:after="0" w:line="240" w:lineRule="auto"/>
        <w:rPr>
          <w:color w:val="0070C0"/>
        </w:rPr>
      </w:pPr>
      <w:r w:rsidRPr="00432EF3">
        <w:t xml:space="preserve">Please let me know if you have any questions I can help with before you start. I’m excited to have you begin as part of our team on </w:t>
      </w:r>
      <w:r w:rsidRPr="00432EF3">
        <w:rPr>
          <w:color w:val="0070C0"/>
        </w:rPr>
        <w:t>(start date).</w:t>
      </w:r>
    </w:p>
    <w:p w14:paraId="2ECBC56B" w14:textId="5A1E3175" w:rsidR="00D070E8" w:rsidRDefault="00D070E8" w:rsidP="00BE38C5">
      <w:pPr>
        <w:spacing w:before="0" w:after="0" w:line="240" w:lineRule="auto"/>
        <w:rPr>
          <w:color w:val="0070C0"/>
        </w:rPr>
      </w:pPr>
    </w:p>
    <w:p w14:paraId="535C327D" w14:textId="3707FE10" w:rsidR="00D070E8" w:rsidRDefault="00D070E8" w:rsidP="00BE38C5">
      <w:pPr>
        <w:spacing w:before="0" w:after="0" w:line="240" w:lineRule="auto"/>
        <w:rPr>
          <w:color w:val="0070C0"/>
        </w:rPr>
      </w:pPr>
    </w:p>
    <w:p w14:paraId="48AA6C2D" w14:textId="68230890" w:rsidR="00D070E8" w:rsidRDefault="00D070E8" w:rsidP="00BE38C5">
      <w:pPr>
        <w:spacing w:before="0" w:after="0" w:line="240" w:lineRule="auto"/>
        <w:rPr>
          <w:color w:val="0070C0"/>
        </w:rPr>
      </w:pPr>
    </w:p>
    <w:p w14:paraId="230C59AD" w14:textId="1E2D1907" w:rsidR="00D070E8" w:rsidRDefault="00D070E8" w:rsidP="00BE38C5">
      <w:pPr>
        <w:spacing w:before="0" w:after="0" w:line="240" w:lineRule="auto"/>
        <w:rPr>
          <w:color w:val="0070C0"/>
        </w:rPr>
      </w:pPr>
    </w:p>
    <w:p w14:paraId="4325DB17" w14:textId="77777777" w:rsidR="00D070E8" w:rsidRDefault="00D070E8" w:rsidP="00BE38C5">
      <w:pPr>
        <w:spacing w:before="0" w:after="0" w:line="240" w:lineRule="auto"/>
        <w:rPr>
          <w:color w:val="0070C0"/>
        </w:rPr>
      </w:pPr>
    </w:p>
    <w:p w14:paraId="338C5BA8" w14:textId="66F2ADBA" w:rsidR="00236C5B" w:rsidRDefault="00236C5B" w:rsidP="00236C5B">
      <w:pPr>
        <w:pStyle w:val="Graphheading1"/>
      </w:pPr>
      <w:r>
        <w:lastRenderedPageBreak/>
        <w:t>Announcement to Staff Template</w:t>
      </w:r>
    </w:p>
    <w:p w14:paraId="2AA5101A" w14:textId="47AFE6B3" w:rsidR="00236C5B" w:rsidRDefault="00236C5B" w:rsidP="00236C5B">
      <w:r>
        <w:t>Here is an email template the manager can send to the team members the employee will be working with.  The blue text should be replaced and updated with the correct information.</w:t>
      </w:r>
    </w:p>
    <w:p w14:paraId="433DEA50" w14:textId="77777777" w:rsidR="00236C5B" w:rsidRPr="00236C5B" w:rsidRDefault="00236C5B" w:rsidP="00236C5B">
      <w:pPr>
        <w:spacing w:before="0" w:after="0" w:line="240" w:lineRule="auto"/>
        <w:rPr>
          <w:rFonts w:cs="Calibri"/>
        </w:rPr>
      </w:pPr>
      <w:r w:rsidRPr="00236C5B">
        <w:rPr>
          <w:rFonts w:cs="Calibri"/>
          <w:color w:val="0070C0"/>
        </w:rPr>
        <w:t>(Address team)</w:t>
      </w:r>
      <w:r w:rsidRPr="00236C5B">
        <w:rPr>
          <w:rFonts w:cs="Calibri"/>
        </w:rPr>
        <w:t>,</w:t>
      </w:r>
    </w:p>
    <w:p w14:paraId="3952D994" w14:textId="77777777" w:rsidR="00236C5B" w:rsidRPr="00236C5B" w:rsidRDefault="00236C5B" w:rsidP="00236C5B">
      <w:pPr>
        <w:autoSpaceDE w:val="0"/>
        <w:autoSpaceDN w:val="0"/>
        <w:adjustRightInd w:val="0"/>
        <w:spacing w:before="0" w:after="0" w:line="240" w:lineRule="auto"/>
        <w:jc w:val="both"/>
        <w:rPr>
          <w:rFonts w:cs="Calibri"/>
        </w:rPr>
      </w:pPr>
    </w:p>
    <w:p w14:paraId="3A71C66D" w14:textId="205CD359" w:rsidR="00236C5B" w:rsidRPr="00236C5B" w:rsidRDefault="00236C5B" w:rsidP="00236C5B">
      <w:pPr>
        <w:autoSpaceDE w:val="0"/>
        <w:autoSpaceDN w:val="0"/>
        <w:adjustRightInd w:val="0"/>
        <w:spacing w:before="0" w:after="0" w:line="240" w:lineRule="auto"/>
        <w:jc w:val="both"/>
        <w:rPr>
          <w:rFonts w:cs="Calibri"/>
        </w:rPr>
      </w:pPr>
      <w:r w:rsidRPr="00236C5B">
        <w:rPr>
          <w:rFonts w:cs="Calibri"/>
        </w:rPr>
        <w:t xml:space="preserve">Please join me in welcoming </w:t>
      </w:r>
      <w:r w:rsidRPr="00236C5B">
        <w:rPr>
          <w:rFonts w:cs="Calibri"/>
          <w:color w:val="0070C0"/>
        </w:rPr>
        <w:t>(name)</w:t>
      </w:r>
      <w:r w:rsidRPr="00236C5B">
        <w:rPr>
          <w:rFonts w:cs="Calibri"/>
        </w:rPr>
        <w:t xml:space="preserve">, a </w:t>
      </w:r>
      <w:r w:rsidRPr="00236C5B">
        <w:rPr>
          <w:rFonts w:cs="Calibri"/>
          <w:color w:val="0070C0"/>
        </w:rPr>
        <w:t xml:space="preserve">(classification or title) </w:t>
      </w:r>
      <w:r w:rsidRPr="00236C5B">
        <w:rPr>
          <w:rFonts w:cs="Calibri"/>
        </w:rPr>
        <w:t xml:space="preserve">within our office.  </w:t>
      </w:r>
      <w:r w:rsidRPr="00236C5B">
        <w:rPr>
          <w:rFonts w:cs="Calibri"/>
          <w:color w:val="0070C0"/>
        </w:rPr>
        <w:t>(Name of new employee)</w:t>
      </w:r>
      <w:r w:rsidRPr="00236C5B">
        <w:rPr>
          <w:rFonts w:cs="Calibri"/>
        </w:rPr>
        <w:t xml:space="preserve"> comes to us with experience in </w:t>
      </w:r>
      <w:r w:rsidRPr="00236C5B">
        <w:rPr>
          <w:rFonts w:cs="Calibri"/>
          <w:color w:val="0070C0"/>
        </w:rPr>
        <w:t xml:space="preserve">(job or employment background) </w:t>
      </w:r>
      <w:r w:rsidRPr="00236C5B">
        <w:rPr>
          <w:rFonts w:cs="Calibri"/>
        </w:rPr>
        <w:t xml:space="preserve">and will be a great asset to our team. </w:t>
      </w:r>
      <w:r w:rsidRPr="00236C5B">
        <w:rPr>
          <w:rFonts w:cs="Calibri"/>
          <w:color w:val="0070C0"/>
        </w:rPr>
        <w:t>(Name of new employee)</w:t>
      </w:r>
      <w:r w:rsidRPr="00236C5B">
        <w:rPr>
          <w:rFonts w:cs="Calibri"/>
        </w:rPr>
        <w:t xml:space="preserve"> will be working with </w:t>
      </w:r>
      <w:r w:rsidRPr="00236C5B">
        <w:rPr>
          <w:rFonts w:cs="Calibri"/>
          <w:color w:val="0070C0"/>
        </w:rPr>
        <w:t xml:space="preserve">(names of coworkers) </w:t>
      </w:r>
      <w:r w:rsidRPr="00236C5B">
        <w:rPr>
          <w:rFonts w:cs="Calibri"/>
        </w:rPr>
        <w:t xml:space="preserve">on </w:t>
      </w:r>
      <w:r w:rsidRPr="00236C5B">
        <w:rPr>
          <w:rFonts w:cs="Calibri"/>
          <w:color w:val="0070C0"/>
        </w:rPr>
        <w:t>(job duties).</w:t>
      </w:r>
    </w:p>
    <w:p w14:paraId="39D61E43" w14:textId="77777777" w:rsidR="00236C5B" w:rsidRPr="00236C5B" w:rsidRDefault="00236C5B" w:rsidP="00236C5B">
      <w:pPr>
        <w:autoSpaceDE w:val="0"/>
        <w:autoSpaceDN w:val="0"/>
        <w:adjustRightInd w:val="0"/>
        <w:spacing w:before="0" w:after="0" w:line="240" w:lineRule="auto"/>
        <w:jc w:val="both"/>
        <w:rPr>
          <w:rFonts w:cs="Calibri"/>
        </w:rPr>
      </w:pPr>
    </w:p>
    <w:p w14:paraId="6653C1EF" w14:textId="0ED544EC" w:rsidR="00236C5B" w:rsidRPr="00236C5B" w:rsidRDefault="00236C5B" w:rsidP="00236C5B">
      <w:pPr>
        <w:autoSpaceDE w:val="0"/>
        <w:autoSpaceDN w:val="0"/>
        <w:adjustRightInd w:val="0"/>
        <w:spacing w:before="0" w:after="0" w:line="240" w:lineRule="auto"/>
        <w:jc w:val="both"/>
        <w:rPr>
          <w:rFonts w:cs="Calibri"/>
        </w:rPr>
      </w:pPr>
      <w:r w:rsidRPr="00236C5B">
        <w:rPr>
          <w:rFonts w:cs="Calibri"/>
        </w:rPr>
        <w:t xml:space="preserve">As a new employee, </w:t>
      </w:r>
      <w:r w:rsidRPr="00236C5B">
        <w:rPr>
          <w:rFonts w:cs="Calibri"/>
          <w:color w:val="0070C0"/>
        </w:rPr>
        <w:t>(Name of new employee)</w:t>
      </w:r>
      <w:r w:rsidRPr="00236C5B">
        <w:rPr>
          <w:rFonts w:cs="Calibri"/>
        </w:rPr>
        <w:t xml:space="preserve"> will have much to learn about</w:t>
      </w:r>
      <w:r>
        <w:rPr>
          <w:rFonts w:cs="Calibri"/>
        </w:rPr>
        <w:t xml:space="preserve"> in their</w:t>
      </w:r>
      <w:r w:rsidRPr="00236C5B">
        <w:rPr>
          <w:rFonts w:cs="Calibri"/>
        </w:rPr>
        <w:t xml:space="preserve"> new job and our department. I have asked </w:t>
      </w:r>
      <w:r w:rsidRPr="00236C5B">
        <w:rPr>
          <w:rFonts w:cs="Calibri"/>
          <w:color w:val="0070C0"/>
        </w:rPr>
        <w:t xml:space="preserve">(name) </w:t>
      </w:r>
      <w:r w:rsidRPr="00236C5B">
        <w:rPr>
          <w:rFonts w:cs="Calibri"/>
        </w:rPr>
        <w:t>to be</w:t>
      </w:r>
      <w:r>
        <w:rPr>
          <w:rFonts w:cs="Calibri"/>
        </w:rPr>
        <w:t xml:space="preserve"> their</w:t>
      </w:r>
      <w:r w:rsidRPr="00236C5B">
        <w:rPr>
          <w:rFonts w:cs="Calibri"/>
        </w:rPr>
        <w:t xml:space="preserve"> </w:t>
      </w:r>
      <w:r>
        <w:rPr>
          <w:rFonts w:cs="Calibri"/>
        </w:rPr>
        <w:t>mentor</w:t>
      </w:r>
      <w:r w:rsidRPr="00236C5B">
        <w:rPr>
          <w:rFonts w:cs="Calibri"/>
        </w:rPr>
        <w:t xml:space="preserve"> as</w:t>
      </w:r>
      <w:r>
        <w:rPr>
          <w:rFonts w:cs="Calibri"/>
        </w:rPr>
        <w:t xml:space="preserve"> they</w:t>
      </w:r>
      <w:r w:rsidRPr="00236C5B">
        <w:rPr>
          <w:rFonts w:cs="Calibri"/>
        </w:rPr>
        <w:t xml:space="preserve"> get settled in, but I know I can count on all of you to help </w:t>
      </w:r>
      <w:r>
        <w:rPr>
          <w:rFonts w:cs="Calibri"/>
        </w:rPr>
        <w:t>them</w:t>
      </w:r>
      <w:r w:rsidRPr="00236C5B">
        <w:rPr>
          <w:rFonts w:cs="Calibri"/>
        </w:rPr>
        <w:t xml:space="preserve"> get acquainted with </w:t>
      </w:r>
      <w:r w:rsidRPr="00432EF3">
        <w:rPr>
          <w:color w:val="0070C0"/>
        </w:rPr>
        <w:t>(</w:t>
      </w:r>
      <w:r w:rsidR="00717691">
        <w:rPr>
          <w:color w:val="0070C0"/>
        </w:rPr>
        <w:t xml:space="preserve">name of </w:t>
      </w:r>
      <w:r>
        <w:rPr>
          <w:color w:val="0070C0"/>
        </w:rPr>
        <w:t>department/division</w:t>
      </w:r>
      <w:r w:rsidRPr="00432EF3">
        <w:rPr>
          <w:color w:val="0070C0"/>
        </w:rPr>
        <w:t>/</w:t>
      </w:r>
      <w:r>
        <w:rPr>
          <w:color w:val="0070C0"/>
        </w:rPr>
        <w:t>work unit</w:t>
      </w:r>
      <w:r w:rsidRPr="00432EF3">
        <w:rPr>
          <w:color w:val="0070C0"/>
        </w:rPr>
        <w:t>)</w:t>
      </w:r>
      <w:r>
        <w:rPr>
          <w:color w:val="0070C0"/>
        </w:rPr>
        <w:t xml:space="preserve"> </w:t>
      </w:r>
      <w:r w:rsidRPr="00236C5B">
        <w:rPr>
          <w:rFonts w:cs="Calibri"/>
        </w:rPr>
        <w:t xml:space="preserve">staff and make </w:t>
      </w:r>
      <w:r>
        <w:rPr>
          <w:rFonts w:cs="Calibri"/>
        </w:rPr>
        <w:t>them</w:t>
      </w:r>
      <w:r w:rsidRPr="00236C5B">
        <w:rPr>
          <w:rFonts w:cs="Calibri"/>
        </w:rPr>
        <w:t xml:space="preserve"> feel welcome.</w:t>
      </w:r>
    </w:p>
    <w:p w14:paraId="3643E69C" w14:textId="77777777" w:rsidR="00236C5B" w:rsidRPr="00236C5B" w:rsidRDefault="00236C5B" w:rsidP="00236C5B">
      <w:pPr>
        <w:autoSpaceDE w:val="0"/>
        <w:autoSpaceDN w:val="0"/>
        <w:adjustRightInd w:val="0"/>
        <w:spacing w:before="0" w:after="0" w:line="240" w:lineRule="auto"/>
        <w:jc w:val="both"/>
        <w:rPr>
          <w:rFonts w:cs="Calibri"/>
        </w:rPr>
      </w:pPr>
    </w:p>
    <w:p w14:paraId="65F2C104" w14:textId="6D9AE7C6" w:rsidR="00236C5B" w:rsidRPr="00236C5B" w:rsidRDefault="00236C5B" w:rsidP="00236C5B">
      <w:pPr>
        <w:spacing w:before="0" w:after="0" w:line="240" w:lineRule="auto"/>
        <w:rPr>
          <w:rFonts w:eastAsia="Calibri" w:cs="Calibri"/>
        </w:rPr>
      </w:pPr>
      <w:r w:rsidRPr="00236C5B">
        <w:rPr>
          <w:rFonts w:cs="Calibri"/>
          <w:color w:val="0070C0"/>
        </w:rPr>
        <w:t>(Name of new employee)</w:t>
      </w:r>
      <w:r w:rsidRPr="00236C5B">
        <w:rPr>
          <w:rFonts w:cs="Calibri"/>
        </w:rPr>
        <w:t xml:space="preserve"> start date is scheduled for </w:t>
      </w:r>
      <w:r w:rsidRPr="00236C5B">
        <w:rPr>
          <w:rFonts w:cs="Calibri"/>
          <w:color w:val="0070C0"/>
        </w:rPr>
        <w:t>(date)</w:t>
      </w:r>
      <w:r w:rsidRPr="00236C5B">
        <w:rPr>
          <w:rFonts w:cs="Calibri"/>
        </w:rPr>
        <w:t xml:space="preserve">. Please be sure to introduce yourself and welcome </w:t>
      </w:r>
      <w:r w:rsidR="00717691">
        <w:rPr>
          <w:rFonts w:cs="Calibri"/>
        </w:rPr>
        <w:t>them</w:t>
      </w:r>
      <w:r w:rsidRPr="00236C5B">
        <w:rPr>
          <w:rFonts w:cs="Calibri"/>
        </w:rPr>
        <w:t xml:space="preserve"> to our </w:t>
      </w:r>
      <w:r w:rsidR="00717691">
        <w:rPr>
          <w:rFonts w:cs="Calibri"/>
        </w:rPr>
        <w:t>team</w:t>
      </w:r>
      <w:r w:rsidRPr="00236C5B">
        <w:rPr>
          <w:rFonts w:cs="Calibri"/>
        </w:rPr>
        <w:t>.</w:t>
      </w:r>
    </w:p>
    <w:p w14:paraId="5115F761" w14:textId="77777777" w:rsidR="00236C5B" w:rsidRDefault="00236C5B" w:rsidP="00BE38C5">
      <w:pPr>
        <w:spacing w:before="0" w:after="0" w:line="240" w:lineRule="auto"/>
      </w:pPr>
    </w:p>
    <w:p w14:paraId="4108CDE2" w14:textId="43BDF656" w:rsidR="004D4424" w:rsidRDefault="004D4424" w:rsidP="002E055C">
      <w:pPr>
        <w:spacing w:before="0" w:after="0" w:line="240" w:lineRule="auto"/>
        <w:jc w:val="both"/>
      </w:pPr>
    </w:p>
    <w:sectPr w:rsidR="004D4424" w:rsidSect="00F77EAF">
      <w:headerReference w:type="default" r:id="rId12"/>
      <w:footerReference w:type="default" r:id="rId13"/>
      <w:footerReference w:type="first" r:id="rId14"/>
      <w:pgSz w:w="12240" w:h="15840" w:code="1"/>
      <w:pgMar w:top="2160" w:right="1080" w:bottom="720" w:left="1080" w:header="648" w:footer="432"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4E36" w14:textId="77777777" w:rsidR="00D0414D" w:rsidRDefault="00D0414D" w:rsidP="005A20E2">
      <w:pPr>
        <w:spacing w:after="0"/>
      </w:pPr>
      <w:r>
        <w:separator/>
      </w:r>
    </w:p>
    <w:p w14:paraId="6259413C" w14:textId="77777777" w:rsidR="00D0414D" w:rsidRDefault="00D0414D"/>
    <w:p w14:paraId="15288FEA" w14:textId="77777777" w:rsidR="00D0414D" w:rsidRDefault="00D0414D" w:rsidP="009B4773"/>
    <w:p w14:paraId="5025B3D0" w14:textId="77777777" w:rsidR="00D0414D" w:rsidRDefault="00D0414D" w:rsidP="00513832"/>
  </w:endnote>
  <w:endnote w:type="continuationSeparator" w:id="0">
    <w:p w14:paraId="51F1E497" w14:textId="77777777" w:rsidR="00D0414D" w:rsidRDefault="00D0414D" w:rsidP="005A20E2">
      <w:pPr>
        <w:spacing w:after="0"/>
      </w:pPr>
      <w:r>
        <w:continuationSeparator/>
      </w:r>
    </w:p>
    <w:p w14:paraId="47DB5716" w14:textId="77777777" w:rsidR="00D0414D" w:rsidRDefault="00D0414D"/>
    <w:p w14:paraId="44A8C5DA" w14:textId="77777777" w:rsidR="00D0414D" w:rsidRDefault="00D0414D" w:rsidP="009B4773"/>
    <w:p w14:paraId="19BB1463" w14:textId="77777777" w:rsidR="00D0414D" w:rsidRDefault="00D0414D"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9E98B" w14:textId="3A3D0FCE" w:rsidR="00B61DC6" w:rsidRPr="00F8411A" w:rsidRDefault="00B61DC6" w:rsidP="00F8411A">
    <w:pPr>
      <w:pStyle w:val="Footer"/>
    </w:pPr>
    <w:r>
      <w:t>November 2020</w:t>
    </w:r>
    <w:r w:rsidRPr="00F8411A">
      <w:tab/>
    </w:r>
    <w:r w:rsidRPr="00F8411A">
      <w:fldChar w:fldCharType="begin"/>
    </w:r>
    <w:r w:rsidRPr="00F8411A">
      <w:instrText xml:space="preserve"> PAGE   \* MERGEFORMAT </w:instrText>
    </w:r>
    <w:r w:rsidRPr="00F8411A">
      <w:fldChar w:fldCharType="separate"/>
    </w:r>
    <w:r w:rsidR="00D070E8">
      <w:rPr>
        <w:noProof/>
      </w:rPr>
      <w:t>0</w:t>
    </w:r>
    <w:r w:rsidRPr="00F8411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3005" w14:textId="77777777" w:rsidR="00B61DC6" w:rsidRPr="00F8411A" w:rsidRDefault="00B61DC6" w:rsidP="00F77EAF">
    <w:pPr>
      <w:pStyle w:val="Footer"/>
      <w:pBdr>
        <w:top w:val="single" w:sz="8" w:space="0" w:color="F0CDA1" w:themeColor="accent1"/>
      </w:pBdr>
    </w:pPr>
    <w:r w:rsidRPr="00F8411A">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948E4" w14:textId="77777777" w:rsidR="00D0414D" w:rsidRDefault="00D0414D" w:rsidP="005A20E2">
      <w:pPr>
        <w:spacing w:after="0"/>
      </w:pPr>
      <w:r>
        <w:separator/>
      </w:r>
    </w:p>
    <w:p w14:paraId="693E49BD" w14:textId="77777777" w:rsidR="00D0414D" w:rsidRDefault="00D0414D"/>
    <w:p w14:paraId="159FBBB1" w14:textId="77777777" w:rsidR="00D0414D" w:rsidRDefault="00D0414D" w:rsidP="009B4773"/>
    <w:p w14:paraId="2BF03B96" w14:textId="77777777" w:rsidR="00D0414D" w:rsidRDefault="00D0414D" w:rsidP="00513832"/>
  </w:footnote>
  <w:footnote w:type="continuationSeparator" w:id="0">
    <w:p w14:paraId="12024EAE" w14:textId="77777777" w:rsidR="00D0414D" w:rsidRDefault="00D0414D" w:rsidP="005A20E2">
      <w:pPr>
        <w:spacing w:after="0"/>
      </w:pPr>
      <w:r>
        <w:continuationSeparator/>
      </w:r>
    </w:p>
    <w:p w14:paraId="7D912261" w14:textId="77777777" w:rsidR="00D0414D" w:rsidRDefault="00D0414D"/>
    <w:p w14:paraId="43E0D3C8" w14:textId="77777777" w:rsidR="00D0414D" w:rsidRDefault="00D0414D" w:rsidP="009B4773"/>
    <w:p w14:paraId="232972E7" w14:textId="77777777" w:rsidR="00D0414D" w:rsidRDefault="00D0414D"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BDD85" w14:textId="76D7CB00" w:rsidR="00B61DC6" w:rsidRPr="002E6D69" w:rsidRDefault="00A03483" w:rsidP="00F77EAF">
    <w:pPr>
      <w:pStyle w:val="Header"/>
    </w:pPr>
    <w:r>
      <w:rPr>
        <w:noProof/>
      </w:rPr>
      <w:drawing>
        <wp:anchor distT="0" distB="0" distL="114300" distR="114300" simplePos="0" relativeHeight="251697152" behindDoc="0" locked="0" layoutInCell="1" allowOverlap="1" wp14:anchorId="7E28BAB9" wp14:editId="4B8BE827">
          <wp:simplePos x="0" y="0"/>
          <wp:positionH relativeFrom="page">
            <wp:posOffset>5729605</wp:posOffset>
          </wp:positionH>
          <wp:positionV relativeFrom="paragraph">
            <wp:posOffset>-411480</wp:posOffset>
          </wp:positionV>
          <wp:extent cx="2059305" cy="11461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brd-1mos.jpg"/>
                  <pic:cNvPicPr/>
                </pic:nvPicPr>
                <pic:blipFill>
                  <a:blip r:embed="rId1">
                    <a:extLst>
                      <a:ext uri="{28A0092B-C50C-407E-A947-70E740481C1C}">
                        <a14:useLocalDpi xmlns:a14="http://schemas.microsoft.com/office/drawing/2010/main" val="0"/>
                      </a:ext>
                    </a:extLst>
                  </a:blip>
                  <a:stretch>
                    <a:fillRect/>
                  </a:stretch>
                </pic:blipFill>
                <pic:spPr>
                  <a:xfrm>
                    <a:off x="0" y="0"/>
                    <a:ext cx="2059305" cy="1146175"/>
                  </a:xfrm>
                  <a:prstGeom prst="rect">
                    <a:avLst/>
                  </a:prstGeom>
                </pic:spPr>
              </pic:pic>
            </a:graphicData>
          </a:graphic>
          <wp14:sizeRelH relativeFrom="page">
            <wp14:pctWidth>0</wp14:pctWidth>
          </wp14:sizeRelH>
          <wp14:sizeRelV relativeFrom="page">
            <wp14:pctHeight>0</wp14:pctHeight>
          </wp14:sizeRelV>
        </wp:anchor>
      </w:drawing>
    </w:r>
    <w:r w:rsidR="00F77EAF">
      <w:rPr>
        <w:noProof/>
      </w:rPr>
      <mc:AlternateContent>
        <mc:Choice Requires="wps">
          <w:drawing>
            <wp:anchor distT="45720" distB="45720" distL="114300" distR="114300" simplePos="0" relativeHeight="251701248" behindDoc="0" locked="0" layoutInCell="1" allowOverlap="1" wp14:anchorId="643DF8C0" wp14:editId="6BEC81A6">
              <wp:simplePos x="0" y="0"/>
              <wp:positionH relativeFrom="margin">
                <wp:align>left</wp:align>
              </wp:positionH>
              <wp:positionV relativeFrom="paragraph">
                <wp:posOffset>-25095</wp:posOffset>
              </wp:positionV>
              <wp:extent cx="472637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79" cy="1404620"/>
                      </a:xfrm>
                      <a:prstGeom prst="rect">
                        <a:avLst/>
                      </a:prstGeom>
                      <a:noFill/>
                      <a:ln w="9525">
                        <a:noFill/>
                        <a:miter lim="800000"/>
                        <a:headEnd/>
                        <a:tailEnd/>
                      </a:ln>
                    </wps:spPr>
                    <wps:txbx>
                      <w:txbxContent>
                        <w:p w14:paraId="32BD47C7" w14:textId="772CDEC9" w:rsidR="00F77EAF" w:rsidRPr="005E314A" w:rsidRDefault="00717691" w:rsidP="005E314A">
                          <w:pPr>
                            <w:spacing w:before="0" w:after="0" w:line="240" w:lineRule="auto"/>
                            <w:rPr>
                              <w:rFonts w:asciiTheme="majorHAnsi" w:hAnsiTheme="majorHAnsi"/>
                              <w:b/>
                              <w:color w:val="107082"/>
                            </w:rPr>
                          </w:pPr>
                          <w:r>
                            <w:rPr>
                              <w:rFonts w:asciiTheme="majorHAnsi" w:hAnsiTheme="majorHAnsi"/>
                              <w:b/>
                              <w:color w:val="107082"/>
                            </w:rPr>
                            <w:t>Welcome Packet Templates</w:t>
                          </w:r>
                        </w:p>
                        <w:p w14:paraId="7415B6B2" w14:textId="7C6E05FB" w:rsidR="00F77EAF" w:rsidRDefault="00F77EAF" w:rsidP="005E314A">
                          <w:pPr>
                            <w:spacing w:before="0" w:after="0" w:line="240" w:lineRule="auto"/>
                          </w:pPr>
                          <w:r>
                            <w:t xml:space="preserve">Onboarding </w:t>
                          </w:r>
                          <w:r w:rsidR="00717691">
                            <w:t>R</w:t>
                          </w:r>
                          <w:r>
                            <w:t xml:space="preserve">esources | </w:t>
                          </w:r>
                          <w:r w:rsidR="00A03483">
                            <w:t>Pre-hire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DF8C0" id="_x0000_t202" coordsize="21600,21600" o:spt="202" path="m,l,21600r21600,l21600,xe">
              <v:stroke joinstyle="miter"/>
              <v:path gradientshapeok="t" o:connecttype="rect"/>
            </v:shapetype>
            <v:shape id="Text Box 2" o:spid="_x0000_s1026" type="#_x0000_t202" style="position:absolute;margin-left:0;margin-top:-2pt;width:372.15pt;height:110.6pt;z-index:251701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" filled="f" stroked="f">
              <v:textbox style="mso-fit-shape-to-text:t">
                <w:txbxContent>
                  <w:p w14:paraId="32BD47C7" w14:textId="772CDEC9" w:rsidR="00F77EAF" w:rsidRPr="005E314A" w:rsidRDefault="00717691" w:rsidP="005E314A">
                    <w:pPr>
                      <w:spacing w:before="0" w:after="0" w:line="240" w:lineRule="auto"/>
                      <w:rPr>
                        <w:rFonts w:asciiTheme="majorHAnsi" w:hAnsiTheme="majorHAnsi"/>
                        <w:b/>
                        <w:color w:val="107082"/>
                      </w:rPr>
                    </w:pPr>
                    <w:r>
                      <w:rPr>
                        <w:rFonts w:asciiTheme="majorHAnsi" w:hAnsiTheme="majorHAnsi"/>
                        <w:b/>
                        <w:color w:val="107082"/>
                      </w:rPr>
                      <w:t>Welcome Packet Templates</w:t>
                    </w:r>
                  </w:p>
                  <w:p w14:paraId="7415B6B2" w14:textId="7C6E05FB" w:rsidR="00F77EAF" w:rsidRDefault="00F77EAF" w:rsidP="005E314A">
                    <w:pPr>
                      <w:spacing w:before="0" w:after="0" w:line="240" w:lineRule="auto"/>
                    </w:pPr>
                    <w:r>
                      <w:t xml:space="preserve">Onboarding </w:t>
                    </w:r>
                    <w:r w:rsidR="00717691">
                      <w:t>R</w:t>
                    </w:r>
                    <w:r>
                      <w:t xml:space="preserve">esources | </w:t>
                    </w:r>
                    <w:r w:rsidR="00A03483">
                      <w:t>Pre-hire</w:t>
                    </w:r>
                  </w:p>
                </w:txbxContent>
              </v:textbox>
              <w10:wrap anchorx="margin"/>
            </v:shape>
          </w:pict>
        </mc:Fallback>
      </mc:AlternateContent>
    </w:r>
    <w:r w:rsidR="00F77EAF" w:rsidRPr="002E6D69">
      <w:rPr>
        <w:noProof/>
      </w:rPr>
      <mc:AlternateContent>
        <mc:Choice Requires="wps">
          <w:drawing>
            <wp:anchor distT="45720" distB="45720" distL="114300" distR="114300" simplePos="0" relativeHeight="251699200" behindDoc="1" locked="0" layoutInCell="1" allowOverlap="1" wp14:anchorId="7C2EADD8" wp14:editId="56AF2413">
              <wp:simplePos x="0" y="0"/>
              <wp:positionH relativeFrom="page">
                <wp:posOffset>-311727</wp:posOffset>
              </wp:positionH>
              <wp:positionV relativeFrom="page">
                <wp:posOffset>-635</wp:posOffset>
              </wp:positionV>
              <wp:extent cx="10058400" cy="1143000"/>
              <wp:effectExtent l="0" t="0" r="0" b="0"/>
              <wp:wrapNone/>
              <wp:docPr id="1" name="Text Box 2">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accent1">
                          <a:alpha val="50000"/>
                        </a:schemeClr>
                      </a:solidFill>
                      <a:ln w="9525">
                        <a:noFill/>
                        <a:miter lim="800000"/>
                        <a:headEnd/>
                        <a:tailEnd/>
                      </a:ln>
                    </wps:spPr>
                    <wps:txbx>
                      <w:txbxContent>
                        <w:p w14:paraId="783ACF27" w14:textId="77777777" w:rsidR="00F77EAF" w:rsidRDefault="00F77EAF" w:rsidP="00F77EAF"/>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2EADD8" id="_x0000_s1027" type="#_x0000_t202" style="position:absolute;margin-left:-24.55pt;margin-top:-.05pt;width:11in;height:90pt;z-index:-2516172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" fillcolor="#f0cda1 [3204]" stroked="f">
              <v:fill opacity="32896f"/>
              <v:textbox inset="20mm,8mm">
                <w:txbxContent>
                  <w:p w14:paraId="783ACF27" w14:textId="77777777" w:rsidR="00F77EAF" w:rsidRDefault="00F77EAF" w:rsidP="00F77EAF"/>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82F6B"/>
    <w:multiLevelType w:val="hybridMultilevel"/>
    <w:tmpl w:val="9B128346"/>
    <w:lvl w:ilvl="0" w:tplc="C71AD2B6">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D25237"/>
    <w:multiLevelType w:val="hybridMultilevel"/>
    <w:tmpl w:val="A634C2D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1F095A"/>
    <w:multiLevelType w:val="hybridMultilevel"/>
    <w:tmpl w:val="E0A23FC2"/>
    <w:lvl w:ilvl="0" w:tplc="BEC88126">
      <w:start w:val="1"/>
      <w:numFmt w:val="bullet"/>
      <w:lvlText w:val=""/>
      <w:lvlJc w:val="left"/>
      <w:pPr>
        <w:ind w:left="-3060" w:hanging="360"/>
      </w:pPr>
      <w:rPr>
        <w:rFonts w:ascii="Wingdings" w:hAnsi="Wingdings"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1170" w:hanging="360"/>
      </w:pPr>
      <w:rPr>
        <w:rFonts w:ascii="Symbol" w:hAnsi="Symbol" w:hint="default"/>
      </w:rPr>
    </w:lvl>
    <w:lvl w:ilvl="4" w:tplc="04090003">
      <w:start w:val="1"/>
      <w:numFmt w:val="bullet"/>
      <w:lvlText w:val="o"/>
      <w:lvlJc w:val="left"/>
      <w:pPr>
        <w:ind w:left="-450" w:hanging="360"/>
      </w:pPr>
      <w:rPr>
        <w:rFonts w:ascii="Courier New" w:hAnsi="Courier New" w:cs="Courier New" w:hint="default"/>
      </w:rPr>
    </w:lvl>
    <w:lvl w:ilvl="5" w:tplc="04090005">
      <w:start w:val="1"/>
      <w:numFmt w:val="bullet"/>
      <w:lvlText w:val=""/>
      <w:lvlJc w:val="left"/>
      <w:pPr>
        <w:ind w:left="270" w:hanging="360"/>
      </w:pPr>
      <w:rPr>
        <w:rFonts w:ascii="Wingdings" w:hAnsi="Wingdings" w:hint="default"/>
      </w:rPr>
    </w:lvl>
    <w:lvl w:ilvl="6" w:tplc="04090001">
      <w:start w:val="1"/>
      <w:numFmt w:val="bullet"/>
      <w:lvlText w:val=""/>
      <w:lvlJc w:val="left"/>
      <w:pPr>
        <w:ind w:left="990" w:hanging="360"/>
      </w:pPr>
      <w:rPr>
        <w:rFonts w:ascii="Symbol" w:hAnsi="Symbol" w:hint="default"/>
      </w:rPr>
    </w:lvl>
    <w:lvl w:ilvl="7" w:tplc="04090003">
      <w:start w:val="1"/>
      <w:numFmt w:val="bullet"/>
      <w:lvlText w:val="o"/>
      <w:lvlJc w:val="left"/>
      <w:pPr>
        <w:ind w:left="1710" w:hanging="360"/>
      </w:pPr>
      <w:rPr>
        <w:rFonts w:ascii="Courier New" w:hAnsi="Courier New" w:cs="Courier New" w:hint="default"/>
      </w:rPr>
    </w:lvl>
    <w:lvl w:ilvl="8" w:tplc="04090005" w:tentative="1">
      <w:start w:val="1"/>
      <w:numFmt w:val="bullet"/>
      <w:lvlText w:val=""/>
      <w:lvlJc w:val="left"/>
      <w:pPr>
        <w:ind w:left="2430" w:hanging="360"/>
      </w:pPr>
      <w:rPr>
        <w:rFonts w:ascii="Wingdings" w:hAnsi="Wingdings" w:hint="default"/>
      </w:rPr>
    </w:lvl>
  </w:abstractNum>
  <w:abstractNum w:abstractNumId="7" w15:restartNumberingAfterBreak="0">
    <w:nsid w:val="14070E28"/>
    <w:multiLevelType w:val="hybridMultilevel"/>
    <w:tmpl w:val="6F1E60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E5F50"/>
    <w:multiLevelType w:val="hybridMultilevel"/>
    <w:tmpl w:val="C7F8EA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565D15"/>
    <w:multiLevelType w:val="multilevel"/>
    <w:tmpl w:val="760E7A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6340D"/>
    <w:multiLevelType w:val="hybridMultilevel"/>
    <w:tmpl w:val="0E76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1D23EC8"/>
    <w:multiLevelType w:val="hybridMultilevel"/>
    <w:tmpl w:val="9BC43D12"/>
    <w:lvl w:ilvl="0" w:tplc="BEC88126">
      <w:start w:val="1"/>
      <w:numFmt w:val="bullet"/>
      <w:lvlText w:val=""/>
      <w:lvlJc w:val="left"/>
      <w:pPr>
        <w:ind w:left="-3060" w:hanging="360"/>
      </w:pPr>
      <w:rPr>
        <w:rFonts w:ascii="Wingdings" w:hAnsi="Wingdings" w:hint="default"/>
      </w:rPr>
    </w:lvl>
    <w:lvl w:ilvl="1" w:tplc="BEC88126">
      <w:start w:val="1"/>
      <w:numFmt w:val="bullet"/>
      <w:lvlText w:val=""/>
      <w:lvlJc w:val="left"/>
      <w:pPr>
        <w:ind w:left="-2610" w:hanging="360"/>
      </w:pPr>
      <w:rPr>
        <w:rFonts w:ascii="Wingdings" w:hAnsi="Wingdings"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1170" w:hanging="360"/>
      </w:pPr>
      <w:rPr>
        <w:rFonts w:ascii="Symbol" w:hAnsi="Symbol" w:hint="default"/>
      </w:rPr>
    </w:lvl>
    <w:lvl w:ilvl="4" w:tplc="04090003">
      <w:start w:val="1"/>
      <w:numFmt w:val="bullet"/>
      <w:lvlText w:val="o"/>
      <w:lvlJc w:val="left"/>
      <w:pPr>
        <w:ind w:left="-450" w:hanging="360"/>
      </w:pPr>
      <w:rPr>
        <w:rFonts w:ascii="Courier New" w:hAnsi="Courier New" w:cs="Courier New" w:hint="default"/>
      </w:rPr>
    </w:lvl>
    <w:lvl w:ilvl="5" w:tplc="04090005">
      <w:start w:val="1"/>
      <w:numFmt w:val="bullet"/>
      <w:lvlText w:val=""/>
      <w:lvlJc w:val="left"/>
      <w:pPr>
        <w:ind w:left="270" w:hanging="360"/>
      </w:pPr>
      <w:rPr>
        <w:rFonts w:ascii="Wingdings" w:hAnsi="Wingdings" w:hint="default"/>
      </w:rPr>
    </w:lvl>
    <w:lvl w:ilvl="6" w:tplc="BEC88126">
      <w:start w:val="1"/>
      <w:numFmt w:val="bullet"/>
      <w:lvlText w:val=""/>
      <w:lvlJc w:val="left"/>
      <w:pPr>
        <w:ind w:left="990" w:hanging="360"/>
      </w:pPr>
      <w:rPr>
        <w:rFonts w:ascii="Wingdings" w:hAnsi="Wingdings" w:hint="default"/>
      </w:rPr>
    </w:lvl>
    <w:lvl w:ilvl="7" w:tplc="04090003">
      <w:start w:val="1"/>
      <w:numFmt w:val="bullet"/>
      <w:lvlText w:val="o"/>
      <w:lvlJc w:val="left"/>
      <w:pPr>
        <w:ind w:left="1710" w:hanging="360"/>
      </w:pPr>
      <w:rPr>
        <w:rFonts w:ascii="Courier New" w:hAnsi="Courier New" w:cs="Courier New" w:hint="default"/>
      </w:rPr>
    </w:lvl>
    <w:lvl w:ilvl="8" w:tplc="04090005" w:tentative="1">
      <w:start w:val="1"/>
      <w:numFmt w:val="bullet"/>
      <w:lvlText w:val=""/>
      <w:lvlJc w:val="left"/>
      <w:pPr>
        <w:ind w:left="2430" w:hanging="360"/>
      </w:pPr>
      <w:rPr>
        <w:rFonts w:ascii="Wingdings" w:hAnsi="Wingdings" w:hint="default"/>
      </w:rPr>
    </w:lvl>
  </w:abstractNum>
  <w:abstractNum w:abstractNumId="13" w15:restartNumberingAfterBreak="0">
    <w:nsid w:val="23855ACF"/>
    <w:multiLevelType w:val="hybridMultilevel"/>
    <w:tmpl w:val="EFF060A0"/>
    <w:lvl w:ilvl="0" w:tplc="60783032">
      <w:start w:val="1"/>
      <w:numFmt w:val="bullet"/>
      <w:pStyle w:val="Defaultbullets"/>
      <w:lvlText w:val=""/>
      <w:lvlJc w:val="left"/>
      <w:pPr>
        <w:ind w:left="630" w:hanging="360"/>
      </w:pPr>
      <w:rPr>
        <w:rFonts w:ascii="Symbol" w:hAnsi="Symbol" w:hint="default"/>
        <w:color w:val="E3005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414F0"/>
    <w:multiLevelType w:val="hybridMultilevel"/>
    <w:tmpl w:val="580E69C6"/>
    <w:lvl w:ilvl="0" w:tplc="C71AD2B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E63BE"/>
    <w:multiLevelType w:val="multilevel"/>
    <w:tmpl w:val="82B4A5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B1B403F"/>
    <w:multiLevelType w:val="hybridMultilevel"/>
    <w:tmpl w:val="CA849F38"/>
    <w:lvl w:ilvl="0" w:tplc="04090001">
      <w:start w:val="1"/>
      <w:numFmt w:val="bullet"/>
      <w:lvlText w:val=""/>
      <w:lvlJc w:val="left"/>
      <w:pPr>
        <w:ind w:left="798" w:hanging="360"/>
      </w:pPr>
      <w:rPr>
        <w:rFonts w:ascii="Symbol" w:hAnsi="Symbol" w:hint="default"/>
      </w:rPr>
    </w:lvl>
    <w:lvl w:ilvl="1" w:tplc="04090003">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18" w15:restartNumberingAfterBreak="0">
    <w:nsid w:val="3E7D7D30"/>
    <w:multiLevelType w:val="hybridMultilevel"/>
    <w:tmpl w:val="D29A1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565112"/>
    <w:multiLevelType w:val="hybridMultilevel"/>
    <w:tmpl w:val="42E24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D30B7A"/>
    <w:multiLevelType w:val="hybridMultilevel"/>
    <w:tmpl w:val="02FCDD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595E64"/>
    <w:multiLevelType w:val="multilevel"/>
    <w:tmpl w:val="E9645C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A2B1D74"/>
    <w:multiLevelType w:val="hybridMultilevel"/>
    <w:tmpl w:val="2F6249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BC7CF2"/>
    <w:multiLevelType w:val="multilevel"/>
    <w:tmpl w:val="5704CB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ECB145C"/>
    <w:multiLevelType w:val="hybridMultilevel"/>
    <w:tmpl w:val="7592F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7594AC8"/>
    <w:multiLevelType w:val="multilevel"/>
    <w:tmpl w:val="3D86D1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BD54971"/>
    <w:multiLevelType w:val="hybridMultilevel"/>
    <w:tmpl w:val="587A96F8"/>
    <w:lvl w:ilvl="0" w:tplc="BEC88126">
      <w:start w:val="1"/>
      <w:numFmt w:val="bullet"/>
      <w:lvlText w:val=""/>
      <w:lvlJc w:val="left"/>
      <w:pPr>
        <w:ind w:left="-3060" w:hanging="360"/>
      </w:pPr>
      <w:rPr>
        <w:rFonts w:ascii="Wingdings" w:hAnsi="Wingdings" w:hint="default"/>
      </w:rPr>
    </w:lvl>
    <w:lvl w:ilvl="1" w:tplc="BEC88126">
      <w:start w:val="1"/>
      <w:numFmt w:val="bullet"/>
      <w:lvlText w:val=""/>
      <w:lvlJc w:val="left"/>
      <w:pPr>
        <w:ind w:left="-2610" w:hanging="360"/>
      </w:pPr>
      <w:rPr>
        <w:rFonts w:ascii="Wingdings" w:hAnsi="Wingdings"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1170" w:hanging="360"/>
      </w:pPr>
      <w:rPr>
        <w:rFonts w:ascii="Symbol" w:hAnsi="Symbol" w:hint="default"/>
      </w:rPr>
    </w:lvl>
    <w:lvl w:ilvl="4" w:tplc="04090003">
      <w:start w:val="1"/>
      <w:numFmt w:val="bullet"/>
      <w:lvlText w:val="o"/>
      <w:lvlJc w:val="left"/>
      <w:pPr>
        <w:ind w:left="-450" w:hanging="360"/>
      </w:pPr>
      <w:rPr>
        <w:rFonts w:ascii="Courier New" w:hAnsi="Courier New" w:cs="Courier New" w:hint="default"/>
      </w:rPr>
    </w:lvl>
    <w:lvl w:ilvl="5" w:tplc="04090005">
      <w:start w:val="1"/>
      <w:numFmt w:val="bullet"/>
      <w:lvlText w:val=""/>
      <w:lvlJc w:val="left"/>
      <w:pPr>
        <w:ind w:left="270" w:hanging="360"/>
      </w:pPr>
      <w:rPr>
        <w:rFonts w:ascii="Wingdings" w:hAnsi="Wingdings" w:hint="default"/>
      </w:rPr>
    </w:lvl>
    <w:lvl w:ilvl="6" w:tplc="04090001">
      <w:start w:val="1"/>
      <w:numFmt w:val="bullet"/>
      <w:lvlText w:val=""/>
      <w:lvlJc w:val="left"/>
      <w:pPr>
        <w:ind w:left="990" w:hanging="360"/>
      </w:pPr>
      <w:rPr>
        <w:rFonts w:ascii="Symbol" w:hAnsi="Symbol" w:hint="default"/>
      </w:rPr>
    </w:lvl>
    <w:lvl w:ilvl="7" w:tplc="04090003">
      <w:start w:val="1"/>
      <w:numFmt w:val="bullet"/>
      <w:lvlText w:val="o"/>
      <w:lvlJc w:val="left"/>
      <w:pPr>
        <w:ind w:left="1710" w:hanging="360"/>
      </w:pPr>
      <w:rPr>
        <w:rFonts w:ascii="Courier New" w:hAnsi="Courier New" w:cs="Courier New" w:hint="default"/>
      </w:rPr>
    </w:lvl>
    <w:lvl w:ilvl="8" w:tplc="04090005" w:tentative="1">
      <w:start w:val="1"/>
      <w:numFmt w:val="bullet"/>
      <w:lvlText w:val=""/>
      <w:lvlJc w:val="left"/>
      <w:pPr>
        <w:ind w:left="2430" w:hanging="360"/>
      </w:pPr>
      <w:rPr>
        <w:rFonts w:ascii="Wingdings" w:hAnsi="Wingdings" w:hint="default"/>
      </w:rPr>
    </w:lvl>
  </w:abstractNum>
  <w:abstractNum w:abstractNumId="28" w15:restartNumberingAfterBreak="0">
    <w:nsid w:val="5C073CB6"/>
    <w:multiLevelType w:val="hybridMultilevel"/>
    <w:tmpl w:val="85243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0E1C6A"/>
    <w:multiLevelType w:val="hybridMultilevel"/>
    <w:tmpl w:val="768A1098"/>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30" w15:restartNumberingAfterBreak="0">
    <w:nsid w:val="5D5123B7"/>
    <w:multiLevelType w:val="hybridMultilevel"/>
    <w:tmpl w:val="BC44FD48"/>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31" w15:restartNumberingAfterBreak="0">
    <w:nsid w:val="5DAF42C0"/>
    <w:multiLevelType w:val="hybridMultilevel"/>
    <w:tmpl w:val="A52C07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59075E"/>
    <w:multiLevelType w:val="hybridMultilevel"/>
    <w:tmpl w:val="910E6ABC"/>
    <w:lvl w:ilvl="0" w:tplc="0A34EA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1D9"/>
    <w:multiLevelType w:val="hybridMultilevel"/>
    <w:tmpl w:val="64069426"/>
    <w:lvl w:ilvl="0" w:tplc="8708BC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11D9F"/>
    <w:multiLevelType w:val="hybridMultilevel"/>
    <w:tmpl w:val="42E24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E11A08"/>
    <w:multiLevelType w:val="hybridMultilevel"/>
    <w:tmpl w:val="A7AE52E4"/>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36" w15:restartNumberingAfterBreak="0">
    <w:nsid w:val="6D2F7B7E"/>
    <w:multiLevelType w:val="hybridMultilevel"/>
    <w:tmpl w:val="0EF2C1AC"/>
    <w:lvl w:ilvl="0" w:tplc="0409000F">
      <w:start w:val="1"/>
      <w:numFmt w:val="decimal"/>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37" w15:restartNumberingAfterBreak="0">
    <w:nsid w:val="751F7BFE"/>
    <w:multiLevelType w:val="multilevel"/>
    <w:tmpl w:val="2F4A79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3"/>
  </w:num>
  <w:num w:numId="2">
    <w:abstractNumId w:val="10"/>
  </w:num>
  <w:num w:numId="3">
    <w:abstractNumId w:val="2"/>
  </w:num>
  <w:num w:numId="4">
    <w:abstractNumId w:val="14"/>
  </w:num>
  <w:num w:numId="5">
    <w:abstractNumId w:val="1"/>
  </w:num>
  <w:num w:numId="6">
    <w:abstractNumId w:val="25"/>
  </w:num>
  <w:num w:numId="7">
    <w:abstractNumId w:val="0"/>
  </w:num>
  <w:num w:numId="8">
    <w:abstractNumId w:val="13"/>
  </w:num>
  <w:num w:numId="9">
    <w:abstractNumId w:val="18"/>
  </w:num>
  <w:num w:numId="10">
    <w:abstractNumId w:val="24"/>
  </w:num>
  <w:num w:numId="11">
    <w:abstractNumId w:val="5"/>
  </w:num>
  <w:num w:numId="12">
    <w:abstractNumId w:val="15"/>
  </w:num>
  <w:num w:numId="13">
    <w:abstractNumId w:val="20"/>
  </w:num>
  <w:num w:numId="14">
    <w:abstractNumId w:val="4"/>
  </w:num>
  <w:num w:numId="15">
    <w:abstractNumId w:val="30"/>
  </w:num>
  <w:num w:numId="16">
    <w:abstractNumId w:val="36"/>
  </w:num>
  <w:num w:numId="17">
    <w:abstractNumId w:val="29"/>
  </w:num>
  <w:num w:numId="18">
    <w:abstractNumId w:val="17"/>
  </w:num>
  <w:num w:numId="19">
    <w:abstractNumId w:val="7"/>
  </w:num>
  <w:num w:numId="20">
    <w:abstractNumId w:val="34"/>
  </w:num>
  <w:num w:numId="21">
    <w:abstractNumId w:val="31"/>
  </w:num>
  <w:num w:numId="22">
    <w:abstractNumId w:val="16"/>
  </w:num>
  <w:num w:numId="23">
    <w:abstractNumId w:val="26"/>
  </w:num>
  <w:num w:numId="24">
    <w:abstractNumId w:val="37"/>
  </w:num>
  <w:num w:numId="25">
    <w:abstractNumId w:val="23"/>
  </w:num>
  <w:num w:numId="26">
    <w:abstractNumId w:val="9"/>
  </w:num>
  <w:num w:numId="27">
    <w:abstractNumId w:val="21"/>
  </w:num>
  <w:num w:numId="28">
    <w:abstractNumId w:val="19"/>
  </w:num>
  <w:num w:numId="29">
    <w:abstractNumId w:val="22"/>
  </w:num>
  <w:num w:numId="30">
    <w:abstractNumId w:val="33"/>
  </w:num>
  <w:num w:numId="31">
    <w:abstractNumId w:val="28"/>
  </w:num>
  <w:num w:numId="32">
    <w:abstractNumId w:val="6"/>
  </w:num>
  <w:num w:numId="33">
    <w:abstractNumId w:val="8"/>
  </w:num>
  <w:num w:numId="34">
    <w:abstractNumId w:val="35"/>
  </w:num>
  <w:num w:numId="35">
    <w:abstractNumId w:val="27"/>
  </w:num>
  <w:num w:numId="36">
    <w:abstractNumId w:val="12"/>
  </w:num>
  <w:num w:numId="37">
    <w:abstractNumId w:val="32"/>
  </w:num>
  <w:num w:numId="38">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42"/>
    <w:rsid w:val="0000092E"/>
    <w:rsid w:val="00004992"/>
    <w:rsid w:val="00012A83"/>
    <w:rsid w:val="00017C3C"/>
    <w:rsid w:val="000202AC"/>
    <w:rsid w:val="000210F1"/>
    <w:rsid w:val="000217A7"/>
    <w:rsid w:val="00021F2E"/>
    <w:rsid w:val="00025F28"/>
    <w:rsid w:val="00026EAE"/>
    <w:rsid w:val="0003123C"/>
    <w:rsid w:val="00032A10"/>
    <w:rsid w:val="000346E0"/>
    <w:rsid w:val="00043FFE"/>
    <w:rsid w:val="00044074"/>
    <w:rsid w:val="0004430C"/>
    <w:rsid w:val="000532C8"/>
    <w:rsid w:val="00054D40"/>
    <w:rsid w:val="00057548"/>
    <w:rsid w:val="00066DE2"/>
    <w:rsid w:val="00077931"/>
    <w:rsid w:val="0008028B"/>
    <w:rsid w:val="00084E91"/>
    <w:rsid w:val="000900B6"/>
    <w:rsid w:val="000940DC"/>
    <w:rsid w:val="000A17EF"/>
    <w:rsid w:val="000A649E"/>
    <w:rsid w:val="000A7626"/>
    <w:rsid w:val="000B5DA2"/>
    <w:rsid w:val="000B720C"/>
    <w:rsid w:val="000C1C28"/>
    <w:rsid w:val="000C3421"/>
    <w:rsid w:val="000C5872"/>
    <w:rsid w:val="000C6B73"/>
    <w:rsid w:val="000C70CF"/>
    <w:rsid w:val="000D212E"/>
    <w:rsid w:val="000E0979"/>
    <w:rsid w:val="000E1544"/>
    <w:rsid w:val="000E26AD"/>
    <w:rsid w:val="000E3007"/>
    <w:rsid w:val="000F1F0F"/>
    <w:rsid w:val="000F3BE7"/>
    <w:rsid w:val="00113031"/>
    <w:rsid w:val="001155CE"/>
    <w:rsid w:val="001225D9"/>
    <w:rsid w:val="00123700"/>
    <w:rsid w:val="00124370"/>
    <w:rsid w:val="001302DA"/>
    <w:rsid w:val="001307DC"/>
    <w:rsid w:val="00146849"/>
    <w:rsid w:val="001563EC"/>
    <w:rsid w:val="00160392"/>
    <w:rsid w:val="00164F8F"/>
    <w:rsid w:val="00165C4C"/>
    <w:rsid w:val="00173707"/>
    <w:rsid w:val="001A294A"/>
    <w:rsid w:val="001A4FC5"/>
    <w:rsid w:val="001A5429"/>
    <w:rsid w:val="001B309F"/>
    <w:rsid w:val="001B65D8"/>
    <w:rsid w:val="001C52CB"/>
    <w:rsid w:val="001D1C22"/>
    <w:rsid w:val="001E11F1"/>
    <w:rsid w:val="001E1E58"/>
    <w:rsid w:val="001F78DD"/>
    <w:rsid w:val="00206719"/>
    <w:rsid w:val="002164DD"/>
    <w:rsid w:val="002309F4"/>
    <w:rsid w:val="002347D0"/>
    <w:rsid w:val="00236C5B"/>
    <w:rsid w:val="00237A8D"/>
    <w:rsid w:val="00240312"/>
    <w:rsid w:val="00243A88"/>
    <w:rsid w:val="00247B17"/>
    <w:rsid w:val="00252E4A"/>
    <w:rsid w:val="00256B81"/>
    <w:rsid w:val="002642A8"/>
    <w:rsid w:val="0027090E"/>
    <w:rsid w:val="00281139"/>
    <w:rsid w:val="002878D2"/>
    <w:rsid w:val="00287F35"/>
    <w:rsid w:val="002955AB"/>
    <w:rsid w:val="002A137B"/>
    <w:rsid w:val="002A3099"/>
    <w:rsid w:val="002B562C"/>
    <w:rsid w:val="002D3D74"/>
    <w:rsid w:val="002E0415"/>
    <w:rsid w:val="002E055C"/>
    <w:rsid w:val="002E23BD"/>
    <w:rsid w:val="002E6D69"/>
    <w:rsid w:val="002F4173"/>
    <w:rsid w:val="0030692A"/>
    <w:rsid w:val="0031130D"/>
    <w:rsid w:val="00313D36"/>
    <w:rsid w:val="00314A6F"/>
    <w:rsid w:val="00334394"/>
    <w:rsid w:val="00334F71"/>
    <w:rsid w:val="00341548"/>
    <w:rsid w:val="00342AB7"/>
    <w:rsid w:val="00343800"/>
    <w:rsid w:val="00347AF5"/>
    <w:rsid w:val="00360F98"/>
    <w:rsid w:val="00362478"/>
    <w:rsid w:val="00374421"/>
    <w:rsid w:val="00396954"/>
    <w:rsid w:val="00397513"/>
    <w:rsid w:val="003A1203"/>
    <w:rsid w:val="003A31CC"/>
    <w:rsid w:val="003A4E44"/>
    <w:rsid w:val="003B5758"/>
    <w:rsid w:val="003B62DF"/>
    <w:rsid w:val="003C1F8B"/>
    <w:rsid w:val="003D3A73"/>
    <w:rsid w:val="003D59A7"/>
    <w:rsid w:val="003D6301"/>
    <w:rsid w:val="003E78A7"/>
    <w:rsid w:val="003F0714"/>
    <w:rsid w:val="003F13B0"/>
    <w:rsid w:val="003F5F4A"/>
    <w:rsid w:val="00403423"/>
    <w:rsid w:val="004055B2"/>
    <w:rsid w:val="004123A8"/>
    <w:rsid w:val="00420DF5"/>
    <w:rsid w:val="00423DEA"/>
    <w:rsid w:val="004262DD"/>
    <w:rsid w:val="0042646F"/>
    <w:rsid w:val="00435096"/>
    <w:rsid w:val="004411FB"/>
    <w:rsid w:val="00443212"/>
    <w:rsid w:val="004457A0"/>
    <w:rsid w:val="0046075F"/>
    <w:rsid w:val="00462A21"/>
    <w:rsid w:val="00472E14"/>
    <w:rsid w:val="0048073D"/>
    <w:rsid w:val="00486419"/>
    <w:rsid w:val="00493EC0"/>
    <w:rsid w:val="00495909"/>
    <w:rsid w:val="00497396"/>
    <w:rsid w:val="004B33A1"/>
    <w:rsid w:val="004B5251"/>
    <w:rsid w:val="004C02AB"/>
    <w:rsid w:val="004C0453"/>
    <w:rsid w:val="004C7B3E"/>
    <w:rsid w:val="004D26EE"/>
    <w:rsid w:val="004D2953"/>
    <w:rsid w:val="004D2F4F"/>
    <w:rsid w:val="004D4424"/>
    <w:rsid w:val="004E48B2"/>
    <w:rsid w:val="004E6970"/>
    <w:rsid w:val="0050131B"/>
    <w:rsid w:val="00511FAE"/>
    <w:rsid w:val="00513832"/>
    <w:rsid w:val="005237B4"/>
    <w:rsid w:val="00526C37"/>
    <w:rsid w:val="005316A9"/>
    <w:rsid w:val="00533047"/>
    <w:rsid w:val="005429CB"/>
    <w:rsid w:val="005547F0"/>
    <w:rsid w:val="00577B45"/>
    <w:rsid w:val="00582AD8"/>
    <w:rsid w:val="0058407F"/>
    <w:rsid w:val="005854DB"/>
    <w:rsid w:val="005901CF"/>
    <w:rsid w:val="005913A0"/>
    <w:rsid w:val="005919AF"/>
    <w:rsid w:val="00595021"/>
    <w:rsid w:val="005A20E2"/>
    <w:rsid w:val="005B2896"/>
    <w:rsid w:val="005B3210"/>
    <w:rsid w:val="005B6A1A"/>
    <w:rsid w:val="005D2146"/>
    <w:rsid w:val="005E2881"/>
    <w:rsid w:val="005E314A"/>
    <w:rsid w:val="005F3370"/>
    <w:rsid w:val="005F6388"/>
    <w:rsid w:val="00606B31"/>
    <w:rsid w:val="006100FE"/>
    <w:rsid w:val="00613156"/>
    <w:rsid w:val="006177F7"/>
    <w:rsid w:val="0062072B"/>
    <w:rsid w:val="006329E1"/>
    <w:rsid w:val="00633E73"/>
    <w:rsid w:val="00637E74"/>
    <w:rsid w:val="006463CF"/>
    <w:rsid w:val="00655308"/>
    <w:rsid w:val="00655A34"/>
    <w:rsid w:val="00661808"/>
    <w:rsid w:val="00664450"/>
    <w:rsid w:val="00670A67"/>
    <w:rsid w:val="006716D4"/>
    <w:rsid w:val="006735B6"/>
    <w:rsid w:val="00685B4E"/>
    <w:rsid w:val="00690CBD"/>
    <w:rsid w:val="0069243B"/>
    <w:rsid w:val="006936EB"/>
    <w:rsid w:val="006953DC"/>
    <w:rsid w:val="006A29F2"/>
    <w:rsid w:val="006A6E0F"/>
    <w:rsid w:val="006A7FA8"/>
    <w:rsid w:val="006B2383"/>
    <w:rsid w:val="006C2368"/>
    <w:rsid w:val="006D0144"/>
    <w:rsid w:val="006D40ED"/>
    <w:rsid w:val="006D616D"/>
    <w:rsid w:val="006D7B55"/>
    <w:rsid w:val="006E3FC8"/>
    <w:rsid w:val="006E72D5"/>
    <w:rsid w:val="006F38DB"/>
    <w:rsid w:val="0070329F"/>
    <w:rsid w:val="007153AB"/>
    <w:rsid w:val="007157EF"/>
    <w:rsid w:val="00716A42"/>
    <w:rsid w:val="00717691"/>
    <w:rsid w:val="0073670F"/>
    <w:rsid w:val="00740FCE"/>
    <w:rsid w:val="00741571"/>
    <w:rsid w:val="00752721"/>
    <w:rsid w:val="00753E67"/>
    <w:rsid w:val="00761DE1"/>
    <w:rsid w:val="00762335"/>
    <w:rsid w:val="00766A63"/>
    <w:rsid w:val="00771F51"/>
    <w:rsid w:val="00780FF4"/>
    <w:rsid w:val="00784AB5"/>
    <w:rsid w:val="007B17C4"/>
    <w:rsid w:val="007B1F5A"/>
    <w:rsid w:val="007B3AB6"/>
    <w:rsid w:val="007B5AFF"/>
    <w:rsid w:val="007C136F"/>
    <w:rsid w:val="007C5AF4"/>
    <w:rsid w:val="007C7B98"/>
    <w:rsid w:val="007D40E3"/>
    <w:rsid w:val="007D5767"/>
    <w:rsid w:val="007F3448"/>
    <w:rsid w:val="007F793B"/>
    <w:rsid w:val="008002F9"/>
    <w:rsid w:val="00811424"/>
    <w:rsid w:val="00811EFD"/>
    <w:rsid w:val="00813EC8"/>
    <w:rsid w:val="00817F8C"/>
    <w:rsid w:val="00824D66"/>
    <w:rsid w:val="00825672"/>
    <w:rsid w:val="00831203"/>
    <w:rsid w:val="00833126"/>
    <w:rsid w:val="0083428B"/>
    <w:rsid w:val="00835D68"/>
    <w:rsid w:val="00844A39"/>
    <w:rsid w:val="00847862"/>
    <w:rsid w:val="00862EE8"/>
    <w:rsid w:val="00876F99"/>
    <w:rsid w:val="008820B3"/>
    <w:rsid w:val="008852A5"/>
    <w:rsid w:val="00885AA6"/>
    <w:rsid w:val="00886169"/>
    <w:rsid w:val="00887675"/>
    <w:rsid w:val="0089410F"/>
    <w:rsid w:val="008965F6"/>
    <w:rsid w:val="008A2B5E"/>
    <w:rsid w:val="008B1A36"/>
    <w:rsid w:val="008D3386"/>
    <w:rsid w:val="008D73BC"/>
    <w:rsid w:val="008E5416"/>
    <w:rsid w:val="008F704C"/>
    <w:rsid w:val="008F7FED"/>
    <w:rsid w:val="00902016"/>
    <w:rsid w:val="0090206C"/>
    <w:rsid w:val="00902998"/>
    <w:rsid w:val="00912C1B"/>
    <w:rsid w:val="0092125E"/>
    <w:rsid w:val="009224C3"/>
    <w:rsid w:val="00923D47"/>
    <w:rsid w:val="00924319"/>
    <w:rsid w:val="00933D4B"/>
    <w:rsid w:val="009355C2"/>
    <w:rsid w:val="00935C9E"/>
    <w:rsid w:val="00940E5B"/>
    <w:rsid w:val="00942156"/>
    <w:rsid w:val="0094699A"/>
    <w:rsid w:val="00952A7A"/>
    <w:rsid w:val="00953D46"/>
    <w:rsid w:val="00962A42"/>
    <w:rsid w:val="009634CB"/>
    <w:rsid w:val="00974BF8"/>
    <w:rsid w:val="0097663B"/>
    <w:rsid w:val="00981B3D"/>
    <w:rsid w:val="009A2472"/>
    <w:rsid w:val="009A3B33"/>
    <w:rsid w:val="009A45A0"/>
    <w:rsid w:val="009B35B5"/>
    <w:rsid w:val="009B4773"/>
    <w:rsid w:val="009B7197"/>
    <w:rsid w:val="009D2556"/>
    <w:rsid w:val="009F2EC5"/>
    <w:rsid w:val="009F71AD"/>
    <w:rsid w:val="00A03483"/>
    <w:rsid w:val="00A040B9"/>
    <w:rsid w:val="00A16AA8"/>
    <w:rsid w:val="00A4105F"/>
    <w:rsid w:val="00A435B8"/>
    <w:rsid w:val="00A46E38"/>
    <w:rsid w:val="00A630FD"/>
    <w:rsid w:val="00A67285"/>
    <w:rsid w:val="00A7487A"/>
    <w:rsid w:val="00A74908"/>
    <w:rsid w:val="00A76CDD"/>
    <w:rsid w:val="00A7714D"/>
    <w:rsid w:val="00A91213"/>
    <w:rsid w:val="00A956EC"/>
    <w:rsid w:val="00A960DC"/>
    <w:rsid w:val="00AA29B1"/>
    <w:rsid w:val="00AA387F"/>
    <w:rsid w:val="00AA66D7"/>
    <w:rsid w:val="00AB2A42"/>
    <w:rsid w:val="00AB48E8"/>
    <w:rsid w:val="00AC3653"/>
    <w:rsid w:val="00AC4275"/>
    <w:rsid w:val="00AD669F"/>
    <w:rsid w:val="00AE0241"/>
    <w:rsid w:val="00AE42DC"/>
    <w:rsid w:val="00AE5008"/>
    <w:rsid w:val="00AE7DA4"/>
    <w:rsid w:val="00AF1901"/>
    <w:rsid w:val="00B134FE"/>
    <w:rsid w:val="00B26302"/>
    <w:rsid w:val="00B37B3B"/>
    <w:rsid w:val="00B4074D"/>
    <w:rsid w:val="00B40B26"/>
    <w:rsid w:val="00B44C47"/>
    <w:rsid w:val="00B50DEB"/>
    <w:rsid w:val="00B57756"/>
    <w:rsid w:val="00B57F4F"/>
    <w:rsid w:val="00B61DC6"/>
    <w:rsid w:val="00B62F8B"/>
    <w:rsid w:val="00B7636D"/>
    <w:rsid w:val="00B774E5"/>
    <w:rsid w:val="00B80CF1"/>
    <w:rsid w:val="00BA27E9"/>
    <w:rsid w:val="00BA2A38"/>
    <w:rsid w:val="00BA31C4"/>
    <w:rsid w:val="00BB02E6"/>
    <w:rsid w:val="00BC04C2"/>
    <w:rsid w:val="00BC6E46"/>
    <w:rsid w:val="00BD0C60"/>
    <w:rsid w:val="00BD39C4"/>
    <w:rsid w:val="00BD75EB"/>
    <w:rsid w:val="00BE0B76"/>
    <w:rsid w:val="00BE38C5"/>
    <w:rsid w:val="00BE6295"/>
    <w:rsid w:val="00BF3C0C"/>
    <w:rsid w:val="00BF4150"/>
    <w:rsid w:val="00C17BCF"/>
    <w:rsid w:val="00C20A20"/>
    <w:rsid w:val="00C255E3"/>
    <w:rsid w:val="00C3246A"/>
    <w:rsid w:val="00C355B3"/>
    <w:rsid w:val="00C374AF"/>
    <w:rsid w:val="00C42AC8"/>
    <w:rsid w:val="00C444FB"/>
    <w:rsid w:val="00C45BE9"/>
    <w:rsid w:val="00C52FB9"/>
    <w:rsid w:val="00C65564"/>
    <w:rsid w:val="00C65873"/>
    <w:rsid w:val="00CA3A6B"/>
    <w:rsid w:val="00CA5FB8"/>
    <w:rsid w:val="00CA61D8"/>
    <w:rsid w:val="00CB4988"/>
    <w:rsid w:val="00CC54F1"/>
    <w:rsid w:val="00CC77E0"/>
    <w:rsid w:val="00CD1D98"/>
    <w:rsid w:val="00CF1267"/>
    <w:rsid w:val="00D01E6F"/>
    <w:rsid w:val="00D02EF8"/>
    <w:rsid w:val="00D03DC0"/>
    <w:rsid w:val="00D0414D"/>
    <w:rsid w:val="00D070E8"/>
    <w:rsid w:val="00D13200"/>
    <w:rsid w:val="00D15759"/>
    <w:rsid w:val="00D16340"/>
    <w:rsid w:val="00D2559B"/>
    <w:rsid w:val="00D25B2B"/>
    <w:rsid w:val="00D26769"/>
    <w:rsid w:val="00D26C5D"/>
    <w:rsid w:val="00D27AF8"/>
    <w:rsid w:val="00D3337B"/>
    <w:rsid w:val="00D35994"/>
    <w:rsid w:val="00D6543F"/>
    <w:rsid w:val="00D74A98"/>
    <w:rsid w:val="00D74E0C"/>
    <w:rsid w:val="00D75EAB"/>
    <w:rsid w:val="00D83185"/>
    <w:rsid w:val="00D904AA"/>
    <w:rsid w:val="00D94688"/>
    <w:rsid w:val="00DA5A8A"/>
    <w:rsid w:val="00DB0137"/>
    <w:rsid w:val="00DB0FDF"/>
    <w:rsid w:val="00DB5A2E"/>
    <w:rsid w:val="00DC0528"/>
    <w:rsid w:val="00DC1104"/>
    <w:rsid w:val="00DC1DDE"/>
    <w:rsid w:val="00DC1E7C"/>
    <w:rsid w:val="00DC3F5E"/>
    <w:rsid w:val="00DC4886"/>
    <w:rsid w:val="00DC7466"/>
    <w:rsid w:val="00DC7E1C"/>
    <w:rsid w:val="00DD5412"/>
    <w:rsid w:val="00DE07E9"/>
    <w:rsid w:val="00DE1F7A"/>
    <w:rsid w:val="00DE65A2"/>
    <w:rsid w:val="00DF2DCC"/>
    <w:rsid w:val="00DF5143"/>
    <w:rsid w:val="00E013FE"/>
    <w:rsid w:val="00E01D0E"/>
    <w:rsid w:val="00E0400B"/>
    <w:rsid w:val="00E13A10"/>
    <w:rsid w:val="00E16215"/>
    <w:rsid w:val="00E223B9"/>
    <w:rsid w:val="00E23EA6"/>
    <w:rsid w:val="00E25ED1"/>
    <w:rsid w:val="00E31650"/>
    <w:rsid w:val="00E331EA"/>
    <w:rsid w:val="00E344A8"/>
    <w:rsid w:val="00E35169"/>
    <w:rsid w:val="00E365AE"/>
    <w:rsid w:val="00E53724"/>
    <w:rsid w:val="00E552C8"/>
    <w:rsid w:val="00E56135"/>
    <w:rsid w:val="00E705A4"/>
    <w:rsid w:val="00E71F23"/>
    <w:rsid w:val="00E75006"/>
    <w:rsid w:val="00E75F06"/>
    <w:rsid w:val="00E7720A"/>
    <w:rsid w:val="00E84350"/>
    <w:rsid w:val="00E85863"/>
    <w:rsid w:val="00E91AE4"/>
    <w:rsid w:val="00EA0EA8"/>
    <w:rsid w:val="00EA431D"/>
    <w:rsid w:val="00EA5A54"/>
    <w:rsid w:val="00EB1A45"/>
    <w:rsid w:val="00EB2565"/>
    <w:rsid w:val="00EB3670"/>
    <w:rsid w:val="00EC238B"/>
    <w:rsid w:val="00EC4019"/>
    <w:rsid w:val="00EC4BCD"/>
    <w:rsid w:val="00ED2E98"/>
    <w:rsid w:val="00EF594B"/>
    <w:rsid w:val="00F07EE8"/>
    <w:rsid w:val="00F11E06"/>
    <w:rsid w:val="00F217D3"/>
    <w:rsid w:val="00F24549"/>
    <w:rsid w:val="00F27A07"/>
    <w:rsid w:val="00F33F5E"/>
    <w:rsid w:val="00F53069"/>
    <w:rsid w:val="00F53D20"/>
    <w:rsid w:val="00F60840"/>
    <w:rsid w:val="00F63BD1"/>
    <w:rsid w:val="00F7382A"/>
    <w:rsid w:val="00F75B86"/>
    <w:rsid w:val="00F76EAB"/>
    <w:rsid w:val="00F77933"/>
    <w:rsid w:val="00F77EAF"/>
    <w:rsid w:val="00F83999"/>
    <w:rsid w:val="00F8411A"/>
    <w:rsid w:val="00F913A9"/>
    <w:rsid w:val="00F965D9"/>
    <w:rsid w:val="00FB184D"/>
    <w:rsid w:val="00FC1405"/>
    <w:rsid w:val="00FC7131"/>
    <w:rsid w:val="00FD7457"/>
    <w:rsid w:val="00FE2D9D"/>
    <w:rsid w:val="00FF0913"/>
    <w:rsid w:val="00FF2E52"/>
    <w:rsid w:val="00FF32DB"/>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D3202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A34"/>
    <w:rPr>
      <w:rFonts w:ascii="Calibri" w:hAnsi="Calibri"/>
    </w:rPr>
  </w:style>
  <w:style w:type="paragraph" w:styleId="Heading1">
    <w:name w:val="heading 1"/>
    <w:basedOn w:val="Normal"/>
    <w:next w:val="Normal"/>
    <w:link w:val="Heading1Char"/>
    <w:uiPriority w:val="9"/>
    <w:qFormat/>
    <w:rsid w:val="00F63BD1"/>
    <w:pPr>
      <w:keepNext/>
      <w:keepLines/>
      <w:pBdr>
        <w:bottom w:val="single" w:sz="24" w:space="4" w:color="F0CDA1" w:themeColor="accent1"/>
      </w:pBdr>
      <w:spacing w:before="360"/>
      <w:outlineLvl w:val="0"/>
    </w:pPr>
    <w:rPr>
      <w:rFonts w:asciiTheme="majorHAnsi" w:eastAsiaTheme="majorEastAsia" w:hAnsiTheme="majorHAnsi" w:cstheme="majorBidi"/>
      <w:b/>
      <w:caps/>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2E6D69"/>
    <w:pPr>
      <w:tabs>
        <w:tab w:val="center" w:pos="4844"/>
        <w:tab w:val="right" w:pos="9689"/>
      </w:tabs>
      <w:spacing w:before="0" w:after="0"/>
    </w:pPr>
    <w:rPr>
      <w:rFonts w:asciiTheme="majorHAnsi" w:hAnsiTheme="majorHAnsi" w:cstheme="minorHAnsi"/>
      <w:b/>
      <w:caps/>
      <w:color w:val="107082" w:themeColor="accent2"/>
      <w:sz w:val="28"/>
    </w:rPr>
  </w:style>
  <w:style w:type="character" w:customStyle="1" w:styleId="HeaderChar">
    <w:name w:val="Header Char"/>
    <w:basedOn w:val="DefaultParagraphFont"/>
    <w:link w:val="Header"/>
    <w:uiPriority w:val="99"/>
    <w:rsid w:val="002E6D69"/>
    <w:rPr>
      <w:rFonts w:asciiTheme="majorHAnsi" w:hAnsiTheme="majorHAnsi" w:cstheme="min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F63BD1"/>
    <w:rPr>
      <w:rFonts w:asciiTheme="majorHAnsi" w:eastAsiaTheme="majorEastAsia" w:hAnsiTheme="majorHAnsi" w:cstheme="majorBidi"/>
      <w:b/>
      <w:caps/>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semiHidden/>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semiHidden/>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link w:val="NoSpacingChar"/>
    <w:uiPriority w:val="1"/>
    <w:qFormat/>
    <w:rsid w:val="009B35B5"/>
    <w:pPr>
      <w:spacing w:after="0" w:line="240" w:lineRule="auto"/>
    </w:pPr>
    <w:rPr>
      <w:i/>
    </w:rPr>
  </w:style>
  <w:style w:type="paragraph" w:styleId="ListBullet">
    <w:name w:val="List Bullet"/>
    <w:basedOn w:val="Normal"/>
    <w:uiPriority w:val="99"/>
    <w:qFormat/>
    <w:rsid w:val="0003123C"/>
    <w:pPr>
      <w:numPr>
        <w:numId w:val="1"/>
      </w:numPr>
      <w:spacing w:before="0" w:after="200" w:line="276" w:lineRule="auto"/>
      <w:ind w:left="340" w:hanging="340"/>
    </w:pPr>
  </w:style>
  <w:style w:type="paragraph" w:styleId="ListNumber">
    <w:name w:val="List Number"/>
    <w:basedOn w:val="Normal"/>
    <w:uiPriority w:val="99"/>
    <w:semiHidden/>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semiHidden/>
    <w:rsid w:val="00685B4E"/>
    <w:pPr>
      <w:numPr>
        <w:ilvl w:val="1"/>
        <w:numId w:val="6"/>
      </w:numPr>
      <w:spacing w:before="0" w:line="271" w:lineRule="auto"/>
    </w:pPr>
  </w:style>
  <w:style w:type="paragraph" w:customStyle="1" w:styleId="ChartText">
    <w:name w:val="Chart Text"/>
    <w:basedOn w:val="Normal"/>
    <w:qFormat/>
    <w:rsid w:val="005B3210"/>
    <w:pPr>
      <w:spacing w:line="240" w:lineRule="auto"/>
      <w:jc w:val="center"/>
    </w:pPr>
    <w:rPr>
      <w:b/>
      <w:color w:val="FFFFFF" w:themeColor="background1"/>
      <w:sz w:val="20"/>
      <w:szCs w:val="20"/>
    </w:rPr>
  </w:style>
  <w:style w:type="paragraph" w:customStyle="1" w:styleId="Header1">
    <w:name w:val="Header 1"/>
    <w:basedOn w:val="Normal"/>
    <w:next w:val="Normal"/>
    <w:link w:val="Header1Char"/>
    <w:uiPriority w:val="99"/>
    <w:qFormat/>
    <w:rsid w:val="002E6D69"/>
    <w:pPr>
      <w:spacing w:before="0" w:after="840"/>
    </w:pPr>
    <w:rPr>
      <w:i/>
    </w:rPr>
  </w:style>
  <w:style w:type="character" w:customStyle="1" w:styleId="Header1Char">
    <w:name w:val="Header 1 Char"/>
    <w:basedOn w:val="DefaultParagraphFont"/>
    <w:link w:val="Header1"/>
    <w:uiPriority w:val="99"/>
    <w:rsid w:val="000E26AD"/>
    <w:rPr>
      <w:i/>
    </w:rPr>
  </w:style>
  <w:style w:type="character" w:customStyle="1" w:styleId="NoSpacingChar">
    <w:name w:val="No Spacing Char"/>
    <w:basedOn w:val="DefaultParagraphFont"/>
    <w:link w:val="NoSpacing"/>
    <w:uiPriority w:val="1"/>
    <w:rsid w:val="00655A34"/>
    <w:rPr>
      <w:i/>
    </w:rPr>
  </w:style>
  <w:style w:type="table" w:styleId="GridTable4-Accent5">
    <w:name w:val="Grid Table 4 Accent 5"/>
    <w:basedOn w:val="TableNormal"/>
    <w:uiPriority w:val="49"/>
    <w:rsid w:val="00825672"/>
    <w:pPr>
      <w:spacing w:after="0"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insideV w:val="nil"/>
        </w:tcBorders>
        <w:shd w:val="clear" w:color="auto" w:fill="F99927" w:themeFill="accent5"/>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paragraph" w:customStyle="1" w:styleId="Defaultbullets">
    <w:name w:val="Default bullets"/>
    <w:basedOn w:val="Normal"/>
    <w:qFormat/>
    <w:rsid w:val="00923D47"/>
    <w:pPr>
      <w:numPr>
        <w:numId w:val="8"/>
      </w:numPr>
      <w:spacing w:before="0" w:after="150" w:line="300" w:lineRule="auto"/>
    </w:pPr>
    <w:rPr>
      <w:rFonts w:eastAsia="Times New Roman" w:cs="Times New Roman"/>
      <w:color w:val="auto"/>
      <w:szCs w:val="21"/>
    </w:rPr>
  </w:style>
  <w:style w:type="paragraph" w:customStyle="1" w:styleId="ABC2">
    <w:name w:val="ABC 2"/>
    <w:basedOn w:val="Normal"/>
    <w:qFormat/>
    <w:rsid w:val="00EB1A45"/>
    <w:pPr>
      <w:spacing w:before="0" w:after="0" w:line="240" w:lineRule="auto"/>
    </w:pPr>
    <w:rPr>
      <w:rFonts w:ascii="Times New Roman" w:hAnsi="Times New Roman" w:cs="Times New Roman"/>
      <w:b/>
      <w:color w:val="auto"/>
      <w:sz w:val="28"/>
      <w:szCs w:val="28"/>
    </w:rPr>
  </w:style>
  <w:style w:type="paragraph" w:styleId="CommentText">
    <w:name w:val="annotation text"/>
    <w:basedOn w:val="Normal"/>
    <w:link w:val="CommentTextChar"/>
    <w:uiPriority w:val="99"/>
    <w:semiHidden/>
    <w:unhideWhenUsed/>
    <w:rsid w:val="00690CBD"/>
    <w:pPr>
      <w:spacing w:line="240" w:lineRule="auto"/>
    </w:pPr>
    <w:rPr>
      <w:sz w:val="20"/>
      <w:szCs w:val="20"/>
    </w:rPr>
  </w:style>
  <w:style w:type="character" w:customStyle="1" w:styleId="CommentTextChar">
    <w:name w:val="Comment Text Char"/>
    <w:basedOn w:val="DefaultParagraphFont"/>
    <w:link w:val="CommentText"/>
    <w:uiPriority w:val="99"/>
    <w:semiHidden/>
    <w:rsid w:val="00690CB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90CBD"/>
    <w:rPr>
      <w:b/>
      <w:bCs/>
    </w:rPr>
  </w:style>
  <w:style w:type="character" w:customStyle="1" w:styleId="CommentSubjectChar">
    <w:name w:val="Comment Subject Char"/>
    <w:basedOn w:val="CommentTextChar"/>
    <w:link w:val="CommentSubject"/>
    <w:uiPriority w:val="99"/>
    <w:semiHidden/>
    <w:rsid w:val="00690CBD"/>
    <w:rPr>
      <w:rFonts w:ascii="Calibri" w:hAnsi="Calibri"/>
      <w:b/>
      <w:bCs/>
      <w:sz w:val="20"/>
      <w:szCs w:val="20"/>
    </w:rPr>
  </w:style>
  <w:style w:type="paragraph" w:styleId="BodyText">
    <w:name w:val="Body Text"/>
    <w:basedOn w:val="Normal"/>
    <w:link w:val="BodyTextChar"/>
    <w:rsid w:val="0069243B"/>
    <w:pPr>
      <w:spacing w:before="0" w:after="0" w:line="240" w:lineRule="auto"/>
    </w:pPr>
    <w:rPr>
      <w:rFonts w:ascii="Cambria" w:eastAsia="Times New Roman" w:hAnsi="Cambria" w:cs="Times New Roman"/>
      <w:color w:val="auto"/>
      <w:szCs w:val="20"/>
    </w:rPr>
  </w:style>
  <w:style w:type="character" w:customStyle="1" w:styleId="BodyTextChar">
    <w:name w:val="Body Text Char"/>
    <w:basedOn w:val="DefaultParagraphFont"/>
    <w:link w:val="BodyText"/>
    <w:rsid w:val="0069243B"/>
    <w:rPr>
      <w:rFonts w:ascii="Cambria" w:eastAsia="Times New Roman" w:hAnsi="Cambria" w:cs="Times New Roman"/>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ebb/Pages/index.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eng\AppData\Roaming\Microsoft\Templates\Home%20business%20market%20analysis%20and%20SWOT.dotx" TargetMode="External"/></Relationship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18DA8-164D-4FC8-A771-698270638C5E}"/>
</file>

<file path=customXml/itemProps2.xml><?xml version="1.0" encoding="utf-8"?>
<ds:datastoreItem xmlns:ds="http://schemas.openxmlformats.org/officeDocument/2006/customXml" ds:itemID="{9BC05FCB-AF85-478F-9500-21308C89FBAD}">
  <ds:schemaRefs>
    <ds:schemaRef ds:uri="http://schemas.openxmlformats.org/package/2006/metadata/core-properties"/>
    <ds:schemaRef ds:uri="16c05727-aa75-4e4a-9b5f-8a80a116589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1af3243-3dd4-4a8d-8c0d-dd76da1f02a5"/>
    <ds:schemaRef ds:uri="http://www.w3.org/XML/1998/namespace"/>
    <ds:schemaRef ds:uri="http://purl.org/dc/dcmitype/"/>
  </ds:schemaRefs>
</ds:datastoreItem>
</file>

<file path=customXml/itemProps3.xml><?xml version="1.0" encoding="utf-8"?>
<ds:datastoreItem xmlns:ds="http://schemas.openxmlformats.org/officeDocument/2006/customXml" ds:itemID="{80543BF8-D561-4553-B76A-95AA02A274ED}">
  <ds:schemaRefs>
    <ds:schemaRef ds:uri="http://schemas.microsoft.com/sharepoint/v3/contenttype/forms"/>
  </ds:schemaRefs>
</ds:datastoreItem>
</file>

<file path=customXml/itemProps4.xml><?xml version="1.0" encoding="utf-8"?>
<ds:datastoreItem xmlns:ds="http://schemas.openxmlformats.org/officeDocument/2006/customXml" ds:itemID="{E17E7362-C19D-47BF-A435-C69280B8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Home business market analysis and SWOT.dotx</Template>
  <TotalTime>0</TotalTime>
  <Pages>4</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document titleonboarding tools | first month</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onboarding tools | first month</dc:title>
  <dc:subject/>
  <dc:creator/>
  <cp:keywords/>
  <dc:description/>
  <cp:lastModifiedBy/>
  <cp:revision>1</cp:revision>
  <dcterms:created xsi:type="dcterms:W3CDTF">2020-11-23T18:31:00Z</dcterms:created>
  <dcterms:modified xsi:type="dcterms:W3CDTF">2020-11-25T16:06:00Z</dcterms:modified>
  <cp:contentStatus>Oregon State Government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